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941690" w14:textId="0821F198" w:rsidR="008F2CEF" w:rsidRPr="004043D7" w:rsidRDefault="004043D7" w:rsidP="00187A9C">
      <w:pPr>
        <w:pStyle w:val="Heading1"/>
        <w:spacing w:before="0" w:after="720" w:line="640" w:lineRule="exact"/>
        <w:rPr>
          <w:lang w:val="es-419"/>
        </w:rPr>
      </w:pPr>
      <w:r w:rsidRPr="004043D7">
        <w:rPr>
          <w:sz w:val="56"/>
          <w:szCs w:val="56"/>
          <w:lang w:val="es-419"/>
        </w:rPr>
        <w:t>Cuestionario para familias</w:t>
      </w:r>
    </w:p>
    <w:p w14:paraId="743272D1" w14:textId="1119C451" w:rsidR="008F2CEF" w:rsidRPr="004043D7" w:rsidRDefault="00595B88">
      <w:pPr>
        <w:pStyle w:val="Heading2"/>
        <w:rPr>
          <w:lang w:val="es-419"/>
        </w:rPr>
      </w:pPr>
      <w:r w:rsidRPr="00595B88">
        <w:rPr>
          <w:lang w:val="es-419"/>
        </w:rPr>
        <w:t xml:space="preserve">Instrucciones para </w:t>
      </w:r>
      <w:r w:rsidR="00722B77">
        <w:rPr>
          <w:lang w:val="es-419"/>
        </w:rPr>
        <w:t xml:space="preserve">el uso de </w:t>
      </w:r>
      <w:r w:rsidRPr="00595B88">
        <w:rPr>
          <w:lang w:val="es-419"/>
        </w:rPr>
        <w:t>la encuesta para familias</w:t>
      </w:r>
    </w:p>
    <w:p w14:paraId="3F0A7F75" w14:textId="46B34A6E" w:rsidR="00595B88" w:rsidRPr="00595B88" w:rsidRDefault="00595B88" w:rsidP="00595B88">
      <w:pPr>
        <w:pStyle w:val="BodyText"/>
        <w:rPr>
          <w:lang w:val="es-419"/>
        </w:rPr>
      </w:pPr>
      <w:r w:rsidRPr="00595B88">
        <w:rPr>
          <w:lang w:val="es-419"/>
        </w:rPr>
        <w:t xml:space="preserve">La encuesta para familias de Count Play Explore (CPE) es una herramienta lista para usar para recopilar opiniones y comentarios de las familias sobre sus experiencias con las iniciativas de participación de familias y comunidad de CPE. La encuesta está diseñada para ser breve y accesible para las familias. Puede optar por administrar la encuesta tal como está redactada o adaptarla a sus necesidades y contexto locales. Ajuste cualquier enunciado entre paréntesis a lo largo de la encuesta según su iniciativa de participación de familias y comunidad. </w:t>
      </w:r>
    </w:p>
    <w:p w14:paraId="6CCEC0F5" w14:textId="24059FC5" w:rsidR="00595B88" w:rsidRDefault="00595B88" w:rsidP="00595B88">
      <w:pPr>
        <w:pStyle w:val="BodyText"/>
        <w:rPr>
          <w:lang w:val="es-419"/>
        </w:rPr>
      </w:pPr>
      <w:r w:rsidRPr="00595B88">
        <w:rPr>
          <w:lang w:val="es-419"/>
        </w:rPr>
        <w:t>Al utilizar o adaptar la encuesta, tenga en cuenta cómo prefieren comunicarse las familias de su comunidad. Se proporciona esta versión en español</w:t>
      </w:r>
      <w:r w:rsidR="009A08A1">
        <w:rPr>
          <w:lang w:val="es-419"/>
        </w:rPr>
        <w:t xml:space="preserve"> y una vers</w:t>
      </w:r>
      <w:r w:rsidR="006A20FB">
        <w:rPr>
          <w:lang w:val="es-419"/>
        </w:rPr>
        <w:t>ión en inglés</w:t>
      </w:r>
      <w:r w:rsidRPr="00595B88">
        <w:rPr>
          <w:lang w:val="es-419"/>
        </w:rPr>
        <w:t xml:space="preserve">, pero considere si se requieren otros idiomas del hogar. Asimismo, considere si las familias prefieren completar la encuesta en papel o responder a una versión electrónica programada usando una plataforma en línea (por ejemplo, </w:t>
      </w:r>
      <w:r w:rsidRPr="009B17F8">
        <w:t>Google Forms, Microsoft Forms</w:t>
      </w:r>
      <w:r w:rsidRPr="00595B88">
        <w:rPr>
          <w:lang w:val="es-419"/>
        </w:rPr>
        <w:t xml:space="preserve"> o la plataforma de encuestas en línea preferida de su agencia).</w:t>
      </w:r>
    </w:p>
    <w:p w14:paraId="715BF27C" w14:textId="53E0A961" w:rsidR="00AD2DF7" w:rsidRPr="004043D7" w:rsidRDefault="00AD2DF7" w:rsidP="00595B88">
      <w:pPr>
        <w:pStyle w:val="BodyText"/>
        <w:rPr>
          <w:rFonts w:ascii="Baloo 2" w:hAnsi="Baloo 2" w:cs="Baloo 2"/>
          <w:color w:val="CC4E0C"/>
          <w:sz w:val="38"/>
          <w:szCs w:val="38"/>
          <w:lang w:val="es-419"/>
        </w:rPr>
      </w:pPr>
      <w:r w:rsidRPr="004043D7">
        <w:rPr>
          <w:b/>
          <w:bCs/>
          <w:sz w:val="38"/>
          <w:szCs w:val="38"/>
          <w:lang w:val="es-419"/>
        </w:rPr>
        <w:br w:type="page"/>
      </w:r>
    </w:p>
    <w:p w14:paraId="7C636464" w14:textId="77777777" w:rsidR="00187A9C" w:rsidRDefault="00187A9C" w:rsidP="00187A9C">
      <w:pPr>
        <w:pStyle w:val="Heading1"/>
        <w:spacing w:before="360" w:after="0" w:line="480" w:lineRule="exact"/>
        <w:rPr>
          <w:b w:val="0"/>
          <w:bCs w:val="0"/>
          <w:sz w:val="38"/>
          <w:szCs w:val="38"/>
          <w:lang w:val="es-419"/>
        </w:rPr>
      </w:pPr>
    </w:p>
    <w:p w14:paraId="26555CE0" w14:textId="786398A3" w:rsidR="00E52CCF" w:rsidRPr="004043D7" w:rsidRDefault="00E52CCF" w:rsidP="00187A9C">
      <w:pPr>
        <w:pStyle w:val="Heading1"/>
        <w:spacing w:before="0" w:after="720" w:line="640" w:lineRule="exact"/>
        <w:rPr>
          <w:lang w:val="es-419"/>
        </w:rPr>
      </w:pPr>
      <w:r w:rsidRPr="004043D7">
        <w:rPr>
          <w:sz w:val="56"/>
          <w:szCs w:val="56"/>
          <w:lang w:val="es-419"/>
        </w:rPr>
        <w:t>Cuestionario para familias</w:t>
      </w:r>
    </w:p>
    <w:p w14:paraId="0FD24BFD" w14:textId="360AE3E5" w:rsidR="008F2CEF" w:rsidRPr="004043D7" w:rsidRDefault="00E52CCF">
      <w:pPr>
        <w:pStyle w:val="BodyText"/>
        <w:rPr>
          <w:lang w:val="es-419"/>
        </w:rPr>
      </w:pPr>
      <w:r w:rsidRPr="00E52CCF">
        <w:rPr>
          <w:lang w:val="es-419"/>
        </w:rPr>
        <w:t xml:space="preserve">¡Gracias por tomarse un momento para compartir sus experiencias con nosotros! Sus respuestas nos ayudarán a crear experiencias significativas de matemáticas, ciencias, y ciencias de la computación para que los niños y sus familias. Este cuestionario le hará preguntas sobre su experiencia </w:t>
      </w:r>
      <w:r w:rsidRPr="00031A29">
        <w:rPr>
          <w:highlight w:val="yellow"/>
          <w:lang w:val="es-419"/>
        </w:rPr>
        <w:t>[en el evento de hoy/usando los recursos que le fueron proporcionados]</w:t>
      </w:r>
      <w:r w:rsidRPr="001D28F7">
        <w:rPr>
          <w:lang w:val="es-419"/>
        </w:rPr>
        <w:t>.</w:t>
      </w:r>
    </w:p>
    <w:p w14:paraId="11B9ED2C" w14:textId="231DF17F" w:rsidR="008F2CEF" w:rsidRPr="00E52CCF" w:rsidRDefault="00E52CCF" w:rsidP="00E52CCF">
      <w:pPr>
        <w:pStyle w:val="questions"/>
        <w:rPr>
          <w:lang w:val="es-419"/>
        </w:rPr>
      </w:pPr>
      <w:r w:rsidRPr="00E52CCF">
        <w:rPr>
          <w:lang w:val="es-419"/>
        </w:rPr>
        <w:t xml:space="preserve">Indique cuáles de las siguientes opciones experimentó o fueron presentadas a su hijo/a </w:t>
      </w:r>
      <w:r w:rsidRPr="00031A29">
        <w:rPr>
          <w:highlight w:val="yellow"/>
          <w:lang w:val="es-419"/>
        </w:rPr>
        <w:t>[durante el evento/mientras usaba los recursos]</w:t>
      </w:r>
      <w:r w:rsidRPr="00E52CCF">
        <w:rPr>
          <w:lang w:val="es-419"/>
        </w:rPr>
        <w:t xml:space="preserve">. </w:t>
      </w:r>
      <w:r w:rsidRPr="00E52CCF">
        <w:rPr>
          <w:b/>
          <w:bCs/>
          <w:lang w:val="es-419"/>
        </w:rPr>
        <w:t>(Marque todas las que correspondan)</w:t>
      </w:r>
    </w:p>
    <w:p w14:paraId="4D81F574" w14:textId="77777777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Actividades o materiales de matemáticas</w:t>
      </w:r>
    </w:p>
    <w:p w14:paraId="0DB24317" w14:textId="77777777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Actividades o materiales de ciencias</w:t>
      </w:r>
    </w:p>
    <w:p w14:paraId="0AC4805B" w14:textId="77777777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Actividades o materiales de ciencias de la computación</w:t>
      </w:r>
    </w:p>
    <w:p w14:paraId="2F7CE2F9" w14:textId="77777777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Nuevo vocabulario relacionado a las matemáticas, las ciencias o las ciencias de la computación</w:t>
      </w:r>
    </w:p>
    <w:p w14:paraId="651C41F9" w14:textId="77777777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Preguntas relacionadas a las matemáticas, las ciencias o las ciencias de la computación</w:t>
      </w:r>
    </w:p>
    <w:p w14:paraId="081BCD4B" w14:textId="5BF6B5B8" w:rsidR="00CE26D8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 xml:space="preserve">Otra (especificar): </w:t>
      </w:r>
    </w:p>
    <w:p w14:paraId="63691D4D" w14:textId="0A0F9AC8" w:rsidR="008F2CEF" w:rsidRPr="00CE26D8" w:rsidRDefault="00CE26D8" w:rsidP="00CE26D8">
      <w:pPr>
        <w:pStyle w:val="CPEchecklist"/>
        <w:rPr>
          <w:lang w:val="es-419"/>
        </w:rPr>
      </w:pPr>
      <w:r w:rsidRPr="00CE26D8">
        <w:rPr>
          <w:lang w:val="es-419"/>
        </w:rPr>
        <w:t>Ninguna de las anteriores</w:t>
      </w:r>
    </w:p>
    <w:p w14:paraId="165E7129" w14:textId="77777777" w:rsidR="00AD2DF7" w:rsidRPr="004043D7" w:rsidRDefault="00AD2DF7">
      <w:pPr>
        <w:suppressAutoHyphens w:val="0"/>
        <w:rPr>
          <w:color w:val="0F173D"/>
          <w:sz w:val="22"/>
          <w:szCs w:val="22"/>
          <w:lang w:val="es-419"/>
        </w:rPr>
      </w:pPr>
      <w:r w:rsidRPr="004043D7">
        <w:rPr>
          <w:lang w:val="es-419"/>
        </w:rPr>
        <w:br w:type="page"/>
      </w:r>
    </w:p>
    <w:p w14:paraId="5E8DA382" w14:textId="477DD431" w:rsidR="008F2CEF" w:rsidRPr="004043D7" w:rsidRDefault="007766B0" w:rsidP="00AD2DF7">
      <w:pPr>
        <w:pStyle w:val="questions"/>
        <w:rPr>
          <w:lang w:val="es-419"/>
        </w:rPr>
      </w:pPr>
      <w:r>
        <w:rPr>
          <w:lang w:val="es-419"/>
        </w:rPr>
        <w:lastRenderedPageBreak/>
        <w:t>Indique c</w:t>
      </w:r>
      <w:r w:rsidR="00560442" w:rsidRPr="00560442">
        <w:rPr>
          <w:lang w:val="es-419"/>
        </w:rPr>
        <w:t xml:space="preserve">on una </w:t>
      </w:r>
      <w:r w:rsidR="00560442" w:rsidRPr="009E75AD">
        <w:rPr>
          <w:b/>
          <w:bCs/>
          <w:lang w:val="es-419"/>
        </w:rPr>
        <w:t>marca de verificación (</w:t>
      </w:r>
      <w:r w:rsidR="009E75AD" w:rsidRPr="009E75AD">
        <w:rPr>
          <w:rFonts w:ascii="Wingdings" w:eastAsia="Wingdings" w:hAnsi="Wingdings" w:cs="Wingdings"/>
          <w:b/>
          <w:bCs/>
        </w:rPr>
        <w:t></w:t>
      </w:r>
      <w:r w:rsidR="00560442" w:rsidRPr="009E75AD">
        <w:rPr>
          <w:b/>
          <w:bCs/>
          <w:lang w:val="es-419"/>
        </w:rPr>
        <w:t>)</w:t>
      </w:r>
      <w:r w:rsidR="00560442" w:rsidRPr="00560442">
        <w:rPr>
          <w:lang w:val="es-419"/>
        </w:rPr>
        <w:t>que tan de acuerdo está con las siguientes declaraciones:</w:t>
      </w:r>
    </w:p>
    <w:tbl>
      <w:tblPr>
        <w:tblW w:w="10620" w:type="dxa"/>
        <w:tblInd w:w="-3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980"/>
        <w:gridCol w:w="1620"/>
        <w:gridCol w:w="1170"/>
        <w:gridCol w:w="1170"/>
        <w:gridCol w:w="1980"/>
      </w:tblGrid>
      <w:tr w:rsidR="009E75AD" w:rsidRPr="00F86941" w14:paraId="5F6B0145" w14:textId="77777777" w:rsidTr="0002518D">
        <w:trPr>
          <w:cantSplit/>
          <w:tblHeader/>
        </w:trPr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89D1" w14:textId="21F36FD7" w:rsidR="009E75AD" w:rsidRPr="00F86941" w:rsidRDefault="009E75AD" w:rsidP="009E75AD">
            <w:pPr>
              <w:pStyle w:val="BodyText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Declaraciones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FDBB" w14:textId="57DEA6A0" w:rsidR="009E75AD" w:rsidRPr="00F86941" w:rsidRDefault="009E75AD" w:rsidP="009E75AD">
            <w:pPr>
              <w:pStyle w:val="BodyText"/>
              <w:jc w:val="center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Completamente en desacuerdo</w:t>
            </w: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AA81" w14:textId="2B3C649F" w:rsidR="009E75AD" w:rsidRPr="00F86941" w:rsidRDefault="009E75AD" w:rsidP="009E75AD">
            <w:pPr>
              <w:pStyle w:val="BodyText"/>
              <w:jc w:val="center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En desacuerdo</w:t>
            </w: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D9DA" w14:textId="0D29C535" w:rsidR="009E75AD" w:rsidRPr="00F86941" w:rsidRDefault="009E75AD" w:rsidP="009E75AD">
            <w:pPr>
              <w:pStyle w:val="BodyText"/>
              <w:jc w:val="center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Neutral</w:t>
            </w: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4282" w14:textId="2A064F8E" w:rsidR="009E75AD" w:rsidRPr="00F86941" w:rsidRDefault="009E75AD" w:rsidP="009E75AD">
            <w:pPr>
              <w:pStyle w:val="BodyText"/>
              <w:jc w:val="center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De acuerdo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shd w:val="clear" w:color="auto" w:fill="E9EBF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458C" w14:textId="1CA24E73" w:rsidR="009E75AD" w:rsidRPr="00F86941" w:rsidRDefault="009E75AD" w:rsidP="009E75AD">
            <w:pPr>
              <w:pStyle w:val="BodyText"/>
              <w:jc w:val="center"/>
              <w:rPr>
                <w:b/>
                <w:bCs/>
                <w:sz w:val="20"/>
                <w:szCs w:val="20"/>
                <w:lang w:val="es-419"/>
              </w:rPr>
            </w:pPr>
            <w:r w:rsidRPr="00F86941">
              <w:rPr>
                <w:b/>
                <w:bCs/>
                <w:sz w:val="20"/>
                <w:szCs w:val="20"/>
                <w:lang w:val="es-419"/>
              </w:rPr>
              <w:t>Completamente de acuerdo</w:t>
            </w:r>
          </w:p>
        </w:tc>
      </w:tr>
      <w:tr w:rsidR="008F2CEF" w:rsidRPr="00F86941" w14:paraId="159FD5CB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A61C" w14:textId="401CCDA9" w:rsidR="008F2CEF" w:rsidRPr="00F86941" w:rsidRDefault="00A737BD">
            <w:pPr>
              <w:pStyle w:val="BodyText"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419"/>
              </w:rPr>
              <w:t>[Este evento me ayudó/Los recursos me ayudaron]</w:t>
            </w:r>
            <w:r w:rsidRPr="00F86941">
              <w:rPr>
                <w:sz w:val="20"/>
                <w:szCs w:val="20"/>
                <w:lang w:val="es-419"/>
              </w:rPr>
              <w:t xml:space="preserve"> a aprender maneras específicas de apoyar el aprendizaje de matemáticas, ciencias o ciencias de la computación de mi hijo/a.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452F" w14:textId="77777777" w:rsidR="008F2CEF" w:rsidRPr="00F86941" w:rsidRDefault="008F2CEF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DAB7" w14:textId="77777777" w:rsidR="008F2CEF" w:rsidRPr="00F86941" w:rsidRDefault="008F2CEF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A729F" w14:textId="77777777" w:rsidR="008F2CEF" w:rsidRPr="00F86941" w:rsidRDefault="008F2CEF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3D4A" w14:textId="77777777" w:rsidR="008F2CEF" w:rsidRPr="00F86941" w:rsidRDefault="008F2CEF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1F91" w14:textId="77777777" w:rsidR="008F2CEF" w:rsidRPr="00F86941" w:rsidRDefault="008F2CEF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  <w:tr w:rsidR="00A737BD" w:rsidRPr="00F86941" w14:paraId="1B260E01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9979A" w14:textId="2BC3584D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ES"/>
              </w:rPr>
              <w:t>[Este evento me ayudó/Los recursos me ayudaron]</w:t>
            </w:r>
            <w:r w:rsidRPr="00F86941">
              <w:rPr>
                <w:sz w:val="20"/>
                <w:szCs w:val="20"/>
                <w:lang w:val="es-ES"/>
              </w:rPr>
              <w:t xml:space="preserve"> a tener la confianza suficiente para apoyar el aprendizaje de matemáticas, ciencias o ciencias de la computación de mi hijo/a.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B407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5C84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03FB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675C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1095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  <w:tr w:rsidR="00A737BD" w:rsidRPr="00F86941" w14:paraId="4088184C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0918" w14:textId="001F4ABB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ES"/>
              </w:rPr>
              <w:t>[Este evento me ayudó/Los recursos me ayudaron]</w:t>
            </w:r>
            <w:r w:rsidRPr="00F86941">
              <w:rPr>
                <w:sz w:val="20"/>
                <w:szCs w:val="20"/>
                <w:lang w:val="es-ES"/>
              </w:rPr>
              <w:t xml:space="preserve"> a reconocer la importancia de mi rol en el aprendizaje de matemáticas, ciencias o ciencias de la computación de mi hijo/a.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9132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7FCD6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7722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2195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2F685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  <w:tr w:rsidR="00A737BD" w:rsidRPr="00F86941" w14:paraId="00701F56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ED22" w14:textId="4B82A9B8" w:rsidR="00A737BD" w:rsidRPr="00F86941" w:rsidRDefault="00A737BD" w:rsidP="00356094">
            <w:pPr>
              <w:pStyle w:val="BodyText"/>
              <w:keepLines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ES"/>
              </w:rPr>
              <w:lastRenderedPageBreak/>
              <w:t>[Este evento me ayudó/Los recursos me ayudaron]</w:t>
            </w:r>
            <w:r w:rsidRPr="00F86941">
              <w:rPr>
                <w:sz w:val="20"/>
                <w:szCs w:val="20"/>
                <w:lang w:val="es-ES"/>
              </w:rPr>
              <w:t xml:space="preserve"> a tomar conciencia de las experiencias de matemáticas, ciencias, y </w:t>
            </w:r>
            <w:r w:rsidRPr="00F86941">
              <w:rPr>
                <w:sz w:val="20"/>
                <w:szCs w:val="20"/>
                <w:lang w:val="es-US"/>
              </w:rPr>
              <w:t>ciencias de la computación</w:t>
            </w:r>
            <w:r w:rsidRPr="00F86941">
              <w:rPr>
                <w:sz w:val="20"/>
                <w:szCs w:val="20"/>
                <w:lang w:val="es-ES"/>
              </w:rPr>
              <w:t xml:space="preserve"> en la vida cotidiana y las rutinas diarias.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DFCCF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414E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1857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94A0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A1DB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  <w:tr w:rsidR="00A737BD" w:rsidRPr="00F86941" w14:paraId="72995D6C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D25F" w14:textId="6EB5E41D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ES"/>
              </w:rPr>
              <w:t>[Durante este evento/ mientras usé los recursos]</w:t>
            </w:r>
            <w:r w:rsidRPr="00F86941">
              <w:rPr>
                <w:sz w:val="20"/>
                <w:szCs w:val="20"/>
                <w:lang w:val="es-ES"/>
              </w:rPr>
              <w:t xml:space="preserve">, me sentí contento/a al participar en actividades de matemáticas, ciencias o </w:t>
            </w:r>
            <w:r w:rsidRPr="00F86941">
              <w:rPr>
                <w:sz w:val="20"/>
                <w:szCs w:val="20"/>
                <w:lang w:val="es-US"/>
              </w:rPr>
              <w:t>ciencias de la computación</w:t>
            </w:r>
            <w:r w:rsidRPr="00F86941">
              <w:rPr>
                <w:sz w:val="20"/>
                <w:szCs w:val="20"/>
                <w:lang w:val="es-ES"/>
              </w:rPr>
              <w:t xml:space="preserve"> con mi hijo/a.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8630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D885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5489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FED1A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7D669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  <w:tr w:rsidR="00A737BD" w:rsidRPr="00F86941" w14:paraId="55C1E069" w14:textId="77777777" w:rsidTr="0002518D">
        <w:tc>
          <w:tcPr>
            <w:tcW w:w="270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EBEE" w14:textId="52FD26D1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  <w:r w:rsidRPr="00F86941">
              <w:rPr>
                <w:sz w:val="20"/>
                <w:szCs w:val="20"/>
                <w:highlight w:val="yellow"/>
                <w:lang w:val="es-ES"/>
              </w:rPr>
              <w:t>[Durante este evento/ mientras usó los recursos]</w:t>
            </w:r>
            <w:r w:rsidRPr="00F86941">
              <w:rPr>
                <w:sz w:val="20"/>
                <w:szCs w:val="20"/>
                <w:lang w:val="es-ES"/>
              </w:rPr>
              <w:t xml:space="preserve">, </w:t>
            </w:r>
            <w:r w:rsidRPr="00F86941">
              <w:rPr>
                <w:sz w:val="20"/>
                <w:szCs w:val="20"/>
                <w:u w:val="single"/>
                <w:lang w:val="es-ES"/>
              </w:rPr>
              <w:t>mi hijo/a</w:t>
            </w:r>
            <w:r w:rsidRPr="00F86941">
              <w:rPr>
                <w:sz w:val="20"/>
                <w:szCs w:val="20"/>
                <w:lang w:val="es-ES"/>
              </w:rPr>
              <w:t xml:space="preserve"> se sintió contento/a al participar en actividades de matemáticas, ciencias o </w:t>
            </w:r>
            <w:r w:rsidRPr="00F86941">
              <w:rPr>
                <w:sz w:val="20"/>
                <w:szCs w:val="20"/>
                <w:lang w:val="es-US"/>
              </w:rPr>
              <w:t>ciencias de la computación</w:t>
            </w:r>
            <w:r w:rsidRPr="00F86941">
              <w:rPr>
                <w:sz w:val="20"/>
                <w:szCs w:val="20"/>
                <w:lang w:val="es-ES"/>
              </w:rPr>
              <w:t>.</w:t>
            </w: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A7F5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62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3913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4F64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17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7FBA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  <w:tc>
          <w:tcPr>
            <w:tcW w:w="1980" w:type="dxa"/>
            <w:tcBorders>
              <w:top w:val="single" w:sz="12" w:space="0" w:color="444F9D"/>
              <w:left w:val="single" w:sz="12" w:space="0" w:color="444F9D"/>
              <w:bottom w:val="single" w:sz="12" w:space="0" w:color="444F9D"/>
              <w:right w:val="single" w:sz="12" w:space="0" w:color="444F9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D896" w14:textId="77777777" w:rsidR="00A737BD" w:rsidRPr="00F86941" w:rsidRDefault="00A737BD" w:rsidP="00A737BD">
            <w:pPr>
              <w:pStyle w:val="BodyText"/>
              <w:rPr>
                <w:sz w:val="20"/>
                <w:szCs w:val="20"/>
                <w:lang w:val="es-419"/>
              </w:rPr>
            </w:pPr>
          </w:p>
        </w:tc>
      </w:tr>
    </w:tbl>
    <w:p w14:paraId="204F9D7C" w14:textId="77777777" w:rsidR="000C0746" w:rsidRDefault="000C0746">
      <w:pPr>
        <w:suppressAutoHyphens w:val="0"/>
        <w:rPr>
          <w:color w:val="0F173D"/>
          <w:sz w:val="22"/>
          <w:szCs w:val="22"/>
          <w:lang w:val="es-419"/>
        </w:rPr>
      </w:pPr>
      <w:r>
        <w:rPr>
          <w:lang w:val="es-419"/>
        </w:rPr>
        <w:br w:type="page"/>
      </w:r>
    </w:p>
    <w:p w14:paraId="09CB07E5" w14:textId="47945361" w:rsidR="008F2CEF" w:rsidRPr="00031A29" w:rsidRDefault="00031A29" w:rsidP="00031A29">
      <w:pPr>
        <w:pStyle w:val="questions"/>
        <w:rPr>
          <w:lang w:val="es-419"/>
        </w:rPr>
      </w:pPr>
      <w:r w:rsidRPr="00031A29">
        <w:rPr>
          <w:lang w:val="es-419"/>
        </w:rPr>
        <w:lastRenderedPageBreak/>
        <w:t xml:space="preserve">¿Qué ideas le surgieron </w:t>
      </w:r>
      <w:r w:rsidRPr="00F36CA2">
        <w:rPr>
          <w:highlight w:val="yellow"/>
          <w:lang w:val="es-419"/>
        </w:rPr>
        <w:t>[durante el evento/al usar los recursos]</w:t>
      </w:r>
      <w:r w:rsidRPr="00031A29">
        <w:rPr>
          <w:lang w:val="es-419"/>
        </w:rPr>
        <w:t xml:space="preserve">? </w:t>
      </w:r>
      <w:r w:rsidRPr="000E1C2D">
        <w:rPr>
          <w:b/>
          <w:bCs/>
          <w:lang w:val="es-419"/>
        </w:rPr>
        <w:t>(Marque todas las que correspondan)</w:t>
      </w:r>
    </w:p>
    <w:p w14:paraId="5E5A5DAA" w14:textId="77777777" w:rsidR="000E1C2D" w:rsidRPr="000E1C2D" w:rsidRDefault="000E1C2D" w:rsidP="000E1C2D">
      <w:pPr>
        <w:pStyle w:val="CPEchecklist"/>
        <w:rPr>
          <w:lang w:val="es-419"/>
        </w:rPr>
      </w:pPr>
      <w:r w:rsidRPr="008F2A5D">
        <w:rPr>
          <w:b/>
          <w:bCs/>
          <w:lang w:val="es-419"/>
        </w:rPr>
        <w:t>Objetos o materiales</w:t>
      </w:r>
      <w:r w:rsidRPr="000E1C2D">
        <w:rPr>
          <w:lang w:val="es-419"/>
        </w:rPr>
        <w:t xml:space="preserve"> que puedo usar en casa con mi hijo/a para explorar las matemáticas, las ciencias o las ciencias de la computación. </w:t>
      </w:r>
    </w:p>
    <w:p w14:paraId="4BC81A6C" w14:textId="77777777" w:rsidR="000E1C2D" w:rsidRPr="000E1C2D" w:rsidRDefault="000E1C2D" w:rsidP="000E1C2D">
      <w:pPr>
        <w:pStyle w:val="CPEchecklist"/>
        <w:rPr>
          <w:lang w:val="es-419"/>
        </w:rPr>
      </w:pPr>
      <w:r w:rsidRPr="008F2A5D">
        <w:rPr>
          <w:b/>
          <w:bCs/>
          <w:lang w:val="es-419"/>
        </w:rPr>
        <w:t>Actividades</w:t>
      </w:r>
      <w:r w:rsidRPr="000E1C2D">
        <w:rPr>
          <w:lang w:val="es-419"/>
        </w:rPr>
        <w:t xml:space="preserve"> que puedo hacer en casa con mi hijo/a para explorar las matemáticas, las ciencias o las ciencias de la computación. </w:t>
      </w:r>
    </w:p>
    <w:p w14:paraId="56AA8F01" w14:textId="77777777" w:rsidR="000E1C2D" w:rsidRPr="000E1C2D" w:rsidRDefault="000E1C2D" w:rsidP="000E1C2D">
      <w:pPr>
        <w:pStyle w:val="CPEchecklist"/>
        <w:rPr>
          <w:lang w:val="es-419"/>
        </w:rPr>
      </w:pPr>
      <w:r w:rsidRPr="008F2A5D">
        <w:rPr>
          <w:b/>
          <w:bCs/>
          <w:lang w:val="es-419"/>
        </w:rPr>
        <w:t>Libros</w:t>
      </w:r>
      <w:r w:rsidRPr="000E1C2D">
        <w:rPr>
          <w:lang w:val="es-419"/>
        </w:rPr>
        <w:t xml:space="preserve"> que puedo usar en casa con mi hijo/a para explorar las matemáticas, las ciencias o las ciencias de la computación. </w:t>
      </w:r>
    </w:p>
    <w:p w14:paraId="683CF72C" w14:textId="77777777" w:rsidR="000E1C2D" w:rsidRPr="000E1C2D" w:rsidRDefault="000E1C2D" w:rsidP="000E1C2D">
      <w:pPr>
        <w:pStyle w:val="CPEchecklist"/>
        <w:rPr>
          <w:lang w:val="es-419"/>
        </w:rPr>
      </w:pPr>
      <w:r w:rsidRPr="008F2A5D">
        <w:rPr>
          <w:b/>
          <w:bCs/>
          <w:lang w:val="es-419"/>
        </w:rPr>
        <w:t>Vocabulario</w:t>
      </w:r>
      <w:r w:rsidRPr="000E1C2D">
        <w:rPr>
          <w:lang w:val="es-419"/>
        </w:rPr>
        <w:t xml:space="preserve"> que puedo usar en casa con mi hijo/a para explorar las matemáticas, las ciencias o las ciencias de la computación. </w:t>
      </w:r>
    </w:p>
    <w:p w14:paraId="05E33CB6" w14:textId="77777777" w:rsidR="000E1C2D" w:rsidRPr="000E1C2D" w:rsidRDefault="000E1C2D" w:rsidP="000E1C2D">
      <w:pPr>
        <w:pStyle w:val="CPEchecklist"/>
        <w:rPr>
          <w:lang w:val="es-419"/>
        </w:rPr>
      </w:pPr>
      <w:r w:rsidRPr="008F2A5D">
        <w:rPr>
          <w:b/>
          <w:bCs/>
          <w:lang w:val="es-419"/>
        </w:rPr>
        <w:t>Preguntas</w:t>
      </w:r>
      <w:r w:rsidRPr="000E1C2D">
        <w:rPr>
          <w:lang w:val="es-419"/>
        </w:rPr>
        <w:t xml:space="preserve"> que puedo hacerle a mi hijo/a en casa para explorar las matemáticas, las ciencias o las ciencias de la computación. </w:t>
      </w:r>
    </w:p>
    <w:p w14:paraId="0CCD32C6" w14:textId="42AC0A89" w:rsidR="008F2CEF" w:rsidRPr="000E1C2D" w:rsidRDefault="000E1C2D" w:rsidP="000E1C2D">
      <w:pPr>
        <w:pStyle w:val="CPEchecklist"/>
        <w:rPr>
          <w:lang w:val="es-419"/>
        </w:rPr>
      </w:pPr>
      <w:r w:rsidRPr="000E1C2D">
        <w:rPr>
          <w:lang w:val="es-419"/>
        </w:rPr>
        <w:t xml:space="preserve">El evento del día de hoy </w:t>
      </w:r>
      <w:r w:rsidRPr="008F2A5D">
        <w:rPr>
          <w:b/>
          <w:bCs/>
          <w:lang w:val="es-419"/>
        </w:rPr>
        <w:t>no</w:t>
      </w:r>
      <w:r w:rsidRPr="000E1C2D">
        <w:rPr>
          <w:lang w:val="es-419"/>
        </w:rPr>
        <w:t xml:space="preserve"> me proporcionó ideas específicas.</w:t>
      </w:r>
    </w:p>
    <w:p w14:paraId="37218FB3" w14:textId="001F2030" w:rsidR="008F2CEF" w:rsidRPr="00DC7E9F" w:rsidRDefault="00DC7E9F" w:rsidP="00DC7E9F">
      <w:pPr>
        <w:pStyle w:val="questions"/>
        <w:rPr>
          <w:lang w:val="es-419"/>
        </w:rPr>
      </w:pPr>
      <w:r w:rsidRPr="00DC7E9F">
        <w:rPr>
          <w:lang w:val="es-419"/>
        </w:rPr>
        <w:t xml:space="preserve">¿Qué tan probable es que usted utilice lo que experimentó o recibió en </w:t>
      </w:r>
      <w:r w:rsidRPr="00DC7E9F">
        <w:rPr>
          <w:highlight w:val="yellow"/>
          <w:lang w:val="es-419"/>
        </w:rPr>
        <w:t>[este evento/los recursos]</w:t>
      </w:r>
      <w:r w:rsidRPr="00DC7E9F">
        <w:rPr>
          <w:lang w:val="es-419"/>
        </w:rPr>
        <w:t xml:space="preserve"> en casa durante la próxima semana? </w:t>
      </w:r>
      <w:r w:rsidRPr="00DC7E9F">
        <w:rPr>
          <w:b/>
          <w:bCs/>
          <w:lang w:val="es-419"/>
        </w:rPr>
        <w:t>(Circule una opción)</w:t>
      </w:r>
    </w:p>
    <w:tbl>
      <w:tblPr>
        <w:tblW w:w="9702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2067"/>
        <w:gridCol w:w="2016"/>
        <w:gridCol w:w="1443"/>
        <w:gridCol w:w="2016"/>
      </w:tblGrid>
      <w:tr w:rsidR="008F2CEF" w:rsidRPr="004043D7" w14:paraId="73950086" w14:textId="77777777" w:rsidTr="0087634F">
        <w:trPr>
          <w:jc w:val="center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A198" w14:textId="04F536DA" w:rsidR="008F2CEF" w:rsidRPr="004043D7" w:rsidRDefault="00E65F68" w:rsidP="0087634F">
            <w:pPr>
              <w:pStyle w:val="CPEchecklist"/>
              <w:tabs>
                <w:tab w:val="clear" w:pos="-3000"/>
              </w:tabs>
              <w:ind w:left="253" w:hanging="253"/>
              <w:rPr>
                <w:lang w:val="es-419"/>
              </w:rPr>
            </w:pPr>
            <w:r w:rsidRPr="008A2505">
              <w:rPr>
                <w:lang w:val="es-ES"/>
              </w:rPr>
              <w:t>Nada probable</w:t>
            </w:r>
          </w:p>
        </w:tc>
        <w:tc>
          <w:tcPr>
            <w:tcW w:w="2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F659" w14:textId="7B0BB50E" w:rsidR="008F2CEF" w:rsidRPr="004043D7" w:rsidRDefault="00E65F68" w:rsidP="0087634F">
            <w:pPr>
              <w:pStyle w:val="CPEchecklist"/>
              <w:tabs>
                <w:tab w:val="clear" w:pos="-3000"/>
                <w:tab w:val="left" w:pos="240"/>
              </w:tabs>
              <w:ind w:left="328"/>
              <w:rPr>
                <w:lang w:val="es-419"/>
              </w:rPr>
            </w:pPr>
            <w:r w:rsidRPr="008A2505">
              <w:rPr>
                <w:lang w:val="es-ES"/>
              </w:rPr>
              <w:t>Poco probable</w:t>
            </w:r>
          </w:p>
        </w:tc>
        <w:tc>
          <w:tcPr>
            <w:tcW w:w="20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7BAA" w14:textId="43E31916" w:rsidR="008F2CEF" w:rsidRPr="004043D7" w:rsidRDefault="00E65F68" w:rsidP="0087634F">
            <w:pPr>
              <w:pStyle w:val="CPEchecklist"/>
              <w:tabs>
                <w:tab w:val="clear" w:pos="-3000"/>
                <w:tab w:val="left" w:pos="240"/>
              </w:tabs>
              <w:ind w:left="328"/>
              <w:rPr>
                <w:lang w:val="es-419"/>
              </w:rPr>
            </w:pPr>
            <w:r w:rsidRPr="008A2505">
              <w:rPr>
                <w:lang w:val="es-ES"/>
              </w:rPr>
              <w:t>Algo probable</w:t>
            </w:r>
          </w:p>
        </w:tc>
        <w:tc>
          <w:tcPr>
            <w:tcW w:w="14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FF99" w14:textId="06434BE9" w:rsidR="008F2CEF" w:rsidRPr="004043D7" w:rsidRDefault="00E65F68" w:rsidP="0087634F">
            <w:pPr>
              <w:pStyle w:val="CPEchecklist"/>
              <w:tabs>
                <w:tab w:val="clear" w:pos="-3000"/>
                <w:tab w:val="left" w:pos="240"/>
              </w:tabs>
              <w:ind w:left="328"/>
              <w:rPr>
                <w:lang w:val="es-419"/>
              </w:rPr>
            </w:pPr>
            <w:r w:rsidRPr="008A2505">
              <w:rPr>
                <w:lang w:val="es-ES"/>
              </w:rPr>
              <w:t>Probable</w:t>
            </w:r>
          </w:p>
        </w:tc>
        <w:tc>
          <w:tcPr>
            <w:tcW w:w="20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7E6E" w14:textId="17B6C9E0" w:rsidR="008F2CEF" w:rsidRPr="004043D7" w:rsidRDefault="00E65F68" w:rsidP="0087634F">
            <w:pPr>
              <w:pStyle w:val="CPEchecklist"/>
              <w:tabs>
                <w:tab w:val="clear" w:pos="-3000"/>
                <w:tab w:val="left" w:pos="240"/>
              </w:tabs>
              <w:ind w:left="328" w:right="-490"/>
              <w:rPr>
                <w:lang w:val="es-419"/>
              </w:rPr>
            </w:pPr>
            <w:r w:rsidRPr="00E65F68">
              <w:rPr>
                <w:lang w:val="es-419"/>
              </w:rPr>
              <w:t>Muy probable</w:t>
            </w:r>
          </w:p>
        </w:tc>
      </w:tr>
    </w:tbl>
    <w:p w14:paraId="36420838" w14:textId="6EBEFA98" w:rsidR="008F2CEF" w:rsidRPr="007A7668" w:rsidRDefault="007A7668" w:rsidP="007A7668">
      <w:pPr>
        <w:pStyle w:val="questions"/>
        <w:rPr>
          <w:lang w:val="es-419"/>
        </w:rPr>
      </w:pPr>
      <w:r w:rsidRPr="007A7668">
        <w:rPr>
          <w:lang w:val="es-419"/>
        </w:rPr>
        <w:t>¿Qué desafíos u obstáculos, si los hay, piensa que pueda enfrentar al intentar realizar actividades o utilizar recursos en casa relacionados con las matemáticas, las ciencias o la informática?</w:t>
      </w:r>
      <w:r w:rsidRPr="007A7668">
        <w:rPr>
          <w:b/>
          <w:bCs/>
          <w:lang w:val="es-419"/>
        </w:rPr>
        <w:t xml:space="preserve"> </w:t>
      </w:r>
      <w:r w:rsidRPr="000E1C2D">
        <w:rPr>
          <w:b/>
          <w:bCs/>
          <w:lang w:val="es-419"/>
        </w:rPr>
        <w:t>(Marque todas las que correspondan)</w:t>
      </w:r>
    </w:p>
    <w:p w14:paraId="331089A2" w14:textId="77777777" w:rsidR="00F26FBE" w:rsidRPr="00F26FBE" w:rsidRDefault="00F26FBE" w:rsidP="00F26FBE">
      <w:pPr>
        <w:pStyle w:val="CPEchecklist"/>
        <w:rPr>
          <w:lang w:val="es-419"/>
        </w:rPr>
      </w:pPr>
      <w:r w:rsidRPr="00F26FBE">
        <w:rPr>
          <w:lang w:val="es-419"/>
        </w:rPr>
        <w:t xml:space="preserve">No tener </w:t>
      </w:r>
      <w:r w:rsidRPr="00037A48">
        <w:rPr>
          <w:b/>
          <w:bCs/>
          <w:lang w:val="es-419"/>
        </w:rPr>
        <w:t>suficiente tiempo</w:t>
      </w:r>
      <w:r w:rsidRPr="00F26FBE">
        <w:rPr>
          <w:lang w:val="es-419"/>
        </w:rPr>
        <w:t xml:space="preserve"> para realizar actividades o utilizar recursos con mi hijo/a en casa.</w:t>
      </w:r>
    </w:p>
    <w:p w14:paraId="1C7CE88A" w14:textId="77777777" w:rsidR="00F26FBE" w:rsidRPr="00F26FBE" w:rsidRDefault="00F26FBE" w:rsidP="00F26FBE">
      <w:pPr>
        <w:pStyle w:val="CPEchecklist"/>
        <w:rPr>
          <w:lang w:val="es-419"/>
        </w:rPr>
      </w:pPr>
      <w:r w:rsidRPr="00F26FBE">
        <w:rPr>
          <w:lang w:val="es-419"/>
        </w:rPr>
        <w:t xml:space="preserve">No tener </w:t>
      </w:r>
      <w:r w:rsidRPr="00037A48">
        <w:rPr>
          <w:b/>
          <w:bCs/>
          <w:lang w:val="es-419"/>
        </w:rPr>
        <w:t>los materiales o recursos necesarios</w:t>
      </w:r>
      <w:r w:rsidRPr="00F26FBE">
        <w:rPr>
          <w:lang w:val="es-419"/>
        </w:rPr>
        <w:t xml:space="preserve"> para realizar actividades de matemáticas, ciencias o informática en casa.</w:t>
      </w:r>
    </w:p>
    <w:p w14:paraId="7EF1C40E" w14:textId="77777777" w:rsidR="00F26FBE" w:rsidRPr="00F26FBE" w:rsidRDefault="00F26FBE" w:rsidP="00F26FBE">
      <w:pPr>
        <w:pStyle w:val="CPEchecklist"/>
        <w:rPr>
          <w:lang w:val="es-419"/>
        </w:rPr>
      </w:pPr>
      <w:r w:rsidRPr="00F26FBE">
        <w:rPr>
          <w:lang w:val="es-419"/>
        </w:rPr>
        <w:t xml:space="preserve">No tener materiales o recursos en </w:t>
      </w:r>
      <w:r w:rsidRPr="00037A48">
        <w:rPr>
          <w:b/>
          <w:bCs/>
          <w:lang w:val="es-419"/>
        </w:rPr>
        <w:t>mi idioma o en el de mi hijo/a</w:t>
      </w:r>
      <w:r w:rsidRPr="00F26FBE">
        <w:rPr>
          <w:lang w:val="es-419"/>
        </w:rPr>
        <w:t>.</w:t>
      </w:r>
    </w:p>
    <w:p w14:paraId="1BFB49B2" w14:textId="77777777" w:rsidR="00F26FBE" w:rsidRPr="00F26FBE" w:rsidRDefault="00F26FBE" w:rsidP="00F26FBE">
      <w:pPr>
        <w:pStyle w:val="CPEchecklist"/>
        <w:rPr>
          <w:lang w:val="es-419"/>
        </w:rPr>
      </w:pPr>
      <w:r w:rsidRPr="00037A48">
        <w:rPr>
          <w:b/>
          <w:bCs/>
          <w:lang w:val="es-419"/>
        </w:rPr>
        <w:t>No saber cómo apoyar</w:t>
      </w:r>
      <w:r w:rsidRPr="00F26FBE">
        <w:rPr>
          <w:lang w:val="es-419"/>
        </w:rPr>
        <w:t xml:space="preserve"> el aprendizaje de mi hijo/a en matemáticas, ciencias o informática.</w:t>
      </w:r>
    </w:p>
    <w:p w14:paraId="1246E7D7" w14:textId="64E7A28D" w:rsidR="00F26FBE" w:rsidRPr="00F26FBE" w:rsidRDefault="00F26FBE" w:rsidP="00F26FBE">
      <w:pPr>
        <w:pStyle w:val="CPEchecklist"/>
        <w:rPr>
          <w:lang w:val="es-419"/>
        </w:rPr>
      </w:pPr>
      <w:r w:rsidRPr="00F26FBE">
        <w:rPr>
          <w:lang w:val="es-419"/>
        </w:rPr>
        <w:t xml:space="preserve">Otro (por favor, especifique): </w:t>
      </w:r>
    </w:p>
    <w:p w14:paraId="5908DEEB" w14:textId="4538E318" w:rsidR="008F2CEF" w:rsidRPr="004043D7" w:rsidRDefault="00F26FBE" w:rsidP="00F26FBE">
      <w:pPr>
        <w:pStyle w:val="CPEchecklist"/>
        <w:rPr>
          <w:lang w:val="es-419"/>
        </w:rPr>
      </w:pPr>
      <w:r w:rsidRPr="00F26FBE">
        <w:rPr>
          <w:lang w:val="es-419"/>
        </w:rPr>
        <w:t>No creo enfrentar ninguna dificultad.</w:t>
      </w:r>
      <w:r w:rsidRPr="004043D7">
        <w:rPr>
          <w:lang w:val="es-419"/>
        </w:rPr>
        <w:t xml:space="preserve"> </w:t>
      </w:r>
    </w:p>
    <w:p w14:paraId="35ADD01D" w14:textId="07C74F31" w:rsidR="008F2CEF" w:rsidRPr="004043D7" w:rsidRDefault="00161E1C">
      <w:pPr>
        <w:pStyle w:val="questions"/>
        <w:rPr>
          <w:lang w:val="es-419"/>
        </w:rPr>
      </w:pPr>
      <w:r w:rsidRPr="00161E1C">
        <w:rPr>
          <w:lang w:val="es-419"/>
        </w:rPr>
        <w:lastRenderedPageBreak/>
        <w:t xml:space="preserve">Por favor, comparta qué aspectos del </w:t>
      </w:r>
      <w:r w:rsidRPr="00161E1C">
        <w:rPr>
          <w:highlight w:val="yellow"/>
          <w:lang w:val="es-419"/>
        </w:rPr>
        <w:t>[evento/recursos]</w:t>
      </w:r>
      <w:r w:rsidRPr="00161E1C">
        <w:rPr>
          <w:lang w:val="es-419"/>
        </w:rPr>
        <w:t xml:space="preserve"> disfrutó o le gustaron más.</w:t>
      </w:r>
    </w:p>
    <w:p w14:paraId="6815CB37" w14:textId="77777777" w:rsidR="008F2CEF" w:rsidRPr="004043D7" w:rsidRDefault="00B43549">
      <w:pPr>
        <w:pStyle w:val="BodyText"/>
        <w:rPr>
          <w:lang w:val="es-419"/>
        </w:rPr>
      </w:pPr>
      <w:r w:rsidRPr="004043D7">
        <w:rPr>
          <w:noProof/>
          <w:lang w:val="es-419"/>
        </w:rPr>
        <mc:AlternateContent>
          <mc:Choice Requires="wps">
            <w:drawing>
              <wp:inline distT="0" distB="0" distL="0" distR="0" wp14:anchorId="10A31BE5" wp14:editId="5C71C880">
                <wp:extent cx="6400800" cy="1371600"/>
                <wp:effectExtent l="0" t="0" r="19050" b="19050"/>
                <wp:docPr id="39048322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371600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444F9D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782661E1" id="Rectangle 3" o:spid="_x0000_s1026" style="width:7in;height:10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" filled="f" strokecolor="#444f9d" strokeweight=".35281mm">
                <v:textbox inset="0,0,0,0"/>
                <w10:anchorlock/>
              </v:rect>
            </w:pict>
          </mc:Fallback>
        </mc:AlternateContent>
      </w:r>
    </w:p>
    <w:p w14:paraId="2721DF4A" w14:textId="73BC5C7D" w:rsidR="008F2CEF" w:rsidRPr="004043D7" w:rsidRDefault="00771524">
      <w:pPr>
        <w:pStyle w:val="questions"/>
        <w:rPr>
          <w:lang w:val="es-419"/>
        </w:rPr>
      </w:pPr>
      <w:r w:rsidRPr="00771524">
        <w:rPr>
          <w:lang w:val="es-419"/>
        </w:rPr>
        <w:t xml:space="preserve">Por favor, comparta cualquier comentario o sugerencia para mejorar </w:t>
      </w:r>
      <w:r w:rsidRPr="00771524">
        <w:rPr>
          <w:highlight w:val="yellow"/>
          <w:lang w:val="es-419"/>
        </w:rPr>
        <w:t>[el evento/los recursos]</w:t>
      </w:r>
      <w:r w:rsidRPr="00771524">
        <w:rPr>
          <w:lang w:val="es-419"/>
        </w:rPr>
        <w:t>.</w:t>
      </w:r>
    </w:p>
    <w:p w14:paraId="597FD959" w14:textId="77777777" w:rsidR="008F2CEF" w:rsidRPr="004043D7" w:rsidRDefault="00B43549">
      <w:pPr>
        <w:pStyle w:val="BodyText"/>
        <w:rPr>
          <w:lang w:val="es-419"/>
        </w:rPr>
      </w:pPr>
      <w:r w:rsidRPr="004043D7">
        <w:rPr>
          <w:noProof/>
          <w:lang w:val="es-419"/>
        </w:rPr>
        <mc:AlternateContent>
          <mc:Choice Requires="wps">
            <w:drawing>
              <wp:inline distT="0" distB="0" distL="0" distR="0" wp14:anchorId="1425CC11" wp14:editId="09125B6E">
                <wp:extent cx="6343650" cy="1358268"/>
                <wp:effectExtent l="0" t="0" r="19050" b="13332"/>
                <wp:docPr id="1126706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358268"/>
                        </a:xfrm>
                        <a:prstGeom prst="rect">
                          <a:avLst/>
                        </a:prstGeom>
                        <a:noFill/>
                        <a:ln w="12701" cap="flat">
                          <a:solidFill>
                            <a:srgbClr val="444F9D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045C26BC" id="Rectangle 3" o:spid="_x0000_s1026" style="width:499.5pt;height:10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" filled="f" strokecolor="#444f9d" strokeweight=".35281mm">
                <v:textbox inset="0,0,0,0"/>
                <w10:anchorlock/>
              </v:rect>
            </w:pict>
          </mc:Fallback>
        </mc:AlternateContent>
      </w:r>
    </w:p>
    <w:p w14:paraId="18C1FF67" w14:textId="62AD5CB7" w:rsidR="008F2CEF" w:rsidRPr="004043D7" w:rsidRDefault="006B337F">
      <w:pPr>
        <w:pStyle w:val="questions"/>
        <w:rPr>
          <w:lang w:val="es-419"/>
        </w:rPr>
      </w:pPr>
      <w:r w:rsidRPr="006B337F">
        <w:rPr>
          <w:lang w:val="es-419"/>
        </w:rPr>
        <w:t xml:space="preserve">Indique la edad de los niños que </w:t>
      </w:r>
      <w:r w:rsidRPr="006B337F">
        <w:rPr>
          <w:highlight w:val="yellow"/>
          <w:lang w:val="es-419"/>
        </w:rPr>
        <w:t>[asistieron al evento/ usaron los recursos]</w:t>
      </w:r>
      <w:r w:rsidRPr="006B337F">
        <w:rPr>
          <w:lang w:val="es-419"/>
        </w:rPr>
        <w:t xml:space="preserve"> con usted. </w:t>
      </w:r>
      <w:r w:rsidRPr="006B337F">
        <w:rPr>
          <w:b/>
          <w:bCs/>
          <w:lang w:val="es-419"/>
        </w:rPr>
        <w:t>(Marque todas las que correspondan)</w:t>
      </w:r>
    </w:p>
    <w:p w14:paraId="5E191DF3" w14:textId="77777777" w:rsidR="00345679" w:rsidRPr="00345679" w:rsidRDefault="00345679" w:rsidP="00345679">
      <w:pPr>
        <w:pStyle w:val="CPEchecklist"/>
        <w:rPr>
          <w:lang w:val="es-419"/>
        </w:rPr>
      </w:pPr>
      <w:r w:rsidRPr="00345679">
        <w:rPr>
          <w:lang w:val="es-419"/>
        </w:rPr>
        <w:t>2 años o menos</w:t>
      </w:r>
    </w:p>
    <w:p w14:paraId="049ED9B5" w14:textId="77777777" w:rsidR="00345679" w:rsidRPr="00345679" w:rsidRDefault="00345679" w:rsidP="00345679">
      <w:pPr>
        <w:pStyle w:val="CPEchecklist"/>
        <w:rPr>
          <w:lang w:val="es-419"/>
        </w:rPr>
      </w:pPr>
      <w:r w:rsidRPr="00345679">
        <w:rPr>
          <w:lang w:val="es-419"/>
        </w:rPr>
        <w:t xml:space="preserve">Entre 3 y 5 años </w:t>
      </w:r>
    </w:p>
    <w:p w14:paraId="5D12B3D8" w14:textId="77777777" w:rsidR="00345679" w:rsidRPr="00345679" w:rsidRDefault="00345679" w:rsidP="00345679">
      <w:pPr>
        <w:pStyle w:val="CPEchecklist"/>
        <w:rPr>
          <w:lang w:val="es-419"/>
        </w:rPr>
      </w:pPr>
      <w:r w:rsidRPr="00345679">
        <w:rPr>
          <w:lang w:val="es-419"/>
        </w:rPr>
        <w:t xml:space="preserve">Entre 6 y 8 años </w:t>
      </w:r>
    </w:p>
    <w:p w14:paraId="43EE7435" w14:textId="318A3D10" w:rsidR="008F2CEF" w:rsidRPr="004043D7" w:rsidRDefault="00345679" w:rsidP="00345679">
      <w:pPr>
        <w:pStyle w:val="CPEchecklist"/>
        <w:rPr>
          <w:lang w:val="es-419"/>
        </w:rPr>
      </w:pPr>
      <w:r w:rsidRPr="00345679">
        <w:rPr>
          <w:lang w:val="es-419"/>
        </w:rPr>
        <w:t>8 años o más</w:t>
      </w:r>
    </w:p>
    <w:p w14:paraId="5CE44341" w14:textId="77777777" w:rsidR="002F116C" w:rsidRDefault="002F116C">
      <w:pPr>
        <w:suppressAutoHyphens w:val="0"/>
        <w:rPr>
          <w:color w:val="0F173D"/>
          <w:sz w:val="22"/>
          <w:szCs w:val="22"/>
          <w:lang w:val="es-419"/>
        </w:rPr>
      </w:pPr>
      <w:r>
        <w:rPr>
          <w:lang w:val="es-419"/>
        </w:rPr>
        <w:br w:type="page"/>
      </w:r>
    </w:p>
    <w:p w14:paraId="2DECEEF2" w14:textId="1FF03314" w:rsidR="008F2CEF" w:rsidRPr="004043D7" w:rsidRDefault="00A15FCF">
      <w:pPr>
        <w:pStyle w:val="questions"/>
        <w:rPr>
          <w:lang w:val="es-419"/>
        </w:rPr>
      </w:pPr>
      <w:r w:rsidRPr="00A15FCF">
        <w:rPr>
          <w:lang w:val="es-419"/>
        </w:rPr>
        <w:lastRenderedPageBreak/>
        <w:t xml:space="preserve">¿Cuál de las siguientes describe su raza y etnicidad? </w:t>
      </w:r>
      <w:r w:rsidRPr="00A15FCF">
        <w:rPr>
          <w:b/>
          <w:bCs/>
          <w:lang w:val="es-419"/>
        </w:rPr>
        <w:t>(Marque todas las que correspondan)</w:t>
      </w:r>
    </w:p>
    <w:p w14:paraId="2138258D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Indígena americano o nativo de Alaska </w:t>
      </w:r>
    </w:p>
    <w:p w14:paraId="02056566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Asiático/a </w:t>
      </w:r>
    </w:p>
    <w:p w14:paraId="240F9EFF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Negro/a o afroamericano/a </w:t>
      </w:r>
    </w:p>
    <w:p w14:paraId="0653652C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Hispano/a, latino/a/x o de origen español </w:t>
      </w:r>
    </w:p>
    <w:p w14:paraId="485D0CDF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Nativo/a de Hawaii u otro isleño del pacífico </w:t>
      </w:r>
    </w:p>
    <w:p w14:paraId="34C39038" w14:textId="77777777" w:rsidR="00FE1944" w:rsidRPr="00FE1944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 xml:space="preserve">Blanco/a </w:t>
      </w:r>
    </w:p>
    <w:p w14:paraId="1262EC03" w14:textId="4D807994" w:rsidR="008F2CEF" w:rsidRPr="004043D7" w:rsidRDefault="00FE1944" w:rsidP="00FE1944">
      <w:pPr>
        <w:pStyle w:val="CPEchecklist"/>
        <w:rPr>
          <w:lang w:val="es-419"/>
        </w:rPr>
      </w:pPr>
      <w:r w:rsidRPr="00FE1944">
        <w:rPr>
          <w:lang w:val="es-419"/>
        </w:rPr>
        <w:t>Otra raza o etnia:</w:t>
      </w:r>
      <w:r w:rsidRPr="004043D7">
        <w:rPr>
          <w:lang w:val="es-419"/>
        </w:rPr>
        <w:t xml:space="preserve">  </w:t>
      </w:r>
    </w:p>
    <w:p w14:paraId="7804E81B" w14:textId="26954A42" w:rsidR="008F2CEF" w:rsidRPr="004043D7" w:rsidRDefault="00751EB5">
      <w:pPr>
        <w:pStyle w:val="questions"/>
        <w:rPr>
          <w:lang w:val="es-419"/>
        </w:rPr>
      </w:pPr>
      <w:r w:rsidRPr="00751EB5">
        <w:rPr>
          <w:lang w:val="es-419"/>
        </w:rPr>
        <w:t xml:space="preserve">¿Qué idioma(s) habla con fluidez? </w:t>
      </w:r>
      <w:r w:rsidRPr="00751EB5">
        <w:rPr>
          <w:b/>
          <w:bCs/>
          <w:lang w:val="es-419"/>
        </w:rPr>
        <w:t>(Marque todas las que correspondan)</w:t>
      </w:r>
    </w:p>
    <w:p w14:paraId="577F978A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>Inglés</w:t>
      </w:r>
    </w:p>
    <w:p w14:paraId="54E57913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Árabe </w:t>
      </w:r>
    </w:p>
    <w:p w14:paraId="0262B5FB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Cantonés </w:t>
      </w:r>
    </w:p>
    <w:p w14:paraId="1FEC1D20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Mandarín </w:t>
      </w:r>
    </w:p>
    <w:p w14:paraId="40261E48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Vietnamita </w:t>
      </w:r>
    </w:p>
    <w:p w14:paraId="11648FD8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Somalí </w:t>
      </w:r>
    </w:p>
    <w:p w14:paraId="59EF0338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Español </w:t>
      </w:r>
    </w:p>
    <w:p w14:paraId="415B6C90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Tagalo </w:t>
      </w:r>
    </w:p>
    <w:p w14:paraId="6B609565" w14:textId="77777777" w:rsidR="0008775E" w:rsidRPr="0008775E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 xml:space="preserve">Lengua tribal </w:t>
      </w:r>
    </w:p>
    <w:p w14:paraId="05B1CA1B" w14:textId="73502FA9" w:rsidR="008F2CEF" w:rsidRPr="004043D7" w:rsidRDefault="0008775E" w:rsidP="0008775E">
      <w:pPr>
        <w:pStyle w:val="CPEchecklist"/>
        <w:rPr>
          <w:lang w:val="es-419"/>
        </w:rPr>
      </w:pPr>
      <w:r w:rsidRPr="0008775E">
        <w:rPr>
          <w:lang w:val="es-419"/>
        </w:rPr>
        <w:t>Otro idioma:</w:t>
      </w:r>
    </w:p>
    <w:sectPr w:rsidR="008F2CEF" w:rsidRPr="004043D7" w:rsidSect="00FA4B46">
      <w:headerReference w:type="default" r:id="rId7"/>
      <w:footerReference w:type="default" r:id="rId8"/>
      <w:footerReference w:type="first" r:id="rId9"/>
      <w:pgSz w:w="12240" w:h="15840"/>
      <w:pgMar w:top="1350" w:right="1080" w:bottom="1080" w:left="117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45C717" w14:textId="77777777" w:rsidR="00B43549" w:rsidRDefault="00B43549">
      <w:pPr>
        <w:spacing w:line="240" w:lineRule="auto"/>
      </w:pPr>
      <w:r>
        <w:separator/>
      </w:r>
    </w:p>
  </w:endnote>
  <w:endnote w:type="continuationSeparator" w:id="0">
    <w:p w14:paraId="2B246907" w14:textId="77777777" w:rsidR="00B43549" w:rsidRDefault="00B435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Baloo 2">
    <w:panose1 w:val="03080502040302020200"/>
    <w:charset w:val="4D"/>
    <w:family w:val="script"/>
    <w:pitch w:val="variable"/>
    <w:sig w:usb0="A000807F" w:usb1="4000207B" w:usb2="00000000" w:usb3="00000000" w:csb0="000001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+mn-ea">
    <w:panose1 w:val="020B0604020202020204"/>
    <w:charset w:val="00"/>
    <w:family w:val="roman"/>
    <w:pitch w:val="default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b/>
        <w:bCs/>
      </w:rPr>
      <w:id w:val="20308390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6E1D7C" w14:textId="1C16C9FD" w:rsidR="00490A55" w:rsidRPr="00DB4978" w:rsidRDefault="00490A55" w:rsidP="00490A55">
        <w:pPr>
          <w:pStyle w:val="Footer"/>
          <w:framePr w:wrap="none" w:vAnchor="text" w:hAnchor="margin" w:xAlign="right" w:y="1"/>
          <w:rPr>
            <w:rStyle w:val="PageNumber"/>
            <w:b/>
            <w:bCs/>
          </w:rPr>
        </w:pPr>
        <w:r w:rsidRPr="00DB4978">
          <w:rPr>
            <w:rStyle w:val="PageNumber"/>
            <w:b/>
            <w:bCs/>
            <w:noProof/>
          </w:rPr>
          <w:t xml:space="preserve"> </w:t>
        </w:r>
        <w:r w:rsidRPr="00DB4978">
          <w:rPr>
            <w:rStyle w:val="PageNumber"/>
            <w:b/>
            <w:bCs/>
            <w:noProof/>
          </w:rPr>
          <w:fldChar w:fldCharType="begin"/>
        </w:r>
        <w:r w:rsidRPr="00DB4978">
          <w:rPr>
            <w:rStyle w:val="PageNumber"/>
            <w:b/>
            <w:bCs/>
            <w:noProof/>
          </w:rPr>
          <w:instrText xml:space="preserve"> PAGE  \* Arabic  \* MERGEFORMAT </w:instrText>
        </w:r>
        <w:r w:rsidRPr="00DB4978">
          <w:rPr>
            <w:rStyle w:val="PageNumber"/>
            <w:b/>
            <w:bCs/>
            <w:noProof/>
          </w:rPr>
          <w:fldChar w:fldCharType="separate"/>
        </w:r>
        <w:r>
          <w:rPr>
            <w:rStyle w:val="PageNumber"/>
            <w:b/>
            <w:bCs/>
            <w:noProof/>
          </w:rPr>
          <w:t>2</w:t>
        </w:r>
        <w:r w:rsidRPr="00DB4978">
          <w:rPr>
            <w:rStyle w:val="PageNumber"/>
            <w:b/>
            <w:bCs/>
            <w:noProof/>
          </w:rPr>
          <w:fldChar w:fldCharType="end"/>
        </w:r>
        <w:r w:rsidRPr="00DB4978">
          <w:rPr>
            <w:rStyle w:val="PageNumber"/>
            <w:b/>
            <w:bCs/>
            <w:noProof/>
          </w:rPr>
          <w:t xml:space="preserve"> </w:t>
        </w:r>
        <w:r>
          <w:rPr>
            <w:rStyle w:val="PageNumber"/>
            <w:b/>
            <w:bCs/>
            <w:noProof/>
          </w:rPr>
          <w:t>de</w:t>
        </w:r>
        <w:r w:rsidRPr="00DB4978">
          <w:rPr>
            <w:rStyle w:val="PageNumber"/>
            <w:b/>
            <w:bCs/>
            <w:noProof/>
          </w:rPr>
          <w:t xml:space="preserve"> </w:t>
        </w:r>
        <w:r w:rsidRPr="00DB4978">
          <w:rPr>
            <w:rStyle w:val="PageNumber"/>
            <w:b/>
            <w:bCs/>
            <w:noProof/>
          </w:rPr>
          <w:fldChar w:fldCharType="begin"/>
        </w:r>
        <w:r w:rsidRPr="00DB4978">
          <w:rPr>
            <w:rStyle w:val="PageNumber"/>
            <w:b/>
            <w:bCs/>
            <w:noProof/>
          </w:rPr>
          <w:instrText xml:space="preserve"> NUMPAGES  \* Arabic  \* MERGEFORMAT </w:instrText>
        </w:r>
        <w:r w:rsidRPr="00DB4978">
          <w:rPr>
            <w:rStyle w:val="PageNumber"/>
            <w:b/>
            <w:bCs/>
            <w:noProof/>
          </w:rPr>
          <w:fldChar w:fldCharType="separate"/>
        </w:r>
        <w:r>
          <w:rPr>
            <w:rStyle w:val="PageNumber"/>
            <w:b/>
            <w:bCs/>
            <w:noProof/>
          </w:rPr>
          <w:t>6</w:t>
        </w:r>
        <w:r w:rsidRPr="00DB4978">
          <w:rPr>
            <w:rStyle w:val="PageNumber"/>
            <w:b/>
            <w:bCs/>
            <w:noProof/>
          </w:rPr>
          <w:fldChar w:fldCharType="end"/>
        </w:r>
        <w:r w:rsidRPr="00DB4978">
          <w:rPr>
            <w:rStyle w:val="PageNumber"/>
            <w:b/>
            <w:bCs/>
          </w:rPr>
          <w:t xml:space="preserve"> </w:t>
        </w:r>
      </w:p>
    </w:sdtContent>
  </w:sdt>
  <w:p w14:paraId="4BC45B81" w14:textId="5E96B901" w:rsidR="00490A55" w:rsidRPr="00490A55" w:rsidRDefault="00490A55" w:rsidP="00490A55">
    <w:pPr>
      <w:pStyle w:val="Footer"/>
      <w:ind w:left="-630" w:right="360"/>
      <w:rPr>
        <w:b/>
        <w:bCs/>
      </w:rPr>
    </w:pPr>
    <w:r w:rsidRPr="00DB4978">
      <w:rPr>
        <w:b/>
        <w:bCs/>
        <w:noProof/>
      </w:rPr>
      <w:drawing>
        <wp:inline distT="0" distB="0" distL="0" distR="0" wp14:anchorId="1176D8F6" wp14:editId="176E082C">
          <wp:extent cx="2286000" cy="449140"/>
          <wp:effectExtent l="0" t="0" r="0" b="8255"/>
          <wp:docPr id="326071529" name="Picture 1" descr="Count Play Explore. For Early Educat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782475" name="Picture 1" descr="Count Play Explore. For Early Educatio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4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B4978">
      <w:rPr>
        <w:b/>
        <w:bCs/>
      </w:rPr>
      <w:tab/>
    </w:r>
    <w:r w:rsidRPr="00DB4978">
      <w:rPr>
        <w:b/>
        <w:bCs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b/>
        <w:bCs/>
      </w:rPr>
      <w:id w:val="-20530719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0FDF8" w14:textId="43BC9691" w:rsidR="00490A55" w:rsidRPr="00DB4978" w:rsidRDefault="00490A55" w:rsidP="00490A55">
        <w:pPr>
          <w:pStyle w:val="Footer"/>
          <w:framePr w:wrap="none" w:vAnchor="text" w:hAnchor="margin" w:xAlign="right" w:y="1"/>
          <w:rPr>
            <w:rStyle w:val="PageNumber"/>
            <w:b/>
            <w:bCs/>
          </w:rPr>
        </w:pPr>
        <w:r w:rsidRPr="00DB4978">
          <w:rPr>
            <w:rStyle w:val="PageNumber"/>
            <w:b/>
            <w:bCs/>
            <w:noProof/>
          </w:rPr>
          <w:t xml:space="preserve"> </w:t>
        </w:r>
        <w:r w:rsidRPr="00DB4978">
          <w:rPr>
            <w:rStyle w:val="PageNumber"/>
            <w:b/>
            <w:bCs/>
            <w:noProof/>
          </w:rPr>
          <w:fldChar w:fldCharType="begin"/>
        </w:r>
        <w:r w:rsidRPr="00DB4978">
          <w:rPr>
            <w:rStyle w:val="PageNumber"/>
            <w:b/>
            <w:bCs/>
            <w:noProof/>
          </w:rPr>
          <w:instrText xml:space="preserve"> PAGE  \* Arabic  \* MERGEFORMAT </w:instrText>
        </w:r>
        <w:r w:rsidRPr="00DB4978">
          <w:rPr>
            <w:rStyle w:val="PageNumber"/>
            <w:b/>
            <w:bCs/>
            <w:noProof/>
          </w:rPr>
          <w:fldChar w:fldCharType="separate"/>
        </w:r>
        <w:r>
          <w:rPr>
            <w:rStyle w:val="PageNumber"/>
            <w:b/>
            <w:bCs/>
            <w:noProof/>
          </w:rPr>
          <w:t>1</w:t>
        </w:r>
        <w:r w:rsidRPr="00DB4978">
          <w:rPr>
            <w:rStyle w:val="PageNumber"/>
            <w:b/>
            <w:bCs/>
            <w:noProof/>
          </w:rPr>
          <w:fldChar w:fldCharType="end"/>
        </w:r>
        <w:r w:rsidRPr="00DB4978">
          <w:rPr>
            <w:rStyle w:val="PageNumber"/>
            <w:b/>
            <w:bCs/>
            <w:noProof/>
          </w:rPr>
          <w:t xml:space="preserve"> </w:t>
        </w:r>
        <w:r>
          <w:rPr>
            <w:rStyle w:val="PageNumber"/>
            <w:b/>
            <w:bCs/>
            <w:noProof/>
          </w:rPr>
          <w:t>de</w:t>
        </w:r>
        <w:r w:rsidRPr="00DB4978">
          <w:rPr>
            <w:rStyle w:val="PageNumber"/>
            <w:b/>
            <w:bCs/>
            <w:noProof/>
          </w:rPr>
          <w:t xml:space="preserve"> </w:t>
        </w:r>
        <w:r w:rsidRPr="00DB4978">
          <w:rPr>
            <w:rStyle w:val="PageNumber"/>
            <w:b/>
            <w:bCs/>
            <w:noProof/>
          </w:rPr>
          <w:fldChar w:fldCharType="begin"/>
        </w:r>
        <w:r w:rsidRPr="00DB4978">
          <w:rPr>
            <w:rStyle w:val="PageNumber"/>
            <w:b/>
            <w:bCs/>
            <w:noProof/>
          </w:rPr>
          <w:instrText xml:space="preserve"> NUMPAGES  \* Arabic  \* MERGEFORMAT </w:instrText>
        </w:r>
        <w:r w:rsidRPr="00DB4978">
          <w:rPr>
            <w:rStyle w:val="PageNumber"/>
            <w:b/>
            <w:bCs/>
            <w:noProof/>
          </w:rPr>
          <w:fldChar w:fldCharType="separate"/>
        </w:r>
        <w:r>
          <w:rPr>
            <w:rStyle w:val="PageNumber"/>
            <w:b/>
            <w:bCs/>
            <w:noProof/>
          </w:rPr>
          <w:t>6</w:t>
        </w:r>
        <w:r w:rsidRPr="00DB4978">
          <w:rPr>
            <w:rStyle w:val="PageNumber"/>
            <w:b/>
            <w:bCs/>
            <w:noProof/>
          </w:rPr>
          <w:fldChar w:fldCharType="end"/>
        </w:r>
        <w:r w:rsidRPr="00DB4978">
          <w:rPr>
            <w:rStyle w:val="PageNumber"/>
            <w:b/>
            <w:bCs/>
          </w:rPr>
          <w:t xml:space="preserve"> </w:t>
        </w:r>
      </w:p>
    </w:sdtContent>
  </w:sdt>
  <w:p w14:paraId="15F2D4F8" w14:textId="10DE2FE8" w:rsidR="00490A55" w:rsidRPr="00490A55" w:rsidRDefault="00490A55" w:rsidP="00490A55">
    <w:pPr>
      <w:pStyle w:val="Footer"/>
      <w:ind w:left="-630" w:right="360"/>
      <w:rPr>
        <w:b/>
        <w:bCs/>
      </w:rPr>
    </w:pPr>
    <w:r w:rsidRPr="00DB4978">
      <w:rPr>
        <w:b/>
        <w:bCs/>
        <w:noProof/>
      </w:rPr>
      <w:drawing>
        <wp:inline distT="0" distB="0" distL="0" distR="0" wp14:anchorId="4C1B3711" wp14:editId="4B1C704D">
          <wp:extent cx="2286000" cy="449140"/>
          <wp:effectExtent l="0" t="0" r="0" b="8255"/>
          <wp:docPr id="973782475" name="Picture 1" descr="Count Play Explore. For Early Educat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782475" name="Picture 1" descr="Count Play Explore. For Early Educatio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4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B4978">
      <w:rPr>
        <w:b/>
        <w:bCs/>
      </w:rPr>
      <w:tab/>
    </w:r>
    <w:r w:rsidRPr="00DB4978"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607932" w14:textId="77777777" w:rsidR="00B43549" w:rsidRDefault="00B43549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17D9B0E" w14:textId="77777777" w:rsidR="00B43549" w:rsidRDefault="00B435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32D10" w14:textId="65B3238B" w:rsidR="005C0A60" w:rsidRDefault="00FA4B46" w:rsidP="00FA4B46">
    <w:pPr>
      <w:pStyle w:val="Header"/>
      <w:ind w:right="360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53D4C60" wp14:editId="3BA7C3F6">
          <wp:simplePos x="0" y="0"/>
          <wp:positionH relativeFrom="column">
            <wp:posOffset>-764337</wp:posOffset>
          </wp:positionH>
          <wp:positionV relativeFrom="paragraph">
            <wp:posOffset>-457200</wp:posOffset>
          </wp:positionV>
          <wp:extent cx="7781928" cy="686430"/>
          <wp:effectExtent l="0" t="0" r="0" b="0"/>
          <wp:wrapNone/>
          <wp:docPr id="93979303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979303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81928" cy="6864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1579FA" wp14:editId="08F53BD9">
              <wp:simplePos x="0" y="0"/>
              <wp:positionH relativeFrom="column">
                <wp:posOffset>2606670</wp:posOffset>
              </wp:positionH>
              <wp:positionV relativeFrom="paragraph">
                <wp:posOffset>-224156</wp:posOffset>
              </wp:positionV>
              <wp:extent cx="3257550" cy="1403988"/>
              <wp:effectExtent l="0" t="0" r="0" b="5712"/>
              <wp:wrapSquare wrapText="bothSides"/>
              <wp:docPr id="26930693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7550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3197D8" w14:textId="77777777" w:rsidR="00FA4B46" w:rsidRPr="004043D7" w:rsidRDefault="00FA4B46" w:rsidP="00FA4B46">
                          <w:pPr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</w:pPr>
                          <w:r w:rsidRPr="004043D7"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 xml:space="preserve">Participación de </w:t>
                          </w:r>
                          <w:r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>f</w:t>
                          </w:r>
                          <w:r w:rsidRPr="004043D7"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 xml:space="preserve">amilias y </w:t>
                          </w:r>
                          <w:r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>c</w:t>
                          </w:r>
                          <w:r w:rsidRPr="004043D7"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>omunidad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1579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5.25pt;margin-top:-17.65pt;width:256.5pt;height:11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" filled="f" stroked="f">
              <v:textbox style="mso-fit-shape-to-text:t">
                <w:txbxContent>
                  <w:p w14:paraId="3F3197D8" w14:textId="77777777" w:rsidR="00FA4B46" w:rsidRPr="004043D7" w:rsidRDefault="00FA4B46" w:rsidP="00FA4B46">
                    <w:pPr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</w:pPr>
                    <w:r w:rsidRPr="004043D7"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 xml:space="preserve">Participación de </w:t>
                    </w:r>
                    <w:r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>f</w:t>
                    </w:r>
                    <w:r w:rsidRPr="004043D7"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 xml:space="preserve">amilias y </w:t>
                    </w:r>
                    <w:r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>c</w:t>
                    </w:r>
                    <w:r w:rsidRPr="004043D7"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>omunidad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05A702" wp14:editId="4AE4D3E3">
              <wp:simplePos x="0" y="0"/>
              <wp:positionH relativeFrom="column">
                <wp:posOffset>-455298</wp:posOffset>
              </wp:positionH>
              <wp:positionV relativeFrom="paragraph">
                <wp:posOffset>-228600</wp:posOffset>
              </wp:positionV>
              <wp:extent cx="2360295" cy="1403988"/>
              <wp:effectExtent l="0" t="0" r="0" b="5712"/>
              <wp:wrapSquare wrapText="bothSides"/>
              <wp:docPr id="26439440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0295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9B1926" w14:textId="77777777" w:rsidR="00FA4B46" w:rsidRPr="004043D7" w:rsidRDefault="00FA4B46" w:rsidP="00FA4B46">
                          <w:pPr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</w:pPr>
                          <w:r w:rsidRPr="004043D7">
                            <w:rPr>
                              <w:rFonts w:ascii="Poppins SemiBold" w:hAnsi="Poppins SemiBold" w:cs="Poppins SemiBold"/>
                              <w:color w:val="FFFFFF"/>
                              <w:lang w:val="es-419"/>
                            </w:rPr>
                            <w:t>Cuestionario para familias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5A702" id="_x0000_s1027" type="#_x0000_t202" style="position:absolute;margin-left:-35.85pt;margin-top:-18pt;width:185.85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" filled="f" stroked="f">
              <v:textbox style="mso-fit-shape-to-text:t">
                <w:txbxContent>
                  <w:p w14:paraId="6C9B1926" w14:textId="77777777" w:rsidR="00FA4B46" w:rsidRPr="004043D7" w:rsidRDefault="00FA4B46" w:rsidP="00FA4B46">
                    <w:pPr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</w:pPr>
                    <w:r w:rsidRPr="004043D7">
                      <w:rPr>
                        <w:rFonts w:ascii="Poppins SemiBold" w:hAnsi="Poppins SemiBold" w:cs="Poppins SemiBold"/>
                        <w:color w:val="FFFFFF"/>
                        <w:lang w:val="es-419"/>
                      </w:rPr>
                      <w:t>Cuestionario para familias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D16F4D"/>
    <w:multiLevelType w:val="multilevel"/>
    <w:tmpl w:val="35FA1B36"/>
    <w:styleLink w:val="LFO2"/>
    <w:lvl w:ilvl="0">
      <w:numFmt w:val="bullet"/>
      <w:pStyle w:val="ListM5"/>
      <w:lvlText w:val="•"/>
      <w:lvlJc w:val="left"/>
      <w:pPr>
        <w:ind w:left="720" w:hanging="360"/>
      </w:pPr>
      <w:rPr>
        <w:rFonts w:ascii="Calibri" w:eastAsia="Calibri" w:hAnsi="Calibri" w:cs="Calibri"/>
        <w:strike w:val="0"/>
        <w:dstrike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E72EAE"/>
    <w:multiLevelType w:val="multilevel"/>
    <w:tmpl w:val="19EA77D8"/>
    <w:styleLink w:val="LFO3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FFF6AD2"/>
    <w:multiLevelType w:val="multilevel"/>
    <w:tmpl w:val="A3C2D102"/>
    <w:styleLink w:val="LFO4"/>
    <w:lvl w:ilvl="0">
      <w:numFmt w:val="bullet"/>
      <w:pStyle w:val="ListBullet2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03809B3"/>
    <w:multiLevelType w:val="multilevel"/>
    <w:tmpl w:val="7EB2D18A"/>
    <w:styleLink w:val="LFO1"/>
    <w:lvl w:ilvl="0">
      <w:numFmt w:val="bullet"/>
      <w:pStyle w:val="ListBullet3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CB12014"/>
    <w:multiLevelType w:val="multilevel"/>
    <w:tmpl w:val="C6CE67A2"/>
    <w:styleLink w:val="LFO5"/>
    <w:lvl w:ilvl="0">
      <w:start w:val="1"/>
      <w:numFmt w:val="decimal"/>
      <w:pStyle w:val="questions"/>
      <w:lvlText w:val="%1."/>
      <w:lvlJc w:val="left"/>
      <w:pPr>
        <w:ind w:left="720" w:hanging="360"/>
      </w:pPr>
      <w:rPr>
        <w:b/>
        <w:bCs/>
        <w:color w:val="444F9D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6F043696"/>
    <w:multiLevelType w:val="multilevel"/>
    <w:tmpl w:val="94364F3A"/>
    <w:styleLink w:val="LFO6"/>
    <w:lvl w:ilvl="0">
      <w:numFmt w:val="bullet"/>
      <w:pStyle w:val="CPEchecklist"/>
      <w:lvlText w:val=""/>
      <w:lvlJc w:val="left"/>
      <w:pPr>
        <w:ind w:left="1080" w:hanging="360"/>
      </w:pPr>
      <w:rPr>
        <w:rFonts w:ascii="Symbol" w:hAnsi="Symbol"/>
        <w:b/>
        <w:bCs/>
        <w:color w:val="444F9D"/>
        <w:sz w:val="32"/>
        <w:szCs w:val="3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231473612">
    <w:abstractNumId w:val="3"/>
  </w:num>
  <w:num w:numId="2" w16cid:durableId="697971299">
    <w:abstractNumId w:val="0"/>
  </w:num>
  <w:num w:numId="3" w16cid:durableId="40830457">
    <w:abstractNumId w:val="1"/>
  </w:num>
  <w:num w:numId="4" w16cid:durableId="1778410108">
    <w:abstractNumId w:val="2"/>
  </w:num>
  <w:num w:numId="5" w16cid:durableId="331689011">
    <w:abstractNumId w:val="4"/>
  </w:num>
  <w:num w:numId="6" w16cid:durableId="153796526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CEF"/>
    <w:rsid w:val="000208F9"/>
    <w:rsid w:val="0002518D"/>
    <w:rsid w:val="00031A29"/>
    <w:rsid w:val="0003388E"/>
    <w:rsid w:val="00037A48"/>
    <w:rsid w:val="00084FE7"/>
    <w:rsid w:val="0008775E"/>
    <w:rsid w:val="000C0746"/>
    <w:rsid w:val="000E1C2D"/>
    <w:rsid w:val="00161E1C"/>
    <w:rsid w:val="00187A9C"/>
    <w:rsid w:val="001A347E"/>
    <w:rsid w:val="001D28F7"/>
    <w:rsid w:val="00222744"/>
    <w:rsid w:val="00223B92"/>
    <w:rsid w:val="00246557"/>
    <w:rsid w:val="0025386E"/>
    <w:rsid w:val="002F116C"/>
    <w:rsid w:val="002F7B99"/>
    <w:rsid w:val="0030346E"/>
    <w:rsid w:val="00345679"/>
    <w:rsid w:val="00356094"/>
    <w:rsid w:val="0039532D"/>
    <w:rsid w:val="003E4B54"/>
    <w:rsid w:val="004043D7"/>
    <w:rsid w:val="0041736D"/>
    <w:rsid w:val="0044528B"/>
    <w:rsid w:val="00490A55"/>
    <w:rsid w:val="004F582D"/>
    <w:rsid w:val="00560442"/>
    <w:rsid w:val="00585CB8"/>
    <w:rsid w:val="00595B88"/>
    <w:rsid w:val="005C0A60"/>
    <w:rsid w:val="005D68DF"/>
    <w:rsid w:val="0065751C"/>
    <w:rsid w:val="006A20FB"/>
    <w:rsid w:val="006B337F"/>
    <w:rsid w:val="00722B77"/>
    <w:rsid w:val="00751EB5"/>
    <w:rsid w:val="00771524"/>
    <w:rsid w:val="007766B0"/>
    <w:rsid w:val="00797488"/>
    <w:rsid w:val="007A7668"/>
    <w:rsid w:val="00831C9A"/>
    <w:rsid w:val="0087634F"/>
    <w:rsid w:val="008E0C81"/>
    <w:rsid w:val="008F2A5D"/>
    <w:rsid w:val="008F2CEF"/>
    <w:rsid w:val="009848DF"/>
    <w:rsid w:val="00997CFF"/>
    <w:rsid w:val="009A08A1"/>
    <w:rsid w:val="009B17F8"/>
    <w:rsid w:val="009B56AB"/>
    <w:rsid w:val="009E75AD"/>
    <w:rsid w:val="00A15FCF"/>
    <w:rsid w:val="00A737BD"/>
    <w:rsid w:val="00AD2DF7"/>
    <w:rsid w:val="00AF3958"/>
    <w:rsid w:val="00B43549"/>
    <w:rsid w:val="00B80D96"/>
    <w:rsid w:val="00BD17A2"/>
    <w:rsid w:val="00BF5286"/>
    <w:rsid w:val="00C05243"/>
    <w:rsid w:val="00CE26D8"/>
    <w:rsid w:val="00DC7E9F"/>
    <w:rsid w:val="00DF70DF"/>
    <w:rsid w:val="00E52CCF"/>
    <w:rsid w:val="00E65F68"/>
    <w:rsid w:val="00E7550F"/>
    <w:rsid w:val="00EF4689"/>
    <w:rsid w:val="00F26FBE"/>
    <w:rsid w:val="00F35A09"/>
    <w:rsid w:val="00F36CA2"/>
    <w:rsid w:val="00F86941"/>
    <w:rsid w:val="00FA4B46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23351"/>
  <w15:docId w15:val="{89C25B1F-B0A3-4F45-BEB3-86614A11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line="4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3D7"/>
    <w:pPr>
      <w:suppressAutoHyphens/>
    </w:pPr>
    <w:rPr>
      <w:rFonts w:ascii="Poppins" w:hAnsi="Poppins"/>
    </w:rPr>
  </w:style>
  <w:style w:type="paragraph" w:styleId="Heading1">
    <w:name w:val="heading 1"/>
    <w:basedOn w:val="BodyText"/>
    <w:next w:val="Normal"/>
    <w:uiPriority w:val="9"/>
    <w:qFormat/>
    <w:pPr>
      <w:outlineLvl w:val="0"/>
    </w:pPr>
    <w:rPr>
      <w:rFonts w:ascii="Baloo 2" w:hAnsi="Baloo 2" w:cs="Baloo 2"/>
      <w:b/>
      <w:bCs/>
      <w:color w:val="CC4E0C"/>
      <w:sz w:val="40"/>
      <w:szCs w:val="40"/>
    </w:rPr>
  </w:style>
  <w:style w:type="paragraph" w:styleId="Heading2">
    <w:name w:val="heading 2"/>
    <w:next w:val="thumbnail"/>
    <w:uiPriority w:val="9"/>
    <w:unhideWhenUsed/>
    <w:qFormat/>
    <w:pPr>
      <w:keepNext/>
      <w:suppressAutoHyphens/>
      <w:spacing w:before="360" w:after="120"/>
      <w:outlineLvl w:val="1"/>
    </w:pPr>
    <w:rPr>
      <w:rFonts w:ascii="Poppins Medium" w:eastAsia="DengXian Light" w:hAnsi="Poppins Medium" w:cs="Poppins Medium"/>
      <w:color w:val="444F9D"/>
      <w:sz w:val="32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/>
      <w:outlineLvl w:val="2"/>
    </w:pPr>
    <w:rPr>
      <w:rFonts w:eastAsia="+mn-ea" w:cs="Calibri"/>
      <w:b/>
      <w:bCs/>
      <w:color w:val="0F173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rPr>
      <w:rFonts w:ascii="Poppins Medium" w:eastAsia="DengXian Light" w:hAnsi="Poppins Medium" w:cs="Poppins Medium"/>
      <w:color w:val="444F9D"/>
      <w:sz w:val="32"/>
      <w:szCs w:val="40"/>
    </w:rPr>
  </w:style>
  <w:style w:type="character" w:customStyle="1" w:styleId="Heading1Char">
    <w:name w:val="Heading 1 Char"/>
    <w:basedOn w:val="DefaultParagraphFont"/>
    <w:uiPriority w:val="9"/>
    <w:rPr>
      <w:rFonts w:ascii="Baloo 2" w:hAnsi="Baloo 2" w:cs="Baloo 2"/>
      <w:b/>
      <w:bCs/>
      <w:color w:val="CC4E0C"/>
      <w:sz w:val="40"/>
      <w:szCs w:val="40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kern w:val="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Heading3Char">
    <w:name w:val="Heading 3 Char"/>
    <w:basedOn w:val="DefaultParagraphFont"/>
    <w:rPr>
      <w:rFonts w:ascii="Poppins" w:eastAsia="+mn-ea" w:hAnsi="Poppins" w:cs="Calibri"/>
      <w:b/>
      <w:bCs/>
      <w:color w:val="0F173D"/>
      <w:kern w:val="3"/>
    </w:rPr>
  </w:style>
  <w:style w:type="character" w:styleId="PageNumber">
    <w:name w:val="page number"/>
    <w:basedOn w:val="DefaultParagraphFont"/>
    <w:uiPriority w:val="99"/>
  </w:style>
  <w:style w:type="paragraph" w:customStyle="1" w:styleId="Microtitle">
    <w:name w:val="Microtitle"/>
    <w:pPr>
      <w:suppressAutoHyphens/>
    </w:pPr>
    <w:rPr>
      <w:rFonts w:ascii="Poppins SemiBold" w:hAnsi="Poppins SemiBold" w:cs="Poppins SemiBold"/>
      <w:color w:val="000000"/>
      <w:sz w:val="28"/>
      <w:szCs w:val="28"/>
    </w:rPr>
  </w:style>
  <w:style w:type="paragraph" w:styleId="BodyText">
    <w:name w:val="Body Text"/>
    <w:basedOn w:val="Normal"/>
    <w:pPr>
      <w:spacing w:before="120" w:after="120" w:line="240" w:lineRule="auto"/>
    </w:pPr>
    <w:rPr>
      <w:color w:val="0F173D"/>
      <w:sz w:val="22"/>
      <w:szCs w:val="22"/>
    </w:rPr>
  </w:style>
  <w:style w:type="character" w:customStyle="1" w:styleId="BodyTextChar">
    <w:name w:val="Body Text Char"/>
    <w:basedOn w:val="DefaultParagraphFont"/>
    <w:rPr>
      <w:rFonts w:ascii="Poppins" w:hAnsi="Poppins"/>
      <w:color w:val="0F173D"/>
      <w:sz w:val="22"/>
      <w:szCs w:val="22"/>
    </w:rPr>
  </w:style>
  <w:style w:type="paragraph" w:styleId="ListBullet">
    <w:name w:val="List Bullet"/>
    <w:basedOn w:val="Normal"/>
    <w:autoRedefine/>
    <w:pPr>
      <w:numPr>
        <w:numId w:val="3"/>
      </w:numPr>
      <w:spacing w:line="240" w:lineRule="auto"/>
      <w:contextualSpacing/>
    </w:pPr>
    <w:rPr>
      <w:rFonts w:eastAsia="Times New Roman" w:cs="Calibri"/>
      <w:color w:val="0F173D"/>
      <w:kern w:val="0"/>
      <w:sz w:val="22"/>
    </w:rPr>
  </w:style>
  <w:style w:type="paragraph" w:styleId="List5">
    <w:name w:val="List 5"/>
    <w:basedOn w:val="Normal"/>
    <w:pPr>
      <w:ind w:left="1800" w:hanging="360"/>
      <w:contextualSpacing/>
    </w:pPr>
  </w:style>
  <w:style w:type="paragraph" w:styleId="ListBullet2">
    <w:name w:val="List Bullet 2"/>
    <w:basedOn w:val="Normal"/>
    <w:autoRedefine/>
    <w:pPr>
      <w:numPr>
        <w:numId w:val="4"/>
      </w:numPr>
      <w:spacing w:line="240" w:lineRule="auto"/>
      <w:contextualSpacing/>
    </w:pPr>
    <w:rPr>
      <w:rFonts w:eastAsia="Times New Roman" w:cs="Calibri"/>
      <w:color w:val="0F173D"/>
      <w:kern w:val="0"/>
      <w:sz w:val="22"/>
    </w:rPr>
  </w:style>
  <w:style w:type="paragraph" w:styleId="ListBullet3">
    <w:name w:val="List Bullet 3"/>
    <w:basedOn w:val="Normal"/>
    <w:pPr>
      <w:numPr>
        <w:numId w:val="1"/>
      </w:numPr>
      <w:contextualSpacing/>
    </w:pPr>
    <w:rPr>
      <w:color w:val="0F173D"/>
      <w:sz w:val="22"/>
    </w:rPr>
  </w:style>
  <w:style w:type="paragraph" w:customStyle="1" w:styleId="ListM5">
    <w:name w:val="ListM5"/>
    <w:basedOn w:val="Normal"/>
    <w:pPr>
      <w:numPr>
        <w:numId w:val="2"/>
      </w:numPr>
      <w:contextualSpacing/>
    </w:pPr>
    <w:rPr>
      <w:rFonts w:ascii="Calibri" w:hAnsi="Calibri" w:cs="Calibri"/>
      <w:kern w:val="0"/>
    </w:rPr>
  </w:style>
  <w:style w:type="paragraph" w:customStyle="1" w:styleId="thumbnail">
    <w:name w:val="thumbnail"/>
    <w:basedOn w:val="Normal"/>
    <w:next w:val="BodyText"/>
    <w:pPr>
      <w:keepNext/>
      <w:jc w:val="center"/>
    </w:pPr>
  </w:style>
  <w:style w:type="paragraph" w:customStyle="1" w:styleId="CPEchecklist">
    <w:name w:val="CPE checklist"/>
    <w:basedOn w:val="Normal"/>
    <w:pPr>
      <w:numPr>
        <w:numId w:val="6"/>
      </w:numPr>
      <w:tabs>
        <w:tab w:val="left" w:pos="-3000"/>
      </w:tabs>
      <w:autoSpaceDE w:val="0"/>
      <w:spacing w:after="90" w:line="320" w:lineRule="atLeast"/>
      <w:textAlignment w:val="center"/>
    </w:pPr>
    <w:rPr>
      <w:rFonts w:cs="Poppins"/>
      <w:color w:val="0F173D"/>
      <w:kern w:val="0"/>
      <w:sz w:val="22"/>
      <w:szCs w:val="22"/>
    </w:rPr>
  </w:style>
  <w:style w:type="character" w:customStyle="1" w:styleId="CPEHighlightBold">
    <w:name w:val="CPE Highlight Bold"/>
    <w:rPr>
      <w:rFonts w:ascii="Poppins" w:hAnsi="Poppins" w:cs="Poppins"/>
      <w:b/>
      <w:bCs/>
    </w:rPr>
  </w:style>
  <w:style w:type="paragraph" w:customStyle="1" w:styleId="questions">
    <w:name w:val="questions"/>
    <w:basedOn w:val="BodyText"/>
    <w:pPr>
      <w:keepNext/>
      <w:numPr>
        <w:numId w:val="5"/>
      </w:numPr>
      <w:spacing w:before="360"/>
    </w:pPr>
  </w:style>
  <w:style w:type="character" w:styleId="PlaceholderText">
    <w:name w:val="Placeholder Text"/>
    <w:basedOn w:val="DefaultParagraphFont"/>
    <w:rPr>
      <w:color w:val="666666"/>
    </w:rPr>
  </w:style>
  <w:style w:type="numbering" w:customStyle="1" w:styleId="LFO1">
    <w:name w:val="LFO1"/>
    <w:basedOn w:val="NoList"/>
    <w:pPr>
      <w:numPr>
        <w:numId w:val="1"/>
      </w:numPr>
    </w:pPr>
  </w:style>
  <w:style w:type="numbering" w:customStyle="1" w:styleId="LFO2">
    <w:name w:val="LFO2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5">
    <w:name w:val="LFO5"/>
    <w:basedOn w:val="NoList"/>
    <w:pPr>
      <w:numPr>
        <w:numId w:val="5"/>
      </w:numPr>
    </w:pPr>
  </w:style>
  <w:style w:type="numbering" w:customStyle="1" w:styleId="LFO6">
    <w:name w:val="LFO6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PE%20Facilitator%20Notes%20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CPE%20Facilitator%20Notes%20Template</Template>
  <TotalTime>11</TotalTime>
  <Pages>7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 Play Explore Participación de Familias y Comunidad, Cuestionario para familias</vt:lpstr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Play Explore Participación de Familias y Comunidad, Cuestionario para familias</dc:title>
  <dc:subject/>
  <dc:creator>WestEd para Count Play Explore</dc:creator>
  <dc:description/>
  <cp:lastModifiedBy>Lynneth Solis</cp:lastModifiedBy>
  <cp:revision>21</cp:revision>
  <dcterms:created xsi:type="dcterms:W3CDTF">2026-10-12T12:53:00Z</dcterms:created>
  <dcterms:modified xsi:type="dcterms:W3CDTF">2026-10-21T17:22:00Z</dcterms:modified>
</cp:coreProperties>
</file>