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36D4E5" w14:textId="7A30EFC1" w:rsidR="00184BED" w:rsidRPr="00833C53" w:rsidRDefault="00184BED" w:rsidP="00F96755">
      <w:pPr>
        <w:pStyle w:val="Heading1"/>
        <w:rPr>
          <w:color w:val="8A489D"/>
          <w:lang w:val="es-419"/>
        </w:rPr>
      </w:pPr>
      <w:r w:rsidRPr="00833C53">
        <w:rPr>
          <w:color w:val="8A489D"/>
          <w:lang w:val="es-419"/>
        </w:rPr>
        <w:t xml:space="preserve">Medición: </w:t>
      </w:r>
      <w:r w:rsidR="00420BE9" w:rsidRPr="00833C53">
        <w:rPr>
          <w:b w:val="0"/>
          <w:bCs w:val="0"/>
          <w:color w:val="8A489D"/>
          <w:lang w:val="es-419"/>
        </w:rPr>
        <w:t>p</w:t>
      </w:r>
      <w:r w:rsidR="002F73FC" w:rsidRPr="00833C53">
        <w:rPr>
          <w:b w:val="0"/>
          <w:bCs w:val="0"/>
          <w:color w:val="8A489D"/>
          <w:lang w:val="es-419"/>
        </w:rPr>
        <w:t xml:space="preserve">reescolar, </w:t>
      </w:r>
      <w:r w:rsidR="00D8687A" w:rsidRPr="00833C53">
        <w:rPr>
          <w:b w:val="0"/>
          <w:bCs w:val="0"/>
          <w:color w:val="8A489D"/>
          <w:lang w:val="es-419"/>
        </w:rPr>
        <w:t>kindergarten</w:t>
      </w:r>
      <w:r w:rsidR="009A5E99" w:rsidRPr="00833C53">
        <w:rPr>
          <w:b w:val="0"/>
          <w:bCs w:val="0"/>
          <w:color w:val="8A489D"/>
          <w:lang w:val="es-419"/>
        </w:rPr>
        <w:t xml:space="preserve"> </w:t>
      </w:r>
      <w:r w:rsidR="002F73FC" w:rsidRPr="00833C53">
        <w:rPr>
          <w:b w:val="0"/>
          <w:bCs w:val="0"/>
          <w:color w:val="8A489D"/>
          <w:lang w:val="es-419"/>
        </w:rPr>
        <w:t xml:space="preserve">de transición y </w:t>
      </w:r>
      <w:r w:rsidR="00D8687A" w:rsidRPr="00833C53">
        <w:rPr>
          <w:b w:val="0"/>
          <w:bCs w:val="0"/>
          <w:color w:val="8A489D"/>
          <w:lang w:val="es-419"/>
        </w:rPr>
        <w:t>kindergarten</w:t>
      </w:r>
      <w:r w:rsidR="00420BE9" w:rsidRPr="00833C53">
        <w:rPr>
          <w:b w:val="0"/>
          <w:bCs w:val="0"/>
          <w:color w:val="8A489D"/>
          <w:lang w:val="es-419"/>
        </w:rPr>
        <w:t xml:space="preserve"> </w:t>
      </w:r>
      <w:r w:rsidR="00960586" w:rsidRPr="00833C53">
        <w:rPr>
          <w:b w:val="0"/>
          <w:bCs w:val="0"/>
          <w:color w:val="8A489D"/>
          <w:lang w:val="es-419"/>
        </w:rPr>
        <w:t>(PPT</w:t>
      </w:r>
      <w:r w:rsidR="002F73FC" w:rsidRPr="00833C53">
        <w:rPr>
          <w:b w:val="0"/>
          <w:bCs w:val="0"/>
          <w:color w:val="8A489D"/>
          <w:lang w:val="es-419"/>
        </w:rPr>
        <w:t xml:space="preserve"> 2b</w:t>
      </w:r>
      <w:r w:rsidR="00960586" w:rsidRPr="00833C53">
        <w:rPr>
          <w:b w:val="0"/>
          <w:bCs w:val="0"/>
          <w:color w:val="8A489D"/>
          <w:lang w:val="es-419"/>
        </w:rPr>
        <w:t>)</w:t>
      </w:r>
    </w:p>
    <w:p w14:paraId="7F1B8900" w14:textId="2F0FC061" w:rsidR="000C3FED" w:rsidRPr="00140E96" w:rsidRDefault="00154083" w:rsidP="000C3FED">
      <w:pPr>
        <w:pStyle w:val="BodyText"/>
        <w:rPr>
          <w:lang w:val="es-419"/>
        </w:rPr>
      </w:pPr>
      <w:r w:rsidRPr="00140E96">
        <w:rPr>
          <w:lang w:val="es-419"/>
        </w:rPr>
        <w:t xml:space="preserve">Utilice esta guía para facilitadores junto con las diapositivas «Medición: preescolar, </w:t>
      </w:r>
      <w:r w:rsidR="00D8687A" w:rsidRPr="00140E96">
        <w:rPr>
          <w:lang w:val="es-419"/>
        </w:rPr>
        <w:t>kindergarten</w:t>
      </w:r>
      <w:r w:rsidR="002869B0" w:rsidRPr="00140E96">
        <w:rPr>
          <w:lang w:val="es-419"/>
        </w:rPr>
        <w:t xml:space="preserve"> </w:t>
      </w:r>
      <w:r w:rsidRPr="00140E96">
        <w:rPr>
          <w:lang w:val="es-419"/>
        </w:rPr>
        <w:t xml:space="preserve">de transición y </w:t>
      </w:r>
      <w:r w:rsidR="002869B0" w:rsidRPr="00140E96">
        <w:rPr>
          <w:lang w:val="es-419"/>
        </w:rPr>
        <w:t>kindergarten</w:t>
      </w:r>
      <w:r w:rsidRPr="00140E96">
        <w:rPr>
          <w:lang w:val="es-419"/>
        </w:rPr>
        <w:t xml:space="preserve">». Este conjunto de diapositivas ofrece </w:t>
      </w:r>
      <w:r w:rsidR="00C70FE5" w:rsidRPr="00140E96">
        <w:rPr>
          <w:lang w:val="es-419"/>
        </w:rPr>
        <w:t xml:space="preserve">descripciones </w:t>
      </w:r>
      <w:r w:rsidRPr="00140E96">
        <w:rPr>
          <w:lang w:val="es-419"/>
        </w:rPr>
        <w:t xml:space="preserve">de cómo </w:t>
      </w:r>
      <w:r w:rsidR="00C70FE5" w:rsidRPr="00140E96">
        <w:rPr>
          <w:lang w:val="es-419"/>
        </w:rPr>
        <w:t xml:space="preserve">los niños de preescolar, </w:t>
      </w:r>
      <w:r w:rsidR="00D8687A" w:rsidRPr="00140E96">
        <w:rPr>
          <w:lang w:val="es-419"/>
        </w:rPr>
        <w:t>kindergarten</w:t>
      </w:r>
      <w:r w:rsidR="007A35EF" w:rsidRPr="00140E96">
        <w:rPr>
          <w:lang w:val="es-419"/>
        </w:rPr>
        <w:t xml:space="preserve"> </w:t>
      </w:r>
      <w:r w:rsidR="00C70FE5" w:rsidRPr="00140E96">
        <w:rPr>
          <w:lang w:val="es-419"/>
        </w:rPr>
        <w:t>de transición (TK</w:t>
      </w:r>
      <w:r w:rsidR="007A35EF" w:rsidRPr="00140E96">
        <w:rPr>
          <w:lang w:val="es-419"/>
        </w:rPr>
        <w:t xml:space="preserve"> por sus siglas en inglés</w:t>
      </w:r>
      <w:r w:rsidR="00C70FE5" w:rsidRPr="00140E96">
        <w:rPr>
          <w:lang w:val="es-419"/>
        </w:rPr>
        <w:t xml:space="preserve">) y </w:t>
      </w:r>
      <w:r w:rsidR="00D8687A" w:rsidRPr="00140E96">
        <w:rPr>
          <w:lang w:val="es-419"/>
        </w:rPr>
        <w:t>kindergarten</w:t>
      </w:r>
      <w:r w:rsidR="00C70FE5" w:rsidRPr="00140E96">
        <w:rPr>
          <w:lang w:val="es-419"/>
        </w:rPr>
        <w:t xml:space="preserve">(K) </w:t>
      </w:r>
      <w:r w:rsidR="000C3FED" w:rsidRPr="00140E96">
        <w:rPr>
          <w:lang w:val="es-419"/>
        </w:rPr>
        <w:t>desarrollan su comprensión de los conceptos de medición y las formas en que los educadores pueden apoyarlos a medida que desarrollan sus primeras habilidades de medició</w:t>
      </w:r>
      <w:r w:rsidR="00C2009D" w:rsidRPr="00140E96">
        <w:rPr>
          <w:lang w:val="es-419"/>
        </w:rPr>
        <w:t>n</w:t>
      </w:r>
      <w:r w:rsidRPr="00140E96">
        <w:rPr>
          <w:lang w:val="es-419"/>
        </w:rPr>
        <w:t xml:space="preserve">. </w:t>
      </w:r>
      <w:r w:rsidR="000C3FED" w:rsidRPr="00140E96">
        <w:rPr>
          <w:lang w:val="es-419"/>
        </w:rPr>
        <w:t xml:space="preserve">Los facilitadores pueden encontrar en esta guía temas de </w:t>
      </w:r>
      <w:r w:rsidR="006177DD" w:rsidRPr="00140E96">
        <w:rPr>
          <w:lang w:val="es-419"/>
        </w:rPr>
        <w:t>discus</w:t>
      </w:r>
      <w:r w:rsidR="000C3FED" w:rsidRPr="00140E96">
        <w:rPr>
          <w:lang w:val="es-419"/>
        </w:rPr>
        <w:t xml:space="preserve">ión y orientación para actividades y </w:t>
      </w:r>
      <w:r w:rsidR="006177DD" w:rsidRPr="00140E96">
        <w:rPr>
          <w:lang w:val="es-419"/>
        </w:rPr>
        <w:t>discusiones</w:t>
      </w:r>
      <w:r w:rsidR="000C3FED" w:rsidRPr="00140E96">
        <w:rPr>
          <w:lang w:val="es-419"/>
        </w:rPr>
        <w:t xml:space="preserve"> en grupo. El texto de la guía también se encuentra en la parte de observar de las diapositivas. </w:t>
      </w:r>
    </w:p>
    <w:p w14:paraId="282F1D18" w14:textId="77777777" w:rsidR="00154083" w:rsidRPr="00140E96" w:rsidRDefault="00154083" w:rsidP="00154083">
      <w:pPr>
        <w:pStyle w:val="Heading2"/>
        <w:rPr>
          <w:lang w:val="es-419"/>
        </w:rPr>
      </w:pPr>
      <w:r w:rsidRPr="00140E96">
        <w:rPr>
          <w:lang w:val="es-419"/>
        </w:rPr>
        <w:t>Resumen de la sesión</w:t>
      </w:r>
    </w:p>
    <w:tbl>
      <w:tblPr>
        <w:tblStyle w:val="TableGrid"/>
        <w:tblW w:w="0" w:type="auto"/>
        <w:tblLook w:val="04A0" w:firstRow="1" w:lastRow="0" w:firstColumn="1" w:lastColumn="0" w:noHBand="0" w:noVBand="1"/>
      </w:tblPr>
      <w:tblGrid>
        <w:gridCol w:w="2065"/>
        <w:gridCol w:w="5310"/>
        <w:gridCol w:w="1975"/>
      </w:tblGrid>
      <w:tr w:rsidR="00154083" w:rsidRPr="00140E96" w14:paraId="4B7217A4" w14:textId="77777777" w:rsidTr="00D61090">
        <w:trPr>
          <w:cantSplit/>
          <w:tblHeader/>
        </w:trPr>
        <w:tc>
          <w:tcPr>
            <w:tcW w:w="2065" w:type="dxa"/>
          </w:tcPr>
          <w:p w14:paraId="327BE1C9" w14:textId="47618B86" w:rsidR="00154083" w:rsidRPr="00140E96" w:rsidRDefault="00154083" w:rsidP="0025550B">
            <w:pPr>
              <w:spacing w:before="120" w:line="240" w:lineRule="auto"/>
              <w:rPr>
                <w:sz w:val="22"/>
                <w:szCs w:val="22"/>
                <w:lang w:val="es-419"/>
              </w:rPr>
            </w:pPr>
            <w:r w:rsidRPr="00140E96">
              <w:rPr>
                <w:sz w:val="22"/>
                <w:szCs w:val="22"/>
                <w:lang w:val="es-419"/>
              </w:rPr>
              <w:t>Números de</w:t>
            </w:r>
            <w:r w:rsidR="0025550B" w:rsidRPr="00140E96">
              <w:rPr>
                <w:sz w:val="22"/>
                <w:szCs w:val="22"/>
                <w:lang w:val="es-419"/>
              </w:rPr>
              <w:t xml:space="preserve"> </w:t>
            </w:r>
            <w:r w:rsidRPr="00140E96">
              <w:rPr>
                <w:sz w:val="22"/>
                <w:szCs w:val="22"/>
                <w:lang w:val="es-419"/>
              </w:rPr>
              <w:t>diapositivas</w:t>
            </w:r>
          </w:p>
        </w:tc>
        <w:tc>
          <w:tcPr>
            <w:tcW w:w="5310" w:type="dxa"/>
          </w:tcPr>
          <w:p w14:paraId="55919B1C" w14:textId="77777777" w:rsidR="00154083" w:rsidRPr="00140E96" w:rsidRDefault="00154083" w:rsidP="002171B6">
            <w:pPr>
              <w:rPr>
                <w:sz w:val="22"/>
                <w:szCs w:val="22"/>
                <w:lang w:val="es-419"/>
              </w:rPr>
            </w:pPr>
            <w:r w:rsidRPr="00140E96">
              <w:rPr>
                <w:sz w:val="22"/>
                <w:szCs w:val="22"/>
                <w:lang w:val="es-419"/>
              </w:rPr>
              <w:t>Resumen del contenido</w:t>
            </w:r>
          </w:p>
        </w:tc>
        <w:tc>
          <w:tcPr>
            <w:tcW w:w="1975" w:type="dxa"/>
          </w:tcPr>
          <w:p w14:paraId="4DF858C3" w14:textId="40C5CAA0" w:rsidR="00154083" w:rsidRPr="00140E96" w:rsidRDefault="00154083" w:rsidP="00774A10">
            <w:pPr>
              <w:spacing w:line="240" w:lineRule="auto"/>
              <w:rPr>
                <w:sz w:val="22"/>
                <w:szCs w:val="22"/>
                <w:lang w:val="es-419"/>
              </w:rPr>
            </w:pPr>
            <w:r w:rsidRPr="00140E96">
              <w:rPr>
                <w:sz w:val="22"/>
                <w:szCs w:val="22"/>
                <w:lang w:val="es-419"/>
              </w:rPr>
              <w:t>Tiempo aproximado (en minutos)</w:t>
            </w:r>
          </w:p>
        </w:tc>
      </w:tr>
      <w:tr w:rsidR="00154083" w:rsidRPr="00140E96" w14:paraId="122C9398" w14:textId="77777777" w:rsidTr="002171B6">
        <w:tc>
          <w:tcPr>
            <w:tcW w:w="2065" w:type="dxa"/>
          </w:tcPr>
          <w:p w14:paraId="7301D082" w14:textId="77777777" w:rsidR="00154083" w:rsidRPr="00140E96" w:rsidRDefault="00154083" w:rsidP="002171B6">
            <w:pPr>
              <w:spacing w:line="240" w:lineRule="auto"/>
              <w:rPr>
                <w:rFonts w:cs="Poppins"/>
                <w:sz w:val="22"/>
                <w:szCs w:val="22"/>
                <w:lang w:val="es-419"/>
              </w:rPr>
            </w:pPr>
            <w:r w:rsidRPr="00140E96">
              <w:rPr>
                <w:rFonts w:cs="Poppins"/>
                <w:sz w:val="22"/>
                <w:szCs w:val="22"/>
                <w:lang w:val="es-419"/>
              </w:rPr>
              <w:t>1-3</w:t>
            </w:r>
          </w:p>
        </w:tc>
        <w:tc>
          <w:tcPr>
            <w:tcW w:w="5310" w:type="dxa"/>
          </w:tcPr>
          <w:p w14:paraId="27A8F494" w14:textId="658E6854" w:rsidR="00154083" w:rsidRPr="00140E96" w:rsidRDefault="00154083" w:rsidP="002171B6">
            <w:pPr>
              <w:spacing w:line="240" w:lineRule="auto"/>
              <w:rPr>
                <w:rFonts w:cs="Poppins"/>
                <w:sz w:val="22"/>
                <w:szCs w:val="22"/>
                <w:lang w:val="es-419"/>
              </w:rPr>
            </w:pPr>
            <w:r w:rsidRPr="00140E96">
              <w:rPr>
                <w:rFonts w:cs="Poppins"/>
                <w:sz w:val="22"/>
                <w:szCs w:val="22"/>
                <w:lang w:val="es-419"/>
              </w:rPr>
              <w:t xml:space="preserve">Introducción y </w:t>
            </w:r>
            <w:r w:rsidR="006177DD" w:rsidRPr="00140E96">
              <w:rPr>
                <w:rFonts w:cs="Poppins"/>
                <w:sz w:val="22"/>
                <w:szCs w:val="22"/>
                <w:lang w:val="es-419"/>
              </w:rPr>
              <w:t>objetivo</w:t>
            </w:r>
            <w:r w:rsidRPr="00140E96">
              <w:rPr>
                <w:rFonts w:cs="Poppins"/>
                <w:sz w:val="22"/>
                <w:szCs w:val="22"/>
                <w:lang w:val="es-419"/>
              </w:rPr>
              <w:t>s de la sesión</w:t>
            </w:r>
          </w:p>
        </w:tc>
        <w:tc>
          <w:tcPr>
            <w:tcW w:w="1975" w:type="dxa"/>
          </w:tcPr>
          <w:p w14:paraId="17BB9414" w14:textId="0528BD04" w:rsidR="00154083" w:rsidRPr="00140E96" w:rsidRDefault="00342347" w:rsidP="002171B6">
            <w:pPr>
              <w:spacing w:line="240" w:lineRule="auto"/>
              <w:rPr>
                <w:sz w:val="22"/>
                <w:szCs w:val="22"/>
                <w:lang w:val="es-419"/>
              </w:rPr>
            </w:pPr>
            <w:r w:rsidRPr="00140E96">
              <w:rPr>
                <w:sz w:val="22"/>
                <w:szCs w:val="22"/>
                <w:lang w:val="es-419"/>
              </w:rPr>
              <w:t xml:space="preserve">5 </w:t>
            </w:r>
          </w:p>
        </w:tc>
      </w:tr>
      <w:tr w:rsidR="00154083" w:rsidRPr="00140E96" w14:paraId="590B96E1" w14:textId="77777777" w:rsidTr="002171B6">
        <w:tc>
          <w:tcPr>
            <w:tcW w:w="2065" w:type="dxa"/>
          </w:tcPr>
          <w:p w14:paraId="5326D6E7" w14:textId="27689FC8" w:rsidR="00154083" w:rsidRPr="00140E96" w:rsidRDefault="007F3371" w:rsidP="002171B6">
            <w:pPr>
              <w:spacing w:line="240" w:lineRule="auto"/>
              <w:rPr>
                <w:rFonts w:cs="Poppins"/>
                <w:sz w:val="22"/>
                <w:szCs w:val="22"/>
                <w:lang w:val="es-419"/>
              </w:rPr>
            </w:pPr>
            <w:r w:rsidRPr="00140E96">
              <w:rPr>
                <w:rFonts w:cs="Poppins"/>
                <w:sz w:val="22"/>
                <w:szCs w:val="22"/>
                <w:lang w:val="es-419"/>
              </w:rPr>
              <w:t>4-5</w:t>
            </w:r>
          </w:p>
        </w:tc>
        <w:tc>
          <w:tcPr>
            <w:tcW w:w="5310" w:type="dxa"/>
          </w:tcPr>
          <w:p w14:paraId="543B316E" w14:textId="77777777" w:rsidR="00406354" w:rsidRPr="00140E96" w:rsidRDefault="00406354" w:rsidP="00EB5E0F">
            <w:pPr>
              <w:spacing w:line="240" w:lineRule="auto"/>
              <w:rPr>
                <w:rFonts w:cs="Poppins"/>
                <w:sz w:val="22"/>
                <w:szCs w:val="22"/>
                <w:lang w:val="es-419"/>
              </w:rPr>
            </w:pPr>
            <w:r w:rsidRPr="00140E96">
              <w:rPr>
                <w:rFonts w:cs="Poppins"/>
                <w:sz w:val="22"/>
                <w:szCs w:val="22"/>
                <w:lang w:val="es-419"/>
              </w:rPr>
              <w:t>Oportunidades cotidianas para que los niños midan</w:t>
            </w:r>
          </w:p>
          <w:p w14:paraId="140F4DF6" w14:textId="233C6CB2" w:rsidR="007F3371" w:rsidRPr="00140E96" w:rsidRDefault="007F3371">
            <w:pPr>
              <w:pStyle w:val="ListParagraph"/>
              <w:numPr>
                <w:ilvl w:val="0"/>
                <w:numId w:val="14"/>
              </w:numPr>
              <w:spacing w:line="240" w:lineRule="auto"/>
              <w:rPr>
                <w:rFonts w:cs="Poppins"/>
                <w:sz w:val="22"/>
                <w:szCs w:val="22"/>
                <w:lang w:val="es-419"/>
              </w:rPr>
            </w:pPr>
            <w:r w:rsidRPr="00140E96">
              <w:rPr>
                <w:rFonts w:cs="Poppins"/>
                <w:sz w:val="22"/>
                <w:szCs w:val="22"/>
                <w:lang w:val="es-419"/>
              </w:rPr>
              <w:t xml:space="preserve">Medición en STEAM </w:t>
            </w:r>
          </w:p>
        </w:tc>
        <w:tc>
          <w:tcPr>
            <w:tcW w:w="1975" w:type="dxa"/>
          </w:tcPr>
          <w:p w14:paraId="2A2E9B61" w14:textId="6467158B" w:rsidR="00154083" w:rsidRPr="00140E96" w:rsidRDefault="00406354" w:rsidP="002171B6">
            <w:pPr>
              <w:spacing w:line="240" w:lineRule="auto"/>
              <w:rPr>
                <w:sz w:val="22"/>
                <w:szCs w:val="22"/>
                <w:lang w:val="es-419"/>
              </w:rPr>
            </w:pPr>
            <w:r w:rsidRPr="00140E96">
              <w:rPr>
                <w:sz w:val="22"/>
                <w:szCs w:val="22"/>
                <w:lang w:val="es-419"/>
              </w:rPr>
              <w:t>10-15</w:t>
            </w:r>
          </w:p>
        </w:tc>
      </w:tr>
      <w:tr w:rsidR="00154083" w:rsidRPr="00140E96" w14:paraId="4C9F3421" w14:textId="77777777" w:rsidTr="002171B6">
        <w:tc>
          <w:tcPr>
            <w:tcW w:w="2065" w:type="dxa"/>
          </w:tcPr>
          <w:p w14:paraId="2CA809E2" w14:textId="2B35BC6D" w:rsidR="00154083" w:rsidRPr="00140E96" w:rsidRDefault="007F3371" w:rsidP="002171B6">
            <w:pPr>
              <w:spacing w:line="240" w:lineRule="auto"/>
              <w:rPr>
                <w:rFonts w:cs="Poppins"/>
                <w:sz w:val="22"/>
                <w:szCs w:val="22"/>
                <w:lang w:val="es-419"/>
              </w:rPr>
            </w:pPr>
            <w:r w:rsidRPr="00140E96">
              <w:rPr>
                <w:rFonts w:cs="Poppins"/>
                <w:sz w:val="22"/>
                <w:szCs w:val="22"/>
                <w:lang w:val="es-419"/>
              </w:rPr>
              <w:t>6-23</w:t>
            </w:r>
          </w:p>
        </w:tc>
        <w:tc>
          <w:tcPr>
            <w:tcW w:w="5310" w:type="dxa"/>
          </w:tcPr>
          <w:p w14:paraId="00F7848B" w14:textId="23454671" w:rsidR="00406354" w:rsidRPr="00140E96" w:rsidRDefault="00154083" w:rsidP="00EB5E0F">
            <w:pPr>
              <w:spacing w:line="240" w:lineRule="auto"/>
              <w:rPr>
                <w:rFonts w:cs="Poppins"/>
                <w:sz w:val="22"/>
                <w:szCs w:val="22"/>
                <w:lang w:val="es-419"/>
              </w:rPr>
            </w:pPr>
            <w:r w:rsidRPr="00140E96">
              <w:rPr>
                <w:rFonts w:cs="Poppins"/>
                <w:sz w:val="22"/>
                <w:szCs w:val="22"/>
                <w:lang w:val="es-419"/>
              </w:rPr>
              <w:t xml:space="preserve">Cómo aprenden sobre la medición los niños </w:t>
            </w:r>
            <w:r w:rsidR="007F3371" w:rsidRPr="00140E96">
              <w:rPr>
                <w:rFonts w:cs="Poppins"/>
                <w:sz w:val="22"/>
                <w:szCs w:val="22"/>
                <w:lang w:val="es-419"/>
              </w:rPr>
              <w:t>de preescolar, TK y K</w:t>
            </w:r>
            <w:r w:rsidRPr="00140E96">
              <w:rPr>
                <w:rFonts w:cs="Poppins"/>
                <w:sz w:val="22"/>
                <w:szCs w:val="22"/>
                <w:lang w:val="es-419"/>
              </w:rPr>
              <w:t xml:space="preserve">:  </w:t>
            </w:r>
          </w:p>
          <w:p w14:paraId="376503B8" w14:textId="27A0CF56" w:rsidR="007F3371" w:rsidRPr="00140E96" w:rsidRDefault="007F3371">
            <w:pPr>
              <w:pStyle w:val="ListParagraph"/>
              <w:numPr>
                <w:ilvl w:val="0"/>
                <w:numId w:val="12"/>
              </w:numPr>
              <w:spacing w:line="240" w:lineRule="auto"/>
              <w:rPr>
                <w:rFonts w:cs="Poppins"/>
                <w:sz w:val="22"/>
                <w:szCs w:val="22"/>
                <w:lang w:val="es-419"/>
              </w:rPr>
            </w:pPr>
            <w:r w:rsidRPr="00140E96">
              <w:rPr>
                <w:rFonts w:cs="Poppins"/>
                <w:sz w:val="22"/>
                <w:szCs w:val="22"/>
                <w:lang w:val="es-419"/>
              </w:rPr>
              <w:t>Fundamentos y estándares de aprendizaje de California</w:t>
            </w:r>
          </w:p>
          <w:p w14:paraId="4159A074" w14:textId="22BD47BB" w:rsidR="007F3371" w:rsidRPr="00140E96" w:rsidRDefault="007F3371">
            <w:pPr>
              <w:pStyle w:val="ListParagraph"/>
              <w:numPr>
                <w:ilvl w:val="0"/>
                <w:numId w:val="12"/>
              </w:numPr>
              <w:spacing w:line="240" w:lineRule="auto"/>
              <w:rPr>
                <w:rFonts w:cs="Poppins"/>
                <w:sz w:val="22"/>
                <w:szCs w:val="22"/>
                <w:lang w:val="es-419"/>
              </w:rPr>
            </w:pPr>
            <w:r w:rsidRPr="00140E96">
              <w:rPr>
                <w:rFonts w:cs="Poppins"/>
                <w:sz w:val="22"/>
                <w:szCs w:val="22"/>
                <w:lang w:val="es-419"/>
              </w:rPr>
              <w:t>Comparar</w:t>
            </w:r>
          </w:p>
          <w:p w14:paraId="040063D1" w14:textId="1B9CDF7C" w:rsidR="007F3371" w:rsidRPr="00140E96" w:rsidRDefault="007F3371">
            <w:pPr>
              <w:pStyle w:val="ListParagraph"/>
              <w:numPr>
                <w:ilvl w:val="0"/>
                <w:numId w:val="12"/>
              </w:numPr>
              <w:spacing w:line="240" w:lineRule="auto"/>
              <w:rPr>
                <w:rFonts w:cs="Poppins"/>
                <w:sz w:val="22"/>
                <w:szCs w:val="22"/>
                <w:lang w:val="es-419"/>
              </w:rPr>
            </w:pPr>
            <w:r w:rsidRPr="00140E96">
              <w:rPr>
                <w:rFonts w:cs="Poppins"/>
                <w:sz w:val="22"/>
                <w:szCs w:val="22"/>
                <w:lang w:val="es-419"/>
              </w:rPr>
              <w:t>Ordenar</w:t>
            </w:r>
          </w:p>
          <w:p w14:paraId="7B0A5931" w14:textId="1B2A41DD" w:rsidR="007F3371" w:rsidRPr="00140E96" w:rsidRDefault="007F3371">
            <w:pPr>
              <w:pStyle w:val="ListParagraph"/>
              <w:numPr>
                <w:ilvl w:val="0"/>
                <w:numId w:val="12"/>
              </w:numPr>
              <w:spacing w:line="240" w:lineRule="auto"/>
              <w:rPr>
                <w:rFonts w:cs="Poppins"/>
                <w:sz w:val="22"/>
                <w:szCs w:val="22"/>
                <w:lang w:val="es-419"/>
              </w:rPr>
            </w:pPr>
            <w:r w:rsidRPr="00140E96">
              <w:rPr>
                <w:rFonts w:cs="Poppins"/>
                <w:sz w:val="22"/>
                <w:szCs w:val="22"/>
                <w:lang w:val="es-419"/>
              </w:rPr>
              <w:t>Medir</w:t>
            </w:r>
          </w:p>
          <w:p w14:paraId="4DF55A14" w14:textId="353F8623" w:rsidR="007F3371" w:rsidRPr="00140E96" w:rsidRDefault="007F3371">
            <w:pPr>
              <w:pStyle w:val="ListParagraph"/>
              <w:numPr>
                <w:ilvl w:val="0"/>
                <w:numId w:val="12"/>
              </w:numPr>
              <w:spacing w:line="240" w:lineRule="auto"/>
              <w:rPr>
                <w:rFonts w:cs="Poppins"/>
                <w:sz w:val="22"/>
                <w:szCs w:val="22"/>
                <w:lang w:val="es-419"/>
              </w:rPr>
            </w:pPr>
            <w:r w:rsidRPr="00140E96">
              <w:rPr>
                <w:rFonts w:cs="Poppins"/>
                <w:sz w:val="22"/>
                <w:szCs w:val="22"/>
                <w:lang w:val="es-419"/>
              </w:rPr>
              <w:t>Observación de vídeos</w:t>
            </w:r>
          </w:p>
        </w:tc>
        <w:tc>
          <w:tcPr>
            <w:tcW w:w="1975" w:type="dxa"/>
          </w:tcPr>
          <w:p w14:paraId="588DA27B" w14:textId="5B42016A" w:rsidR="00154083" w:rsidRPr="00140E96" w:rsidRDefault="00342347" w:rsidP="002171B6">
            <w:pPr>
              <w:spacing w:line="240" w:lineRule="auto"/>
              <w:rPr>
                <w:sz w:val="22"/>
                <w:szCs w:val="22"/>
                <w:lang w:val="es-419"/>
              </w:rPr>
            </w:pPr>
            <w:r w:rsidRPr="00140E96">
              <w:rPr>
                <w:sz w:val="22"/>
                <w:szCs w:val="22"/>
                <w:lang w:val="es-419"/>
              </w:rPr>
              <w:t>30-40</w:t>
            </w:r>
          </w:p>
        </w:tc>
      </w:tr>
      <w:tr w:rsidR="00154083" w:rsidRPr="00140E96" w14:paraId="5F0BF932" w14:textId="77777777" w:rsidTr="002171B6">
        <w:tc>
          <w:tcPr>
            <w:tcW w:w="2065" w:type="dxa"/>
          </w:tcPr>
          <w:p w14:paraId="129FC1F7" w14:textId="3A2B531F" w:rsidR="00154083" w:rsidRPr="00140E96" w:rsidRDefault="007F3371" w:rsidP="002171B6">
            <w:pPr>
              <w:spacing w:line="240" w:lineRule="auto"/>
              <w:rPr>
                <w:rFonts w:cs="Poppins"/>
                <w:sz w:val="22"/>
                <w:szCs w:val="22"/>
                <w:lang w:val="es-419"/>
              </w:rPr>
            </w:pPr>
            <w:r w:rsidRPr="00140E96">
              <w:rPr>
                <w:rFonts w:cs="Poppins"/>
                <w:sz w:val="22"/>
                <w:szCs w:val="22"/>
                <w:lang w:val="es-419"/>
              </w:rPr>
              <w:t>24-29</w:t>
            </w:r>
          </w:p>
        </w:tc>
        <w:tc>
          <w:tcPr>
            <w:tcW w:w="5310" w:type="dxa"/>
          </w:tcPr>
          <w:p w14:paraId="51DF22A9" w14:textId="77777777" w:rsidR="00342347" w:rsidRPr="00140E96" w:rsidRDefault="007F3371" w:rsidP="00EB5E0F">
            <w:pPr>
              <w:spacing w:line="240" w:lineRule="auto"/>
              <w:rPr>
                <w:rFonts w:cs="Poppins"/>
                <w:sz w:val="22"/>
                <w:szCs w:val="22"/>
                <w:lang w:val="es-419"/>
              </w:rPr>
            </w:pPr>
            <w:r w:rsidRPr="00140E96">
              <w:rPr>
                <w:rFonts w:cs="Poppins"/>
                <w:sz w:val="22"/>
                <w:szCs w:val="22"/>
                <w:lang w:val="es-419"/>
              </w:rPr>
              <w:t xml:space="preserve">Cómo apoyar a </w:t>
            </w:r>
            <w:r w:rsidR="00154083" w:rsidRPr="00140E96">
              <w:rPr>
                <w:rFonts w:cs="Poppins"/>
                <w:sz w:val="22"/>
                <w:szCs w:val="22"/>
                <w:lang w:val="es-419"/>
              </w:rPr>
              <w:t>los niños en el aprendizaje de la medición</w:t>
            </w:r>
            <w:r w:rsidRPr="00140E96">
              <w:rPr>
                <w:rFonts w:cs="Poppins"/>
                <w:sz w:val="22"/>
                <w:szCs w:val="22"/>
                <w:lang w:val="es-419"/>
              </w:rPr>
              <w:t>:</w:t>
            </w:r>
          </w:p>
          <w:p w14:paraId="4FB55A68" w14:textId="2192A822" w:rsidR="007F3371" w:rsidRPr="00140E96" w:rsidRDefault="007F3371">
            <w:pPr>
              <w:pStyle w:val="ListParagraph"/>
              <w:numPr>
                <w:ilvl w:val="0"/>
                <w:numId w:val="13"/>
              </w:numPr>
              <w:spacing w:line="240" w:lineRule="auto"/>
              <w:rPr>
                <w:rFonts w:cs="Poppins"/>
                <w:sz w:val="22"/>
                <w:szCs w:val="22"/>
                <w:lang w:val="es-419"/>
              </w:rPr>
            </w:pPr>
            <w:r w:rsidRPr="00140E96">
              <w:rPr>
                <w:rFonts w:cs="Poppins"/>
                <w:sz w:val="22"/>
                <w:szCs w:val="22"/>
                <w:lang w:val="es-419"/>
              </w:rPr>
              <w:t xml:space="preserve">Observar y </w:t>
            </w:r>
            <w:r w:rsidR="00D8687A" w:rsidRPr="00140E96">
              <w:rPr>
                <w:rFonts w:cs="Poppins"/>
                <w:sz w:val="22"/>
                <w:szCs w:val="22"/>
                <w:lang w:val="es-419"/>
              </w:rPr>
              <w:t>discutir</w:t>
            </w:r>
            <w:r w:rsidR="00C00D5A" w:rsidRPr="00140E96">
              <w:rPr>
                <w:rFonts w:cs="Poppins"/>
                <w:sz w:val="22"/>
                <w:szCs w:val="22"/>
                <w:lang w:val="es-419"/>
              </w:rPr>
              <w:t xml:space="preserve"> </w:t>
            </w:r>
            <w:r w:rsidRPr="00140E96">
              <w:rPr>
                <w:rFonts w:cs="Poppins"/>
                <w:sz w:val="22"/>
                <w:szCs w:val="22"/>
                <w:lang w:val="es-419"/>
              </w:rPr>
              <w:t>M</w:t>
            </w:r>
            <w:r w:rsidRPr="00140E96">
              <w:rPr>
                <w:rFonts w:cs="Poppins"/>
                <w:sz w:val="22"/>
                <w:szCs w:val="22"/>
                <w:vertAlign w:val="superscript"/>
                <w:lang w:val="es-419"/>
              </w:rPr>
              <w:t>5</w:t>
            </w:r>
          </w:p>
          <w:p w14:paraId="1CFCBE13" w14:textId="517771F3" w:rsidR="007F3371" w:rsidRPr="00140E96" w:rsidRDefault="007F3371">
            <w:pPr>
              <w:pStyle w:val="ListParagraph"/>
              <w:numPr>
                <w:ilvl w:val="0"/>
                <w:numId w:val="13"/>
              </w:numPr>
              <w:spacing w:line="240" w:lineRule="auto"/>
              <w:rPr>
                <w:rFonts w:cs="Poppins"/>
                <w:sz w:val="22"/>
                <w:szCs w:val="22"/>
                <w:lang w:val="es-419"/>
              </w:rPr>
            </w:pPr>
            <w:r w:rsidRPr="00140E96">
              <w:rPr>
                <w:rFonts w:cs="Poppins"/>
                <w:sz w:val="22"/>
                <w:szCs w:val="22"/>
                <w:lang w:val="es-419"/>
              </w:rPr>
              <w:t>Actividad para niños</w:t>
            </w:r>
          </w:p>
        </w:tc>
        <w:tc>
          <w:tcPr>
            <w:tcW w:w="1975" w:type="dxa"/>
          </w:tcPr>
          <w:p w14:paraId="2714ABB5" w14:textId="697FF667" w:rsidR="00154083" w:rsidRPr="00140E96" w:rsidRDefault="00342347" w:rsidP="002171B6">
            <w:pPr>
              <w:spacing w:line="240" w:lineRule="auto"/>
              <w:rPr>
                <w:sz w:val="22"/>
                <w:szCs w:val="22"/>
                <w:lang w:val="es-419"/>
              </w:rPr>
            </w:pPr>
            <w:r w:rsidRPr="00140E96">
              <w:rPr>
                <w:sz w:val="22"/>
                <w:szCs w:val="22"/>
                <w:lang w:val="es-419"/>
              </w:rPr>
              <w:t>45-75</w:t>
            </w:r>
          </w:p>
        </w:tc>
      </w:tr>
      <w:tr w:rsidR="00154083" w:rsidRPr="00140E96" w14:paraId="5CD90B2E" w14:textId="77777777" w:rsidTr="002171B6">
        <w:tc>
          <w:tcPr>
            <w:tcW w:w="2065" w:type="dxa"/>
          </w:tcPr>
          <w:p w14:paraId="6963E713" w14:textId="1AD6B00E" w:rsidR="00154083" w:rsidRPr="00140E96" w:rsidRDefault="007F3371" w:rsidP="002171B6">
            <w:pPr>
              <w:spacing w:line="240" w:lineRule="auto"/>
              <w:rPr>
                <w:rFonts w:cs="Poppins"/>
                <w:sz w:val="22"/>
                <w:szCs w:val="22"/>
                <w:lang w:val="es-419"/>
              </w:rPr>
            </w:pPr>
            <w:r w:rsidRPr="00140E96">
              <w:rPr>
                <w:rFonts w:cs="Poppins"/>
                <w:sz w:val="22"/>
                <w:szCs w:val="22"/>
                <w:lang w:val="es-419"/>
              </w:rPr>
              <w:t>30</w:t>
            </w:r>
          </w:p>
        </w:tc>
        <w:tc>
          <w:tcPr>
            <w:tcW w:w="5310" w:type="dxa"/>
          </w:tcPr>
          <w:p w14:paraId="38A4C408" w14:textId="26AFA0AE" w:rsidR="00154083" w:rsidRPr="00140E96" w:rsidRDefault="00154083" w:rsidP="002171B6">
            <w:pPr>
              <w:spacing w:line="240" w:lineRule="auto"/>
              <w:rPr>
                <w:rFonts w:cs="Poppins"/>
                <w:sz w:val="22"/>
                <w:szCs w:val="22"/>
                <w:lang w:val="es-419"/>
              </w:rPr>
            </w:pPr>
            <w:r w:rsidRPr="00140E96">
              <w:rPr>
                <w:rFonts w:cs="Poppins"/>
                <w:sz w:val="22"/>
                <w:szCs w:val="22"/>
                <w:lang w:val="es-419"/>
              </w:rPr>
              <w:t>Reflexión</w:t>
            </w:r>
          </w:p>
        </w:tc>
        <w:tc>
          <w:tcPr>
            <w:tcW w:w="1975" w:type="dxa"/>
          </w:tcPr>
          <w:p w14:paraId="2401319D" w14:textId="77777777" w:rsidR="00154083" w:rsidRPr="00140E96" w:rsidRDefault="00154083" w:rsidP="002171B6">
            <w:pPr>
              <w:spacing w:line="240" w:lineRule="auto"/>
              <w:rPr>
                <w:sz w:val="22"/>
                <w:szCs w:val="22"/>
                <w:lang w:val="es-419"/>
              </w:rPr>
            </w:pPr>
            <w:r w:rsidRPr="00140E96">
              <w:rPr>
                <w:sz w:val="22"/>
                <w:szCs w:val="22"/>
                <w:lang w:val="es-419"/>
              </w:rPr>
              <w:t>5-7</w:t>
            </w:r>
          </w:p>
        </w:tc>
      </w:tr>
    </w:tbl>
    <w:p w14:paraId="3BFE6E5F" w14:textId="48D7B307" w:rsidR="00154083" w:rsidRPr="00140E96" w:rsidRDefault="00154083" w:rsidP="008F79E3">
      <w:pPr>
        <w:pStyle w:val="BodyText"/>
        <w:rPr>
          <w:lang w:val="es-419"/>
        </w:rPr>
      </w:pPr>
      <w:r w:rsidRPr="00140E96">
        <w:rPr>
          <w:lang w:val="es-419"/>
        </w:rPr>
        <w:lastRenderedPageBreak/>
        <w:t xml:space="preserve">Los tiempos son aproximados y pueden variar en función de </w:t>
      </w:r>
      <w:r w:rsidR="003308A6" w:rsidRPr="00140E96">
        <w:rPr>
          <w:lang w:val="es-419"/>
        </w:rPr>
        <w:t>los objetivos</w:t>
      </w:r>
      <w:r w:rsidRPr="00140E96">
        <w:rPr>
          <w:lang w:val="es-419"/>
        </w:rPr>
        <w:t xml:space="preserve"> de la sesión, el tamaño del grupo y la experiencia previa de los participantes y su familiaridad con el contenido.</w:t>
      </w:r>
    </w:p>
    <w:p w14:paraId="2ADD1319" w14:textId="77777777" w:rsidR="00154083" w:rsidRPr="00140E96" w:rsidRDefault="00154083" w:rsidP="00154083">
      <w:pPr>
        <w:pStyle w:val="Heading2"/>
        <w:rPr>
          <w:lang w:val="es-419"/>
        </w:rPr>
      </w:pPr>
      <w:r w:rsidRPr="00140E96">
        <w:rPr>
          <w:lang w:val="es-419"/>
        </w:rPr>
        <w:t>Para preparar su sesión</w:t>
      </w:r>
    </w:p>
    <w:p w14:paraId="7E325EB9" w14:textId="77777777" w:rsidR="00154083" w:rsidRPr="00140E96" w:rsidRDefault="00154083" w:rsidP="008252A0">
      <w:pPr>
        <w:pStyle w:val="ListBullet"/>
        <w:rPr>
          <w:lang w:val="es-419"/>
        </w:rPr>
      </w:pPr>
      <w:r w:rsidRPr="00140E96">
        <w:rPr>
          <w:lang w:val="es-419"/>
        </w:rPr>
        <w:t>Al planificar su sesión de aprendizaje profesional, tenga en cuenta el contenido de cada una de las presentaciones PPT de este conjunto:</w:t>
      </w:r>
    </w:p>
    <w:p w14:paraId="6D68EBB2" w14:textId="361CBBD4" w:rsidR="00154083" w:rsidRPr="00140E96" w:rsidRDefault="00154083" w:rsidP="00CD336A">
      <w:pPr>
        <w:pStyle w:val="ListBullet2"/>
        <w:rPr>
          <w:lang w:val="es-419"/>
        </w:rPr>
      </w:pPr>
      <w:r w:rsidRPr="00140E96">
        <w:rPr>
          <w:lang w:val="es-419"/>
        </w:rPr>
        <w:t xml:space="preserve">PPT 1 «Introducción a la </w:t>
      </w:r>
      <w:r w:rsidR="00D8687A" w:rsidRPr="00140E96">
        <w:rPr>
          <w:lang w:val="es-419"/>
        </w:rPr>
        <w:t>m</w:t>
      </w:r>
      <w:r w:rsidRPr="00140E96">
        <w:rPr>
          <w:lang w:val="es-419"/>
        </w:rPr>
        <w:t xml:space="preserve">edición: </w:t>
      </w:r>
      <w:r w:rsidR="0046235D" w:rsidRPr="0046235D">
        <w:rPr>
          <w:lang w:val="es-419"/>
        </w:rPr>
        <w:t>Recién nacido–8 años</w:t>
      </w:r>
      <w:r w:rsidRPr="00140E96">
        <w:rPr>
          <w:lang w:val="es-419"/>
        </w:rPr>
        <w:t>» describe cómo los niños desarrollan la comprensión de la</w:t>
      </w:r>
      <w:r w:rsidR="00786123" w:rsidRPr="00140E96">
        <w:rPr>
          <w:lang w:val="es-419"/>
        </w:rPr>
        <w:t xml:space="preserve"> </w:t>
      </w:r>
      <w:r w:rsidR="00D8687A" w:rsidRPr="00140E96">
        <w:rPr>
          <w:lang w:val="es-419"/>
        </w:rPr>
        <w:t>m</w:t>
      </w:r>
      <w:r w:rsidRPr="00140E96">
        <w:rPr>
          <w:lang w:val="es-419"/>
        </w:rPr>
        <w:t>edición desde el nacimiento hasta los ocho años.</w:t>
      </w:r>
    </w:p>
    <w:p w14:paraId="6D26FBAE" w14:textId="3FD927DB" w:rsidR="00154083" w:rsidRPr="00140E96" w:rsidRDefault="00154083" w:rsidP="00CD336A">
      <w:pPr>
        <w:pStyle w:val="ListBullet2"/>
        <w:rPr>
          <w:lang w:val="es-419"/>
        </w:rPr>
      </w:pPr>
      <w:r w:rsidRPr="00140E96">
        <w:rPr>
          <w:lang w:val="es-419"/>
        </w:rPr>
        <w:t xml:space="preserve">La PPT 2a «Medición: bebés y niños pequeños», la PPT 2b «Medición: preescolar, </w:t>
      </w:r>
      <w:r w:rsidR="00D8687A" w:rsidRPr="00140E96">
        <w:rPr>
          <w:lang w:val="es-419"/>
        </w:rPr>
        <w:t xml:space="preserve">kindergarten </w:t>
      </w:r>
      <w:r w:rsidRPr="00140E96">
        <w:rPr>
          <w:lang w:val="es-419"/>
        </w:rPr>
        <w:t xml:space="preserve">de transición y </w:t>
      </w:r>
      <w:r w:rsidR="00D8687A" w:rsidRPr="00140E96">
        <w:rPr>
          <w:lang w:val="es-419"/>
        </w:rPr>
        <w:t>kindergarten</w:t>
      </w:r>
      <w:r w:rsidRPr="00140E96">
        <w:rPr>
          <w:lang w:val="es-419"/>
        </w:rPr>
        <w:t>» y la PPT 2c (próximamente) «Medición: Primaria temprana» describen con mayor profundidad cómo los niños de diferentes edades desarrollan la comprensión de la medición. Estas PPT también incluyen ideas sobre cómo ayudar a los niños de rangos de edad específicos a desarrollar habilidades de medición.</w:t>
      </w:r>
    </w:p>
    <w:p w14:paraId="0B923155" w14:textId="77777777" w:rsidR="00154083" w:rsidRPr="00140E96" w:rsidRDefault="00154083" w:rsidP="008252A0">
      <w:pPr>
        <w:pStyle w:val="ListBullet"/>
        <w:rPr>
          <w:lang w:val="es-419"/>
        </w:rPr>
      </w:pPr>
      <w:r w:rsidRPr="00140E96">
        <w:rPr>
          <w:lang w:val="es-419"/>
        </w:rPr>
        <w:t>Le animamos a que ofrezca el contenido del PPT 1 antes o en combinación con una presentación de diapositivas específica para cada edad (PPT 2a, PPT 2b o PPT 2c (próximamente)). El PPT 1 y una de las presentaciones de diapositivas específicas para cada edad están diseñados para una sesión de aprendizaje profesional de tres horas. Sin embargo, puede ajustar las presentaciones de diapositivas para que se adapten mejor a las necesidades de los participantes y al tiempo disponible.</w:t>
      </w:r>
    </w:p>
    <w:p w14:paraId="027B4BBF" w14:textId="77777777" w:rsidR="00154083" w:rsidRPr="00140E96" w:rsidRDefault="00154083" w:rsidP="008252A0">
      <w:pPr>
        <w:pStyle w:val="ListBullet"/>
        <w:rPr>
          <w:lang w:val="es-419"/>
        </w:rPr>
      </w:pPr>
      <w:r w:rsidRPr="00140E96">
        <w:rPr>
          <w:lang w:val="es-419"/>
        </w:rPr>
        <w:t xml:space="preserve">Antes de la sesión, revise cuidadosamente todos los materiales impresos y prepare los materiales necesarios. Seleccione el método de facilitación que mejor se adapte a la duración y el formato de la sesión, el tamaño del grupo y las necesidades de los participantes. </w:t>
      </w:r>
    </w:p>
    <w:p w14:paraId="2F0C6A0D" w14:textId="535ED6FC" w:rsidR="0025550B" w:rsidRPr="00140E96" w:rsidRDefault="003126B9" w:rsidP="003126B9">
      <w:pPr>
        <w:pStyle w:val="ListBullet"/>
        <w:rPr>
          <w:lang w:val="es-419"/>
        </w:rPr>
      </w:pPr>
      <w:r w:rsidRPr="00140E96">
        <w:rPr>
          <w:lang w:val="es-419"/>
        </w:rPr>
        <w:t>Considere la posibilidad de utilizar fotos, vídeos o historias de los entornos de aprendizaje en los que trabajan los educadores dentro de esta sesión. Hacer que la información sea más personal para los participantes puede crear una mayor conexión con el contenido y fomentar el sentimiento de pertenencia a las matemáticas.</w:t>
      </w:r>
    </w:p>
    <w:p w14:paraId="1F09BB30" w14:textId="172F3877" w:rsidR="003126B9" w:rsidRPr="00140E96" w:rsidRDefault="0025550B" w:rsidP="0025550B">
      <w:pPr>
        <w:spacing w:line="240" w:lineRule="auto"/>
        <w:rPr>
          <w:rFonts w:eastAsia="Times New Roman" w:cstheme="minorHAnsi"/>
          <w:color w:val="0F173D"/>
          <w:kern w:val="0"/>
          <w:sz w:val="22"/>
          <w:lang w:val="es-419"/>
          <w14:ligatures w14:val="none"/>
        </w:rPr>
      </w:pPr>
      <w:r w:rsidRPr="00140E96">
        <w:rPr>
          <w:lang w:val="es-419"/>
        </w:rPr>
        <w:br w:type="page"/>
      </w:r>
    </w:p>
    <w:p w14:paraId="4F1584E6" w14:textId="77777777" w:rsidR="00154083" w:rsidRPr="00140E96" w:rsidRDefault="00154083" w:rsidP="00154083">
      <w:pPr>
        <w:pStyle w:val="Heading2"/>
        <w:rPr>
          <w:lang w:val="es-419"/>
        </w:rPr>
      </w:pPr>
      <w:r w:rsidRPr="00140E96">
        <w:rPr>
          <w:lang w:val="es-419"/>
        </w:rPr>
        <w:lastRenderedPageBreak/>
        <w:t>Materiales necesarios</w:t>
      </w:r>
    </w:p>
    <w:p w14:paraId="7AFCC013" w14:textId="44E28CBF" w:rsidR="004078F2" w:rsidRPr="00140E96" w:rsidRDefault="004078F2" w:rsidP="008252A0">
      <w:pPr>
        <w:pStyle w:val="ListBullet"/>
        <w:rPr>
          <w:lang w:val="es-419"/>
        </w:rPr>
      </w:pPr>
      <w:r w:rsidRPr="00140E96">
        <w:rPr>
          <w:lang w:val="es-419"/>
        </w:rPr>
        <w:t>Papel</w:t>
      </w:r>
      <w:r w:rsidR="00EB5E0F" w:rsidRPr="00140E96">
        <w:rPr>
          <w:lang w:val="es-419"/>
        </w:rPr>
        <w:t xml:space="preserve">, papel milimetrado </w:t>
      </w:r>
      <w:r w:rsidRPr="00140E96">
        <w:rPr>
          <w:lang w:val="es-419"/>
        </w:rPr>
        <w:t>y herramientas para escribir</w:t>
      </w:r>
    </w:p>
    <w:p w14:paraId="63229510" w14:textId="6449B6F5" w:rsidR="00154083" w:rsidRPr="00140E96" w:rsidRDefault="00154083" w:rsidP="008252A0">
      <w:pPr>
        <w:pStyle w:val="ListBullet"/>
        <w:rPr>
          <w:lang w:val="es-419"/>
        </w:rPr>
      </w:pPr>
      <w:r w:rsidRPr="00140E96">
        <w:rPr>
          <w:lang w:val="es-419"/>
        </w:rPr>
        <w:t xml:space="preserve">Una variedad de herramientas de medición estándar y no estándar. Una actividad de la sesión requiere que los participantes utilicen estas herramientas. Además, es posible que desee animar a los participantes a explorar y jugar con estas herramientas durante los descansos de la sesión. </w:t>
      </w:r>
    </w:p>
    <w:p w14:paraId="40BD6021" w14:textId="28193DF8" w:rsidR="00154083" w:rsidRPr="00140E96" w:rsidRDefault="00154083" w:rsidP="00CD336A">
      <w:pPr>
        <w:pStyle w:val="ListBullet2"/>
        <w:rPr>
          <w:lang w:val="es-419"/>
        </w:rPr>
      </w:pPr>
      <w:r w:rsidRPr="00140E96">
        <w:rPr>
          <w:lang w:val="es-419"/>
        </w:rPr>
        <w:t xml:space="preserve">Algunos ejemplos de herramientas de medición estándar son las cintas métricas, las reglas, las tazas y cucharas medidoras, las balanzas o los termómetros. </w:t>
      </w:r>
    </w:p>
    <w:p w14:paraId="3C1D993F" w14:textId="77777777" w:rsidR="00154083" w:rsidRPr="00140E96" w:rsidRDefault="00154083" w:rsidP="00CD336A">
      <w:pPr>
        <w:pStyle w:val="ListBullet2"/>
        <w:rPr>
          <w:lang w:val="es-419"/>
        </w:rPr>
      </w:pPr>
      <w:r w:rsidRPr="00140E96">
        <w:rPr>
          <w:lang w:val="es-419"/>
        </w:rPr>
        <w:t xml:space="preserve">Algunos ejemplos de herramientas de medición no estándar son bloques, cuerdas, clips, crayones o palitos de manualidades. </w:t>
      </w:r>
    </w:p>
    <w:p w14:paraId="07985356" w14:textId="561BC4F5" w:rsidR="00154083" w:rsidRPr="00140E96" w:rsidRDefault="00154083" w:rsidP="008F79E3">
      <w:pPr>
        <w:pStyle w:val="ListBullet"/>
        <w:rPr>
          <w:lang w:val="es-419"/>
        </w:rPr>
      </w:pPr>
      <w:r w:rsidRPr="00140E96">
        <w:rPr>
          <w:lang w:val="es-419"/>
        </w:rPr>
        <w:t xml:space="preserve">Folleto </w:t>
      </w:r>
      <w:r w:rsidR="00375634" w:rsidRPr="00140E96">
        <w:rPr>
          <w:b/>
          <w:bCs/>
          <w:lang w:val="es-419"/>
        </w:rPr>
        <w:t xml:space="preserve">«Medición en </w:t>
      </w:r>
      <w:r w:rsidR="006417B4" w:rsidRPr="00140E96">
        <w:rPr>
          <w:b/>
          <w:bCs/>
          <w:lang w:val="es-419"/>
        </w:rPr>
        <w:t>indagaciones</w:t>
      </w:r>
      <w:r w:rsidR="00375634" w:rsidRPr="00140E96">
        <w:rPr>
          <w:b/>
          <w:bCs/>
          <w:lang w:val="es-419"/>
        </w:rPr>
        <w:t xml:space="preserve"> STEAM»</w:t>
      </w:r>
    </w:p>
    <w:p w14:paraId="79C1C44F" w14:textId="12A6B7C8" w:rsidR="00154083" w:rsidRPr="00140E96" w:rsidRDefault="00D8687A" w:rsidP="008F79E3">
      <w:pPr>
        <w:pStyle w:val="ListBullet"/>
        <w:rPr>
          <w:lang w:val="es-419"/>
        </w:rPr>
      </w:pPr>
      <w:r w:rsidRPr="00140E96">
        <w:rPr>
          <w:lang w:val="es-419"/>
        </w:rPr>
        <w:t>Folleto</w:t>
      </w:r>
      <w:r w:rsidRPr="00140E96">
        <w:rPr>
          <w:b/>
          <w:bCs/>
          <w:lang w:val="es-419"/>
        </w:rPr>
        <w:t xml:space="preserve"> </w:t>
      </w:r>
      <w:r w:rsidR="00172CCF" w:rsidRPr="00140E96">
        <w:rPr>
          <w:b/>
          <w:bCs/>
          <w:lang w:val="es-419"/>
        </w:rPr>
        <w:t>Re</w:t>
      </w:r>
      <w:r w:rsidR="000E1C2B" w:rsidRPr="00140E96">
        <w:rPr>
          <w:b/>
          <w:bCs/>
          <w:lang w:val="es-419"/>
        </w:rPr>
        <w:t xml:space="preserve">sumen del enfoque </w:t>
      </w:r>
      <w:r w:rsidR="00154083" w:rsidRPr="00140E96">
        <w:rPr>
          <w:b/>
          <w:bCs/>
          <w:lang w:val="es-419"/>
        </w:rPr>
        <w:t>M</w:t>
      </w:r>
      <w:r w:rsidR="00154083" w:rsidRPr="00140E96">
        <w:rPr>
          <w:b/>
          <w:bCs/>
          <w:vertAlign w:val="superscript"/>
          <w:lang w:val="es-419"/>
        </w:rPr>
        <w:t>5</w:t>
      </w:r>
      <w:r w:rsidR="004078F2" w:rsidRPr="00140E96">
        <w:rPr>
          <w:lang w:val="es-419"/>
        </w:rPr>
        <w:t xml:space="preserve"> </w:t>
      </w:r>
    </w:p>
    <w:p w14:paraId="19950223" w14:textId="738468CE" w:rsidR="00154083" w:rsidRPr="00140E96" w:rsidRDefault="00D8687A" w:rsidP="008F79E3">
      <w:pPr>
        <w:pStyle w:val="ListBullet"/>
        <w:rPr>
          <w:lang w:val="es-419"/>
        </w:rPr>
      </w:pPr>
      <w:r w:rsidRPr="00140E96">
        <w:rPr>
          <w:lang w:val="es-419"/>
        </w:rPr>
        <w:t xml:space="preserve">Folleto </w:t>
      </w:r>
      <w:r w:rsidR="00154083" w:rsidRPr="00140E96">
        <w:rPr>
          <w:b/>
          <w:bCs/>
          <w:lang w:val="es-419"/>
        </w:rPr>
        <w:t>Observación de M</w:t>
      </w:r>
      <w:r w:rsidR="00154083" w:rsidRPr="00140E96">
        <w:rPr>
          <w:b/>
          <w:bCs/>
          <w:vertAlign w:val="superscript"/>
          <w:lang w:val="es-419"/>
        </w:rPr>
        <w:t>5</w:t>
      </w:r>
      <w:r w:rsidR="00154083" w:rsidRPr="00140E96">
        <w:rPr>
          <w:b/>
          <w:bCs/>
          <w:lang w:val="es-419"/>
        </w:rPr>
        <w:t xml:space="preserve"> en acción: Medición</w:t>
      </w:r>
      <w:r w:rsidR="004078F2" w:rsidRPr="00140E96">
        <w:rPr>
          <w:lang w:val="es-419"/>
        </w:rPr>
        <w:t xml:space="preserve">, </w:t>
      </w:r>
      <w:r w:rsidR="00154083" w:rsidRPr="00140E96">
        <w:rPr>
          <w:lang w:val="es-419"/>
        </w:rPr>
        <w:t xml:space="preserve">folleto </w:t>
      </w:r>
      <w:r w:rsidR="00F4341B" w:rsidRPr="00140E96">
        <w:rPr>
          <w:lang w:val="es-419"/>
        </w:rPr>
        <w:t>con ejemplos de</w:t>
      </w:r>
      <w:r w:rsidR="00154083" w:rsidRPr="00140E96">
        <w:rPr>
          <w:lang w:val="es-419"/>
        </w:rPr>
        <w:t xml:space="preserve"> respuestas, videoclip</w:t>
      </w:r>
      <w:r w:rsidR="00301199" w:rsidRPr="00140E96">
        <w:rPr>
          <w:lang w:val="es-419"/>
        </w:rPr>
        <w:t xml:space="preserve"> de </w:t>
      </w:r>
      <w:r w:rsidR="000C22F9" w:rsidRPr="00140E96">
        <w:rPr>
          <w:lang w:val="es-419"/>
        </w:rPr>
        <w:t>m</w:t>
      </w:r>
      <w:r w:rsidR="00301199" w:rsidRPr="00140E96">
        <w:rPr>
          <w:lang w:val="es-419"/>
        </w:rPr>
        <w:t>edición para preescolar, TK o K</w:t>
      </w:r>
    </w:p>
    <w:p w14:paraId="047FC0BA" w14:textId="4052C384" w:rsidR="00154083" w:rsidRPr="00140E96" w:rsidRDefault="00D8687A" w:rsidP="008F79E3">
      <w:pPr>
        <w:pStyle w:val="ListBullet"/>
        <w:rPr>
          <w:lang w:val="es-419"/>
        </w:rPr>
      </w:pPr>
      <w:r w:rsidRPr="00140E96">
        <w:rPr>
          <w:lang w:val="es-419"/>
        </w:rPr>
        <w:t xml:space="preserve">Folleto </w:t>
      </w:r>
      <w:r w:rsidR="00842434" w:rsidRPr="00140E96">
        <w:rPr>
          <w:b/>
          <w:bCs/>
          <w:lang w:val="es-419"/>
        </w:rPr>
        <w:t>Utilizar</w:t>
      </w:r>
      <w:r w:rsidR="00154083" w:rsidRPr="00140E96">
        <w:rPr>
          <w:b/>
          <w:bCs/>
          <w:lang w:val="es-419"/>
        </w:rPr>
        <w:t xml:space="preserve"> M</w:t>
      </w:r>
      <w:r w:rsidR="00154083" w:rsidRPr="00140E96">
        <w:rPr>
          <w:b/>
          <w:bCs/>
          <w:vertAlign w:val="superscript"/>
          <w:lang w:val="es-419"/>
        </w:rPr>
        <w:t>5</w:t>
      </w:r>
      <w:r w:rsidR="00154083" w:rsidRPr="00140E96">
        <w:rPr>
          <w:b/>
          <w:bCs/>
          <w:lang w:val="es-419"/>
        </w:rPr>
        <w:t xml:space="preserve"> para apoyar el aprendizaje sobre la </w:t>
      </w:r>
      <w:r w:rsidRPr="00140E96">
        <w:rPr>
          <w:b/>
          <w:bCs/>
          <w:lang w:val="es-419"/>
        </w:rPr>
        <w:t>m</w:t>
      </w:r>
      <w:r w:rsidR="00154083" w:rsidRPr="00140E96">
        <w:rPr>
          <w:b/>
          <w:bCs/>
          <w:lang w:val="es-419"/>
        </w:rPr>
        <w:t xml:space="preserve">edición, </w:t>
      </w:r>
    </w:p>
    <w:p w14:paraId="24939470" w14:textId="43E53D8D" w:rsidR="00154083" w:rsidRPr="00140E96" w:rsidRDefault="001F0E8B" w:rsidP="008F79E3">
      <w:pPr>
        <w:pStyle w:val="ListBullet"/>
        <w:rPr>
          <w:lang w:val="es-419"/>
        </w:rPr>
      </w:pPr>
      <w:r w:rsidRPr="00140E96">
        <w:rPr>
          <w:color w:val="222222"/>
          <w:lang w:val="es-419"/>
        </w:rPr>
        <w:t xml:space="preserve">Folleto </w:t>
      </w:r>
      <w:r w:rsidRPr="00140E96">
        <w:rPr>
          <w:b/>
          <w:bCs/>
          <w:color w:val="222222"/>
          <w:lang w:val="es-419"/>
        </w:rPr>
        <w:t>«Medi</w:t>
      </w:r>
      <w:r w:rsidR="000C22F9" w:rsidRPr="00140E96">
        <w:rPr>
          <w:b/>
          <w:bCs/>
          <w:color w:val="222222"/>
          <w:lang w:val="es-419"/>
        </w:rPr>
        <w:t>r</w:t>
      </w:r>
      <w:r w:rsidRPr="00140E96">
        <w:rPr>
          <w:b/>
          <w:bCs/>
          <w:color w:val="222222"/>
          <w:lang w:val="es-419"/>
        </w:rPr>
        <w:t xml:space="preserve"> con las manos </w:t>
      </w:r>
      <w:r w:rsidR="000C22F9" w:rsidRPr="00140E96">
        <w:rPr>
          <w:b/>
          <w:bCs/>
          <w:color w:val="222222"/>
          <w:lang w:val="es-419"/>
        </w:rPr>
        <w:t>o</w:t>
      </w:r>
      <w:r w:rsidRPr="00140E96">
        <w:rPr>
          <w:b/>
          <w:bCs/>
          <w:color w:val="222222"/>
          <w:lang w:val="es-419"/>
        </w:rPr>
        <w:t xml:space="preserve"> los pies</w:t>
      </w:r>
      <w:r w:rsidRPr="00140E96">
        <w:rPr>
          <w:lang w:val="es-419"/>
        </w:rPr>
        <w:t xml:space="preserve">», </w:t>
      </w:r>
      <w:r w:rsidR="003126B9" w:rsidRPr="00140E96">
        <w:rPr>
          <w:lang w:val="es-419"/>
        </w:rPr>
        <w:t>papel de colores, rotuladores, tijeras</w:t>
      </w:r>
    </w:p>
    <w:p w14:paraId="62357DB6" w14:textId="5EDC444E" w:rsidR="1E3DD517" w:rsidRPr="00140E96" w:rsidRDefault="007C59D2" w:rsidP="003254CA">
      <w:pPr>
        <w:pStyle w:val="Heading2"/>
        <w:rPr>
          <w:lang w:val="es-419"/>
        </w:rPr>
      </w:pPr>
      <w:r w:rsidRPr="00140E96">
        <w:rPr>
          <w:lang w:val="es-419"/>
        </w:rPr>
        <w:t>Diapositiva</w:t>
      </w:r>
      <w:r w:rsidR="1E3DD517" w:rsidRPr="00140E96">
        <w:rPr>
          <w:lang w:val="es-419"/>
        </w:rPr>
        <w:t xml:space="preserve"> 1: </w:t>
      </w:r>
      <w:r w:rsidR="00184BED" w:rsidRPr="00140E96">
        <w:rPr>
          <w:lang w:val="es-419"/>
        </w:rPr>
        <w:t>Medición</w:t>
      </w:r>
      <w:r w:rsidR="00D3246E" w:rsidRPr="00140E96">
        <w:rPr>
          <w:lang w:val="es-419"/>
        </w:rPr>
        <w:t xml:space="preserve">: </w:t>
      </w:r>
      <w:r w:rsidR="002F73FC" w:rsidRPr="00140E96">
        <w:rPr>
          <w:lang w:val="es-419"/>
        </w:rPr>
        <w:t xml:space="preserve">Preescolar, </w:t>
      </w:r>
      <w:r w:rsidR="00D8687A" w:rsidRPr="00140E96">
        <w:rPr>
          <w:lang w:val="es-419"/>
        </w:rPr>
        <w:t xml:space="preserve">kindergarten </w:t>
      </w:r>
      <w:r w:rsidR="002F73FC" w:rsidRPr="00140E96">
        <w:rPr>
          <w:lang w:val="es-419"/>
        </w:rPr>
        <w:t xml:space="preserve">de transición y </w:t>
      </w:r>
      <w:r w:rsidR="00D8687A" w:rsidRPr="00140E96">
        <w:rPr>
          <w:lang w:val="es-419"/>
        </w:rPr>
        <w:t>kindergarten</w:t>
      </w:r>
    </w:p>
    <w:p w14:paraId="18D60BB6" w14:textId="66C7B431" w:rsidR="002B3A81" w:rsidRPr="00140E96" w:rsidRDefault="00AB18D2" w:rsidP="002F7BFF">
      <w:pPr>
        <w:pStyle w:val="Bodyphoto"/>
        <w:rPr>
          <w:lang w:val="es-419"/>
        </w:rPr>
      </w:pPr>
      <w:r w:rsidRPr="00140E96">
        <w:rPr>
          <w:noProof/>
          <w:lang w:val="es-419"/>
        </w:rPr>
        <w:drawing>
          <wp:inline distT="0" distB="0" distL="0" distR="0" wp14:anchorId="1658A1C8" wp14:editId="1FFBCC4E">
            <wp:extent cx="3251200" cy="1828800"/>
            <wp:effectExtent l="19050" t="19050" r="25400" b="19050"/>
            <wp:docPr id="8645752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75297"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1289B61" w14:textId="6FBB6FBF" w:rsidR="00C371F1" w:rsidRPr="00140E96" w:rsidRDefault="00C2120D" w:rsidP="00023571">
      <w:pPr>
        <w:pStyle w:val="Heading3"/>
        <w:rPr>
          <w:lang w:val="es-419"/>
        </w:rPr>
      </w:pPr>
      <w:r w:rsidRPr="00140E96">
        <w:rPr>
          <w:lang w:val="es-419"/>
        </w:rPr>
        <w:t>Temas de conversación</w:t>
      </w:r>
    </w:p>
    <w:p w14:paraId="790AB80A" w14:textId="6EB5BDF6" w:rsidR="00212D08" w:rsidRPr="00140E96" w:rsidRDefault="00D3246E" w:rsidP="008252A0">
      <w:pPr>
        <w:pStyle w:val="ListBullet"/>
        <w:rPr>
          <w:lang w:val="es-419"/>
        </w:rPr>
      </w:pPr>
      <w:r w:rsidRPr="00140E96">
        <w:rPr>
          <w:lang w:val="es-419"/>
        </w:rPr>
        <w:t xml:space="preserve">En </w:t>
      </w:r>
      <w:r w:rsidR="00212D08" w:rsidRPr="00140E96">
        <w:rPr>
          <w:lang w:val="es-419"/>
        </w:rPr>
        <w:t>esta sesión</w:t>
      </w:r>
      <w:r w:rsidRPr="00140E96">
        <w:rPr>
          <w:lang w:val="es-419"/>
        </w:rPr>
        <w:t xml:space="preserve">, exploraremos cómo </w:t>
      </w:r>
      <w:r w:rsidR="002F73FC" w:rsidRPr="00140E96">
        <w:rPr>
          <w:lang w:val="es-419"/>
        </w:rPr>
        <w:t xml:space="preserve">los niños de preescolar, </w:t>
      </w:r>
      <w:r w:rsidR="00D8687A" w:rsidRPr="00140E96">
        <w:rPr>
          <w:lang w:val="es-419"/>
        </w:rPr>
        <w:t xml:space="preserve">kindergarten </w:t>
      </w:r>
      <w:r w:rsidR="002F73FC" w:rsidRPr="00140E96">
        <w:rPr>
          <w:lang w:val="es-419"/>
        </w:rPr>
        <w:t xml:space="preserve">de transición y </w:t>
      </w:r>
      <w:r w:rsidR="00D8687A" w:rsidRPr="00140E96">
        <w:rPr>
          <w:lang w:val="es-419"/>
        </w:rPr>
        <w:t xml:space="preserve">kindergarten </w:t>
      </w:r>
      <w:r w:rsidR="002F73FC" w:rsidRPr="00140E96">
        <w:rPr>
          <w:lang w:val="es-419"/>
        </w:rPr>
        <w:t xml:space="preserve">desarrollan la comprensión de </w:t>
      </w:r>
      <w:r w:rsidR="00184BED" w:rsidRPr="00140E96">
        <w:rPr>
          <w:lang w:val="es-419"/>
        </w:rPr>
        <w:t xml:space="preserve">la medición </w:t>
      </w:r>
      <w:r w:rsidR="00E135DE" w:rsidRPr="00140E96">
        <w:rPr>
          <w:lang w:val="es-419"/>
        </w:rPr>
        <w:t xml:space="preserve">y cómo los educadores </w:t>
      </w:r>
      <w:r w:rsidRPr="00140E96">
        <w:rPr>
          <w:lang w:val="es-419"/>
        </w:rPr>
        <w:t xml:space="preserve">pueden </w:t>
      </w:r>
      <w:r w:rsidR="00E135DE" w:rsidRPr="00140E96">
        <w:rPr>
          <w:lang w:val="es-419"/>
        </w:rPr>
        <w:t xml:space="preserve">ayudarles </w:t>
      </w:r>
      <w:r w:rsidR="002F73FC" w:rsidRPr="00140E96">
        <w:rPr>
          <w:lang w:val="es-419"/>
        </w:rPr>
        <w:t xml:space="preserve">a </w:t>
      </w:r>
      <w:r w:rsidR="00AA1D8B" w:rsidRPr="00140E96">
        <w:rPr>
          <w:lang w:val="es-419"/>
        </w:rPr>
        <w:t xml:space="preserve">desarrollar </w:t>
      </w:r>
      <w:r w:rsidRPr="00140E96">
        <w:rPr>
          <w:lang w:val="es-419"/>
        </w:rPr>
        <w:t xml:space="preserve">habilidades </w:t>
      </w:r>
      <w:r w:rsidR="00AA1D8B" w:rsidRPr="00140E96">
        <w:rPr>
          <w:lang w:val="es-419"/>
        </w:rPr>
        <w:t xml:space="preserve">tempranas </w:t>
      </w:r>
      <w:r w:rsidR="00184BED" w:rsidRPr="00140E96">
        <w:rPr>
          <w:lang w:val="es-419"/>
        </w:rPr>
        <w:t>de medición</w:t>
      </w:r>
      <w:r w:rsidRPr="00140E96">
        <w:rPr>
          <w:lang w:val="es-419"/>
        </w:rPr>
        <w:t>.</w:t>
      </w:r>
    </w:p>
    <w:p w14:paraId="5C57363C" w14:textId="212B3C72" w:rsidR="002F73FC" w:rsidRPr="00140E96" w:rsidRDefault="002F73FC" w:rsidP="008252A0">
      <w:pPr>
        <w:pStyle w:val="ListBullet"/>
        <w:rPr>
          <w:lang w:val="es-419"/>
        </w:rPr>
      </w:pPr>
      <w:r w:rsidRPr="00140E96">
        <w:rPr>
          <w:lang w:val="es-419"/>
        </w:rPr>
        <w:lastRenderedPageBreak/>
        <w:t xml:space="preserve">Los niños de tres a cinco años pueden estar en preescolar o </w:t>
      </w:r>
      <w:r w:rsidR="00D8687A" w:rsidRPr="00140E96">
        <w:rPr>
          <w:lang w:val="es-419"/>
        </w:rPr>
        <w:t>kindergarten</w:t>
      </w:r>
      <w:r w:rsidR="002C1C86" w:rsidRPr="00140E96">
        <w:rPr>
          <w:lang w:val="es-419"/>
        </w:rPr>
        <w:t xml:space="preserve"> </w:t>
      </w:r>
      <w:r w:rsidRPr="00140E96">
        <w:rPr>
          <w:lang w:val="es-419"/>
        </w:rPr>
        <w:t xml:space="preserve">de transición. Pueden estar en programas basados en centros, programas de cuidado infantil </w:t>
      </w:r>
      <w:r w:rsidR="009D5902" w:rsidRPr="00140E96">
        <w:rPr>
          <w:lang w:val="es-419"/>
        </w:rPr>
        <w:t>en el hogar</w:t>
      </w:r>
      <w:r w:rsidRPr="00140E96">
        <w:rPr>
          <w:lang w:val="es-419"/>
        </w:rPr>
        <w:t xml:space="preserve"> o bajo el cuidado de familiares, amigos </w:t>
      </w:r>
      <w:r w:rsidR="009D5902" w:rsidRPr="00140E96">
        <w:rPr>
          <w:lang w:val="es-419"/>
        </w:rPr>
        <w:t>o</w:t>
      </w:r>
      <w:r w:rsidRPr="00140E96">
        <w:rPr>
          <w:lang w:val="es-419"/>
        </w:rPr>
        <w:t xml:space="preserve"> vecinos. </w:t>
      </w:r>
      <w:r w:rsidR="003B5DA8" w:rsidRPr="00140E96">
        <w:rPr>
          <w:lang w:val="es-419"/>
        </w:rPr>
        <w:t>En todos los entornos</w:t>
      </w:r>
      <w:r w:rsidRPr="00140E96">
        <w:rPr>
          <w:lang w:val="es-419"/>
        </w:rPr>
        <w:t xml:space="preserve">, </w:t>
      </w:r>
      <w:r w:rsidR="00C6184E" w:rsidRPr="00140E96">
        <w:rPr>
          <w:lang w:val="es-419"/>
        </w:rPr>
        <w:t xml:space="preserve">los niños de </w:t>
      </w:r>
      <w:r w:rsidRPr="00140E96">
        <w:rPr>
          <w:lang w:val="es-419"/>
        </w:rPr>
        <w:t>esta edad aprenden matemáticas a través del juego, las rutinas diarias y las interacciones significativas con sus compañeros y adultos.</w:t>
      </w:r>
    </w:p>
    <w:p w14:paraId="77E90845" w14:textId="0B765DF5" w:rsidR="002F73FC" w:rsidRPr="00140E96" w:rsidRDefault="002F73FC" w:rsidP="008252A0">
      <w:pPr>
        <w:pStyle w:val="ListBullet"/>
        <w:rPr>
          <w:lang w:val="es-419"/>
        </w:rPr>
      </w:pPr>
      <w:r w:rsidRPr="00140E96">
        <w:rPr>
          <w:lang w:val="es-419"/>
        </w:rPr>
        <w:t xml:space="preserve">Utilizaremos «TK» para referirnos al </w:t>
      </w:r>
      <w:r w:rsidR="00D8687A" w:rsidRPr="00140E96">
        <w:rPr>
          <w:lang w:val="es-419"/>
        </w:rPr>
        <w:t>kindergarten</w:t>
      </w:r>
      <w:r w:rsidR="00BB41F7" w:rsidRPr="00140E96">
        <w:rPr>
          <w:lang w:val="es-419"/>
        </w:rPr>
        <w:t xml:space="preserve"> </w:t>
      </w:r>
      <w:r w:rsidRPr="00140E96">
        <w:rPr>
          <w:lang w:val="es-419"/>
        </w:rPr>
        <w:t xml:space="preserve">de transición y «K» para el </w:t>
      </w:r>
      <w:r w:rsidR="00BB41F7" w:rsidRPr="00140E96">
        <w:rPr>
          <w:lang w:val="es-419"/>
        </w:rPr>
        <w:t>kindergarten</w:t>
      </w:r>
      <w:r w:rsidRPr="00140E96">
        <w:rPr>
          <w:lang w:val="es-419"/>
        </w:rPr>
        <w:t>.</w:t>
      </w:r>
    </w:p>
    <w:p w14:paraId="6CD63FDD" w14:textId="2E450C8C" w:rsidR="00F74984" w:rsidRPr="00140E96" w:rsidRDefault="00C2120D" w:rsidP="008F79E3">
      <w:pPr>
        <w:pStyle w:val="Heading3"/>
        <w:rPr>
          <w:lang w:val="es-419"/>
        </w:rPr>
      </w:pPr>
      <w:r w:rsidRPr="00140E96">
        <w:rPr>
          <w:lang w:val="es-419"/>
        </w:rPr>
        <w:t>Notas del facilitador</w:t>
      </w:r>
    </w:p>
    <w:p w14:paraId="5BA56D6B" w14:textId="56FF2B63" w:rsidR="009F707E" w:rsidRPr="00140E96" w:rsidRDefault="009F707E" w:rsidP="008252A0">
      <w:pPr>
        <w:pStyle w:val="ListBullet"/>
        <w:rPr>
          <w:lang w:val="es-419"/>
        </w:rPr>
      </w:pPr>
      <w:r w:rsidRPr="00140E96">
        <w:rPr>
          <w:lang w:val="es-419"/>
        </w:rPr>
        <w:t xml:space="preserve">Adapte los temas de </w:t>
      </w:r>
      <w:r w:rsidR="00BB41F7" w:rsidRPr="00140E96">
        <w:rPr>
          <w:lang w:val="es-419"/>
        </w:rPr>
        <w:t>discusión</w:t>
      </w:r>
      <w:r w:rsidRPr="00140E96">
        <w:rPr>
          <w:lang w:val="es-419"/>
        </w:rPr>
        <w:t xml:space="preserve"> para reflejar la duración de la sesión y las necesidades de los participantes. Si es necesario, añada información introductoria y «administrativa».</w:t>
      </w:r>
    </w:p>
    <w:p w14:paraId="2964C8A3" w14:textId="763BD56E" w:rsidR="00BF1670" w:rsidRPr="00140E96" w:rsidRDefault="00BF1670" w:rsidP="00BF1670">
      <w:pPr>
        <w:pStyle w:val="Heading2"/>
        <w:rPr>
          <w:lang w:val="es-419"/>
        </w:rPr>
      </w:pPr>
      <w:r w:rsidRPr="00140E96">
        <w:rPr>
          <w:lang w:val="es-419"/>
        </w:rPr>
        <w:t xml:space="preserve">Diapositiva 2: </w:t>
      </w:r>
      <w:r w:rsidR="00C13AAC" w:rsidRPr="00140E96">
        <w:rPr>
          <w:lang w:val="es-419"/>
        </w:rPr>
        <w:t>Agradecimientos</w:t>
      </w:r>
    </w:p>
    <w:p w14:paraId="6C475573" w14:textId="07FB05C5" w:rsidR="00AB18D2" w:rsidRPr="00140E96" w:rsidRDefault="00AB18D2" w:rsidP="002F7BFF">
      <w:pPr>
        <w:pStyle w:val="Bodyphoto"/>
        <w:rPr>
          <w:lang w:val="es-419"/>
        </w:rPr>
      </w:pPr>
      <w:r w:rsidRPr="00140E96">
        <w:rPr>
          <w:noProof/>
          <w:lang w:val="es-419"/>
        </w:rPr>
        <w:drawing>
          <wp:inline distT="0" distB="0" distL="0" distR="0" wp14:anchorId="44190F5D" wp14:editId="1F0158E9">
            <wp:extent cx="3251200" cy="1828800"/>
            <wp:effectExtent l="19050" t="19050" r="25400" b="19050"/>
            <wp:docPr id="15515293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29305" name="Picture 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A71DB5A" w14:textId="16305553" w:rsidR="00BF1670" w:rsidRPr="00140E96" w:rsidRDefault="00BF1670" w:rsidP="00023571">
      <w:pPr>
        <w:pStyle w:val="Heading3"/>
        <w:rPr>
          <w:lang w:val="es-419"/>
        </w:rPr>
      </w:pPr>
      <w:r w:rsidRPr="00140E96">
        <w:rPr>
          <w:lang w:val="es-419"/>
        </w:rPr>
        <w:t xml:space="preserve">Temas de </w:t>
      </w:r>
      <w:r w:rsidR="00BB41F7" w:rsidRPr="00140E96">
        <w:rPr>
          <w:lang w:val="es-419"/>
        </w:rPr>
        <w:t>discusión</w:t>
      </w:r>
    </w:p>
    <w:p w14:paraId="0771E1CD" w14:textId="77777777" w:rsidR="00D4129E" w:rsidRPr="00140E96" w:rsidRDefault="00D4129E" w:rsidP="00D4129E">
      <w:pPr>
        <w:pStyle w:val="BodyText"/>
        <w:rPr>
          <w:lang w:val="es-419"/>
        </w:rPr>
      </w:pPr>
      <w:r w:rsidRPr="00140E96">
        <w:rPr>
          <w:lang w:val="es-419"/>
        </w:rPr>
        <w:t xml:space="preserve">Los recursos de aprendizaje profesional </w:t>
      </w:r>
      <w:r w:rsidRPr="00140E96">
        <w:t>Count Play Explore</w:t>
      </w:r>
      <w:r w:rsidRPr="00140E96">
        <w:rPr>
          <w:lang w:val="es-419"/>
        </w:rPr>
        <w:t xml:space="preserve"> han sido posibles gracias a </w:t>
      </w:r>
      <w:r w:rsidRPr="00140E96">
        <w:t>Count Play Explore</w:t>
      </w:r>
      <w:r w:rsidRPr="00140E96">
        <w:rPr>
          <w:lang w:val="es-419"/>
        </w:rPr>
        <w:t xml:space="preserve">, una iniciativa de matemáticas, ciencias e informática para la primera infancia dirigida por el Departamento de Educación y Cuidado Infantil Temprano del Superintendente de Escuelas del Condado de Fresno. Esta iniciativa cuenta con la generosa financiación del Departamento de Educación de California y la Junta de Educación del Estado de California. Estos recursos, desarrollados por WestEd en colaboración con FCCS y el Centro AIMS para la Educación Matemática y Científica, están destinados a servir de guía para la implementación de estrategias basadas en la evidencia, la promoción del aprendizaje activo y el fomento de prácticas adecuadas para el desarrollo en entornos de educación temprana. No </w:t>
      </w:r>
      <w:r w:rsidRPr="00140E96">
        <w:rPr>
          <w:lang w:val="es-419"/>
        </w:rPr>
        <w:lastRenderedPageBreak/>
        <w:t>están destinados a la redistribución comercial, la modificación no autorizada ni el uso fuera del ámbito de la educación profesional.</w:t>
      </w:r>
    </w:p>
    <w:p w14:paraId="170E7CE6" w14:textId="40D7ECE7" w:rsidR="005131E9" w:rsidRPr="00140E96" w:rsidRDefault="00DA0A5A" w:rsidP="003254CA">
      <w:pPr>
        <w:pStyle w:val="Heading2"/>
        <w:rPr>
          <w:lang w:val="es-419"/>
        </w:rPr>
      </w:pPr>
      <w:r w:rsidRPr="00140E96">
        <w:rPr>
          <w:lang w:val="es-419"/>
        </w:rPr>
        <w:t>Diapositiva</w:t>
      </w:r>
      <w:r w:rsidR="00BF1670" w:rsidRPr="00140E96">
        <w:rPr>
          <w:lang w:val="es-419"/>
        </w:rPr>
        <w:t xml:space="preserve"> 3</w:t>
      </w:r>
      <w:r w:rsidR="5C37CA7C" w:rsidRPr="00140E96">
        <w:rPr>
          <w:lang w:val="es-419"/>
        </w:rPr>
        <w:t xml:space="preserve">: </w:t>
      </w:r>
      <w:r w:rsidR="00214888" w:rsidRPr="00140E96">
        <w:rPr>
          <w:lang w:val="es-419"/>
        </w:rPr>
        <w:t>Objetivo</w:t>
      </w:r>
      <w:r w:rsidR="0085182C" w:rsidRPr="00140E96">
        <w:rPr>
          <w:lang w:val="es-419"/>
        </w:rPr>
        <w:t xml:space="preserve">s de la sesión </w:t>
      </w:r>
    </w:p>
    <w:p w14:paraId="06842FED" w14:textId="68E53FBA" w:rsidR="00AB18D2" w:rsidRPr="00140E96" w:rsidRDefault="00AB18D2" w:rsidP="002F7BFF">
      <w:pPr>
        <w:pStyle w:val="Bodyphoto"/>
        <w:rPr>
          <w:lang w:val="es-419"/>
        </w:rPr>
      </w:pPr>
      <w:r w:rsidRPr="00140E96">
        <w:rPr>
          <w:noProof/>
          <w:lang w:val="es-419"/>
        </w:rPr>
        <w:drawing>
          <wp:inline distT="0" distB="0" distL="0" distR="0" wp14:anchorId="3DCABD3A" wp14:editId="4A8099C6">
            <wp:extent cx="3251200" cy="1828800"/>
            <wp:effectExtent l="19050" t="19050" r="25400" b="19050"/>
            <wp:docPr id="194006357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63574" name="Picture 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7E67ADA" w14:textId="36A81E1B" w:rsidR="1E3DD517" w:rsidRPr="00140E96" w:rsidRDefault="00C2120D" w:rsidP="00023571">
      <w:pPr>
        <w:pStyle w:val="Heading3"/>
        <w:rPr>
          <w:lang w:val="es-419"/>
        </w:rPr>
      </w:pPr>
      <w:r w:rsidRPr="00140E96">
        <w:rPr>
          <w:lang w:val="es-419"/>
        </w:rPr>
        <w:t xml:space="preserve">Temas de </w:t>
      </w:r>
      <w:r w:rsidR="00BB41F7" w:rsidRPr="00140E96">
        <w:rPr>
          <w:lang w:val="es-419"/>
        </w:rPr>
        <w:t>discusión</w:t>
      </w:r>
    </w:p>
    <w:p w14:paraId="203347A4" w14:textId="7EF80586" w:rsidR="0085182C" w:rsidRPr="00140E96" w:rsidRDefault="00530793" w:rsidP="008252A0">
      <w:pPr>
        <w:pStyle w:val="ListBullet"/>
        <w:rPr>
          <w:lang w:val="es-419"/>
        </w:rPr>
      </w:pPr>
      <w:r w:rsidRPr="00140E96">
        <w:rPr>
          <w:lang w:val="es-419"/>
        </w:rPr>
        <w:t xml:space="preserve">En primer lugar, </w:t>
      </w:r>
      <w:r w:rsidR="00A010F6" w:rsidRPr="00140E96">
        <w:rPr>
          <w:lang w:val="es-419"/>
        </w:rPr>
        <w:t xml:space="preserve">revisaremos cómo </w:t>
      </w:r>
      <w:r w:rsidR="002F73FC" w:rsidRPr="00140E96">
        <w:rPr>
          <w:lang w:val="es-419"/>
        </w:rPr>
        <w:t xml:space="preserve">los niños de preescolar, TK y K </w:t>
      </w:r>
      <w:r w:rsidR="0085182C" w:rsidRPr="00140E96">
        <w:rPr>
          <w:lang w:val="es-419"/>
        </w:rPr>
        <w:t xml:space="preserve">desarrollan conocimientos y habilidades en materia de </w:t>
      </w:r>
      <w:r w:rsidR="00184BED" w:rsidRPr="00140E96">
        <w:rPr>
          <w:lang w:val="es-419"/>
        </w:rPr>
        <w:t>medición</w:t>
      </w:r>
      <w:r w:rsidR="0085182C" w:rsidRPr="00140E96">
        <w:rPr>
          <w:lang w:val="es-419"/>
        </w:rPr>
        <w:t xml:space="preserve">. </w:t>
      </w:r>
    </w:p>
    <w:p w14:paraId="25551874" w14:textId="18AAF51B" w:rsidR="0085182C" w:rsidRPr="00140E96" w:rsidRDefault="00B8570D" w:rsidP="008252A0">
      <w:pPr>
        <w:pStyle w:val="ListBullet"/>
        <w:rPr>
          <w:rFonts w:ascii="Calibri" w:eastAsia="Calibri" w:hAnsi="Calibri" w:cs="Calibri"/>
          <w:lang w:val="es-419"/>
        </w:rPr>
      </w:pPr>
      <w:r w:rsidRPr="00140E96">
        <w:rPr>
          <w:lang w:val="es-419"/>
        </w:rPr>
        <w:t>A continuación</w:t>
      </w:r>
      <w:r w:rsidR="70ECD6DC" w:rsidRPr="00140E96">
        <w:rPr>
          <w:lang w:val="es-419"/>
        </w:rPr>
        <w:t xml:space="preserve">, </w:t>
      </w:r>
      <w:r w:rsidR="00AE650B" w:rsidRPr="00140E96">
        <w:rPr>
          <w:lang w:val="es-419"/>
        </w:rPr>
        <w:t xml:space="preserve">exploraremos </w:t>
      </w:r>
      <w:r w:rsidR="70ECD6DC" w:rsidRPr="00140E96">
        <w:rPr>
          <w:lang w:val="es-419"/>
        </w:rPr>
        <w:t xml:space="preserve">formas en que los educadores pueden apoyar a </w:t>
      </w:r>
      <w:r w:rsidR="002F73FC" w:rsidRPr="00140E96">
        <w:rPr>
          <w:lang w:val="es-419"/>
        </w:rPr>
        <w:t xml:space="preserve">los niños de preescolar, TK y K </w:t>
      </w:r>
      <w:r w:rsidR="003C2804" w:rsidRPr="00140E96">
        <w:rPr>
          <w:lang w:val="es-419"/>
        </w:rPr>
        <w:t xml:space="preserve">en el desarrollo de </w:t>
      </w:r>
      <w:r w:rsidR="0085182C" w:rsidRPr="00140E96">
        <w:rPr>
          <w:lang w:val="es-419"/>
        </w:rPr>
        <w:t xml:space="preserve">conocimientos y habilidades en materia de </w:t>
      </w:r>
      <w:r w:rsidR="00184BED" w:rsidRPr="00140E96">
        <w:rPr>
          <w:lang w:val="es-419"/>
        </w:rPr>
        <w:t>medición</w:t>
      </w:r>
      <w:r w:rsidR="0085182C" w:rsidRPr="00140E96">
        <w:rPr>
          <w:lang w:val="es-419"/>
        </w:rPr>
        <w:t xml:space="preserve">. </w:t>
      </w:r>
    </w:p>
    <w:p w14:paraId="44D47526" w14:textId="0288EC6A" w:rsidR="70ECD6DC" w:rsidRPr="00140E96" w:rsidRDefault="003440F4" w:rsidP="008252A0">
      <w:pPr>
        <w:pStyle w:val="ListBullet"/>
        <w:rPr>
          <w:rFonts w:eastAsia="Calibri"/>
          <w:lang w:val="es-419"/>
        </w:rPr>
      </w:pPr>
      <w:r w:rsidRPr="00140E96">
        <w:rPr>
          <w:rFonts w:eastAsia="Calibri"/>
          <w:lang w:val="es-419"/>
        </w:rPr>
        <w:t xml:space="preserve">A lo largo de </w:t>
      </w:r>
      <w:r w:rsidR="008B58CB" w:rsidRPr="00140E96">
        <w:rPr>
          <w:rFonts w:eastAsia="Calibri"/>
          <w:lang w:val="es-419"/>
        </w:rPr>
        <w:t xml:space="preserve">la </w:t>
      </w:r>
      <w:r w:rsidRPr="00140E96">
        <w:rPr>
          <w:rFonts w:eastAsia="Calibri"/>
          <w:lang w:val="es-419"/>
        </w:rPr>
        <w:t>sesión, reflexionaremos sobre nuestras prácticas actuales. También pensaremos en cómo podríamos utilizar la información de esta sesión en nuestro trabajo.</w:t>
      </w:r>
    </w:p>
    <w:p w14:paraId="09D231BF" w14:textId="3E15F389" w:rsidR="00F74984" w:rsidRPr="00140E96" w:rsidRDefault="00C2120D" w:rsidP="00023571">
      <w:pPr>
        <w:pStyle w:val="Heading3"/>
        <w:rPr>
          <w:lang w:val="es-419"/>
        </w:rPr>
      </w:pPr>
      <w:r w:rsidRPr="00140E96">
        <w:rPr>
          <w:lang w:val="es-419"/>
        </w:rPr>
        <w:t>Notas del facilitador</w:t>
      </w:r>
    </w:p>
    <w:p w14:paraId="328E13D9" w14:textId="1ABA8C51" w:rsidR="005B0B31" w:rsidRPr="00140E96" w:rsidRDefault="005B0B31" w:rsidP="008252A0">
      <w:pPr>
        <w:pStyle w:val="ListBullet"/>
        <w:rPr>
          <w:lang w:val="es-419"/>
        </w:rPr>
      </w:pPr>
      <w:r w:rsidRPr="00140E96">
        <w:rPr>
          <w:lang w:val="es-419"/>
        </w:rPr>
        <w:t xml:space="preserve">Ajuste el contenido de las diapositivas y los temas de </w:t>
      </w:r>
      <w:r w:rsidR="00BB41F7" w:rsidRPr="00140E96">
        <w:rPr>
          <w:lang w:val="es-419"/>
        </w:rPr>
        <w:t>discusión</w:t>
      </w:r>
      <w:r w:rsidRPr="00140E96">
        <w:rPr>
          <w:lang w:val="es-419"/>
        </w:rPr>
        <w:t xml:space="preserve"> para reflejar lo que planea abordar en su sesión de aprendizaje profesional.</w:t>
      </w:r>
    </w:p>
    <w:p w14:paraId="54992B08" w14:textId="580CCBBC" w:rsidR="008B41C0" w:rsidRPr="00140E96" w:rsidRDefault="008B41C0" w:rsidP="008252A0">
      <w:pPr>
        <w:pStyle w:val="ListBullet"/>
        <w:rPr>
          <w:lang w:val="es-419"/>
        </w:rPr>
      </w:pPr>
      <w:r w:rsidRPr="00140E96">
        <w:rPr>
          <w:lang w:val="es-419"/>
        </w:rPr>
        <w:t xml:space="preserve">Para sesiones más largas, comience la sesión involucrando a los participantes en la actividad interactiva </w:t>
      </w:r>
      <w:r w:rsidRPr="00140E96">
        <w:rPr>
          <w:b/>
          <w:bCs/>
          <w:lang w:val="es-419"/>
        </w:rPr>
        <w:t>«¿</w:t>
      </w:r>
      <w:r w:rsidR="00322ADA" w:rsidRPr="00140E96">
        <w:rPr>
          <w:b/>
          <w:bCs/>
          <w:lang w:val="es-419"/>
        </w:rPr>
        <w:t>Cuánto mido</w:t>
      </w:r>
      <w:r w:rsidRPr="00140E96">
        <w:rPr>
          <w:b/>
          <w:bCs/>
          <w:lang w:val="es-419"/>
        </w:rPr>
        <w:t xml:space="preserve">?», </w:t>
      </w:r>
      <w:r w:rsidRPr="00140E96">
        <w:rPr>
          <w:lang w:val="es-419"/>
        </w:rPr>
        <w:t xml:space="preserve">descrita en la PPT 1 «Introducción a la </w:t>
      </w:r>
      <w:r w:rsidR="001122CC" w:rsidRPr="00140E96">
        <w:rPr>
          <w:lang w:val="es-419"/>
        </w:rPr>
        <w:t>m</w:t>
      </w:r>
      <w:r w:rsidRPr="00140E96">
        <w:rPr>
          <w:lang w:val="es-419"/>
        </w:rPr>
        <w:t xml:space="preserve">edición: </w:t>
      </w:r>
      <w:r w:rsidR="0046235D" w:rsidRPr="0046235D">
        <w:rPr>
          <w:lang w:val="es-419"/>
        </w:rPr>
        <w:t>Recién nacido–8 años</w:t>
      </w:r>
      <w:r w:rsidRPr="00140E96">
        <w:rPr>
          <w:lang w:val="es-419"/>
        </w:rPr>
        <w:t xml:space="preserve">» y su folleto correspondiente. El propósito de esta actividad es ayudar a los participantes </w:t>
      </w:r>
      <w:r w:rsidR="006D6B32" w:rsidRPr="00140E96">
        <w:rPr>
          <w:lang w:val="es-419"/>
        </w:rPr>
        <w:t xml:space="preserve">a explorar </w:t>
      </w:r>
      <w:r w:rsidR="008E1523" w:rsidRPr="00140E96">
        <w:rPr>
          <w:lang w:val="es-419"/>
        </w:rPr>
        <w:t xml:space="preserve">ideas </w:t>
      </w:r>
      <w:r w:rsidR="006D6B32" w:rsidRPr="00140E96">
        <w:rPr>
          <w:lang w:val="es-419"/>
        </w:rPr>
        <w:t xml:space="preserve">importantes </w:t>
      </w:r>
      <w:r w:rsidR="008E1523" w:rsidRPr="00140E96">
        <w:rPr>
          <w:lang w:val="es-419"/>
        </w:rPr>
        <w:t xml:space="preserve">sobre la </w:t>
      </w:r>
      <w:r w:rsidR="00BB41F7" w:rsidRPr="00140E96">
        <w:rPr>
          <w:lang w:val="es-419"/>
        </w:rPr>
        <w:t>m</w:t>
      </w:r>
      <w:r w:rsidR="008E1523" w:rsidRPr="00140E96">
        <w:rPr>
          <w:lang w:val="es-419"/>
        </w:rPr>
        <w:t>edición</w:t>
      </w:r>
      <w:r w:rsidR="006D6B32" w:rsidRPr="00140E96">
        <w:rPr>
          <w:lang w:val="es-419"/>
        </w:rPr>
        <w:t xml:space="preserve">, como la estimación, los puntos de partida, la aproximación y la precisión. </w:t>
      </w:r>
      <w:r w:rsidR="00D60700" w:rsidRPr="00140E96">
        <w:rPr>
          <w:lang w:val="es-419"/>
        </w:rPr>
        <w:t xml:space="preserve">Alternativamente, </w:t>
      </w:r>
      <w:r w:rsidR="00F22534" w:rsidRPr="00140E96">
        <w:rPr>
          <w:lang w:val="es-419"/>
        </w:rPr>
        <w:t>involucre a los participantes en la actividad de la diapositiva 4.</w:t>
      </w:r>
      <w:r w:rsidR="001122CC" w:rsidRPr="00140E96">
        <w:rPr>
          <w:lang w:val="es-419"/>
        </w:rPr>
        <w:t xml:space="preserve"> </w:t>
      </w:r>
    </w:p>
    <w:p w14:paraId="4B63E3FA" w14:textId="4D94BC77" w:rsidR="006D6B32" w:rsidRPr="00140E96" w:rsidRDefault="006D6B32" w:rsidP="006D6B32">
      <w:pPr>
        <w:pStyle w:val="Heading2"/>
        <w:rPr>
          <w:lang w:val="es-419"/>
        </w:rPr>
      </w:pPr>
      <w:r w:rsidRPr="00140E96">
        <w:rPr>
          <w:lang w:val="es-419"/>
        </w:rPr>
        <w:lastRenderedPageBreak/>
        <w:t>Diapositiva</w:t>
      </w:r>
      <w:r w:rsidR="0003762C" w:rsidRPr="00140E96">
        <w:rPr>
          <w:lang w:val="es-419"/>
        </w:rPr>
        <w:t xml:space="preserve"> 4</w:t>
      </w:r>
      <w:r w:rsidRPr="00140E96">
        <w:rPr>
          <w:lang w:val="es-419"/>
        </w:rPr>
        <w:t xml:space="preserve">: </w:t>
      </w:r>
      <w:r w:rsidR="00D8687A" w:rsidRPr="00140E96">
        <w:rPr>
          <w:lang w:val="es-419"/>
        </w:rPr>
        <w:t>Discusión</w:t>
      </w:r>
      <w:r w:rsidRPr="00140E96">
        <w:rPr>
          <w:lang w:val="es-419"/>
        </w:rPr>
        <w:t xml:space="preserve">: </w:t>
      </w:r>
      <w:r w:rsidR="00D60700" w:rsidRPr="00140E96">
        <w:rPr>
          <w:lang w:val="es-419"/>
        </w:rPr>
        <w:t xml:space="preserve">Oportunidades cotidianas para que los niños realicen </w:t>
      </w:r>
      <w:r w:rsidR="00BB41F7" w:rsidRPr="00140E96">
        <w:rPr>
          <w:lang w:val="es-419"/>
        </w:rPr>
        <w:t>m</w:t>
      </w:r>
      <w:r w:rsidR="00D60700" w:rsidRPr="00140E96">
        <w:rPr>
          <w:lang w:val="es-419"/>
        </w:rPr>
        <w:t>edición</w:t>
      </w:r>
    </w:p>
    <w:p w14:paraId="47B14A7D" w14:textId="0C0C46B3" w:rsidR="00AB18D2" w:rsidRPr="00140E96" w:rsidRDefault="00AB18D2" w:rsidP="002F7BFF">
      <w:pPr>
        <w:pStyle w:val="Bodyphoto"/>
        <w:rPr>
          <w:lang w:val="es-419"/>
        </w:rPr>
      </w:pPr>
      <w:r w:rsidRPr="00140E96">
        <w:rPr>
          <w:noProof/>
          <w:lang w:val="es-419"/>
        </w:rPr>
        <w:drawing>
          <wp:inline distT="0" distB="0" distL="0" distR="0" wp14:anchorId="4E00E96A" wp14:editId="4518073C">
            <wp:extent cx="3251200" cy="1828800"/>
            <wp:effectExtent l="19050" t="19050" r="25400" b="19050"/>
            <wp:docPr id="177488026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80269"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22DD7D8" w14:textId="0748033D" w:rsidR="006D6B32" w:rsidRPr="00140E96" w:rsidRDefault="006D6B32" w:rsidP="00023571">
      <w:pPr>
        <w:pStyle w:val="BodyText"/>
        <w:rPr>
          <w:lang w:val="es-419"/>
        </w:rPr>
      </w:pPr>
      <w:r w:rsidRPr="00140E96">
        <w:rPr>
          <w:b/>
          <w:bCs/>
          <w:lang w:val="es-419"/>
        </w:rPr>
        <w:t>Duración:</w:t>
      </w:r>
      <w:r w:rsidR="005E342A" w:rsidRPr="00140E96">
        <w:rPr>
          <w:lang w:val="es-419"/>
        </w:rPr>
        <w:t xml:space="preserve"> 8-10 </w:t>
      </w:r>
      <w:r w:rsidRPr="00140E96">
        <w:rPr>
          <w:lang w:val="es-419"/>
        </w:rPr>
        <w:t>minutos</w:t>
      </w:r>
    </w:p>
    <w:p w14:paraId="507AEBBA" w14:textId="01D8936E" w:rsidR="00A830FE" w:rsidRPr="00140E96" w:rsidRDefault="00A830FE" w:rsidP="00023571">
      <w:pPr>
        <w:pStyle w:val="BodyText"/>
        <w:rPr>
          <w:rFonts w:cs="Calibri"/>
          <w:lang w:val="es-419"/>
        </w:rPr>
      </w:pPr>
      <w:r w:rsidRPr="00140E96">
        <w:rPr>
          <w:rFonts w:cs="Calibri"/>
          <w:b/>
          <w:bCs/>
          <w:lang w:val="es-419"/>
        </w:rPr>
        <w:t xml:space="preserve">Materiales: </w:t>
      </w:r>
      <w:r w:rsidRPr="00140E96">
        <w:rPr>
          <w:rFonts w:cs="Calibri"/>
          <w:lang w:val="es-419"/>
        </w:rPr>
        <w:t>Diversas herramientas de medición estándar y no estándar</w:t>
      </w:r>
    </w:p>
    <w:p w14:paraId="77AE6DF2" w14:textId="5E0EF06E" w:rsidR="006D6B32" w:rsidRPr="00140E96" w:rsidRDefault="006D6B32" w:rsidP="00023571">
      <w:pPr>
        <w:pStyle w:val="Heading3"/>
        <w:rPr>
          <w:lang w:val="es-419"/>
        </w:rPr>
      </w:pPr>
      <w:r w:rsidRPr="00140E96">
        <w:rPr>
          <w:lang w:val="es-419"/>
        </w:rPr>
        <w:t xml:space="preserve">Temas de </w:t>
      </w:r>
      <w:r w:rsidR="00BB41F7" w:rsidRPr="00140E96">
        <w:rPr>
          <w:lang w:val="es-419"/>
        </w:rPr>
        <w:t>discusión</w:t>
      </w:r>
    </w:p>
    <w:p w14:paraId="7F638A9B" w14:textId="4CD8AEDD" w:rsidR="003311DF" w:rsidRPr="00140E96" w:rsidRDefault="00512301" w:rsidP="008252A0">
      <w:pPr>
        <w:pStyle w:val="ListBullet"/>
        <w:rPr>
          <w:lang w:val="es-419"/>
        </w:rPr>
      </w:pPr>
      <w:r w:rsidRPr="00140E96">
        <w:rPr>
          <w:lang w:val="es-419"/>
        </w:rPr>
        <w:t xml:space="preserve">Los niños tienen </w:t>
      </w:r>
      <w:r w:rsidR="003311DF" w:rsidRPr="00140E96">
        <w:rPr>
          <w:lang w:val="es-419"/>
        </w:rPr>
        <w:t xml:space="preserve">muchas oportunidades en </w:t>
      </w:r>
      <w:r w:rsidRPr="00140E96">
        <w:rPr>
          <w:lang w:val="es-419"/>
        </w:rPr>
        <w:t xml:space="preserve">sus </w:t>
      </w:r>
      <w:r w:rsidR="003311DF" w:rsidRPr="00140E96">
        <w:rPr>
          <w:lang w:val="es-419"/>
        </w:rPr>
        <w:t xml:space="preserve">rutinas y experiencias </w:t>
      </w:r>
      <w:r w:rsidR="00061CE4" w:rsidRPr="00140E96">
        <w:rPr>
          <w:lang w:val="es-419"/>
        </w:rPr>
        <w:t xml:space="preserve">cotidianas </w:t>
      </w:r>
      <w:r w:rsidR="003311DF" w:rsidRPr="00140E96">
        <w:rPr>
          <w:lang w:val="es-419"/>
        </w:rPr>
        <w:t xml:space="preserve">para explorar ideas relacionadas con la medición o utilizar herramientas de medición. </w:t>
      </w:r>
      <w:r w:rsidR="00061CE4" w:rsidRPr="00140E96">
        <w:rPr>
          <w:lang w:val="es-419"/>
        </w:rPr>
        <w:t xml:space="preserve">Por ejemplo, </w:t>
      </w:r>
      <w:r w:rsidR="006F1A3B" w:rsidRPr="00140E96">
        <w:rPr>
          <w:lang w:val="es-419"/>
        </w:rPr>
        <w:t xml:space="preserve">pueden medir la altura de su torre de bloques </w:t>
      </w:r>
      <w:r w:rsidR="00A830FE" w:rsidRPr="00140E96">
        <w:rPr>
          <w:lang w:val="es-419"/>
        </w:rPr>
        <w:t>o medir los ingredientes mientras hacen plastilina</w:t>
      </w:r>
      <w:r w:rsidR="006F1A3B" w:rsidRPr="00140E96">
        <w:rPr>
          <w:lang w:val="es-419"/>
        </w:rPr>
        <w:t>.</w:t>
      </w:r>
    </w:p>
    <w:p w14:paraId="3E8DFB76" w14:textId="611B2EBA" w:rsidR="00056683" w:rsidRPr="00140E96" w:rsidRDefault="00056683" w:rsidP="008252A0">
      <w:pPr>
        <w:pStyle w:val="ListBullet"/>
        <w:rPr>
          <w:lang w:val="es-419"/>
        </w:rPr>
      </w:pPr>
      <w:r w:rsidRPr="00140E96">
        <w:rPr>
          <w:lang w:val="es-419"/>
        </w:rPr>
        <w:t xml:space="preserve">Hemos proporcionado una variedad de herramientas de medición en sus mesas. Hemos incluido </w:t>
      </w:r>
      <w:r w:rsidRPr="00140E96">
        <w:rPr>
          <w:b/>
          <w:bCs/>
          <w:lang w:val="es-419"/>
        </w:rPr>
        <w:t>herramientas de medición estándar</w:t>
      </w:r>
      <w:r w:rsidRPr="00140E96">
        <w:rPr>
          <w:lang w:val="es-419"/>
        </w:rPr>
        <w:t xml:space="preserve"> </w:t>
      </w:r>
      <w:r w:rsidRPr="00140E96">
        <w:rPr>
          <w:b/>
          <w:bCs/>
          <w:lang w:val="es-419"/>
        </w:rPr>
        <w:t>y no estándar</w:t>
      </w:r>
      <w:r w:rsidRPr="00140E96">
        <w:rPr>
          <w:lang w:val="es-419"/>
        </w:rPr>
        <w:t xml:space="preserve">: </w:t>
      </w:r>
    </w:p>
    <w:p w14:paraId="2F62EA3E" w14:textId="7EBF4340" w:rsidR="00056683" w:rsidRPr="00140E96" w:rsidRDefault="00056683" w:rsidP="00CD336A">
      <w:pPr>
        <w:pStyle w:val="ListBullet2"/>
        <w:rPr>
          <w:lang w:val="es-419"/>
        </w:rPr>
      </w:pPr>
      <w:r w:rsidRPr="00140E96">
        <w:rPr>
          <w:b/>
          <w:bCs/>
          <w:lang w:val="es-419"/>
        </w:rPr>
        <w:t xml:space="preserve">Las herramientas de medición no estándar </w:t>
      </w:r>
      <w:r w:rsidRPr="00140E96">
        <w:rPr>
          <w:lang w:val="es-419"/>
        </w:rPr>
        <w:t>incluyen objetos cotidianos como ositos</w:t>
      </w:r>
      <w:r w:rsidR="00C2355F" w:rsidRPr="00140E96">
        <w:rPr>
          <w:lang w:val="es-419"/>
        </w:rPr>
        <w:t xml:space="preserve"> para contar</w:t>
      </w:r>
      <w:r w:rsidRPr="00140E96">
        <w:rPr>
          <w:lang w:val="es-419"/>
        </w:rPr>
        <w:t xml:space="preserve">, bloques, cubos unitarios, las manos </w:t>
      </w:r>
      <w:r w:rsidR="00BB41F7" w:rsidRPr="00140E96">
        <w:rPr>
          <w:lang w:val="es-419"/>
        </w:rPr>
        <w:t xml:space="preserve">y </w:t>
      </w:r>
      <w:r w:rsidRPr="00140E96">
        <w:rPr>
          <w:lang w:val="es-419"/>
        </w:rPr>
        <w:t xml:space="preserve">clips. </w:t>
      </w:r>
    </w:p>
    <w:p w14:paraId="00C12ADD" w14:textId="455B089F" w:rsidR="00056683" w:rsidRPr="00140E96" w:rsidRDefault="00056683" w:rsidP="00CD336A">
      <w:pPr>
        <w:pStyle w:val="ListBullet2"/>
        <w:rPr>
          <w:lang w:val="es-419"/>
        </w:rPr>
      </w:pPr>
      <w:r w:rsidRPr="00140E96">
        <w:rPr>
          <w:b/>
          <w:bCs/>
          <w:lang w:val="es-419"/>
        </w:rPr>
        <w:t xml:space="preserve">Las herramientas de medición estándar </w:t>
      </w:r>
      <w:r w:rsidRPr="00140E96">
        <w:rPr>
          <w:lang w:val="es-419"/>
        </w:rPr>
        <w:t xml:space="preserve">incluyen herramientas más tradicionales, como </w:t>
      </w:r>
      <w:r w:rsidR="007B0A5F" w:rsidRPr="00140E96">
        <w:rPr>
          <w:lang w:val="es-419"/>
        </w:rPr>
        <w:t xml:space="preserve">una </w:t>
      </w:r>
      <w:r w:rsidRPr="00140E96">
        <w:rPr>
          <w:lang w:val="es-419"/>
        </w:rPr>
        <w:t xml:space="preserve">regla, </w:t>
      </w:r>
      <w:r w:rsidR="00A3189A" w:rsidRPr="00140E96">
        <w:rPr>
          <w:lang w:val="es-419"/>
        </w:rPr>
        <w:t xml:space="preserve">una </w:t>
      </w:r>
      <w:r w:rsidR="00BB41F7" w:rsidRPr="00140E96">
        <w:rPr>
          <w:lang w:val="es-419"/>
        </w:rPr>
        <w:t>balanza</w:t>
      </w:r>
      <w:r w:rsidRPr="00140E96">
        <w:rPr>
          <w:lang w:val="es-419"/>
        </w:rPr>
        <w:t xml:space="preserve">, una vara de </w:t>
      </w:r>
      <w:r w:rsidR="002145E7" w:rsidRPr="00140E96">
        <w:rPr>
          <w:lang w:val="es-419"/>
        </w:rPr>
        <w:t>medir o un metro</w:t>
      </w:r>
      <w:r w:rsidRPr="00140E96">
        <w:rPr>
          <w:lang w:val="es-419"/>
        </w:rPr>
        <w:t>.</w:t>
      </w:r>
    </w:p>
    <w:p w14:paraId="2DE41E06" w14:textId="5266F7E4" w:rsidR="00056683" w:rsidRPr="00140E96" w:rsidRDefault="00056683" w:rsidP="008252A0">
      <w:pPr>
        <w:pStyle w:val="ListBullet"/>
        <w:rPr>
          <w:lang w:val="es-419"/>
        </w:rPr>
      </w:pPr>
      <w:r w:rsidRPr="00140E96">
        <w:rPr>
          <w:lang w:val="es-419"/>
        </w:rPr>
        <w:t>Piens</w:t>
      </w:r>
      <w:r w:rsidR="00BB41F7" w:rsidRPr="00140E96">
        <w:rPr>
          <w:lang w:val="es-419"/>
        </w:rPr>
        <w:t>e</w:t>
      </w:r>
      <w:r w:rsidRPr="00140E96">
        <w:rPr>
          <w:lang w:val="es-419"/>
        </w:rPr>
        <w:t xml:space="preserve"> en algunas de las rutinas cotidianas</w:t>
      </w:r>
      <w:r w:rsidR="006008F6" w:rsidRPr="00140E96">
        <w:rPr>
          <w:lang w:val="es-419"/>
        </w:rPr>
        <w:t xml:space="preserve">, </w:t>
      </w:r>
      <w:r w:rsidRPr="00140E96">
        <w:rPr>
          <w:lang w:val="es-419"/>
        </w:rPr>
        <w:t>actividades</w:t>
      </w:r>
      <w:r w:rsidR="002B0C61" w:rsidRPr="00140E96">
        <w:rPr>
          <w:lang w:val="es-419"/>
        </w:rPr>
        <w:t xml:space="preserve"> de aprendizaje o investigaciones </w:t>
      </w:r>
      <w:r w:rsidRPr="00140E96">
        <w:rPr>
          <w:lang w:val="es-419"/>
        </w:rPr>
        <w:t xml:space="preserve">que se llevan a cabo en </w:t>
      </w:r>
      <w:r w:rsidR="00BB41F7" w:rsidRPr="00140E96">
        <w:rPr>
          <w:lang w:val="es-419"/>
        </w:rPr>
        <w:t>s</w:t>
      </w:r>
      <w:r w:rsidRPr="00140E96">
        <w:rPr>
          <w:lang w:val="es-419"/>
        </w:rPr>
        <w:t xml:space="preserve">u entorno de aprendizaje. </w:t>
      </w:r>
      <w:r w:rsidR="00F6728F" w:rsidRPr="00140E96">
        <w:rPr>
          <w:lang w:val="es-419"/>
        </w:rPr>
        <w:t>¿</w:t>
      </w:r>
      <w:r w:rsidRPr="00140E96">
        <w:rPr>
          <w:lang w:val="es-419"/>
        </w:rPr>
        <w:t xml:space="preserve">Cómo podría invitar a los niños a utilizar algunas de estas herramientas de medición estándar o no estándar durante esas </w:t>
      </w:r>
      <w:r w:rsidR="002B0C61" w:rsidRPr="00140E96">
        <w:rPr>
          <w:lang w:val="es-419"/>
        </w:rPr>
        <w:t>experiencias de aprendizaje</w:t>
      </w:r>
      <w:r w:rsidR="00F6728F" w:rsidRPr="00140E96">
        <w:rPr>
          <w:lang w:val="es-419"/>
        </w:rPr>
        <w:t>?</w:t>
      </w:r>
    </w:p>
    <w:p w14:paraId="6524AAC0" w14:textId="5340BD58" w:rsidR="006F1A3B" w:rsidRPr="00140E96" w:rsidRDefault="006F1A3B" w:rsidP="00C76029">
      <w:pPr>
        <w:pStyle w:val="ListBullet"/>
        <w:rPr>
          <w:lang w:val="es-419"/>
        </w:rPr>
      </w:pPr>
      <w:r w:rsidRPr="00140E96">
        <w:rPr>
          <w:lang w:val="es-419"/>
        </w:rPr>
        <w:t xml:space="preserve">Comparta sus ideas con su grupo de mesa. A continuación, </w:t>
      </w:r>
      <w:r w:rsidR="00BB41F7" w:rsidRPr="00140E96">
        <w:rPr>
          <w:lang w:val="es-419"/>
        </w:rPr>
        <w:t xml:space="preserve">discuta </w:t>
      </w:r>
      <w:r w:rsidRPr="00140E96">
        <w:rPr>
          <w:lang w:val="es-419"/>
        </w:rPr>
        <w:t>lo siguiente con su grupo:</w:t>
      </w:r>
    </w:p>
    <w:p w14:paraId="4AB77CF0" w14:textId="75ACB8CD" w:rsidR="006F1A3B" w:rsidRPr="00140E96" w:rsidRDefault="006F1A3B" w:rsidP="00C76029">
      <w:pPr>
        <w:pStyle w:val="ListBullet2"/>
        <w:rPr>
          <w:lang w:val="es-419"/>
        </w:rPr>
      </w:pPr>
      <w:r w:rsidRPr="00140E96">
        <w:rPr>
          <w:lang w:val="es-419"/>
        </w:rPr>
        <w:t>¿Qué habilidades o conceptos de medición desarrollarían los niños a través de esta rutina</w:t>
      </w:r>
      <w:r w:rsidR="002B0C61" w:rsidRPr="00140E96">
        <w:rPr>
          <w:lang w:val="es-419"/>
        </w:rPr>
        <w:t xml:space="preserve">, </w:t>
      </w:r>
      <w:r w:rsidRPr="00140E96">
        <w:rPr>
          <w:lang w:val="es-419"/>
        </w:rPr>
        <w:t xml:space="preserve">actividad </w:t>
      </w:r>
      <w:r w:rsidR="002B0C61" w:rsidRPr="00140E96">
        <w:rPr>
          <w:lang w:val="es-419"/>
        </w:rPr>
        <w:t xml:space="preserve">o </w:t>
      </w:r>
      <w:r w:rsidR="00BB41F7" w:rsidRPr="00140E96">
        <w:rPr>
          <w:lang w:val="es-419"/>
        </w:rPr>
        <w:t>indagación</w:t>
      </w:r>
      <w:r w:rsidRPr="00140E96">
        <w:rPr>
          <w:lang w:val="es-419"/>
        </w:rPr>
        <w:t>?</w:t>
      </w:r>
    </w:p>
    <w:p w14:paraId="11EF9305" w14:textId="5E9D49CF" w:rsidR="00056683" w:rsidRPr="00140E96" w:rsidRDefault="006F1A3B" w:rsidP="00C76029">
      <w:pPr>
        <w:pStyle w:val="ListBullet2"/>
        <w:rPr>
          <w:lang w:val="es-419"/>
        </w:rPr>
      </w:pPr>
      <w:r w:rsidRPr="00140E96">
        <w:rPr>
          <w:lang w:val="es-419"/>
        </w:rPr>
        <w:t xml:space="preserve">¿Qué vocabulario de medición podría introducir durante </w:t>
      </w:r>
      <w:r w:rsidR="002B0C61" w:rsidRPr="00140E96">
        <w:rPr>
          <w:lang w:val="es-419"/>
        </w:rPr>
        <w:t>estas experiencias de aprendizaje</w:t>
      </w:r>
      <w:r w:rsidRPr="00140E96">
        <w:rPr>
          <w:lang w:val="es-419"/>
        </w:rPr>
        <w:t>?</w:t>
      </w:r>
    </w:p>
    <w:p w14:paraId="5FEAA186" w14:textId="77777777" w:rsidR="006F1A3B" w:rsidRPr="00140E96" w:rsidRDefault="006F1A3B" w:rsidP="00023571">
      <w:pPr>
        <w:pStyle w:val="Heading3"/>
        <w:rPr>
          <w:lang w:val="es-419"/>
        </w:rPr>
      </w:pPr>
      <w:r w:rsidRPr="00140E96">
        <w:rPr>
          <w:lang w:val="es-419"/>
        </w:rPr>
        <w:lastRenderedPageBreak/>
        <w:t>Notas del facilitador</w:t>
      </w:r>
    </w:p>
    <w:p w14:paraId="4CCC900C" w14:textId="543F92CC" w:rsidR="00A830FE" w:rsidRPr="00140E96" w:rsidRDefault="00A830FE" w:rsidP="008252A0">
      <w:pPr>
        <w:pStyle w:val="ListBullet"/>
        <w:rPr>
          <w:lang w:val="es-419"/>
        </w:rPr>
      </w:pPr>
      <w:r w:rsidRPr="00140E96">
        <w:rPr>
          <w:lang w:val="es-419"/>
        </w:rPr>
        <w:t xml:space="preserve">Tenga a disposición de los participantes una variedad de herramientas de medición estándar y no estándar. </w:t>
      </w:r>
    </w:p>
    <w:p w14:paraId="4743758F" w14:textId="77777777" w:rsidR="006F1A3B" w:rsidRPr="00140E96" w:rsidRDefault="006F1A3B" w:rsidP="008252A0">
      <w:pPr>
        <w:pStyle w:val="ListBullet"/>
        <w:rPr>
          <w:b/>
          <w:bCs/>
          <w:lang w:val="es-419"/>
        </w:rPr>
      </w:pPr>
      <w:r w:rsidRPr="00140E96">
        <w:rPr>
          <w:lang w:val="es-419"/>
        </w:rPr>
        <w:t xml:space="preserve">Adapte la forma de organizar la actividad en función del tamaño del grupo, la duración y el formato de la sesión, y las necesidades de los participantes. </w:t>
      </w:r>
    </w:p>
    <w:p w14:paraId="0201CDAA" w14:textId="22BCAD15" w:rsidR="006F1A3B" w:rsidRPr="00140E96" w:rsidRDefault="006F1A3B" w:rsidP="00CD336A">
      <w:pPr>
        <w:pStyle w:val="ListBullet2"/>
        <w:rPr>
          <w:lang w:val="es-419"/>
        </w:rPr>
      </w:pPr>
      <w:r w:rsidRPr="00140E96">
        <w:rPr>
          <w:lang w:val="es-419"/>
        </w:rPr>
        <w:t>Para sesiones más largas, considere pedir a cada grupo de mesa que comparta uno o dos ejemplos comunes con el grupo grande.</w:t>
      </w:r>
    </w:p>
    <w:p w14:paraId="65EB54C7" w14:textId="3FA0E290" w:rsidR="00056683" w:rsidRPr="00140E96" w:rsidRDefault="00302941" w:rsidP="008252A0">
      <w:pPr>
        <w:pStyle w:val="ListBullet"/>
        <w:rPr>
          <w:b/>
          <w:bCs/>
          <w:lang w:val="es-419"/>
        </w:rPr>
      </w:pPr>
      <w:r w:rsidRPr="00140E96">
        <w:rPr>
          <w:lang w:val="es-419"/>
        </w:rPr>
        <w:t>Recorra la sala y tome nota de las ideas que están debatiendo los participantes. Cuando sea pertinente, haga referencia a estas ideas a lo largo de la sesión.</w:t>
      </w:r>
    </w:p>
    <w:p w14:paraId="1C8FC6D6" w14:textId="4DFE98CC" w:rsidR="00D60700" w:rsidRPr="00140E96" w:rsidRDefault="00D60700" w:rsidP="00D60700">
      <w:pPr>
        <w:pStyle w:val="Heading2"/>
        <w:rPr>
          <w:lang w:val="es-419"/>
        </w:rPr>
      </w:pPr>
      <w:r w:rsidRPr="00140E96">
        <w:rPr>
          <w:lang w:val="es-419"/>
        </w:rPr>
        <w:t>Diapositiva</w:t>
      </w:r>
      <w:r w:rsidR="0003762C" w:rsidRPr="00140E96">
        <w:rPr>
          <w:lang w:val="es-419"/>
        </w:rPr>
        <w:t xml:space="preserve"> 5</w:t>
      </w:r>
      <w:r w:rsidRPr="00140E96">
        <w:rPr>
          <w:lang w:val="es-419"/>
        </w:rPr>
        <w:t xml:space="preserve">: Explorar: Medición en las </w:t>
      </w:r>
      <w:r w:rsidR="006648EA" w:rsidRPr="00140E96">
        <w:rPr>
          <w:lang w:val="es-419"/>
        </w:rPr>
        <w:t>indagaciones</w:t>
      </w:r>
      <w:r w:rsidRPr="00140E96">
        <w:rPr>
          <w:lang w:val="es-419"/>
        </w:rPr>
        <w:t xml:space="preserve"> STEAM</w:t>
      </w:r>
    </w:p>
    <w:p w14:paraId="52CBB4DE" w14:textId="77777777" w:rsidR="00D60700" w:rsidRPr="00140E96" w:rsidRDefault="00D60700" w:rsidP="00D60700">
      <w:pPr>
        <w:pStyle w:val="Bodyphoto"/>
        <w:rPr>
          <w:lang w:val="es-419"/>
        </w:rPr>
      </w:pPr>
      <w:r w:rsidRPr="00140E96">
        <w:rPr>
          <w:noProof/>
          <w:lang w:val="es-419"/>
        </w:rPr>
        <w:drawing>
          <wp:inline distT="0" distB="0" distL="0" distR="0" wp14:anchorId="723EEA33" wp14:editId="2065183D">
            <wp:extent cx="3251200" cy="1828800"/>
            <wp:effectExtent l="19050" t="19050" r="25400" b="19050"/>
            <wp:docPr id="968783408"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83408" name="Picture 3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BE67A2B" w14:textId="77777777" w:rsidR="00D60700" w:rsidRPr="00140E96" w:rsidRDefault="00D60700" w:rsidP="00D60700">
      <w:pPr>
        <w:pStyle w:val="BodyText"/>
        <w:rPr>
          <w:lang w:val="es-419"/>
        </w:rPr>
      </w:pPr>
      <w:r w:rsidRPr="00140E96">
        <w:rPr>
          <w:b/>
          <w:bCs/>
          <w:lang w:val="es-419"/>
        </w:rPr>
        <w:t>Duración:</w:t>
      </w:r>
      <w:r w:rsidRPr="00140E96">
        <w:rPr>
          <w:lang w:val="es-419"/>
        </w:rPr>
        <w:t xml:space="preserve"> 5-10 minutos </w:t>
      </w:r>
    </w:p>
    <w:p w14:paraId="03E9B571" w14:textId="5F0D0C82" w:rsidR="00D60700" w:rsidRPr="00140E96" w:rsidRDefault="00D60700" w:rsidP="00697A8D">
      <w:pPr>
        <w:pStyle w:val="BodyText"/>
        <w:rPr>
          <w:lang w:val="es-419"/>
        </w:rPr>
      </w:pPr>
      <w:r w:rsidRPr="00140E96">
        <w:rPr>
          <w:b/>
          <w:bCs/>
          <w:lang w:val="es-419"/>
        </w:rPr>
        <w:t xml:space="preserve">Materiales: </w:t>
      </w:r>
      <w:r w:rsidRPr="00140E96">
        <w:rPr>
          <w:lang w:val="es-419"/>
        </w:rPr>
        <w:t xml:space="preserve">Folleto </w:t>
      </w:r>
      <w:r w:rsidRPr="00140E96">
        <w:rPr>
          <w:b/>
          <w:bCs/>
          <w:lang w:val="es-419"/>
        </w:rPr>
        <w:t xml:space="preserve">«Medición en </w:t>
      </w:r>
      <w:r w:rsidR="00375634" w:rsidRPr="00140E96">
        <w:rPr>
          <w:b/>
          <w:bCs/>
          <w:lang w:val="es-419"/>
        </w:rPr>
        <w:t xml:space="preserve">investigaciones </w:t>
      </w:r>
      <w:r w:rsidRPr="00140E96">
        <w:rPr>
          <w:b/>
          <w:bCs/>
          <w:lang w:val="es-419"/>
        </w:rPr>
        <w:t>STEAM».</w:t>
      </w:r>
    </w:p>
    <w:p w14:paraId="37E2603B" w14:textId="3B38A539" w:rsidR="00D60700" w:rsidRPr="00140E96" w:rsidRDefault="00D60700" w:rsidP="00D60700">
      <w:pPr>
        <w:pStyle w:val="Heading3"/>
        <w:rPr>
          <w:lang w:val="es-419"/>
        </w:rPr>
      </w:pPr>
      <w:r w:rsidRPr="00140E96">
        <w:rPr>
          <w:lang w:val="es-419"/>
        </w:rPr>
        <w:t xml:space="preserve">Temas de </w:t>
      </w:r>
      <w:r w:rsidR="00BB41F7" w:rsidRPr="00140E96">
        <w:rPr>
          <w:lang w:val="es-419"/>
        </w:rPr>
        <w:t>discusión</w:t>
      </w:r>
    </w:p>
    <w:p w14:paraId="77A56F89" w14:textId="26A03C49" w:rsidR="0003762C" w:rsidRPr="00140E96" w:rsidRDefault="0003762C" w:rsidP="008252A0">
      <w:pPr>
        <w:pStyle w:val="ListBullet"/>
        <w:rPr>
          <w:lang w:val="es-419"/>
        </w:rPr>
      </w:pPr>
      <w:r w:rsidRPr="00140E96">
        <w:rPr>
          <w:lang w:val="es-419"/>
        </w:rPr>
        <w:t xml:space="preserve">Las </w:t>
      </w:r>
      <w:r w:rsidR="00BB41F7" w:rsidRPr="00140E96">
        <w:rPr>
          <w:lang w:val="es-419"/>
        </w:rPr>
        <w:t>indagaciones</w:t>
      </w:r>
      <w:r w:rsidRPr="00140E96">
        <w:rPr>
          <w:lang w:val="es-419"/>
        </w:rPr>
        <w:t xml:space="preserve"> STEAM (</w:t>
      </w:r>
      <w:r w:rsidR="00BB41F7" w:rsidRPr="00140E96">
        <w:rPr>
          <w:lang w:val="es-419"/>
        </w:rPr>
        <w:t>indagaciones</w:t>
      </w:r>
      <w:r w:rsidRPr="00140E96">
        <w:rPr>
          <w:lang w:val="es-419"/>
        </w:rPr>
        <w:t xml:space="preserve"> que utilizan la ciencia, la tecnología, la ingeniería, las artes y las matemáticas para </w:t>
      </w:r>
      <w:r w:rsidR="00937474" w:rsidRPr="00140E96">
        <w:rPr>
          <w:lang w:val="es-419"/>
        </w:rPr>
        <w:t>crear</w:t>
      </w:r>
      <w:r w:rsidRPr="00140E96">
        <w:rPr>
          <w:lang w:val="es-419"/>
        </w:rPr>
        <w:t xml:space="preserve"> significado sobre el mundo) proporcionan contextos significativos para que los niños utilicen la medición. </w:t>
      </w:r>
    </w:p>
    <w:p w14:paraId="47C002F4" w14:textId="2FEDDF09" w:rsidR="0003762C" w:rsidRPr="00140E96" w:rsidRDefault="0003762C" w:rsidP="008252A0">
      <w:pPr>
        <w:pStyle w:val="ListBullet"/>
        <w:rPr>
          <w:lang w:val="es-419"/>
        </w:rPr>
      </w:pPr>
      <w:r w:rsidRPr="00140E96">
        <w:rPr>
          <w:lang w:val="es-419"/>
        </w:rPr>
        <w:t xml:space="preserve">Ayudar a los niños a medir dentro de una </w:t>
      </w:r>
      <w:r w:rsidR="00BB41F7" w:rsidRPr="00140E96">
        <w:rPr>
          <w:lang w:val="es-419"/>
        </w:rPr>
        <w:t>indagación</w:t>
      </w:r>
      <w:r w:rsidRPr="00140E96">
        <w:rPr>
          <w:lang w:val="es-419"/>
        </w:rPr>
        <w:t xml:space="preserve"> les permite observar objetos y fenómenos con mayor precisión y exactitud. </w:t>
      </w:r>
    </w:p>
    <w:p w14:paraId="4AAE29AE" w14:textId="53923941" w:rsidR="00D60700" w:rsidRPr="00140E96" w:rsidRDefault="00D60700" w:rsidP="008252A0">
      <w:pPr>
        <w:pStyle w:val="ListBullet"/>
        <w:rPr>
          <w:lang w:val="es-419"/>
        </w:rPr>
      </w:pPr>
      <w:r w:rsidRPr="00140E96">
        <w:rPr>
          <w:rFonts w:eastAsia="Calibri"/>
          <w:lang w:val="es-419"/>
        </w:rPr>
        <w:t xml:space="preserve">Saque el folleto </w:t>
      </w:r>
      <w:r w:rsidRPr="00140E96">
        <w:rPr>
          <w:rFonts w:eastAsia="Calibri"/>
          <w:b/>
          <w:bCs/>
          <w:lang w:val="es-419"/>
        </w:rPr>
        <w:t xml:space="preserve">«Medición en las </w:t>
      </w:r>
      <w:r w:rsidR="00BB41F7" w:rsidRPr="00140E96">
        <w:rPr>
          <w:rFonts w:eastAsia="Calibri"/>
          <w:b/>
          <w:bCs/>
          <w:lang w:val="es-419"/>
        </w:rPr>
        <w:t>indagaciones</w:t>
      </w:r>
      <w:r w:rsidRPr="00140E96">
        <w:rPr>
          <w:rFonts w:eastAsia="Calibri"/>
          <w:b/>
          <w:bCs/>
          <w:lang w:val="es-419"/>
        </w:rPr>
        <w:t xml:space="preserve"> STEAM</w:t>
      </w:r>
      <w:r w:rsidRPr="00140E96">
        <w:rPr>
          <w:rFonts w:eastAsia="Calibri"/>
          <w:lang w:val="es-419"/>
        </w:rPr>
        <w:t xml:space="preserve">». </w:t>
      </w:r>
    </w:p>
    <w:p w14:paraId="1681DC52" w14:textId="0223C2CD" w:rsidR="00D60700" w:rsidRPr="00140E96" w:rsidRDefault="00D60700" w:rsidP="008252A0">
      <w:pPr>
        <w:pStyle w:val="ListBullet"/>
        <w:rPr>
          <w:lang w:val="es-419"/>
        </w:rPr>
      </w:pPr>
      <w:r w:rsidRPr="00140E96">
        <w:rPr>
          <w:rFonts w:eastAsia="Calibri"/>
          <w:lang w:val="es-419"/>
        </w:rPr>
        <w:t xml:space="preserve">Este folleto describe formas de utilizar la </w:t>
      </w:r>
      <w:r w:rsidR="00B268F8" w:rsidRPr="00140E96">
        <w:rPr>
          <w:rFonts w:eastAsia="Calibri"/>
          <w:lang w:val="es-419"/>
        </w:rPr>
        <w:t>m</w:t>
      </w:r>
      <w:r w:rsidRPr="00140E96">
        <w:rPr>
          <w:rFonts w:eastAsia="Calibri"/>
          <w:lang w:val="es-419"/>
        </w:rPr>
        <w:t xml:space="preserve">edición durante diferentes </w:t>
      </w:r>
      <w:r w:rsidR="00BB41F7" w:rsidRPr="00140E96">
        <w:rPr>
          <w:rFonts w:eastAsia="Calibri"/>
          <w:lang w:val="es-419"/>
        </w:rPr>
        <w:t>indagaciones</w:t>
      </w:r>
      <w:r w:rsidRPr="00140E96">
        <w:rPr>
          <w:rFonts w:eastAsia="Calibri"/>
          <w:lang w:val="es-419"/>
        </w:rPr>
        <w:t xml:space="preserve"> STEAM dentro de </w:t>
      </w:r>
      <w:r w:rsidR="0003762C" w:rsidRPr="00140E96">
        <w:rPr>
          <w:rFonts w:eastAsia="Calibri"/>
          <w:lang w:val="es-419"/>
        </w:rPr>
        <w:t xml:space="preserve">cinco </w:t>
      </w:r>
      <w:r w:rsidRPr="00140E96">
        <w:rPr>
          <w:rFonts w:eastAsia="Calibri"/>
          <w:lang w:val="es-419"/>
        </w:rPr>
        <w:t>áreas de contenido</w:t>
      </w:r>
      <w:r w:rsidR="0003762C" w:rsidRPr="00140E96">
        <w:rPr>
          <w:rFonts w:eastAsia="Calibri"/>
          <w:lang w:val="es-419"/>
        </w:rPr>
        <w:t xml:space="preserve"> STEAM</w:t>
      </w:r>
      <w:r w:rsidRPr="00140E96">
        <w:rPr>
          <w:rFonts w:eastAsia="Calibri"/>
          <w:lang w:val="es-419"/>
        </w:rPr>
        <w:t xml:space="preserve">: ciencias </w:t>
      </w:r>
      <w:r w:rsidRPr="00140E96">
        <w:rPr>
          <w:rFonts w:eastAsia="Calibri"/>
          <w:lang w:val="es-419"/>
        </w:rPr>
        <w:lastRenderedPageBreak/>
        <w:t>físicas, ciencias de la vida, ciencias de la tierra y el espacio, ingeniería y tecnología</w:t>
      </w:r>
      <w:r w:rsidR="0003762C" w:rsidRPr="00140E96">
        <w:rPr>
          <w:rFonts w:eastAsia="Calibri"/>
          <w:lang w:val="es-419"/>
        </w:rPr>
        <w:t xml:space="preserve"> e informática</w:t>
      </w:r>
      <w:r w:rsidRPr="00140E96">
        <w:rPr>
          <w:rFonts w:eastAsia="Calibri"/>
          <w:lang w:val="es-419"/>
        </w:rPr>
        <w:t xml:space="preserve">. </w:t>
      </w:r>
    </w:p>
    <w:p w14:paraId="0EEDF3AF" w14:textId="30F4F409" w:rsidR="00D60700" w:rsidRPr="00140E96" w:rsidRDefault="00D60700" w:rsidP="008252A0">
      <w:pPr>
        <w:pStyle w:val="ListBullet"/>
        <w:rPr>
          <w:lang w:val="es-419"/>
        </w:rPr>
      </w:pPr>
      <w:r w:rsidRPr="00140E96">
        <w:rPr>
          <w:rFonts w:eastAsia="Calibri"/>
          <w:lang w:val="es-419"/>
        </w:rPr>
        <w:t xml:space="preserve">Revise las </w:t>
      </w:r>
      <w:r w:rsidR="00BB41F7" w:rsidRPr="00140E96">
        <w:rPr>
          <w:rFonts w:eastAsia="Calibri"/>
          <w:lang w:val="es-419"/>
        </w:rPr>
        <w:t>indagaciones</w:t>
      </w:r>
      <w:r w:rsidRPr="00140E96">
        <w:rPr>
          <w:rFonts w:eastAsia="Calibri"/>
          <w:lang w:val="es-419"/>
        </w:rPr>
        <w:t xml:space="preserve"> STEAM descritas en el folleto.</w:t>
      </w:r>
    </w:p>
    <w:p w14:paraId="59AA3566" w14:textId="4042D4A3" w:rsidR="00D60700" w:rsidRPr="00140E96" w:rsidRDefault="00D60700" w:rsidP="008252A0">
      <w:pPr>
        <w:pStyle w:val="ListBullet"/>
        <w:rPr>
          <w:lang w:val="es-419"/>
        </w:rPr>
      </w:pPr>
      <w:r w:rsidRPr="00140E96">
        <w:rPr>
          <w:rFonts w:eastAsia="Calibri"/>
          <w:lang w:val="es-419"/>
        </w:rPr>
        <w:t xml:space="preserve">Coloque una estrella junto a una </w:t>
      </w:r>
      <w:r w:rsidR="00BB41F7" w:rsidRPr="00140E96">
        <w:rPr>
          <w:rFonts w:eastAsia="Calibri"/>
          <w:lang w:val="es-419"/>
        </w:rPr>
        <w:t>indagación</w:t>
      </w:r>
      <w:r w:rsidRPr="00140E96">
        <w:rPr>
          <w:rFonts w:eastAsia="Calibri"/>
          <w:lang w:val="es-419"/>
        </w:rPr>
        <w:t xml:space="preserve"> que pueda ser significativa para que los niños de su entorno la investiguen. </w:t>
      </w:r>
    </w:p>
    <w:p w14:paraId="71CF6610" w14:textId="5E00F109" w:rsidR="00D60700" w:rsidRPr="00140E96" w:rsidRDefault="00D60700" w:rsidP="008252A0">
      <w:pPr>
        <w:pStyle w:val="ListBullet"/>
        <w:rPr>
          <w:lang w:val="es-419"/>
        </w:rPr>
      </w:pPr>
      <w:r w:rsidRPr="00140E96">
        <w:rPr>
          <w:rFonts w:eastAsia="Calibri"/>
          <w:lang w:val="es-419"/>
        </w:rPr>
        <w:t xml:space="preserve">Utilice las siguientes preguntas para pensar en formas en las que podría utilizar la medición para apoyar las </w:t>
      </w:r>
      <w:r w:rsidR="00BB41F7" w:rsidRPr="00140E96">
        <w:rPr>
          <w:rFonts w:eastAsia="Calibri"/>
          <w:lang w:val="es-419"/>
        </w:rPr>
        <w:t>indagaciones</w:t>
      </w:r>
      <w:r w:rsidRPr="00140E96">
        <w:rPr>
          <w:rFonts w:eastAsia="Calibri"/>
          <w:lang w:val="es-419"/>
        </w:rPr>
        <w:t xml:space="preserve"> de los niños:</w:t>
      </w:r>
    </w:p>
    <w:p w14:paraId="3C8B761D" w14:textId="37E6833C" w:rsidR="00D60700" w:rsidRPr="00140E96" w:rsidRDefault="0003762C" w:rsidP="00CD336A">
      <w:pPr>
        <w:pStyle w:val="ListBullet2"/>
        <w:rPr>
          <w:lang w:val="es-419"/>
        </w:rPr>
      </w:pPr>
      <w:r w:rsidRPr="00140E96">
        <w:rPr>
          <w:rFonts w:eastAsia="Calibri"/>
          <w:lang w:val="es-419"/>
        </w:rPr>
        <w:t>¿</w:t>
      </w:r>
      <w:r w:rsidR="00D4129E" w:rsidRPr="00140E96">
        <w:rPr>
          <w:rFonts w:eastAsia="Calibri"/>
          <w:lang w:val="es-419"/>
        </w:rPr>
        <w:t xml:space="preserve">De qué manera </w:t>
      </w:r>
      <w:r w:rsidRPr="00140E96">
        <w:rPr>
          <w:rFonts w:eastAsia="Calibri"/>
          <w:lang w:val="es-419"/>
        </w:rPr>
        <w:t xml:space="preserve">esta </w:t>
      </w:r>
      <w:r w:rsidR="00BB41F7" w:rsidRPr="00140E96">
        <w:rPr>
          <w:rFonts w:eastAsia="Calibri"/>
          <w:lang w:val="es-419"/>
        </w:rPr>
        <w:t>indagación</w:t>
      </w:r>
      <w:r w:rsidR="00D60700" w:rsidRPr="00140E96">
        <w:rPr>
          <w:rFonts w:eastAsia="Calibri"/>
          <w:lang w:val="es-419"/>
        </w:rPr>
        <w:t xml:space="preserve"> </w:t>
      </w:r>
      <w:r w:rsidR="00D4129E" w:rsidRPr="00140E96">
        <w:rPr>
          <w:rFonts w:eastAsia="Calibri"/>
          <w:lang w:val="es-419"/>
        </w:rPr>
        <w:t xml:space="preserve">es </w:t>
      </w:r>
      <w:r w:rsidR="00D60700" w:rsidRPr="00140E96">
        <w:rPr>
          <w:rFonts w:eastAsia="Calibri"/>
          <w:lang w:val="es-419"/>
        </w:rPr>
        <w:t>significativa o interesante para los niños</w:t>
      </w:r>
      <w:r w:rsidRPr="00140E96">
        <w:rPr>
          <w:rFonts w:eastAsia="Calibri"/>
          <w:lang w:val="es-419"/>
        </w:rPr>
        <w:t>?</w:t>
      </w:r>
    </w:p>
    <w:p w14:paraId="4D3F0B94" w14:textId="2145540A" w:rsidR="00D60700" w:rsidRPr="00140E96" w:rsidRDefault="00D60700" w:rsidP="00CD336A">
      <w:pPr>
        <w:pStyle w:val="ListBullet2"/>
        <w:rPr>
          <w:lang w:val="es-419"/>
        </w:rPr>
      </w:pPr>
      <w:r w:rsidRPr="00140E96">
        <w:rPr>
          <w:rFonts w:eastAsia="Calibri"/>
          <w:lang w:val="es-419"/>
        </w:rPr>
        <w:t xml:space="preserve">¿Qué podría decir o hacer para animar a los niños a medir </w:t>
      </w:r>
      <w:r w:rsidR="00675710" w:rsidRPr="00140E96">
        <w:rPr>
          <w:rFonts w:eastAsia="Calibri"/>
          <w:lang w:val="es-419"/>
        </w:rPr>
        <w:t xml:space="preserve">como parte de </w:t>
      </w:r>
      <w:r w:rsidRPr="00140E96">
        <w:rPr>
          <w:rFonts w:eastAsia="Calibri"/>
          <w:lang w:val="es-419"/>
        </w:rPr>
        <w:t xml:space="preserve">sus </w:t>
      </w:r>
      <w:r w:rsidR="00BB41F7" w:rsidRPr="00140E96">
        <w:rPr>
          <w:rFonts w:eastAsia="Calibri"/>
          <w:lang w:val="es-419"/>
        </w:rPr>
        <w:t>indagaciones</w:t>
      </w:r>
      <w:r w:rsidRPr="00140E96">
        <w:rPr>
          <w:rFonts w:eastAsia="Calibri"/>
          <w:lang w:val="es-419"/>
        </w:rPr>
        <w:t xml:space="preserve">? </w:t>
      </w:r>
    </w:p>
    <w:p w14:paraId="06AC0CD4" w14:textId="77777777" w:rsidR="00D60700" w:rsidRPr="00140E96" w:rsidRDefault="00D60700" w:rsidP="00CD336A">
      <w:pPr>
        <w:pStyle w:val="ListBullet2"/>
        <w:rPr>
          <w:lang w:val="es-419"/>
        </w:rPr>
      </w:pPr>
      <w:r w:rsidRPr="00140E96">
        <w:rPr>
          <w:lang w:val="es-419"/>
        </w:rPr>
        <w:t xml:space="preserve">¿Qué herramientas podría proporcionar a los niños para la medición? Considere unidades estándar y no estándar que sean significativas para los niños. </w:t>
      </w:r>
    </w:p>
    <w:p w14:paraId="1174CF40" w14:textId="77777777" w:rsidR="00D60700" w:rsidRPr="00140E96" w:rsidRDefault="00D60700" w:rsidP="00CD336A">
      <w:pPr>
        <w:pStyle w:val="ListBullet2"/>
        <w:rPr>
          <w:lang w:val="es-419"/>
        </w:rPr>
      </w:pPr>
      <w:r w:rsidRPr="00140E96">
        <w:rPr>
          <w:lang w:val="es-419"/>
        </w:rPr>
        <w:t>¿Qué apoyo podrían necesitar los niños para comprender mejor cómo utilizar las herramientas de medición y cómo interpretar el significado de las herramientas (tanto unidades estándar como no estándar)?</w:t>
      </w:r>
    </w:p>
    <w:p w14:paraId="493F807F" w14:textId="2878C856" w:rsidR="00D60700" w:rsidRPr="00140E96" w:rsidRDefault="00D60700" w:rsidP="008252A0">
      <w:pPr>
        <w:pStyle w:val="ListBullet"/>
        <w:rPr>
          <w:lang w:val="es-419"/>
        </w:rPr>
      </w:pPr>
      <w:r w:rsidRPr="00140E96">
        <w:rPr>
          <w:lang w:val="es-419"/>
        </w:rPr>
        <w:t xml:space="preserve">[En grupos pequeños, invite a los participantes a compartir formas en las que podrían animar a los niños a medir durante las </w:t>
      </w:r>
      <w:r w:rsidR="00BB41F7" w:rsidRPr="00140E96">
        <w:rPr>
          <w:lang w:val="es-419"/>
        </w:rPr>
        <w:t>indagaciones</w:t>
      </w:r>
      <w:r w:rsidRPr="00140E96">
        <w:rPr>
          <w:lang w:val="es-419"/>
        </w:rPr>
        <w:t xml:space="preserve"> STEAM. Puede invitar a algunos voluntarios a compartir</w:t>
      </w:r>
      <w:r w:rsidR="00FD73DA" w:rsidRPr="00140E96">
        <w:rPr>
          <w:lang w:val="es-419"/>
        </w:rPr>
        <w:t xml:space="preserve"> sus ideas</w:t>
      </w:r>
      <w:r w:rsidRPr="00140E96">
        <w:rPr>
          <w:lang w:val="es-419"/>
        </w:rPr>
        <w:t xml:space="preserve"> con el grupo más grande].</w:t>
      </w:r>
    </w:p>
    <w:p w14:paraId="24317576" w14:textId="3CAA513A" w:rsidR="00D60700" w:rsidRPr="00140E96" w:rsidRDefault="00D60700" w:rsidP="008252A0">
      <w:pPr>
        <w:pStyle w:val="ListBullet"/>
        <w:rPr>
          <w:lang w:val="es-419"/>
        </w:rPr>
      </w:pPr>
      <w:r w:rsidRPr="00140E96">
        <w:rPr>
          <w:lang w:val="es-419"/>
        </w:rPr>
        <w:t xml:space="preserve">Gracias por pensar en formas en las que podría apoyar a los niños en la medición durante las </w:t>
      </w:r>
      <w:r w:rsidR="00BB41F7" w:rsidRPr="00140E96">
        <w:rPr>
          <w:lang w:val="es-419"/>
        </w:rPr>
        <w:t>indagaciones</w:t>
      </w:r>
      <w:r w:rsidRPr="00140E96">
        <w:rPr>
          <w:lang w:val="es-419"/>
        </w:rPr>
        <w:t xml:space="preserve"> STEAM.</w:t>
      </w:r>
    </w:p>
    <w:p w14:paraId="1873E3DF" w14:textId="77777777" w:rsidR="00D60700" w:rsidRPr="00140E96" w:rsidRDefault="00D60700" w:rsidP="00D60700">
      <w:pPr>
        <w:pStyle w:val="Heading3"/>
        <w:rPr>
          <w:lang w:val="es-419"/>
        </w:rPr>
      </w:pPr>
      <w:r w:rsidRPr="00140E96">
        <w:rPr>
          <w:lang w:val="es-419"/>
        </w:rPr>
        <w:t>Notas del facilitador</w:t>
      </w:r>
    </w:p>
    <w:p w14:paraId="30F997BD" w14:textId="77777777" w:rsidR="00D60700" w:rsidRPr="00140E96" w:rsidRDefault="00D60700" w:rsidP="008252A0">
      <w:pPr>
        <w:pStyle w:val="ListBullet"/>
        <w:rPr>
          <w:lang w:val="es-419"/>
        </w:rPr>
      </w:pPr>
      <w:r w:rsidRPr="00140E96">
        <w:rPr>
          <w:lang w:val="es-419"/>
        </w:rPr>
        <w:t xml:space="preserve">Puede utilizar un enfoque de rompecabezas, asignando a diferentes grupos un área de contenido diferente para revisar (por ejemplo, un grupo puede revisar la ciencia física y otro grupo puede revisar la ciencia de la vida). </w:t>
      </w:r>
    </w:p>
    <w:p w14:paraId="19312C29" w14:textId="7F9FFC28" w:rsidR="00663D3A" w:rsidRPr="00140E96" w:rsidRDefault="00DA0A5A" w:rsidP="00023571">
      <w:pPr>
        <w:pStyle w:val="Heading2"/>
        <w:rPr>
          <w:lang w:val="es-419"/>
        </w:rPr>
      </w:pPr>
      <w:r w:rsidRPr="00140E96">
        <w:rPr>
          <w:lang w:val="es-419"/>
        </w:rPr>
        <w:lastRenderedPageBreak/>
        <w:t>Diapositiva</w:t>
      </w:r>
      <w:r w:rsidR="0003762C" w:rsidRPr="00140E96">
        <w:rPr>
          <w:lang w:val="es-419"/>
        </w:rPr>
        <w:t xml:space="preserve"> 6</w:t>
      </w:r>
      <w:r w:rsidR="55CDCB74" w:rsidRPr="00140E96">
        <w:rPr>
          <w:lang w:val="es-419"/>
        </w:rPr>
        <w:t xml:space="preserve">: </w:t>
      </w:r>
      <w:r w:rsidR="00CA6F19" w:rsidRPr="00140E96">
        <w:rPr>
          <w:lang w:val="es-419"/>
        </w:rPr>
        <w:t xml:space="preserve">Aprender sobre </w:t>
      </w:r>
      <w:r w:rsidR="00184BED" w:rsidRPr="00140E96">
        <w:rPr>
          <w:lang w:val="es-419"/>
        </w:rPr>
        <w:t>la</w:t>
      </w:r>
      <w:r w:rsidR="00BB41F7" w:rsidRPr="00140E96">
        <w:rPr>
          <w:lang w:val="es-419"/>
        </w:rPr>
        <w:t xml:space="preserve"> m</w:t>
      </w:r>
      <w:r w:rsidR="00184BED" w:rsidRPr="00140E96">
        <w:rPr>
          <w:lang w:val="es-419"/>
        </w:rPr>
        <w:t>edición</w:t>
      </w:r>
    </w:p>
    <w:p w14:paraId="62368B46" w14:textId="0354DF8E" w:rsidR="00AB18D2" w:rsidRPr="00140E96" w:rsidRDefault="00AB18D2" w:rsidP="002F7BFF">
      <w:pPr>
        <w:pStyle w:val="Bodyphoto"/>
        <w:rPr>
          <w:lang w:val="es-419"/>
        </w:rPr>
      </w:pPr>
      <w:r w:rsidRPr="00140E96">
        <w:rPr>
          <w:noProof/>
          <w:lang w:val="es-419"/>
        </w:rPr>
        <w:drawing>
          <wp:inline distT="0" distB="0" distL="0" distR="0" wp14:anchorId="6A110EEB" wp14:editId="45AEB1C5">
            <wp:extent cx="3251200" cy="1828800"/>
            <wp:effectExtent l="19050" t="19050" r="25400" b="19050"/>
            <wp:docPr id="204460550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05500" name="Picture 6">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3E01042" w14:textId="379991A1" w:rsidR="55CDCB74" w:rsidRPr="00140E96" w:rsidRDefault="00C2120D" w:rsidP="00023571">
      <w:pPr>
        <w:pStyle w:val="Heading3"/>
        <w:rPr>
          <w:lang w:val="es-419"/>
        </w:rPr>
      </w:pPr>
      <w:r w:rsidRPr="00140E96">
        <w:rPr>
          <w:lang w:val="es-419"/>
        </w:rPr>
        <w:t xml:space="preserve">Temas de </w:t>
      </w:r>
      <w:r w:rsidR="00BB41F7" w:rsidRPr="00140E96">
        <w:rPr>
          <w:lang w:val="es-419"/>
        </w:rPr>
        <w:t>discusión</w:t>
      </w:r>
    </w:p>
    <w:p w14:paraId="7C383691" w14:textId="19749426" w:rsidR="0059492C" w:rsidRPr="00140E96" w:rsidRDefault="008C5D80" w:rsidP="008252A0">
      <w:pPr>
        <w:pStyle w:val="ListBullet"/>
        <w:rPr>
          <w:lang w:val="es-419"/>
        </w:rPr>
      </w:pPr>
      <w:r w:rsidRPr="00140E96">
        <w:rPr>
          <w:lang w:val="es-419"/>
        </w:rPr>
        <w:t xml:space="preserve">Ahora exploraremos cómo </w:t>
      </w:r>
      <w:r w:rsidR="002F73FC" w:rsidRPr="00140E96">
        <w:rPr>
          <w:lang w:val="es-419"/>
        </w:rPr>
        <w:t xml:space="preserve">los niños de preescolar, TK y K </w:t>
      </w:r>
      <w:r w:rsidR="00CB4155" w:rsidRPr="00140E96">
        <w:rPr>
          <w:lang w:val="es-419"/>
        </w:rPr>
        <w:t xml:space="preserve">desarrollan la comprensión de </w:t>
      </w:r>
      <w:r w:rsidR="0089707F" w:rsidRPr="00140E96">
        <w:rPr>
          <w:lang w:val="es-419"/>
        </w:rPr>
        <w:t xml:space="preserve">la </w:t>
      </w:r>
      <w:r w:rsidR="00BB41F7" w:rsidRPr="00140E96">
        <w:rPr>
          <w:lang w:val="es-419"/>
        </w:rPr>
        <w:t>m</w:t>
      </w:r>
      <w:r w:rsidR="0089707F" w:rsidRPr="00140E96">
        <w:rPr>
          <w:lang w:val="es-419"/>
        </w:rPr>
        <w:t>edición</w:t>
      </w:r>
      <w:r w:rsidR="00CB4155" w:rsidRPr="00140E96">
        <w:rPr>
          <w:lang w:val="es-419"/>
        </w:rPr>
        <w:t xml:space="preserve">. </w:t>
      </w:r>
    </w:p>
    <w:p w14:paraId="35CEFAB3" w14:textId="084F51F1" w:rsidR="0062182F" w:rsidRPr="00140E96" w:rsidRDefault="00DA0A5A" w:rsidP="00516F3E">
      <w:pPr>
        <w:pStyle w:val="Heading2"/>
        <w:rPr>
          <w:lang w:val="es-419"/>
        </w:rPr>
      </w:pPr>
      <w:r w:rsidRPr="00140E96">
        <w:rPr>
          <w:lang w:val="es-419"/>
        </w:rPr>
        <w:t>Diapositiva</w:t>
      </w:r>
      <w:r w:rsidR="000840A0" w:rsidRPr="00140E96">
        <w:rPr>
          <w:lang w:val="es-419"/>
        </w:rPr>
        <w:t xml:space="preserve"> 7</w:t>
      </w:r>
      <w:r w:rsidR="0062182F" w:rsidRPr="00140E96">
        <w:rPr>
          <w:lang w:val="es-419"/>
        </w:rPr>
        <w:t xml:space="preserve">: Fundamentos del aprendizaje </w:t>
      </w:r>
      <w:r w:rsidR="002F73FC" w:rsidRPr="00140E96">
        <w:rPr>
          <w:lang w:val="es-419"/>
        </w:rPr>
        <w:t>en preescolar</w:t>
      </w:r>
      <w:r w:rsidR="001C33FC" w:rsidRPr="00140E96">
        <w:rPr>
          <w:lang w:val="es-419"/>
        </w:rPr>
        <w:t xml:space="preserve"> y kindergarten de transición </w:t>
      </w:r>
      <w:r w:rsidR="0062182F" w:rsidRPr="00140E96">
        <w:rPr>
          <w:lang w:val="es-419"/>
        </w:rPr>
        <w:t xml:space="preserve">de California </w:t>
      </w:r>
    </w:p>
    <w:p w14:paraId="2D5CAA00" w14:textId="33B06005" w:rsidR="00AB18D2" w:rsidRPr="00140E96" w:rsidRDefault="00AB18D2" w:rsidP="002F7BFF">
      <w:pPr>
        <w:pStyle w:val="Bodyphoto"/>
        <w:rPr>
          <w:lang w:val="es-419"/>
        </w:rPr>
      </w:pPr>
      <w:r w:rsidRPr="00140E96">
        <w:rPr>
          <w:noProof/>
          <w:lang w:val="es-419"/>
        </w:rPr>
        <w:drawing>
          <wp:inline distT="0" distB="0" distL="0" distR="0" wp14:anchorId="106079CF" wp14:editId="6E5B2805">
            <wp:extent cx="3251200" cy="1828800"/>
            <wp:effectExtent l="19050" t="19050" r="25400" b="19050"/>
            <wp:docPr id="196472472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24729" name="Picture 7">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EEF0AEE" w14:textId="4D7175D4" w:rsidR="0062182F" w:rsidRPr="00140E96" w:rsidRDefault="0062182F" w:rsidP="00023571">
      <w:pPr>
        <w:pStyle w:val="Heading3"/>
        <w:rPr>
          <w:lang w:val="es-419"/>
        </w:rPr>
      </w:pPr>
      <w:r w:rsidRPr="00140E96">
        <w:rPr>
          <w:lang w:val="es-419"/>
        </w:rPr>
        <w:t xml:space="preserve">Temas de </w:t>
      </w:r>
      <w:r w:rsidR="00BB41F7" w:rsidRPr="00140E96">
        <w:rPr>
          <w:lang w:val="es-419"/>
        </w:rPr>
        <w:t>discusión</w:t>
      </w:r>
    </w:p>
    <w:p w14:paraId="21E34FF6" w14:textId="6490577F" w:rsidR="002F73FC" w:rsidRPr="00140E96" w:rsidRDefault="002F73FC" w:rsidP="008252A0">
      <w:pPr>
        <w:pStyle w:val="ListBullet"/>
        <w:rPr>
          <w:b/>
          <w:bCs/>
          <w:lang w:val="es-419"/>
        </w:rPr>
      </w:pPr>
      <w:r w:rsidRPr="00140E96">
        <w:rPr>
          <w:lang w:val="es-419"/>
        </w:rPr>
        <w:t xml:space="preserve">Repasemos cómo se representa la comprensión de la medición en los </w:t>
      </w:r>
      <w:r w:rsidR="00781135" w:rsidRPr="00140E96">
        <w:rPr>
          <w:i/>
          <w:iCs/>
          <w:lang w:val="es-419"/>
        </w:rPr>
        <w:t>F</w:t>
      </w:r>
      <w:r w:rsidRPr="00140E96">
        <w:rPr>
          <w:i/>
          <w:iCs/>
          <w:lang w:val="es-419"/>
        </w:rPr>
        <w:t xml:space="preserve">undamentos del aprendizaje </w:t>
      </w:r>
      <w:r w:rsidR="00781135" w:rsidRPr="00140E96">
        <w:rPr>
          <w:i/>
          <w:iCs/>
          <w:lang w:val="es-419"/>
        </w:rPr>
        <w:t xml:space="preserve">en </w:t>
      </w:r>
      <w:r w:rsidRPr="00140E96">
        <w:rPr>
          <w:i/>
          <w:iCs/>
          <w:lang w:val="es-419"/>
        </w:rPr>
        <w:t>preescolar</w:t>
      </w:r>
      <w:r w:rsidR="00DD7D36" w:rsidRPr="00140E96">
        <w:rPr>
          <w:i/>
          <w:iCs/>
          <w:lang w:val="es-419"/>
        </w:rPr>
        <w:t xml:space="preserve"> y</w:t>
      </w:r>
      <w:r w:rsidR="00781135" w:rsidRPr="00140E96">
        <w:rPr>
          <w:i/>
          <w:iCs/>
          <w:lang w:val="es-419"/>
        </w:rPr>
        <w:t xml:space="preserve"> </w:t>
      </w:r>
      <w:r w:rsidR="00D8687A" w:rsidRPr="00140E96">
        <w:rPr>
          <w:i/>
          <w:iCs/>
          <w:lang w:val="es-419"/>
        </w:rPr>
        <w:t>kindergarten</w:t>
      </w:r>
      <w:r w:rsidR="00DD7D36" w:rsidRPr="00140E96">
        <w:rPr>
          <w:i/>
          <w:iCs/>
          <w:lang w:val="es-419"/>
        </w:rPr>
        <w:t xml:space="preserve"> </w:t>
      </w:r>
      <w:r w:rsidRPr="00140E96">
        <w:rPr>
          <w:i/>
          <w:iCs/>
          <w:lang w:val="es-419"/>
        </w:rPr>
        <w:t xml:space="preserve">de transición de California </w:t>
      </w:r>
      <w:r w:rsidRPr="00140E96">
        <w:rPr>
          <w:lang w:val="es-419"/>
        </w:rPr>
        <w:t xml:space="preserve">(PTKLF; Departamento de Educación de California, 2024). Los fundamentos recientemente revisados se diseñaron para alinearse con las expectativas establecidas en los </w:t>
      </w:r>
      <w:r w:rsidR="00AA2141" w:rsidRPr="00140E96">
        <w:rPr>
          <w:i/>
          <w:iCs/>
          <w:lang w:val="es-419"/>
        </w:rPr>
        <w:t xml:space="preserve">Estándares </w:t>
      </w:r>
      <w:r w:rsidR="009C09FC" w:rsidRPr="00140E96">
        <w:rPr>
          <w:i/>
          <w:iCs/>
          <w:lang w:val="es-419"/>
        </w:rPr>
        <w:t>E</w:t>
      </w:r>
      <w:r w:rsidR="00AA2141" w:rsidRPr="00140E96">
        <w:rPr>
          <w:i/>
          <w:iCs/>
          <w:lang w:val="es-419"/>
        </w:rPr>
        <w:t>statales</w:t>
      </w:r>
      <w:r w:rsidRPr="00140E96">
        <w:rPr>
          <w:i/>
          <w:iCs/>
          <w:lang w:val="es-419"/>
        </w:rPr>
        <w:t xml:space="preserve"> </w:t>
      </w:r>
      <w:r w:rsidR="009C09FC" w:rsidRPr="00140E96">
        <w:rPr>
          <w:i/>
          <w:iCs/>
          <w:lang w:val="es-419"/>
        </w:rPr>
        <w:t>C</w:t>
      </w:r>
      <w:r w:rsidRPr="00140E96">
        <w:rPr>
          <w:i/>
          <w:iCs/>
          <w:lang w:val="es-419"/>
        </w:rPr>
        <w:t>omunes</w:t>
      </w:r>
      <w:r w:rsidR="009C09FC" w:rsidRPr="00140E96">
        <w:rPr>
          <w:i/>
          <w:iCs/>
          <w:lang w:val="es-419"/>
        </w:rPr>
        <w:t xml:space="preserve"> de</w:t>
      </w:r>
      <w:r w:rsidR="00AA2141" w:rsidRPr="00140E96">
        <w:rPr>
          <w:i/>
          <w:iCs/>
          <w:lang w:val="es-419"/>
        </w:rPr>
        <w:t xml:space="preserve"> </w:t>
      </w:r>
      <w:r w:rsidR="009C09FC" w:rsidRPr="00140E96">
        <w:rPr>
          <w:i/>
          <w:iCs/>
          <w:lang w:val="es-419"/>
        </w:rPr>
        <w:t>M</w:t>
      </w:r>
      <w:r w:rsidRPr="00140E96">
        <w:rPr>
          <w:i/>
          <w:iCs/>
          <w:lang w:val="es-419"/>
        </w:rPr>
        <w:t xml:space="preserve">atemáticas </w:t>
      </w:r>
      <w:r w:rsidR="003017A7" w:rsidRPr="00140E96">
        <w:rPr>
          <w:lang w:val="es-419"/>
        </w:rPr>
        <w:t>(Departamento de Educación de California, 2013).</w:t>
      </w:r>
    </w:p>
    <w:p w14:paraId="7D2A2C35" w14:textId="5D238D2B" w:rsidR="00791694" w:rsidRPr="00140E96" w:rsidRDefault="00791694" w:rsidP="008252A0">
      <w:pPr>
        <w:pStyle w:val="ListBullet"/>
        <w:rPr>
          <w:lang w:val="es-419"/>
        </w:rPr>
      </w:pPr>
      <w:r w:rsidRPr="00140E96">
        <w:rPr>
          <w:lang w:val="es-419"/>
        </w:rPr>
        <w:lastRenderedPageBreak/>
        <w:t xml:space="preserve">Tres fundamentos de la </w:t>
      </w:r>
      <w:r w:rsidR="00293ADE" w:rsidRPr="00140E96">
        <w:rPr>
          <w:lang w:val="es-419"/>
        </w:rPr>
        <w:t>categoría de</w:t>
      </w:r>
      <w:r w:rsidRPr="00140E96">
        <w:rPr>
          <w:lang w:val="es-419"/>
        </w:rPr>
        <w:t xml:space="preserve"> «Medición y </w:t>
      </w:r>
      <w:r w:rsidR="00461BAA" w:rsidRPr="00140E96">
        <w:rPr>
          <w:lang w:val="es-419"/>
        </w:rPr>
        <w:t>d</w:t>
      </w:r>
      <w:r w:rsidRPr="00140E96">
        <w:rPr>
          <w:lang w:val="es-419"/>
        </w:rPr>
        <w:t>atos» describen lo que los niños aprenden sobre la medición en preescolar o TK. Estos fundamentos describen la capacidad de los niños para:</w:t>
      </w:r>
    </w:p>
    <w:p w14:paraId="314A5018" w14:textId="56ADFDE0" w:rsidR="00791694" w:rsidRPr="00140E96" w:rsidRDefault="00791694" w:rsidP="00CD336A">
      <w:pPr>
        <w:pStyle w:val="ListBullet2"/>
        <w:rPr>
          <w:lang w:val="es-419"/>
        </w:rPr>
      </w:pPr>
      <w:r w:rsidRPr="00140E96">
        <w:rPr>
          <w:lang w:val="es-419"/>
        </w:rPr>
        <w:t xml:space="preserve">Comparar los atributos medibles de los objetos </w:t>
      </w:r>
      <w:r w:rsidR="00056683" w:rsidRPr="00140E96">
        <w:rPr>
          <w:lang w:val="es-419"/>
        </w:rPr>
        <w:t>(Fundamento 3.1)</w:t>
      </w:r>
    </w:p>
    <w:p w14:paraId="118CE521" w14:textId="66056E3F" w:rsidR="00791694" w:rsidRPr="00140E96" w:rsidRDefault="00791694" w:rsidP="00CD336A">
      <w:pPr>
        <w:pStyle w:val="ListBullet2"/>
        <w:rPr>
          <w:lang w:val="es-419"/>
        </w:rPr>
      </w:pPr>
      <w:r w:rsidRPr="00140E96">
        <w:rPr>
          <w:lang w:val="es-419"/>
        </w:rPr>
        <w:t xml:space="preserve">Ordenar objetos por atributos medibles </w:t>
      </w:r>
      <w:r w:rsidR="00056683" w:rsidRPr="00140E96">
        <w:rPr>
          <w:lang w:val="es-419"/>
        </w:rPr>
        <w:t>(Fundamento 3.2)</w:t>
      </w:r>
    </w:p>
    <w:p w14:paraId="449CF3EE" w14:textId="25F896F1" w:rsidR="00791694" w:rsidRPr="00140E96" w:rsidRDefault="00791694" w:rsidP="00CD336A">
      <w:pPr>
        <w:pStyle w:val="ListBullet2"/>
        <w:rPr>
          <w:lang w:val="es-419"/>
        </w:rPr>
      </w:pPr>
      <w:r w:rsidRPr="00140E96">
        <w:rPr>
          <w:lang w:val="es-419"/>
        </w:rPr>
        <w:t xml:space="preserve">Medir la longitud de los objetos </w:t>
      </w:r>
      <w:r w:rsidR="00056683" w:rsidRPr="00140E96">
        <w:rPr>
          <w:lang w:val="es-419"/>
        </w:rPr>
        <w:t>(Fundamento 3.3)</w:t>
      </w:r>
    </w:p>
    <w:p w14:paraId="3B74FA8C" w14:textId="77777777" w:rsidR="0062182F" w:rsidRPr="00140E96" w:rsidRDefault="0062182F" w:rsidP="00023571">
      <w:pPr>
        <w:pStyle w:val="Heading3"/>
        <w:rPr>
          <w:lang w:val="es-419"/>
        </w:rPr>
      </w:pPr>
      <w:r w:rsidRPr="00140E96">
        <w:rPr>
          <w:lang w:val="es-419"/>
        </w:rPr>
        <w:t>Notas del facilitador</w:t>
      </w:r>
    </w:p>
    <w:p w14:paraId="06FF3A2C" w14:textId="23330FC9" w:rsidR="00791694" w:rsidRPr="00140E96" w:rsidRDefault="00791694" w:rsidP="008252A0">
      <w:pPr>
        <w:pStyle w:val="ListBullet"/>
        <w:rPr>
          <w:lang w:val="es-419"/>
        </w:rPr>
      </w:pPr>
      <w:r w:rsidRPr="00140E96">
        <w:rPr>
          <w:lang w:val="es-419"/>
        </w:rPr>
        <w:t>Las diapositivas</w:t>
      </w:r>
      <w:r w:rsidR="0088109C" w:rsidRPr="00140E96">
        <w:rPr>
          <w:lang w:val="es-419"/>
        </w:rPr>
        <w:t xml:space="preserve"> 7 </w:t>
      </w:r>
      <w:r w:rsidRPr="00140E96">
        <w:rPr>
          <w:lang w:val="es-419"/>
        </w:rPr>
        <w:t>y</w:t>
      </w:r>
      <w:r w:rsidR="0088109C" w:rsidRPr="00140E96">
        <w:rPr>
          <w:lang w:val="es-419"/>
        </w:rPr>
        <w:t xml:space="preserve"> 8 </w:t>
      </w:r>
      <w:r w:rsidR="00324F17" w:rsidRPr="00140E96">
        <w:rPr>
          <w:lang w:val="es-419"/>
        </w:rPr>
        <w:t xml:space="preserve">establecen conexiones </w:t>
      </w:r>
      <w:r w:rsidRPr="00140E96">
        <w:rPr>
          <w:lang w:val="es-419"/>
        </w:rPr>
        <w:t xml:space="preserve">con los fundamentos y los estándares para la </w:t>
      </w:r>
      <w:r w:rsidR="00013B9E" w:rsidRPr="00140E96">
        <w:rPr>
          <w:lang w:val="es-419"/>
        </w:rPr>
        <w:t>m</w:t>
      </w:r>
      <w:r w:rsidRPr="00140E96">
        <w:rPr>
          <w:lang w:val="es-419"/>
        </w:rPr>
        <w:t>edición</w:t>
      </w:r>
      <w:r w:rsidR="00324F17" w:rsidRPr="00140E96">
        <w:rPr>
          <w:lang w:val="es-419"/>
        </w:rPr>
        <w:t xml:space="preserve">. </w:t>
      </w:r>
    </w:p>
    <w:p w14:paraId="40CF1D2B" w14:textId="0F40212B" w:rsidR="00791694" w:rsidRPr="00140E96" w:rsidRDefault="00791694" w:rsidP="008252A0">
      <w:pPr>
        <w:pStyle w:val="ListBullet"/>
        <w:rPr>
          <w:lang w:val="es-419"/>
        </w:rPr>
      </w:pPr>
      <w:r w:rsidRPr="00140E96">
        <w:rPr>
          <w:lang w:val="es-419"/>
        </w:rPr>
        <w:t xml:space="preserve">El PTKLF está dirigido a niños </w:t>
      </w:r>
      <w:r w:rsidR="00C76225" w:rsidRPr="00140E96">
        <w:rPr>
          <w:lang w:val="es-419"/>
        </w:rPr>
        <w:t xml:space="preserve">de tres a cinco años, </w:t>
      </w:r>
      <w:r w:rsidRPr="00140E96">
        <w:rPr>
          <w:lang w:val="es-419"/>
        </w:rPr>
        <w:t xml:space="preserve">lo que incluye a niños </w:t>
      </w:r>
      <w:r w:rsidR="00C76225" w:rsidRPr="00140E96">
        <w:rPr>
          <w:lang w:val="es-419"/>
        </w:rPr>
        <w:t>tanto</w:t>
      </w:r>
      <w:r w:rsidRPr="00140E96">
        <w:rPr>
          <w:lang w:val="es-419"/>
        </w:rPr>
        <w:t xml:space="preserve"> de preescolar como de TK. Los </w:t>
      </w:r>
      <w:r w:rsidRPr="00140E96">
        <w:rPr>
          <w:i/>
          <w:iCs/>
          <w:lang w:val="es-419"/>
        </w:rPr>
        <w:t xml:space="preserve">Estándares </w:t>
      </w:r>
      <w:r w:rsidR="004B4A12" w:rsidRPr="00140E96">
        <w:rPr>
          <w:i/>
          <w:iCs/>
          <w:lang w:val="es-419"/>
        </w:rPr>
        <w:t>E</w:t>
      </w:r>
      <w:r w:rsidRPr="00140E96">
        <w:rPr>
          <w:i/>
          <w:iCs/>
          <w:lang w:val="es-419"/>
        </w:rPr>
        <w:t xml:space="preserve">statales </w:t>
      </w:r>
      <w:r w:rsidR="004B4A12" w:rsidRPr="00140E96">
        <w:rPr>
          <w:i/>
          <w:iCs/>
          <w:lang w:val="es-419"/>
        </w:rPr>
        <w:t>C</w:t>
      </w:r>
      <w:r w:rsidRPr="00140E96">
        <w:rPr>
          <w:i/>
          <w:iCs/>
          <w:lang w:val="es-419"/>
        </w:rPr>
        <w:t xml:space="preserve">omunes de </w:t>
      </w:r>
      <w:r w:rsidR="004B4A12" w:rsidRPr="00140E96">
        <w:rPr>
          <w:i/>
          <w:iCs/>
          <w:lang w:val="es-419"/>
        </w:rPr>
        <w:t xml:space="preserve">Matemáticas de </w:t>
      </w:r>
      <w:r w:rsidRPr="00140E96">
        <w:rPr>
          <w:i/>
          <w:iCs/>
          <w:lang w:val="es-419"/>
        </w:rPr>
        <w:t>California</w:t>
      </w:r>
      <w:r w:rsidR="00C76225" w:rsidRPr="00140E96">
        <w:rPr>
          <w:i/>
          <w:iCs/>
          <w:lang w:val="es-419"/>
        </w:rPr>
        <w:t xml:space="preserve">: </w:t>
      </w:r>
      <w:r w:rsidRPr="00140E96">
        <w:rPr>
          <w:lang w:val="es-419"/>
        </w:rPr>
        <w:t xml:space="preserve">incluyen estándares para niños de </w:t>
      </w:r>
      <w:r w:rsidR="004B4A12" w:rsidRPr="00140E96">
        <w:rPr>
          <w:lang w:val="es-419"/>
        </w:rPr>
        <w:t>kindergarten</w:t>
      </w:r>
      <w:r w:rsidRPr="00140E96">
        <w:rPr>
          <w:lang w:val="es-419"/>
        </w:rPr>
        <w:t>.</w:t>
      </w:r>
    </w:p>
    <w:p w14:paraId="002A3D1A" w14:textId="39C85AD6" w:rsidR="00791694" w:rsidRPr="00140E96" w:rsidRDefault="00791694" w:rsidP="008252A0">
      <w:pPr>
        <w:pStyle w:val="ListBullet"/>
        <w:rPr>
          <w:lang w:val="es-419"/>
        </w:rPr>
      </w:pPr>
      <w:r w:rsidRPr="00140E96">
        <w:rPr>
          <w:lang w:val="es-419"/>
        </w:rPr>
        <w:t xml:space="preserve">Los fundamentos y estándares que se enumeran en algunas de las diapositivas están resumidos. Considere la posibilidad de proporcionar a los participantes copias de los </w:t>
      </w:r>
      <w:r w:rsidR="00050224" w:rsidRPr="00140E96">
        <w:rPr>
          <w:i/>
          <w:iCs/>
          <w:lang w:val="es-419"/>
        </w:rPr>
        <w:t>F</w:t>
      </w:r>
      <w:r w:rsidRPr="00140E96">
        <w:rPr>
          <w:i/>
          <w:iCs/>
          <w:lang w:val="es-419"/>
        </w:rPr>
        <w:t>undamentos de</w:t>
      </w:r>
      <w:r w:rsidR="00050224" w:rsidRPr="00140E96">
        <w:rPr>
          <w:i/>
          <w:iCs/>
          <w:lang w:val="es-419"/>
        </w:rPr>
        <w:t>l</w:t>
      </w:r>
      <w:r w:rsidRPr="00140E96">
        <w:rPr>
          <w:i/>
          <w:iCs/>
          <w:lang w:val="es-419"/>
        </w:rPr>
        <w:t xml:space="preserve"> aprendizaje </w:t>
      </w:r>
      <w:r w:rsidR="00050224" w:rsidRPr="00140E96">
        <w:rPr>
          <w:i/>
          <w:iCs/>
          <w:lang w:val="es-419"/>
        </w:rPr>
        <w:t>en preescolar y kindergarten de transición de California</w:t>
      </w:r>
      <w:r w:rsidR="00050224" w:rsidRPr="00140E96">
        <w:rPr>
          <w:lang w:val="es-419"/>
        </w:rPr>
        <w:t xml:space="preserve"> </w:t>
      </w:r>
      <w:r w:rsidRPr="00140E96">
        <w:rPr>
          <w:lang w:val="es-419"/>
        </w:rPr>
        <w:t xml:space="preserve">relevantes o de los </w:t>
      </w:r>
      <w:r w:rsidRPr="00140E96">
        <w:rPr>
          <w:i/>
          <w:iCs/>
          <w:lang w:val="es-419"/>
        </w:rPr>
        <w:t xml:space="preserve">Estándares </w:t>
      </w:r>
      <w:r w:rsidR="00050224" w:rsidRPr="00140E96">
        <w:rPr>
          <w:i/>
          <w:iCs/>
          <w:lang w:val="es-419"/>
        </w:rPr>
        <w:t>E</w:t>
      </w:r>
      <w:r w:rsidRPr="00140E96">
        <w:rPr>
          <w:i/>
          <w:iCs/>
          <w:lang w:val="es-419"/>
        </w:rPr>
        <w:t xml:space="preserve">statales </w:t>
      </w:r>
      <w:r w:rsidR="00050224" w:rsidRPr="00140E96">
        <w:rPr>
          <w:i/>
          <w:iCs/>
          <w:lang w:val="es-419"/>
        </w:rPr>
        <w:t>C</w:t>
      </w:r>
      <w:r w:rsidRPr="00140E96">
        <w:rPr>
          <w:i/>
          <w:iCs/>
          <w:lang w:val="es-419"/>
        </w:rPr>
        <w:t>omunes de California</w:t>
      </w:r>
      <w:r w:rsidRPr="00140E96">
        <w:rPr>
          <w:lang w:val="es-419"/>
        </w:rPr>
        <w:t>. Considere si las copias electrónicas o impresas serán más útiles para sus participantes.</w:t>
      </w:r>
    </w:p>
    <w:p w14:paraId="1FB7A89E" w14:textId="0ECF1586" w:rsidR="00791694" w:rsidRPr="00140E96" w:rsidRDefault="00791694" w:rsidP="00791694">
      <w:pPr>
        <w:pStyle w:val="Heading2"/>
        <w:rPr>
          <w:lang w:val="es-419"/>
        </w:rPr>
      </w:pPr>
      <w:r w:rsidRPr="00140E96">
        <w:rPr>
          <w:lang w:val="es-419"/>
        </w:rPr>
        <w:t>Diapositiva</w:t>
      </w:r>
      <w:r w:rsidR="000840A0" w:rsidRPr="00140E96">
        <w:rPr>
          <w:lang w:val="es-419"/>
        </w:rPr>
        <w:t xml:space="preserve"> 8</w:t>
      </w:r>
      <w:r w:rsidRPr="00140E96">
        <w:rPr>
          <w:lang w:val="es-419"/>
        </w:rPr>
        <w:t xml:space="preserve">: Los Estándares </w:t>
      </w:r>
      <w:r w:rsidR="00050224" w:rsidRPr="00140E96">
        <w:rPr>
          <w:lang w:val="es-419"/>
        </w:rPr>
        <w:t>E</w:t>
      </w:r>
      <w:r w:rsidRPr="00140E96">
        <w:rPr>
          <w:lang w:val="es-419"/>
        </w:rPr>
        <w:t xml:space="preserve">statales </w:t>
      </w:r>
      <w:r w:rsidR="00050224" w:rsidRPr="00140E96">
        <w:rPr>
          <w:lang w:val="es-419"/>
        </w:rPr>
        <w:t>C</w:t>
      </w:r>
      <w:r w:rsidRPr="00140E96">
        <w:rPr>
          <w:lang w:val="es-419"/>
        </w:rPr>
        <w:t>omunes de California</w:t>
      </w:r>
    </w:p>
    <w:p w14:paraId="3F648344" w14:textId="16DA54F2" w:rsidR="00AB18D2" w:rsidRPr="00140E96" w:rsidRDefault="00AB18D2" w:rsidP="002F7BFF">
      <w:pPr>
        <w:pStyle w:val="Bodyphoto"/>
        <w:rPr>
          <w:lang w:val="es-419"/>
        </w:rPr>
      </w:pPr>
      <w:r w:rsidRPr="00140E96">
        <w:rPr>
          <w:noProof/>
          <w:lang w:val="es-419"/>
        </w:rPr>
        <w:drawing>
          <wp:inline distT="0" distB="0" distL="0" distR="0" wp14:anchorId="50F981FC" wp14:editId="4CF9E074">
            <wp:extent cx="3251200" cy="1828800"/>
            <wp:effectExtent l="19050" t="19050" r="25400" b="19050"/>
            <wp:docPr id="163871927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19274" name="Picture 8">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3CC856C" w14:textId="4E2EB334" w:rsidR="00791694" w:rsidRPr="00140E96" w:rsidRDefault="00791694" w:rsidP="00023571">
      <w:pPr>
        <w:pStyle w:val="Heading3"/>
        <w:rPr>
          <w:lang w:val="es-419"/>
        </w:rPr>
      </w:pPr>
      <w:r w:rsidRPr="00140E96">
        <w:rPr>
          <w:lang w:val="es-419"/>
        </w:rPr>
        <w:t xml:space="preserve">Temas de </w:t>
      </w:r>
      <w:r w:rsidR="00BB41F7" w:rsidRPr="00140E96">
        <w:rPr>
          <w:lang w:val="es-419"/>
        </w:rPr>
        <w:t>discusión</w:t>
      </w:r>
    </w:p>
    <w:p w14:paraId="256ABCB2" w14:textId="6EE6DBCB" w:rsidR="00791694" w:rsidRPr="00140E96" w:rsidRDefault="00791694" w:rsidP="008252A0">
      <w:pPr>
        <w:pStyle w:val="ListBullet"/>
        <w:rPr>
          <w:b/>
          <w:bCs/>
          <w:lang w:val="es-419"/>
        </w:rPr>
      </w:pPr>
      <w:r w:rsidRPr="00140E96">
        <w:rPr>
          <w:lang w:val="es-419"/>
        </w:rPr>
        <w:t xml:space="preserve">Para los niños de </w:t>
      </w:r>
      <w:r w:rsidR="003F4E91" w:rsidRPr="00140E96">
        <w:rPr>
          <w:lang w:val="es-419"/>
        </w:rPr>
        <w:t>kindergarten</w:t>
      </w:r>
      <w:r w:rsidRPr="00140E96">
        <w:rPr>
          <w:lang w:val="es-419"/>
        </w:rPr>
        <w:t xml:space="preserve">, repasemos cómo se representa el aprendizaje de la medición en los Estándares </w:t>
      </w:r>
      <w:r w:rsidR="003F4E91" w:rsidRPr="00140E96">
        <w:rPr>
          <w:lang w:val="es-419"/>
        </w:rPr>
        <w:t>E</w:t>
      </w:r>
      <w:r w:rsidRPr="00140E96">
        <w:rPr>
          <w:lang w:val="es-419"/>
        </w:rPr>
        <w:t xml:space="preserve">statales </w:t>
      </w:r>
      <w:r w:rsidR="003F4E91" w:rsidRPr="00140E96">
        <w:rPr>
          <w:lang w:val="es-419"/>
        </w:rPr>
        <w:t>C</w:t>
      </w:r>
      <w:r w:rsidRPr="00140E96">
        <w:rPr>
          <w:lang w:val="es-419"/>
        </w:rPr>
        <w:t>omunes</w:t>
      </w:r>
      <w:r w:rsidR="003F4E91" w:rsidRPr="00140E96">
        <w:rPr>
          <w:lang w:val="es-419"/>
        </w:rPr>
        <w:t xml:space="preserve"> de M</w:t>
      </w:r>
      <w:r w:rsidRPr="00140E96">
        <w:rPr>
          <w:lang w:val="es-419"/>
        </w:rPr>
        <w:t>atemáticas (</w:t>
      </w:r>
      <w:r w:rsidR="003017A7" w:rsidRPr="00140E96">
        <w:rPr>
          <w:lang w:val="es-419"/>
        </w:rPr>
        <w:t xml:space="preserve">Departamento de Educación </w:t>
      </w:r>
      <w:r w:rsidR="0088109C" w:rsidRPr="00140E96">
        <w:rPr>
          <w:lang w:val="es-419"/>
        </w:rPr>
        <w:t>de California</w:t>
      </w:r>
      <w:r w:rsidR="003017A7" w:rsidRPr="00140E96">
        <w:rPr>
          <w:lang w:val="es-419"/>
        </w:rPr>
        <w:t>, 2013</w:t>
      </w:r>
      <w:r w:rsidRPr="00140E96">
        <w:rPr>
          <w:lang w:val="es-419"/>
        </w:rPr>
        <w:t>).</w:t>
      </w:r>
    </w:p>
    <w:p w14:paraId="0AD5C35F" w14:textId="465BFE83" w:rsidR="00791694" w:rsidRPr="00140E96" w:rsidRDefault="003B6EC1" w:rsidP="008252A0">
      <w:pPr>
        <w:pStyle w:val="ListBullet"/>
        <w:rPr>
          <w:b/>
          <w:bCs/>
          <w:lang w:val="es-419"/>
        </w:rPr>
      </w:pPr>
      <w:r w:rsidRPr="00140E96">
        <w:rPr>
          <w:lang w:val="es-419"/>
        </w:rPr>
        <w:lastRenderedPageBreak/>
        <w:t xml:space="preserve">Dos estándares </w:t>
      </w:r>
      <w:r w:rsidR="00791694" w:rsidRPr="00140E96">
        <w:rPr>
          <w:lang w:val="es-419"/>
        </w:rPr>
        <w:t xml:space="preserve">de </w:t>
      </w:r>
      <w:r w:rsidR="00D8687A" w:rsidRPr="00140E96">
        <w:rPr>
          <w:lang w:val="es-419"/>
        </w:rPr>
        <w:t>kindergarten</w:t>
      </w:r>
      <w:r w:rsidR="00DD7D36" w:rsidRPr="00140E96">
        <w:rPr>
          <w:lang w:val="es-419"/>
        </w:rPr>
        <w:t xml:space="preserve"> </w:t>
      </w:r>
      <w:r w:rsidRPr="00140E96">
        <w:rPr>
          <w:lang w:val="es-419"/>
        </w:rPr>
        <w:t>en el á</w:t>
      </w:r>
      <w:r w:rsidR="0089618D" w:rsidRPr="00140E96">
        <w:rPr>
          <w:lang w:val="es-419"/>
        </w:rPr>
        <w:t>rea</w:t>
      </w:r>
      <w:r w:rsidRPr="00140E96">
        <w:rPr>
          <w:lang w:val="es-419"/>
        </w:rPr>
        <w:t xml:space="preserve"> </w:t>
      </w:r>
      <w:r w:rsidR="00791694" w:rsidRPr="00140E96">
        <w:rPr>
          <w:lang w:val="es-419"/>
        </w:rPr>
        <w:t xml:space="preserve">«Medición y </w:t>
      </w:r>
      <w:r w:rsidR="00F87F46" w:rsidRPr="00140E96">
        <w:rPr>
          <w:lang w:val="es-419"/>
        </w:rPr>
        <w:t>d</w:t>
      </w:r>
      <w:r w:rsidRPr="00140E96">
        <w:rPr>
          <w:lang w:val="es-419"/>
        </w:rPr>
        <w:t xml:space="preserve">atos» </w:t>
      </w:r>
      <w:r w:rsidR="00791694" w:rsidRPr="00140E96">
        <w:rPr>
          <w:lang w:val="es-419"/>
        </w:rPr>
        <w:t xml:space="preserve">describen lo que los niños aprenden sobre </w:t>
      </w:r>
      <w:r w:rsidRPr="00140E96">
        <w:rPr>
          <w:lang w:val="es-419"/>
        </w:rPr>
        <w:t>la medición</w:t>
      </w:r>
      <w:r w:rsidR="00791694" w:rsidRPr="00140E96">
        <w:rPr>
          <w:lang w:val="es-419"/>
        </w:rPr>
        <w:t>:</w:t>
      </w:r>
    </w:p>
    <w:p w14:paraId="7DDF172D" w14:textId="28248779" w:rsidR="003B6EC1" w:rsidRPr="00140E96" w:rsidRDefault="003B6EC1" w:rsidP="00CD336A">
      <w:pPr>
        <w:pStyle w:val="ListBullet2"/>
        <w:rPr>
          <w:b/>
          <w:bCs/>
          <w:lang w:val="es-419"/>
        </w:rPr>
      </w:pPr>
      <w:r w:rsidRPr="00140E96">
        <w:rPr>
          <w:lang w:val="es-419"/>
        </w:rPr>
        <w:t xml:space="preserve">Un </w:t>
      </w:r>
      <w:r w:rsidR="00F87F46" w:rsidRPr="00140E96">
        <w:rPr>
          <w:lang w:val="es-419"/>
        </w:rPr>
        <w:t>estándar</w:t>
      </w:r>
      <w:r w:rsidRPr="00140E96">
        <w:rPr>
          <w:lang w:val="es-419"/>
        </w:rPr>
        <w:t xml:space="preserve"> describe la capacidad de los niños para describir los atributos medibles de los objetos</w:t>
      </w:r>
      <w:r w:rsidR="006D2A39" w:rsidRPr="00140E96">
        <w:rPr>
          <w:lang w:val="es-419"/>
        </w:rPr>
        <w:t>, como la longitud o el peso</w:t>
      </w:r>
      <w:r w:rsidRPr="00140E96">
        <w:rPr>
          <w:lang w:val="es-419"/>
        </w:rPr>
        <w:t>.</w:t>
      </w:r>
    </w:p>
    <w:p w14:paraId="4332953B" w14:textId="1C6DEA2D" w:rsidR="003B6EC1" w:rsidRPr="00140E96" w:rsidRDefault="003B6EC1" w:rsidP="00CD336A">
      <w:pPr>
        <w:pStyle w:val="ListBullet2"/>
        <w:rPr>
          <w:b/>
          <w:bCs/>
          <w:lang w:val="es-419"/>
        </w:rPr>
      </w:pPr>
      <w:r w:rsidRPr="00140E96">
        <w:rPr>
          <w:lang w:val="es-419"/>
        </w:rPr>
        <w:t>Otro estándar describe la capacidad de los niños para comparar</w:t>
      </w:r>
      <w:r w:rsidR="002A28B3" w:rsidRPr="00140E96">
        <w:rPr>
          <w:lang w:val="es-419"/>
        </w:rPr>
        <w:t xml:space="preserve"> directamente </w:t>
      </w:r>
      <w:r w:rsidRPr="00140E96">
        <w:rPr>
          <w:lang w:val="es-419"/>
        </w:rPr>
        <w:t xml:space="preserve">dos objetos </w:t>
      </w:r>
      <w:r w:rsidR="002A28B3" w:rsidRPr="00140E96">
        <w:rPr>
          <w:lang w:val="es-419"/>
        </w:rPr>
        <w:t xml:space="preserve">y ver cuál tiene «más» o «menos» de un </w:t>
      </w:r>
      <w:r w:rsidRPr="00140E96">
        <w:rPr>
          <w:lang w:val="es-419"/>
        </w:rPr>
        <w:t xml:space="preserve">atributo </w:t>
      </w:r>
      <w:r w:rsidR="002A28B3" w:rsidRPr="00140E96">
        <w:rPr>
          <w:lang w:val="es-419"/>
        </w:rPr>
        <w:t>y describir la diferencia</w:t>
      </w:r>
      <w:r w:rsidRPr="00140E96">
        <w:rPr>
          <w:lang w:val="es-419"/>
        </w:rPr>
        <w:t>.</w:t>
      </w:r>
      <w:r w:rsidR="00F87F46" w:rsidRPr="00140E96">
        <w:rPr>
          <w:lang w:val="es-419"/>
        </w:rPr>
        <w:t xml:space="preserve"> </w:t>
      </w:r>
    </w:p>
    <w:p w14:paraId="0E4E44EF" w14:textId="707F8F56" w:rsidR="00E03249" w:rsidRPr="00140E96" w:rsidRDefault="00DA0A5A" w:rsidP="00791694">
      <w:pPr>
        <w:pStyle w:val="Heading2"/>
        <w:rPr>
          <w:lang w:val="es-419"/>
        </w:rPr>
      </w:pPr>
      <w:r w:rsidRPr="00140E96">
        <w:rPr>
          <w:lang w:val="es-419"/>
        </w:rPr>
        <w:t>Diapositiva</w:t>
      </w:r>
      <w:r w:rsidR="000840A0" w:rsidRPr="00140E96">
        <w:rPr>
          <w:lang w:val="es-419"/>
        </w:rPr>
        <w:t xml:space="preserve"> 9</w:t>
      </w:r>
      <w:r w:rsidR="55CDCB74" w:rsidRPr="00140E96">
        <w:rPr>
          <w:lang w:val="es-419"/>
        </w:rPr>
        <w:t xml:space="preserve">: </w:t>
      </w:r>
      <w:r w:rsidR="008B41C0" w:rsidRPr="00140E96">
        <w:rPr>
          <w:lang w:val="es-419"/>
        </w:rPr>
        <w:t xml:space="preserve">Habilidades de </w:t>
      </w:r>
      <w:r w:rsidR="00DD7D36" w:rsidRPr="00140E96">
        <w:rPr>
          <w:lang w:val="es-419"/>
        </w:rPr>
        <w:t>m</w:t>
      </w:r>
      <w:r w:rsidR="008B41C0" w:rsidRPr="00140E96">
        <w:rPr>
          <w:lang w:val="es-419"/>
        </w:rPr>
        <w:t>edición</w:t>
      </w:r>
    </w:p>
    <w:p w14:paraId="1DF4329E" w14:textId="7A785777" w:rsidR="00AB18D2" w:rsidRPr="00140E96" w:rsidRDefault="00AB18D2" w:rsidP="002F7BFF">
      <w:pPr>
        <w:pStyle w:val="Bodyphoto"/>
        <w:rPr>
          <w:lang w:val="es-419"/>
        </w:rPr>
      </w:pPr>
      <w:r w:rsidRPr="00140E96">
        <w:rPr>
          <w:noProof/>
          <w:lang w:val="es-419"/>
        </w:rPr>
        <w:drawing>
          <wp:inline distT="0" distB="0" distL="0" distR="0" wp14:anchorId="75C06544" wp14:editId="736AC395">
            <wp:extent cx="3251200" cy="1828800"/>
            <wp:effectExtent l="19050" t="19050" r="25400" b="19050"/>
            <wp:docPr id="199442981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29810" name="Picture 9">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FB290F3" w14:textId="68AACDAD" w:rsidR="00CA2174" w:rsidRPr="00140E96" w:rsidRDefault="00C2120D" w:rsidP="00023571">
      <w:pPr>
        <w:pStyle w:val="Heading3"/>
        <w:rPr>
          <w:lang w:val="es-419"/>
        </w:rPr>
      </w:pPr>
      <w:r w:rsidRPr="00140E96">
        <w:rPr>
          <w:lang w:val="es-419"/>
        </w:rPr>
        <w:t xml:space="preserve">Temas de </w:t>
      </w:r>
      <w:r w:rsidR="00BB41F7" w:rsidRPr="00140E96">
        <w:rPr>
          <w:lang w:val="es-419"/>
        </w:rPr>
        <w:t>discusión</w:t>
      </w:r>
    </w:p>
    <w:p w14:paraId="297050B3" w14:textId="7FD05BD8" w:rsidR="00A409F3" w:rsidRPr="00140E96" w:rsidRDefault="00942CC2" w:rsidP="008252A0">
      <w:pPr>
        <w:pStyle w:val="ListBullet"/>
        <w:rPr>
          <w:lang w:val="es-419"/>
        </w:rPr>
      </w:pPr>
      <w:r w:rsidRPr="00140E96">
        <w:rPr>
          <w:lang w:val="es-419"/>
        </w:rPr>
        <w:t xml:space="preserve">Este </w:t>
      </w:r>
      <w:r w:rsidR="00303767" w:rsidRPr="00140E96">
        <w:rPr>
          <w:lang w:val="es-419"/>
        </w:rPr>
        <w:t xml:space="preserve">conjunto </w:t>
      </w:r>
      <w:r w:rsidRPr="00140E96">
        <w:rPr>
          <w:lang w:val="es-419"/>
        </w:rPr>
        <w:t xml:space="preserve">aborda </w:t>
      </w:r>
      <w:r w:rsidR="00D4129E" w:rsidRPr="00140E96">
        <w:rPr>
          <w:lang w:val="es-419"/>
        </w:rPr>
        <w:t xml:space="preserve">varias </w:t>
      </w:r>
      <w:r w:rsidR="008B41C0" w:rsidRPr="00140E96">
        <w:rPr>
          <w:lang w:val="es-419"/>
        </w:rPr>
        <w:t xml:space="preserve">habilidades </w:t>
      </w:r>
      <w:r w:rsidR="00184BED" w:rsidRPr="00140E96">
        <w:rPr>
          <w:lang w:val="es-419"/>
        </w:rPr>
        <w:t xml:space="preserve">de medición </w:t>
      </w:r>
      <w:r w:rsidR="008B41C0" w:rsidRPr="00140E96">
        <w:rPr>
          <w:lang w:val="es-419"/>
        </w:rPr>
        <w:t>importantes</w:t>
      </w:r>
      <w:r w:rsidR="00A409F3" w:rsidRPr="00140E96">
        <w:rPr>
          <w:lang w:val="es-419"/>
        </w:rPr>
        <w:t>:</w:t>
      </w:r>
    </w:p>
    <w:p w14:paraId="7AB2791F" w14:textId="4A3CFF33" w:rsidR="00F62F5F" w:rsidRPr="00140E96" w:rsidRDefault="00AA0BE4" w:rsidP="00CD336A">
      <w:pPr>
        <w:pStyle w:val="ListBullet2"/>
        <w:rPr>
          <w:lang w:val="es-419"/>
        </w:rPr>
      </w:pPr>
      <w:r w:rsidRPr="00140E96">
        <w:rPr>
          <w:lang w:val="es-419"/>
        </w:rPr>
        <w:t>Observar atributos medibles</w:t>
      </w:r>
    </w:p>
    <w:p w14:paraId="2BDDA628" w14:textId="2CF1AC00" w:rsidR="00F62F5F" w:rsidRPr="00140E96" w:rsidRDefault="00F62F5F" w:rsidP="00CD336A">
      <w:pPr>
        <w:pStyle w:val="ListBullet2"/>
        <w:rPr>
          <w:lang w:val="es-419"/>
        </w:rPr>
      </w:pPr>
      <w:r w:rsidRPr="00140E96">
        <w:rPr>
          <w:lang w:val="es-419"/>
        </w:rPr>
        <w:t xml:space="preserve">Comparar </w:t>
      </w:r>
      <w:r w:rsidR="00AA0BE4" w:rsidRPr="00140E96">
        <w:rPr>
          <w:lang w:val="es-419"/>
        </w:rPr>
        <w:t>y ordenar</w:t>
      </w:r>
    </w:p>
    <w:p w14:paraId="713C04CD" w14:textId="2280EDEE" w:rsidR="00F62F5F" w:rsidRPr="00140E96" w:rsidRDefault="00AA0BE4" w:rsidP="00CD336A">
      <w:pPr>
        <w:pStyle w:val="ListBullet2"/>
        <w:rPr>
          <w:lang w:val="es-419"/>
        </w:rPr>
      </w:pPr>
      <w:r w:rsidRPr="00140E96">
        <w:rPr>
          <w:lang w:val="es-419"/>
        </w:rPr>
        <w:t>Medir</w:t>
      </w:r>
    </w:p>
    <w:p w14:paraId="198524D0" w14:textId="68375A23" w:rsidR="00E03249" w:rsidRPr="00140E96" w:rsidRDefault="00DA0A5A" w:rsidP="003254CA">
      <w:pPr>
        <w:pStyle w:val="Heading2"/>
        <w:rPr>
          <w:lang w:val="es-419"/>
        </w:rPr>
      </w:pPr>
      <w:r w:rsidRPr="00140E96">
        <w:rPr>
          <w:lang w:val="es-419"/>
        </w:rPr>
        <w:lastRenderedPageBreak/>
        <w:t>Diapositiva</w:t>
      </w:r>
      <w:r w:rsidR="000840A0" w:rsidRPr="00140E96">
        <w:rPr>
          <w:lang w:val="es-419"/>
        </w:rPr>
        <w:t xml:space="preserve"> 10</w:t>
      </w:r>
      <w:r w:rsidR="55CDCB74" w:rsidRPr="00140E96">
        <w:rPr>
          <w:lang w:val="es-419"/>
        </w:rPr>
        <w:t xml:space="preserve">: </w:t>
      </w:r>
      <w:r w:rsidR="00AA0BE4" w:rsidRPr="00140E96">
        <w:rPr>
          <w:lang w:val="es-419"/>
        </w:rPr>
        <w:t>Observar atributos medibles</w:t>
      </w:r>
    </w:p>
    <w:p w14:paraId="78FF7C6C" w14:textId="6A18A8FD" w:rsidR="00AB18D2" w:rsidRPr="00140E96" w:rsidRDefault="00AB18D2" w:rsidP="002F7BFF">
      <w:pPr>
        <w:pStyle w:val="Bodyphoto"/>
        <w:rPr>
          <w:lang w:val="es-419"/>
        </w:rPr>
      </w:pPr>
      <w:r w:rsidRPr="00140E96">
        <w:rPr>
          <w:noProof/>
          <w:lang w:val="es-419"/>
        </w:rPr>
        <w:drawing>
          <wp:inline distT="0" distB="0" distL="0" distR="0" wp14:anchorId="4F17DA6F" wp14:editId="3AED5672">
            <wp:extent cx="3251200" cy="1828800"/>
            <wp:effectExtent l="19050" t="19050" r="25400" b="19050"/>
            <wp:docPr id="70006839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68396" name="Picture 10">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430CE96" w14:textId="1F23FA04" w:rsidR="00CA2174" w:rsidRPr="00140E96" w:rsidRDefault="00C2120D" w:rsidP="00023571">
      <w:pPr>
        <w:pStyle w:val="Heading3"/>
        <w:rPr>
          <w:lang w:val="es-419"/>
        </w:rPr>
      </w:pPr>
      <w:r w:rsidRPr="00140E96">
        <w:rPr>
          <w:lang w:val="es-419"/>
        </w:rPr>
        <w:t xml:space="preserve">Temas de </w:t>
      </w:r>
      <w:r w:rsidR="00BB41F7" w:rsidRPr="00140E96">
        <w:rPr>
          <w:lang w:val="es-419"/>
        </w:rPr>
        <w:t>discusión</w:t>
      </w:r>
    </w:p>
    <w:p w14:paraId="1BB01991" w14:textId="09A2418E" w:rsidR="00AA0BE4" w:rsidRPr="00140E96" w:rsidRDefault="00AA0BE4" w:rsidP="008252A0">
      <w:pPr>
        <w:pStyle w:val="ListBullet"/>
        <w:rPr>
          <w:lang w:val="es-419"/>
        </w:rPr>
      </w:pPr>
      <w:r w:rsidRPr="00140E96">
        <w:rPr>
          <w:b/>
          <w:bCs/>
          <w:lang w:val="es-419"/>
        </w:rPr>
        <w:t xml:space="preserve">Observar los atributos medibles de los objetos </w:t>
      </w:r>
      <w:r w:rsidRPr="00140E96">
        <w:rPr>
          <w:lang w:val="es-419"/>
        </w:rPr>
        <w:t xml:space="preserve">describe la capacidad de los niños pequeños para percibir </w:t>
      </w:r>
      <w:r w:rsidR="003C4E77" w:rsidRPr="00140E96">
        <w:rPr>
          <w:lang w:val="es-419"/>
        </w:rPr>
        <w:t xml:space="preserve">las características de los objetos que se pueden medir (por ejemplo, </w:t>
      </w:r>
      <w:r w:rsidRPr="00140E96">
        <w:rPr>
          <w:lang w:val="es-419"/>
        </w:rPr>
        <w:t>el tamaño, la longitud, la altura, el peso</w:t>
      </w:r>
      <w:r w:rsidR="00512301" w:rsidRPr="00140E96">
        <w:rPr>
          <w:lang w:val="es-419"/>
        </w:rPr>
        <w:t xml:space="preserve">, </w:t>
      </w:r>
      <w:r w:rsidR="002145E7" w:rsidRPr="00140E96">
        <w:rPr>
          <w:lang w:val="es-419"/>
        </w:rPr>
        <w:t xml:space="preserve">el volumen </w:t>
      </w:r>
      <w:r w:rsidR="005F3913" w:rsidRPr="00140E96">
        <w:rPr>
          <w:lang w:val="es-419"/>
        </w:rPr>
        <w:t>o la temperatura</w:t>
      </w:r>
      <w:r w:rsidR="003C4E77" w:rsidRPr="00140E96">
        <w:rPr>
          <w:lang w:val="es-419"/>
        </w:rPr>
        <w:t>)</w:t>
      </w:r>
      <w:r w:rsidR="00E92020" w:rsidRPr="00140E96">
        <w:rPr>
          <w:lang w:val="es-419"/>
        </w:rPr>
        <w:t xml:space="preserve">. </w:t>
      </w:r>
    </w:p>
    <w:p w14:paraId="4DD18134" w14:textId="77777777" w:rsidR="00AA0BE4" w:rsidRPr="00140E96" w:rsidRDefault="00AA0BE4" w:rsidP="008252A0">
      <w:pPr>
        <w:pStyle w:val="ListBullet"/>
        <w:rPr>
          <w:lang w:val="es-419"/>
        </w:rPr>
      </w:pPr>
      <w:r w:rsidRPr="00140E96">
        <w:rPr>
          <w:lang w:val="es-419"/>
        </w:rPr>
        <w:t xml:space="preserve">Los bebés y los niños pequeños aprenden sobre los atributos medibles de los objetos a través del juego y la exploración. </w:t>
      </w:r>
    </w:p>
    <w:p w14:paraId="784D3512" w14:textId="46D68E29" w:rsidR="001455E4" w:rsidRPr="00140E96" w:rsidRDefault="001455E4" w:rsidP="008252A0">
      <w:pPr>
        <w:pStyle w:val="ListBullet"/>
        <w:rPr>
          <w:lang w:val="es-419"/>
        </w:rPr>
      </w:pPr>
      <w:r w:rsidRPr="00140E96">
        <w:rPr>
          <w:lang w:val="es-419"/>
        </w:rPr>
        <w:t>Cuando los niños cumplen cuatro años, los atributos medibles de un objeto son una parte integral de su comprensión de ese objeto (Long et al., 2019).</w:t>
      </w:r>
    </w:p>
    <w:p w14:paraId="3103B3BE" w14:textId="1C48641F" w:rsidR="001455E4" w:rsidRPr="00140E96" w:rsidRDefault="001455E4" w:rsidP="00CD336A">
      <w:pPr>
        <w:pStyle w:val="ListBullet2"/>
        <w:rPr>
          <w:lang w:val="es-419"/>
        </w:rPr>
      </w:pPr>
      <w:r w:rsidRPr="00140E96">
        <w:rPr>
          <w:lang w:val="es-419"/>
        </w:rPr>
        <w:t xml:space="preserve">Por ejemplo, cuando piensan en un elefante, su </w:t>
      </w:r>
      <w:r w:rsidR="00512301" w:rsidRPr="00140E96">
        <w:rPr>
          <w:lang w:val="es-419"/>
        </w:rPr>
        <w:t xml:space="preserve">gran </w:t>
      </w:r>
      <w:r w:rsidRPr="00140E96">
        <w:rPr>
          <w:lang w:val="es-419"/>
        </w:rPr>
        <w:t xml:space="preserve">tamaño es una parte importante de la comprensión que tienen los niños de </w:t>
      </w:r>
      <w:r w:rsidR="001B46EE" w:rsidRPr="00140E96">
        <w:rPr>
          <w:lang w:val="es-419"/>
        </w:rPr>
        <w:t>los elefantes</w:t>
      </w:r>
      <w:r w:rsidRPr="00140E96">
        <w:rPr>
          <w:lang w:val="es-419"/>
        </w:rPr>
        <w:t xml:space="preserve">. </w:t>
      </w:r>
    </w:p>
    <w:p w14:paraId="0AEDCA8E" w14:textId="7EF3A034" w:rsidR="001455E4" w:rsidRPr="00140E96" w:rsidRDefault="001455E4" w:rsidP="008252A0">
      <w:pPr>
        <w:pStyle w:val="ListBullet"/>
        <w:rPr>
          <w:lang w:val="es-419"/>
        </w:rPr>
      </w:pPr>
      <w:r w:rsidRPr="00140E96">
        <w:rPr>
          <w:lang w:val="es-419"/>
        </w:rPr>
        <w:t xml:space="preserve">De hecho, los atributos medibles de los objetos son una parte tan importante de la comprensión que tienen los niños de los objetos, </w:t>
      </w:r>
      <w:r w:rsidR="00E84E69" w:rsidRPr="00140E96">
        <w:rPr>
          <w:lang w:val="es-419"/>
        </w:rPr>
        <w:t xml:space="preserve">que </w:t>
      </w:r>
      <w:r w:rsidRPr="00140E96">
        <w:rPr>
          <w:lang w:val="es-419"/>
        </w:rPr>
        <w:t>presentar objetos del mundo real en un tamaño que no es típico de ese objeto resulta confuso para los niños (Long et al., 2019).</w:t>
      </w:r>
    </w:p>
    <w:p w14:paraId="59E59C74" w14:textId="77F89213" w:rsidR="001455E4" w:rsidRPr="00140E96" w:rsidRDefault="08EBACBA" w:rsidP="001455E4">
      <w:pPr>
        <w:pStyle w:val="Heading2"/>
        <w:rPr>
          <w:lang w:val="es-419"/>
        </w:rPr>
      </w:pPr>
      <w:r w:rsidRPr="00140E96">
        <w:rPr>
          <w:lang w:val="es-419"/>
        </w:rPr>
        <w:lastRenderedPageBreak/>
        <w:t>Diapositiva</w:t>
      </w:r>
      <w:r w:rsidR="000840A0" w:rsidRPr="00140E96">
        <w:rPr>
          <w:lang w:val="es-419"/>
        </w:rPr>
        <w:t xml:space="preserve"> 11</w:t>
      </w:r>
      <w:r w:rsidRPr="00140E96">
        <w:rPr>
          <w:lang w:val="es-419"/>
        </w:rPr>
        <w:t>: ¿Es grande o pequeño?</w:t>
      </w:r>
    </w:p>
    <w:p w14:paraId="75869613" w14:textId="26D3A577" w:rsidR="00AB18D2" w:rsidRPr="00140E96" w:rsidRDefault="00AB18D2" w:rsidP="08EBACBA">
      <w:pPr>
        <w:jc w:val="center"/>
        <w:rPr>
          <w:lang w:val="es-419"/>
        </w:rPr>
      </w:pPr>
      <w:r w:rsidRPr="00140E96">
        <w:rPr>
          <w:noProof/>
          <w:lang w:val="es-419"/>
        </w:rPr>
        <w:drawing>
          <wp:inline distT="0" distB="0" distL="0" distR="0" wp14:anchorId="6C76C90F" wp14:editId="4B6073B6">
            <wp:extent cx="3238499" cy="1821656"/>
            <wp:effectExtent l="19050" t="19050" r="19685" b="26670"/>
            <wp:docPr id="504235744" name="Picture 504235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35744" name="Picture 504235744">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38499" cy="1821656"/>
                    </a:xfrm>
                    <a:prstGeom prst="rect">
                      <a:avLst/>
                    </a:prstGeom>
                    <a:ln w="9525">
                      <a:solidFill>
                        <a:srgbClr val="7030A0"/>
                      </a:solidFill>
                      <a:prstDash val="solid"/>
                    </a:ln>
                  </pic:spPr>
                </pic:pic>
              </a:graphicData>
            </a:graphic>
          </wp:inline>
        </w:drawing>
      </w:r>
    </w:p>
    <w:p w14:paraId="58AFFA30" w14:textId="3FF946AA" w:rsidR="001455E4" w:rsidRPr="00140E96" w:rsidRDefault="001455E4" w:rsidP="00023571">
      <w:pPr>
        <w:pStyle w:val="Heading3"/>
        <w:rPr>
          <w:lang w:val="es-419"/>
        </w:rPr>
      </w:pPr>
      <w:r w:rsidRPr="00140E96">
        <w:rPr>
          <w:lang w:val="es-419"/>
        </w:rPr>
        <w:t xml:space="preserve">Temas de </w:t>
      </w:r>
      <w:r w:rsidR="00BB41F7" w:rsidRPr="00140E96">
        <w:rPr>
          <w:lang w:val="es-419"/>
        </w:rPr>
        <w:t>discusión</w:t>
      </w:r>
    </w:p>
    <w:p w14:paraId="0E54BFB1" w14:textId="653074DF" w:rsidR="001455E4" w:rsidRPr="00140E96" w:rsidRDefault="001455E4" w:rsidP="008252A0">
      <w:pPr>
        <w:pStyle w:val="ListBullet"/>
        <w:rPr>
          <w:lang w:val="es-419"/>
        </w:rPr>
      </w:pPr>
      <w:r w:rsidRPr="00140E96">
        <w:rPr>
          <w:lang w:val="es-419"/>
        </w:rPr>
        <w:t xml:space="preserve">Exploremos cómo los investigadores </w:t>
      </w:r>
      <w:r w:rsidR="003C4E77" w:rsidRPr="00140E96">
        <w:rPr>
          <w:lang w:val="es-419"/>
        </w:rPr>
        <w:t xml:space="preserve">examinan </w:t>
      </w:r>
      <w:r w:rsidRPr="00140E96">
        <w:rPr>
          <w:lang w:val="es-419"/>
        </w:rPr>
        <w:t>lo que los niños saben sobre el tamaño en el mundo real.</w:t>
      </w:r>
    </w:p>
    <w:p w14:paraId="3D822D5A" w14:textId="7964EE09" w:rsidR="001455E4" w:rsidRPr="00140E96" w:rsidRDefault="005A1279" w:rsidP="008252A0">
      <w:pPr>
        <w:pStyle w:val="ListBullet"/>
        <w:rPr>
          <w:lang w:val="es-419"/>
        </w:rPr>
      </w:pPr>
      <w:r w:rsidRPr="00140E96">
        <w:rPr>
          <w:lang w:val="es-419"/>
        </w:rPr>
        <w:t xml:space="preserve">Voy a mostrarles dos imágenes de objetos muy rápidamente. Se les pedirá que señalen el objeto que es más pequeño en la pantalla. </w:t>
      </w:r>
    </w:p>
    <w:p w14:paraId="274F343B" w14:textId="42B49FA3" w:rsidR="005A1279" w:rsidRPr="00140E96" w:rsidRDefault="005A1279" w:rsidP="008252A0">
      <w:pPr>
        <w:pStyle w:val="ListBullet"/>
        <w:rPr>
          <w:lang w:val="es-419"/>
        </w:rPr>
      </w:pPr>
      <w:r w:rsidRPr="00140E96">
        <w:rPr>
          <w:lang w:val="es-419"/>
        </w:rPr>
        <w:t>[Haga clic para mostrar la imagen y, después de 1 o 2 segundos</w:t>
      </w:r>
      <w:r w:rsidR="007370DF" w:rsidRPr="00140E96">
        <w:rPr>
          <w:lang w:val="es-419"/>
        </w:rPr>
        <w:t xml:space="preserve">, </w:t>
      </w:r>
      <w:r w:rsidRPr="00140E96">
        <w:rPr>
          <w:lang w:val="es-419"/>
        </w:rPr>
        <w:t>vuelva a hacer clic para que la imagen desaparezca]</w:t>
      </w:r>
      <w:r w:rsidR="007370DF" w:rsidRPr="00140E96">
        <w:rPr>
          <w:lang w:val="es-419"/>
        </w:rPr>
        <w:t>.</w:t>
      </w:r>
    </w:p>
    <w:p w14:paraId="580433FF" w14:textId="665B4565" w:rsidR="001455E4" w:rsidRPr="00140E96" w:rsidRDefault="001455E4" w:rsidP="008252A0">
      <w:pPr>
        <w:pStyle w:val="ListBullet"/>
        <w:rPr>
          <w:lang w:val="es-419"/>
        </w:rPr>
      </w:pPr>
      <w:r w:rsidRPr="00140E96">
        <w:rPr>
          <w:lang w:val="es-419"/>
        </w:rPr>
        <w:t xml:space="preserve">[Haga una pausa para que los participantes respondan a la pregunta]. Como habrán observado, la imagen de la </w:t>
      </w:r>
      <w:r w:rsidR="00551CF8" w:rsidRPr="00140E96">
        <w:rPr>
          <w:lang w:val="es-419"/>
        </w:rPr>
        <w:t xml:space="preserve">derecha </w:t>
      </w:r>
      <w:r w:rsidRPr="00140E96">
        <w:rPr>
          <w:lang w:val="es-419"/>
        </w:rPr>
        <w:t xml:space="preserve">era </w:t>
      </w:r>
      <w:r w:rsidR="005A1279" w:rsidRPr="00140E96">
        <w:rPr>
          <w:lang w:val="es-419"/>
        </w:rPr>
        <w:t>más pequeña</w:t>
      </w:r>
      <w:r w:rsidRPr="00140E96">
        <w:rPr>
          <w:lang w:val="es-419"/>
        </w:rPr>
        <w:t>.</w:t>
      </w:r>
    </w:p>
    <w:p w14:paraId="3E6F1AAB" w14:textId="77777777" w:rsidR="0022598C" w:rsidRPr="00140E96" w:rsidRDefault="0022598C" w:rsidP="00023571">
      <w:pPr>
        <w:pStyle w:val="Heading3"/>
        <w:rPr>
          <w:lang w:val="es-419"/>
        </w:rPr>
      </w:pPr>
      <w:r w:rsidRPr="00140E96">
        <w:rPr>
          <w:lang w:val="es-419"/>
        </w:rPr>
        <w:t>Notas de facilitación</w:t>
      </w:r>
    </w:p>
    <w:p w14:paraId="2BBB88C8" w14:textId="7D6A6CCB" w:rsidR="005A1279" w:rsidRPr="00140E96" w:rsidRDefault="0022598C" w:rsidP="008252A0">
      <w:pPr>
        <w:pStyle w:val="ListBullet"/>
        <w:rPr>
          <w:lang w:val="es-419"/>
        </w:rPr>
      </w:pPr>
      <w:r w:rsidRPr="00140E96">
        <w:rPr>
          <w:lang w:val="es-419"/>
        </w:rPr>
        <w:t xml:space="preserve">La meta de la actividad de </w:t>
      </w:r>
      <w:r w:rsidR="00624F0C" w:rsidRPr="00140E96">
        <w:rPr>
          <w:lang w:val="es-419"/>
        </w:rPr>
        <w:t>las diapositivas</w:t>
      </w:r>
      <w:r w:rsidRPr="00140E96">
        <w:rPr>
          <w:lang w:val="es-419"/>
        </w:rPr>
        <w:t xml:space="preserve"> 10 y 11 es que los participantes tomen una decisión rápida. Por lo tanto, es importante que solo tengan 1-2 segundos para ver la imagen antes de tomar una decisión </w:t>
      </w:r>
      <w:r w:rsidR="000C3C27" w:rsidRPr="00140E96">
        <w:rPr>
          <w:lang w:val="es-419"/>
        </w:rPr>
        <w:t>(Long et al., 2019).</w:t>
      </w:r>
    </w:p>
    <w:p w14:paraId="4D6AD19F" w14:textId="430C5C6A" w:rsidR="005A1279" w:rsidRPr="00140E96" w:rsidRDefault="08EBACBA" w:rsidP="005A1279">
      <w:pPr>
        <w:pStyle w:val="Heading2"/>
        <w:rPr>
          <w:lang w:val="es-419"/>
        </w:rPr>
      </w:pPr>
      <w:r w:rsidRPr="00140E96">
        <w:rPr>
          <w:lang w:val="es-419"/>
        </w:rPr>
        <w:t>Diapositiva</w:t>
      </w:r>
      <w:r w:rsidR="000840A0" w:rsidRPr="00140E96">
        <w:rPr>
          <w:lang w:val="es-419"/>
        </w:rPr>
        <w:t xml:space="preserve"> 12</w:t>
      </w:r>
      <w:r w:rsidRPr="00140E96">
        <w:rPr>
          <w:lang w:val="es-419"/>
        </w:rPr>
        <w:t>: ¿Es grande o pequeñ</w:t>
      </w:r>
      <w:r w:rsidR="00DE7829" w:rsidRPr="00140E96">
        <w:rPr>
          <w:lang w:val="es-419"/>
        </w:rPr>
        <w:t>o</w:t>
      </w:r>
      <w:r w:rsidRPr="00140E96">
        <w:rPr>
          <w:lang w:val="es-419"/>
        </w:rPr>
        <w:t>? (continuación)</w:t>
      </w:r>
    </w:p>
    <w:p w14:paraId="419F4105" w14:textId="1DB1047F" w:rsidR="00AB18D2" w:rsidRPr="00140E96" w:rsidRDefault="00AB18D2" w:rsidP="08EBACBA">
      <w:pPr>
        <w:jc w:val="center"/>
        <w:rPr>
          <w:lang w:val="es-419"/>
        </w:rPr>
      </w:pPr>
      <w:r w:rsidRPr="00140E96">
        <w:rPr>
          <w:noProof/>
          <w:lang w:val="es-419"/>
        </w:rPr>
        <w:drawing>
          <wp:inline distT="0" distB="0" distL="0" distR="0" wp14:anchorId="051919DB" wp14:editId="19BBE843">
            <wp:extent cx="3286124" cy="1848444"/>
            <wp:effectExtent l="19050" t="19050" r="10160" b="19050"/>
            <wp:docPr id="1077895921" name="Picture 10778959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95921" name="Picture 107789592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86124" cy="1848444"/>
                    </a:xfrm>
                    <a:prstGeom prst="rect">
                      <a:avLst/>
                    </a:prstGeom>
                    <a:ln w="9525">
                      <a:solidFill>
                        <a:srgbClr val="7030A0"/>
                      </a:solidFill>
                      <a:prstDash val="solid"/>
                    </a:ln>
                  </pic:spPr>
                </pic:pic>
              </a:graphicData>
            </a:graphic>
          </wp:inline>
        </w:drawing>
      </w:r>
    </w:p>
    <w:p w14:paraId="15F8B115" w14:textId="4C4215B0" w:rsidR="005A1279" w:rsidRPr="00140E96" w:rsidRDefault="005A1279" w:rsidP="00023571">
      <w:pPr>
        <w:pStyle w:val="Heading3"/>
        <w:rPr>
          <w:lang w:val="es-419"/>
        </w:rPr>
      </w:pPr>
      <w:r w:rsidRPr="00140E96">
        <w:rPr>
          <w:lang w:val="es-419"/>
        </w:rPr>
        <w:lastRenderedPageBreak/>
        <w:t xml:space="preserve">Temas de </w:t>
      </w:r>
      <w:r w:rsidR="00BB41F7" w:rsidRPr="00140E96">
        <w:rPr>
          <w:lang w:val="es-419"/>
        </w:rPr>
        <w:t>discusión</w:t>
      </w:r>
    </w:p>
    <w:p w14:paraId="3593B8FD" w14:textId="577F17D6" w:rsidR="005A1279" w:rsidRPr="00140E96" w:rsidRDefault="005A1279" w:rsidP="008252A0">
      <w:pPr>
        <w:pStyle w:val="ListBullet"/>
        <w:rPr>
          <w:lang w:val="es-419"/>
        </w:rPr>
      </w:pPr>
      <w:r w:rsidRPr="00140E96">
        <w:rPr>
          <w:lang w:val="es-419"/>
        </w:rPr>
        <w:t>Probemos con otro. De nuevo</w:t>
      </w:r>
      <w:r w:rsidR="0022598C" w:rsidRPr="00140E96">
        <w:rPr>
          <w:lang w:val="es-419"/>
        </w:rPr>
        <w:t xml:space="preserve">, </w:t>
      </w:r>
      <w:r w:rsidR="00551CF8" w:rsidRPr="00140E96">
        <w:rPr>
          <w:lang w:val="es-419"/>
        </w:rPr>
        <w:t xml:space="preserve">señale </w:t>
      </w:r>
      <w:r w:rsidRPr="00140E96">
        <w:rPr>
          <w:lang w:val="es-419"/>
        </w:rPr>
        <w:t xml:space="preserve">el objeto más pequeño de la pantalla. </w:t>
      </w:r>
    </w:p>
    <w:p w14:paraId="7F2C8D6F" w14:textId="269C9A57" w:rsidR="005A1279" w:rsidRPr="00140E96" w:rsidRDefault="005A1279" w:rsidP="008252A0">
      <w:pPr>
        <w:pStyle w:val="ListBullet"/>
        <w:rPr>
          <w:lang w:val="es-419"/>
        </w:rPr>
      </w:pPr>
      <w:r w:rsidRPr="00140E96">
        <w:rPr>
          <w:lang w:val="es-419"/>
        </w:rPr>
        <w:t>[Haga clic para mostrar la imagen y, tras 1-2 segundos</w:t>
      </w:r>
      <w:r w:rsidR="007370DF" w:rsidRPr="00140E96">
        <w:rPr>
          <w:lang w:val="es-419"/>
        </w:rPr>
        <w:t xml:space="preserve">, </w:t>
      </w:r>
      <w:r w:rsidRPr="00140E96">
        <w:rPr>
          <w:lang w:val="es-419"/>
        </w:rPr>
        <w:t>vuelva a hacer clic para que la imagen desaparezca</w:t>
      </w:r>
      <w:r w:rsidR="007370DF" w:rsidRPr="00140E96">
        <w:rPr>
          <w:lang w:val="es-419"/>
        </w:rPr>
        <w:t xml:space="preserve">. </w:t>
      </w:r>
      <w:r w:rsidR="00FB44C4" w:rsidRPr="00140E96">
        <w:rPr>
          <w:lang w:val="es-419"/>
        </w:rPr>
        <w:t>(Long et al, 2019).</w:t>
      </w:r>
      <w:r w:rsidRPr="00140E96">
        <w:rPr>
          <w:lang w:val="es-419"/>
        </w:rPr>
        <w:t>]</w:t>
      </w:r>
    </w:p>
    <w:p w14:paraId="6B3AEA96" w14:textId="385AA47B" w:rsidR="005A1279" w:rsidRPr="00140E96" w:rsidRDefault="005A1279" w:rsidP="008252A0">
      <w:pPr>
        <w:pStyle w:val="ListBullet"/>
        <w:rPr>
          <w:lang w:val="es-419"/>
        </w:rPr>
      </w:pPr>
      <w:r w:rsidRPr="00140E96">
        <w:rPr>
          <w:lang w:val="es-419"/>
        </w:rPr>
        <w:t xml:space="preserve">[Haga una pausa para que los participantes respondan a la pregunta]. Como habrán observado, la imagen de la </w:t>
      </w:r>
      <w:r w:rsidR="00551CF8" w:rsidRPr="00140E96">
        <w:rPr>
          <w:lang w:val="es-419"/>
        </w:rPr>
        <w:t xml:space="preserve">izquierda </w:t>
      </w:r>
      <w:r w:rsidRPr="00140E96">
        <w:rPr>
          <w:lang w:val="es-419"/>
        </w:rPr>
        <w:t xml:space="preserve">era más pequeña. </w:t>
      </w:r>
      <w:r w:rsidR="00EE239C" w:rsidRPr="00140E96">
        <w:rPr>
          <w:lang w:val="es-419"/>
        </w:rPr>
        <w:t xml:space="preserve">¿Notaron alguna diferencia entre el primer par y el segundo par de imágenes en cuanto a la rapidez con la que pudieron responder cuál era más grande? [Después de que los participantes respondan]. ¿Por qué creen que </w:t>
      </w:r>
      <w:r w:rsidR="00C91FBF" w:rsidRPr="00140E96">
        <w:rPr>
          <w:lang w:val="es-419"/>
        </w:rPr>
        <w:t>los</w:t>
      </w:r>
      <w:r w:rsidR="00EE239C" w:rsidRPr="00140E96">
        <w:rPr>
          <w:lang w:val="es-419"/>
        </w:rPr>
        <w:t xml:space="preserve"> llevó un poco más de tiempo determinar cuál era más grande en el segundo par de imágenes?</w:t>
      </w:r>
    </w:p>
    <w:p w14:paraId="1F9FB837" w14:textId="2E04766C" w:rsidR="005A1279" w:rsidRPr="00140E96" w:rsidRDefault="00EE239C" w:rsidP="008252A0">
      <w:pPr>
        <w:pStyle w:val="ListBullet"/>
        <w:rPr>
          <w:lang w:val="es-419"/>
        </w:rPr>
      </w:pPr>
      <w:r w:rsidRPr="00140E96">
        <w:rPr>
          <w:lang w:val="es-419"/>
        </w:rPr>
        <w:t xml:space="preserve">[Pausa para que los participantes respondan a la pregunta]. </w:t>
      </w:r>
      <w:r w:rsidR="005A1279" w:rsidRPr="00140E96">
        <w:rPr>
          <w:lang w:val="es-419"/>
        </w:rPr>
        <w:t xml:space="preserve">Es posible que hayan notado que, en </w:t>
      </w:r>
      <w:r w:rsidR="00F6728F" w:rsidRPr="00140E96">
        <w:rPr>
          <w:lang w:val="es-419"/>
        </w:rPr>
        <w:t xml:space="preserve">la primera </w:t>
      </w:r>
      <w:r w:rsidR="00551CF8" w:rsidRPr="00140E96">
        <w:rPr>
          <w:lang w:val="es-419"/>
        </w:rPr>
        <w:t>diapositiva</w:t>
      </w:r>
      <w:r w:rsidR="005A1279" w:rsidRPr="00140E96">
        <w:rPr>
          <w:lang w:val="es-419"/>
        </w:rPr>
        <w:t xml:space="preserve">, el </w:t>
      </w:r>
      <w:r w:rsidR="00F95EC2" w:rsidRPr="00140E96">
        <w:rPr>
          <w:lang w:val="es-419"/>
        </w:rPr>
        <w:t>tamaño</w:t>
      </w:r>
      <w:r w:rsidR="005A1279" w:rsidRPr="00140E96">
        <w:rPr>
          <w:lang w:val="es-419"/>
        </w:rPr>
        <w:t xml:space="preserve"> real </w:t>
      </w:r>
      <w:r w:rsidR="00F95EC2" w:rsidRPr="00140E96">
        <w:rPr>
          <w:lang w:val="es-419"/>
        </w:rPr>
        <w:t xml:space="preserve">de los objetos </w:t>
      </w:r>
      <w:r w:rsidR="0053733B" w:rsidRPr="00140E96">
        <w:rPr>
          <w:lang w:val="es-419"/>
        </w:rPr>
        <w:t xml:space="preserve">coincidía con el </w:t>
      </w:r>
      <w:r w:rsidR="005A1279" w:rsidRPr="00140E96">
        <w:rPr>
          <w:lang w:val="es-419"/>
        </w:rPr>
        <w:t xml:space="preserve">tamaño de </w:t>
      </w:r>
      <w:r w:rsidR="0053733B" w:rsidRPr="00140E96">
        <w:rPr>
          <w:lang w:val="es-419"/>
        </w:rPr>
        <w:t xml:space="preserve">las </w:t>
      </w:r>
      <w:r w:rsidR="00F95EC2" w:rsidRPr="00140E96">
        <w:rPr>
          <w:lang w:val="es-419"/>
        </w:rPr>
        <w:t xml:space="preserve">imágenes </w:t>
      </w:r>
      <w:r w:rsidR="0053733B" w:rsidRPr="00140E96">
        <w:rPr>
          <w:lang w:val="es-419"/>
        </w:rPr>
        <w:t>en la pantalla</w:t>
      </w:r>
      <w:r w:rsidR="00F95EC2" w:rsidRPr="00140E96">
        <w:rPr>
          <w:lang w:val="es-419"/>
        </w:rPr>
        <w:t xml:space="preserve">. Es decir, en el mundo real, un </w:t>
      </w:r>
      <w:r w:rsidR="00551CF8" w:rsidRPr="00140E96">
        <w:rPr>
          <w:lang w:val="es-419"/>
        </w:rPr>
        <w:t xml:space="preserve">elefante </w:t>
      </w:r>
      <w:r w:rsidR="005A1279" w:rsidRPr="00140E96">
        <w:rPr>
          <w:lang w:val="es-419"/>
        </w:rPr>
        <w:t xml:space="preserve">es más grande que un </w:t>
      </w:r>
      <w:r w:rsidR="00551CF8" w:rsidRPr="00140E96">
        <w:rPr>
          <w:lang w:val="es-419"/>
        </w:rPr>
        <w:t>lápiz de colores</w:t>
      </w:r>
      <w:r w:rsidR="00F95EC2" w:rsidRPr="00140E96">
        <w:rPr>
          <w:lang w:val="es-419"/>
        </w:rPr>
        <w:t>, y la imagen del elefante también era más grande que la del lápiz de colores</w:t>
      </w:r>
      <w:r w:rsidR="0053733B" w:rsidRPr="00140E96">
        <w:rPr>
          <w:lang w:val="es-419"/>
        </w:rPr>
        <w:t xml:space="preserve">. </w:t>
      </w:r>
    </w:p>
    <w:p w14:paraId="7AE3244C" w14:textId="238874DA" w:rsidR="005A1279" w:rsidRPr="00140E96" w:rsidRDefault="005A1279" w:rsidP="008252A0">
      <w:pPr>
        <w:pStyle w:val="ListBullet"/>
        <w:rPr>
          <w:lang w:val="es-419"/>
        </w:rPr>
      </w:pPr>
      <w:r w:rsidRPr="00140E96">
        <w:rPr>
          <w:lang w:val="es-419"/>
        </w:rPr>
        <w:t xml:space="preserve">En la segunda </w:t>
      </w:r>
      <w:r w:rsidR="00551CF8" w:rsidRPr="00140E96">
        <w:rPr>
          <w:lang w:val="es-419"/>
        </w:rPr>
        <w:t>diapositiva</w:t>
      </w:r>
      <w:r w:rsidRPr="00140E96">
        <w:rPr>
          <w:lang w:val="es-419"/>
        </w:rPr>
        <w:t xml:space="preserve">, </w:t>
      </w:r>
      <w:r w:rsidR="00551CF8" w:rsidRPr="00140E96">
        <w:rPr>
          <w:lang w:val="es-419"/>
        </w:rPr>
        <w:t xml:space="preserve">aunque un autobús escolar </w:t>
      </w:r>
      <w:r w:rsidRPr="00140E96">
        <w:rPr>
          <w:lang w:val="es-419"/>
        </w:rPr>
        <w:t xml:space="preserve">es más grande en el mundo real que un </w:t>
      </w:r>
      <w:r w:rsidR="00551CF8" w:rsidRPr="00140E96">
        <w:rPr>
          <w:lang w:val="es-419"/>
        </w:rPr>
        <w:t>clip</w:t>
      </w:r>
      <w:r w:rsidRPr="00140E96">
        <w:rPr>
          <w:lang w:val="es-419"/>
        </w:rPr>
        <w:t xml:space="preserve">, </w:t>
      </w:r>
      <w:r w:rsidR="00551CF8" w:rsidRPr="00140E96">
        <w:rPr>
          <w:lang w:val="es-419"/>
        </w:rPr>
        <w:t xml:space="preserve">la imagen </w:t>
      </w:r>
      <w:r w:rsidRPr="00140E96">
        <w:rPr>
          <w:lang w:val="es-419"/>
        </w:rPr>
        <w:t xml:space="preserve">del </w:t>
      </w:r>
      <w:r w:rsidR="00551CF8" w:rsidRPr="00140E96">
        <w:rPr>
          <w:lang w:val="es-419"/>
        </w:rPr>
        <w:t xml:space="preserve">autobús escolar </w:t>
      </w:r>
      <w:r w:rsidRPr="00140E96">
        <w:rPr>
          <w:lang w:val="es-419"/>
        </w:rPr>
        <w:t xml:space="preserve">era más pequeña en la pantalla que </w:t>
      </w:r>
      <w:r w:rsidR="00551CF8" w:rsidRPr="00140E96">
        <w:rPr>
          <w:lang w:val="es-419"/>
        </w:rPr>
        <w:t>la del clip</w:t>
      </w:r>
      <w:r w:rsidRPr="00140E96">
        <w:rPr>
          <w:lang w:val="es-419"/>
        </w:rPr>
        <w:t xml:space="preserve">. </w:t>
      </w:r>
    </w:p>
    <w:p w14:paraId="49C7B4FF" w14:textId="1AE514A5" w:rsidR="00677E20" w:rsidRPr="00140E96" w:rsidRDefault="005A1279" w:rsidP="00B37153">
      <w:pPr>
        <w:pStyle w:val="ListBullet"/>
        <w:rPr>
          <w:lang w:val="es-419"/>
        </w:rPr>
      </w:pPr>
      <w:r w:rsidRPr="00140E96">
        <w:rPr>
          <w:lang w:val="es-419"/>
        </w:rPr>
        <w:t xml:space="preserve">Los </w:t>
      </w:r>
      <w:r w:rsidR="001B723B" w:rsidRPr="00140E96">
        <w:rPr>
          <w:lang w:val="es-419"/>
        </w:rPr>
        <w:t>investigadores</w:t>
      </w:r>
      <w:r w:rsidRPr="00140E96">
        <w:rPr>
          <w:lang w:val="es-419"/>
        </w:rPr>
        <w:t xml:space="preserve"> descubrieron que </w:t>
      </w:r>
      <w:r w:rsidR="001455E4" w:rsidRPr="00140E96">
        <w:rPr>
          <w:lang w:val="es-419"/>
        </w:rPr>
        <w:t xml:space="preserve">a los niños les resultaba más difícil cuando el tamaño real y el tamaño en el mundo real de las imágenes </w:t>
      </w:r>
      <w:r w:rsidR="0053733B" w:rsidRPr="00140E96">
        <w:rPr>
          <w:lang w:val="es-419"/>
        </w:rPr>
        <w:t>no coincidían</w:t>
      </w:r>
      <w:r w:rsidR="001455E4" w:rsidRPr="00140E96">
        <w:rPr>
          <w:lang w:val="es-419"/>
        </w:rPr>
        <w:t>. Esto sugiere que</w:t>
      </w:r>
      <w:r w:rsidR="00F95EC2" w:rsidRPr="00140E96">
        <w:rPr>
          <w:lang w:val="es-419"/>
        </w:rPr>
        <w:t xml:space="preserve">, a partir de </w:t>
      </w:r>
      <w:r w:rsidR="009B42BB" w:rsidRPr="00140E96">
        <w:rPr>
          <w:lang w:val="es-419"/>
        </w:rPr>
        <w:t xml:space="preserve">los cuatro </w:t>
      </w:r>
      <w:r w:rsidR="00F95EC2" w:rsidRPr="00140E96">
        <w:rPr>
          <w:lang w:val="es-419"/>
        </w:rPr>
        <w:t xml:space="preserve">años, </w:t>
      </w:r>
      <w:r w:rsidR="001455E4" w:rsidRPr="00140E96">
        <w:rPr>
          <w:lang w:val="es-419"/>
        </w:rPr>
        <w:t xml:space="preserve">los niños </w:t>
      </w:r>
      <w:r w:rsidR="003C4E77" w:rsidRPr="00140E96">
        <w:rPr>
          <w:lang w:val="es-419"/>
        </w:rPr>
        <w:t xml:space="preserve">aprenden sobre </w:t>
      </w:r>
      <w:r w:rsidR="001455E4" w:rsidRPr="00140E96">
        <w:rPr>
          <w:lang w:val="es-419"/>
        </w:rPr>
        <w:t>el tamaño como parte de su comprensión de los objetos</w:t>
      </w:r>
      <w:r w:rsidR="00551CF8" w:rsidRPr="00140E96">
        <w:rPr>
          <w:lang w:val="es-419"/>
        </w:rPr>
        <w:t xml:space="preserve">. Estos hallazgos </w:t>
      </w:r>
      <w:r w:rsidRPr="00140E96">
        <w:rPr>
          <w:lang w:val="es-419"/>
        </w:rPr>
        <w:t>muestran lo importantes que son los atributos medibles de los objetos para nuestra comprensión de los mismos.</w:t>
      </w:r>
    </w:p>
    <w:p w14:paraId="3EB37204" w14:textId="07189299" w:rsidR="00677E20" w:rsidRPr="00140E96" w:rsidRDefault="00677E20" w:rsidP="00677E20">
      <w:pPr>
        <w:pStyle w:val="Heading2"/>
        <w:rPr>
          <w:lang w:val="es-419"/>
        </w:rPr>
      </w:pPr>
      <w:r w:rsidRPr="00140E96">
        <w:rPr>
          <w:lang w:val="es-419"/>
        </w:rPr>
        <w:lastRenderedPageBreak/>
        <w:t>Diapositiva</w:t>
      </w:r>
      <w:r w:rsidR="000840A0" w:rsidRPr="00140E96">
        <w:rPr>
          <w:lang w:val="es-419"/>
        </w:rPr>
        <w:t xml:space="preserve"> 13</w:t>
      </w:r>
      <w:r w:rsidRPr="00140E96">
        <w:rPr>
          <w:lang w:val="es-419"/>
        </w:rPr>
        <w:t xml:space="preserve">: Observar: comparar la longitud </w:t>
      </w:r>
    </w:p>
    <w:p w14:paraId="0529E71D" w14:textId="77777777" w:rsidR="00677E20" w:rsidRPr="00140E96" w:rsidRDefault="00677E20" w:rsidP="00677E20">
      <w:pPr>
        <w:pStyle w:val="Bodyphoto"/>
        <w:rPr>
          <w:lang w:val="es-419"/>
        </w:rPr>
      </w:pPr>
      <w:r w:rsidRPr="00140E96">
        <w:rPr>
          <w:noProof/>
          <w:lang w:val="es-419"/>
        </w:rPr>
        <w:drawing>
          <wp:inline distT="0" distB="0" distL="0" distR="0" wp14:anchorId="1D7318E1" wp14:editId="37A53A04">
            <wp:extent cx="3251200" cy="1828800"/>
            <wp:effectExtent l="19050" t="19050" r="25400" b="19050"/>
            <wp:docPr id="88394777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47770" name="Picture 2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393E6FA" w14:textId="53939F64" w:rsidR="00677E20" w:rsidRPr="00140E96" w:rsidRDefault="00677E20" w:rsidP="00677E20">
      <w:pPr>
        <w:pStyle w:val="BodyText"/>
        <w:rPr>
          <w:lang w:val="es-419"/>
        </w:rPr>
      </w:pPr>
      <w:r w:rsidRPr="00140E96">
        <w:rPr>
          <w:b/>
          <w:bCs/>
          <w:lang w:val="es-419"/>
        </w:rPr>
        <w:t>Duración:</w:t>
      </w:r>
      <w:r w:rsidRPr="00140E96">
        <w:rPr>
          <w:lang w:val="es-419"/>
        </w:rPr>
        <w:t xml:space="preserve"> 10-20 minutos (incluido el </w:t>
      </w:r>
      <w:r w:rsidR="00DF2735" w:rsidRPr="00140E96">
        <w:rPr>
          <w:lang w:val="es-419"/>
        </w:rPr>
        <w:t xml:space="preserve">informe </w:t>
      </w:r>
      <w:r w:rsidRPr="00140E96">
        <w:rPr>
          <w:lang w:val="es-419"/>
        </w:rPr>
        <w:t xml:space="preserve">de </w:t>
      </w:r>
      <w:r w:rsidR="006C7961" w:rsidRPr="00140E96">
        <w:rPr>
          <w:lang w:val="es-419"/>
        </w:rPr>
        <w:t xml:space="preserve">la </w:t>
      </w:r>
      <w:r w:rsidRPr="00140E96">
        <w:rPr>
          <w:lang w:val="es-419"/>
        </w:rPr>
        <w:t>siguiente diapositiva)</w:t>
      </w:r>
    </w:p>
    <w:p w14:paraId="4C10DB70" w14:textId="77777777" w:rsidR="00677E20" w:rsidRPr="00140E96" w:rsidRDefault="00677E20" w:rsidP="00677E20">
      <w:pPr>
        <w:pStyle w:val="BodyText"/>
        <w:rPr>
          <w:lang w:val="es-419"/>
        </w:rPr>
      </w:pPr>
      <w:r w:rsidRPr="00140E96">
        <w:rPr>
          <w:b/>
          <w:bCs/>
          <w:lang w:val="es-419"/>
        </w:rPr>
        <w:t xml:space="preserve">Materiales: </w:t>
      </w:r>
      <w:r w:rsidRPr="00140E96">
        <w:rPr>
          <w:lang w:val="es-419"/>
        </w:rPr>
        <w:t>Vídeo sobre medición para preescolar, TK o K</w:t>
      </w:r>
    </w:p>
    <w:p w14:paraId="3DBF30A1" w14:textId="425BA3BD" w:rsidR="00677E20" w:rsidRPr="00140E96" w:rsidRDefault="00677E20" w:rsidP="00677E20">
      <w:pPr>
        <w:pStyle w:val="Heading3"/>
        <w:rPr>
          <w:lang w:val="es-419"/>
        </w:rPr>
      </w:pPr>
      <w:r w:rsidRPr="00140E96">
        <w:rPr>
          <w:lang w:val="es-419"/>
        </w:rPr>
        <w:t xml:space="preserve">Temas de </w:t>
      </w:r>
      <w:r w:rsidR="00BB41F7" w:rsidRPr="00140E96">
        <w:rPr>
          <w:lang w:val="es-419"/>
        </w:rPr>
        <w:t>discusión</w:t>
      </w:r>
    </w:p>
    <w:p w14:paraId="1A1C4B87" w14:textId="77777777" w:rsidR="00677E20" w:rsidRPr="00140E96" w:rsidRDefault="00677E20" w:rsidP="008252A0">
      <w:pPr>
        <w:pStyle w:val="ListBullet"/>
        <w:rPr>
          <w:lang w:val="es-419"/>
        </w:rPr>
      </w:pPr>
      <w:r w:rsidRPr="00140E96">
        <w:rPr>
          <w:lang w:val="es-419"/>
        </w:rPr>
        <w:t xml:space="preserve">La habilidad que acabamos de comentar, fijarse en los atributos medibles, proporciona la base para que los niños comparen y ordenen objetos por sus atributos medibles. </w:t>
      </w:r>
    </w:p>
    <w:p w14:paraId="4A8A2F77" w14:textId="77777777" w:rsidR="00677E20" w:rsidRPr="00140E96" w:rsidRDefault="00677E20" w:rsidP="008252A0">
      <w:pPr>
        <w:pStyle w:val="ListBullet"/>
        <w:rPr>
          <w:lang w:val="es-419"/>
        </w:rPr>
      </w:pPr>
      <w:r w:rsidRPr="00140E96">
        <w:rPr>
          <w:b/>
          <w:bCs/>
          <w:lang w:val="es-419"/>
        </w:rPr>
        <w:t xml:space="preserve">Comparar </w:t>
      </w:r>
      <w:r w:rsidRPr="00140E96">
        <w:rPr>
          <w:lang w:val="es-419"/>
        </w:rPr>
        <w:t xml:space="preserve">objetos por sus atributos medibles consiste en averiguar qué objeto es más grande, más largo o más pesado. </w:t>
      </w:r>
    </w:p>
    <w:p w14:paraId="0599A29D" w14:textId="4C904C3C" w:rsidR="00677E20" w:rsidRPr="00140E96" w:rsidRDefault="00677E20" w:rsidP="008252A0">
      <w:pPr>
        <w:pStyle w:val="ListBullet"/>
        <w:rPr>
          <w:lang w:val="es-419"/>
        </w:rPr>
      </w:pPr>
      <w:r w:rsidRPr="00140E96">
        <w:rPr>
          <w:b/>
          <w:bCs/>
          <w:lang w:val="es-419"/>
        </w:rPr>
        <w:t xml:space="preserve">Ordenar </w:t>
      </w:r>
      <w:r w:rsidRPr="00140E96">
        <w:rPr>
          <w:lang w:val="es-419"/>
        </w:rPr>
        <w:t xml:space="preserve">objetos es disponerlos en secuencia según sus atributos medibles (por ejemplo, de menor a mayor). </w:t>
      </w:r>
    </w:p>
    <w:p w14:paraId="4E259526" w14:textId="77777777" w:rsidR="00677E20" w:rsidRPr="00140E96" w:rsidRDefault="00677E20" w:rsidP="008252A0">
      <w:pPr>
        <w:pStyle w:val="ListBullet"/>
        <w:rPr>
          <w:lang w:val="es-419"/>
        </w:rPr>
      </w:pPr>
      <w:r w:rsidRPr="00140E96">
        <w:rPr>
          <w:lang w:val="es-419"/>
        </w:rPr>
        <w:t xml:space="preserve">Los niños y los adultos comparan y ordenan objetos por longitud o altura utilizando diferentes estrategias. </w:t>
      </w:r>
    </w:p>
    <w:p w14:paraId="63EF242E" w14:textId="644A386F" w:rsidR="00677E20" w:rsidRPr="00140E96" w:rsidRDefault="00677E20" w:rsidP="008252A0">
      <w:pPr>
        <w:pStyle w:val="ListBullet"/>
        <w:rPr>
          <w:lang w:val="es-419"/>
        </w:rPr>
      </w:pPr>
      <w:r w:rsidRPr="00140E96">
        <w:rPr>
          <w:lang w:val="es-419"/>
        </w:rPr>
        <w:t xml:space="preserve">Veamos </w:t>
      </w:r>
      <w:r w:rsidR="00D14E47" w:rsidRPr="00140E96">
        <w:rPr>
          <w:lang w:val="es-419"/>
        </w:rPr>
        <w:t xml:space="preserve">un </w:t>
      </w:r>
      <w:r w:rsidR="00F22534" w:rsidRPr="00140E96">
        <w:rPr>
          <w:lang w:val="es-419"/>
        </w:rPr>
        <w:t xml:space="preserve">vídeo en el que se muestra </w:t>
      </w:r>
      <w:r w:rsidRPr="00140E96">
        <w:rPr>
          <w:lang w:val="es-419"/>
        </w:rPr>
        <w:t xml:space="preserve">a una niña en edad preescolar comparando </w:t>
      </w:r>
      <w:r w:rsidR="00F22534" w:rsidRPr="00140E96">
        <w:rPr>
          <w:lang w:val="es-419"/>
        </w:rPr>
        <w:t xml:space="preserve">y </w:t>
      </w:r>
      <w:r w:rsidRPr="00140E96">
        <w:rPr>
          <w:lang w:val="es-419"/>
        </w:rPr>
        <w:t xml:space="preserve">ordenando objetos. Mientras lo ve, preste atención a </w:t>
      </w:r>
      <w:r w:rsidR="00F22534" w:rsidRPr="00140E96">
        <w:rPr>
          <w:lang w:val="es-419"/>
        </w:rPr>
        <w:t xml:space="preserve">cómo la niña compara la longitud y al vocabulario que utiliza. </w:t>
      </w:r>
      <w:r w:rsidRPr="00140E96">
        <w:rPr>
          <w:lang w:val="es-419"/>
        </w:rPr>
        <w:t xml:space="preserve">Después </w:t>
      </w:r>
      <w:r w:rsidR="00F22534" w:rsidRPr="00140E96">
        <w:rPr>
          <w:lang w:val="es-419"/>
        </w:rPr>
        <w:t xml:space="preserve">de ver </w:t>
      </w:r>
      <w:r w:rsidR="001F0E8B" w:rsidRPr="00140E96">
        <w:rPr>
          <w:lang w:val="es-419"/>
        </w:rPr>
        <w:t xml:space="preserve">el </w:t>
      </w:r>
      <w:r w:rsidRPr="00140E96">
        <w:rPr>
          <w:lang w:val="es-419"/>
        </w:rPr>
        <w:t>vídeo, comentaremos lo que haya observado.</w:t>
      </w:r>
    </w:p>
    <w:p w14:paraId="684BE8CD" w14:textId="77777777" w:rsidR="00677E20" w:rsidRPr="00140E96" w:rsidRDefault="00677E20" w:rsidP="00677E20">
      <w:pPr>
        <w:pStyle w:val="Heading3"/>
        <w:rPr>
          <w:lang w:val="es-419"/>
        </w:rPr>
      </w:pPr>
      <w:r w:rsidRPr="00140E96">
        <w:rPr>
          <w:lang w:val="es-419"/>
        </w:rPr>
        <w:t>Notas del facilitador</w:t>
      </w:r>
    </w:p>
    <w:p w14:paraId="38F5B035" w14:textId="79DC4B66" w:rsidR="00D14E47" w:rsidRPr="00140E96" w:rsidRDefault="00677E20" w:rsidP="008252A0">
      <w:pPr>
        <w:pStyle w:val="ListBullet"/>
        <w:rPr>
          <w:lang w:val="es-419"/>
        </w:rPr>
      </w:pPr>
      <w:r w:rsidRPr="00140E96">
        <w:rPr>
          <w:lang w:val="es-419"/>
        </w:rPr>
        <w:t>Elija un videoclip de preescolar</w:t>
      </w:r>
      <w:r w:rsidR="00741E52" w:rsidRPr="00140E96">
        <w:rPr>
          <w:lang w:val="es-419"/>
        </w:rPr>
        <w:t>,</w:t>
      </w:r>
      <w:r w:rsidRPr="00140E96">
        <w:rPr>
          <w:lang w:val="es-419"/>
        </w:rPr>
        <w:t xml:space="preserve"> TK o K </w:t>
      </w:r>
      <w:r w:rsidR="00D14E47" w:rsidRPr="00140E96">
        <w:rPr>
          <w:lang w:val="es-419"/>
        </w:rPr>
        <w:t>que muestre a los niños comparando y ordenando</w:t>
      </w:r>
      <w:r w:rsidRPr="00140E96">
        <w:rPr>
          <w:lang w:val="es-419"/>
        </w:rPr>
        <w:t xml:space="preserve">. </w:t>
      </w:r>
    </w:p>
    <w:p w14:paraId="7BB2D01B" w14:textId="765591B6" w:rsidR="00677E20" w:rsidRPr="00140E96" w:rsidRDefault="00677E20" w:rsidP="008252A0">
      <w:pPr>
        <w:pStyle w:val="ListBullet"/>
        <w:rPr>
          <w:lang w:val="es-419"/>
        </w:rPr>
      </w:pPr>
      <w:r w:rsidRPr="00140E96">
        <w:rPr>
          <w:lang w:val="es-419"/>
        </w:rPr>
        <w:t xml:space="preserve">Proporcionamos los siguientes </w:t>
      </w:r>
      <w:r w:rsidR="00D14E47" w:rsidRPr="00140E96">
        <w:rPr>
          <w:lang w:val="es-419"/>
        </w:rPr>
        <w:t xml:space="preserve">videoclips </w:t>
      </w:r>
      <w:r w:rsidRPr="00140E96">
        <w:rPr>
          <w:lang w:val="es-419"/>
        </w:rPr>
        <w:t>(puede elegir otros vídeos para utilizar):</w:t>
      </w:r>
    </w:p>
    <w:p w14:paraId="15E68C94" w14:textId="284CDF61" w:rsidR="00677E20" w:rsidRPr="00140E96" w:rsidRDefault="00677E20" w:rsidP="00CD336A">
      <w:pPr>
        <w:pStyle w:val="ListBullet2"/>
        <w:rPr>
          <w:lang w:val="es-419"/>
        </w:rPr>
      </w:pPr>
      <w:hyperlink r:id="rId21">
        <w:r w:rsidRPr="00140E96">
          <w:rPr>
            <w:rStyle w:val="Hyperlink"/>
            <w:lang w:val="es-419"/>
          </w:rPr>
          <w:t>Comparar longitud con bloques unitarios (3-5 años)</w:t>
        </w:r>
      </w:hyperlink>
      <w:r w:rsidR="00195F3E" w:rsidRPr="00140E96">
        <w:rPr>
          <w:lang w:val="es-419"/>
        </w:rPr>
        <w:t xml:space="preserve">, </w:t>
      </w:r>
      <w:hyperlink r:id="rId22">
        <w:r w:rsidR="00E02D3E" w:rsidRPr="00140E96">
          <w:rPr>
            <w:rStyle w:val="Hyperlink"/>
            <w:lang w:val="es-419"/>
          </w:rPr>
          <w:t>Comparar longitud con bloques unitarios (3-5 años) - Versión AD</w:t>
        </w:r>
      </w:hyperlink>
      <w:r w:rsidRPr="00140E96">
        <w:rPr>
          <w:lang w:val="es-419"/>
        </w:rPr>
        <w:t xml:space="preserve">. Observe que este vídeo se divide en dos partes. </w:t>
      </w:r>
      <w:r w:rsidR="00D14E47" w:rsidRPr="00140E96">
        <w:rPr>
          <w:lang w:val="es-419"/>
        </w:rPr>
        <w:t xml:space="preserve">Si utiliza este vídeo, </w:t>
      </w:r>
      <w:r w:rsidR="00F22534" w:rsidRPr="00140E96">
        <w:rPr>
          <w:lang w:val="es-419"/>
        </w:rPr>
        <w:t>haga una pausa después de la parte 1 (alrededor del minuto 1</w:t>
      </w:r>
      <w:r w:rsidR="0025150B" w:rsidRPr="00140E96">
        <w:rPr>
          <w:lang w:val="es-419"/>
        </w:rPr>
        <w:t>:</w:t>
      </w:r>
      <w:r w:rsidR="00F22534" w:rsidRPr="00140E96">
        <w:rPr>
          <w:lang w:val="es-419"/>
        </w:rPr>
        <w:t xml:space="preserve">28) </w:t>
      </w:r>
      <w:r w:rsidR="00D14E47" w:rsidRPr="00140E96">
        <w:rPr>
          <w:lang w:val="es-419"/>
        </w:rPr>
        <w:t xml:space="preserve">y muestre la parte 2 </w:t>
      </w:r>
      <w:r w:rsidR="00D14E47" w:rsidRPr="00140E96">
        <w:rPr>
          <w:lang w:val="es-419"/>
        </w:rPr>
        <w:lastRenderedPageBreak/>
        <w:t xml:space="preserve">más adelante en esta </w:t>
      </w:r>
      <w:r w:rsidR="001F0E8B" w:rsidRPr="00140E96">
        <w:rPr>
          <w:lang w:val="es-419"/>
        </w:rPr>
        <w:t>sesión</w:t>
      </w:r>
      <w:r w:rsidR="00D14E47" w:rsidRPr="00140E96">
        <w:rPr>
          <w:lang w:val="es-419"/>
        </w:rPr>
        <w:t xml:space="preserve">. </w:t>
      </w:r>
      <w:r w:rsidR="00675710" w:rsidRPr="00140E96">
        <w:rPr>
          <w:lang w:val="es-419"/>
        </w:rPr>
        <w:t xml:space="preserve">Las notas del facilitador de la siguiente diapositiva se centran en la parte </w:t>
      </w:r>
      <w:r w:rsidR="00F432CF" w:rsidRPr="00140E96">
        <w:rPr>
          <w:lang w:val="es-419"/>
        </w:rPr>
        <w:t>1</w:t>
      </w:r>
      <w:r w:rsidR="00675710" w:rsidRPr="00140E96">
        <w:rPr>
          <w:lang w:val="es-419"/>
        </w:rPr>
        <w:t xml:space="preserve"> de este vídeo. </w:t>
      </w:r>
    </w:p>
    <w:p w14:paraId="5B2ABD6C" w14:textId="36195962" w:rsidR="00D14E47" w:rsidRPr="00140E96" w:rsidRDefault="00C329DA" w:rsidP="00CD336A">
      <w:pPr>
        <w:pStyle w:val="ListBullet2"/>
        <w:rPr>
          <w:lang w:val="es-419"/>
        </w:rPr>
      </w:pPr>
      <w:hyperlink r:id="rId23" w:history="1">
        <w:r w:rsidRPr="00140E96">
          <w:rPr>
            <w:rStyle w:val="Hyperlink"/>
            <w:lang w:val="es-419"/>
          </w:rPr>
          <w:t>Medir con calabazas (3-5 años)</w:t>
        </w:r>
      </w:hyperlink>
    </w:p>
    <w:p w14:paraId="2EE771B9" w14:textId="070976D6" w:rsidR="00C329DA" w:rsidRPr="00140E96" w:rsidRDefault="00C329DA" w:rsidP="00CD336A">
      <w:pPr>
        <w:pStyle w:val="ListBullet2"/>
        <w:rPr>
          <w:lang w:val="es-419"/>
        </w:rPr>
      </w:pPr>
      <w:hyperlink r:id="rId24" w:history="1">
        <w:r w:rsidRPr="00140E96">
          <w:rPr>
            <w:rStyle w:val="Hyperlink"/>
            <w:lang w:val="es-419"/>
          </w:rPr>
          <w:t>Medir con calabazas (3-5 años) - Versión AD</w:t>
        </w:r>
      </w:hyperlink>
    </w:p>
    <w:p w14:paraId="7C9E50B1" w14:textId="4C6CDEC0" w:rsidR="00D14E47" w:rsidRPr="00140E96" w:rsidRDefault="00AA40F9" w:rsidP="00CD336A">
      <w:pPr>
        <w:pStyle w:val="ListBullet2"/>
        <w:rPr>
          <w:lang w:val="es-419"/>
        </w:rPr>
      </w:pPr>
      <w:hyperlink r:id="rId25" w:history="1">
        <w:r w:rsidRPr="00140E96">
          <w:rPr>
            <w:rStyle w:val="Hyperlink"/>
            <w:lang w:val="es-419"/>
          </w:rPr>
          <w:t>Usar el vocabulario de medición en español en la mesa sensorial (3–5 años)</w:t>
        </w:r>
      </w:hyperlink>
    </w:p>
    <w:p w14:paraId="7CA12470" w14:textId="19064C05" w:rsidR="00AA40F9" w:rsidRPr="00140E96" w:rsidRDefault="00485544" w:rsidP="00CD336A">
      <w:pPr>
        <w:pStyle w:val="ListBullet2"/>
        <w:rPr>
          <w:lang w:val="es-419"/>
        </w:rPr>
      </w:pPr>
      <w:hyperlink r:id="rId26" w:history="1">
        <w:r w:rsidRPr="00140E96">
          <w:rPr>
            <w:rStyle w:val="Hyperlink"/>
            <w:lang w:val="es-419"/>
          </w:rPr>
          <w:t>Usar el vocabulario de medición en español en la mesa sensorial (3–5 años) - Versión AD</w:t>
        </w:r>
      </w:hyperlink>
    </w:p>
    <w:p w14:paraId="48ABCB7A" w14:textId="5B4986F3" w:rsidR="00677E20" w:rsidRPr="00140E96" w:rsidRDefault="00677E20" w:rsidP="008252A0">
      <w:pPr>
        <w:pStyle w:val="ListBullet"/>
        <w:rPr>
          <w:lang w:val="es-419"/>
        </w:rPr>
      </w:pPr>
      <w:r w:rsidRPr="00140E96">
        <w:rPr>
          <w:lang w:val="es-419"/>
        </w:rPr>
        <w:t xml:space="preserve">Considere la posibilidad de reproducir el vídeo más de una vez. La primera vez, invite a los participantes a familiarizarse con el clip. A continuación, invite a los participantes a observar las formas específicas </w:t>
      </w:r>
      <w:r w:rsidR="0025150B" w:rsidRPr="00140E96">
        <w:rPr>
          <w:lang w:val="es-419"/>
        </w:rPr>
        <w:t>en que el niño compara y ordena</w:t>
      </w:r>
      <w:r w:rsidRPr="00140E96">
        <w:rPr>
          <w:lang w:val="es-419"/>
        </w:rPr>
        <w:t>.</w:t>
      </w:r>
    </w:p>
    <w:p w14:paraId="01A9ECA1" w14:textId="2A8C637A" w:rsidR="00677E20" w:rsidRPr="00140E96" w:rsidRDefault="00677E20" w:rsidP="00677E20">
      <w:pPr>
        <w:pStyle w:val="Heading2"/>
        <w:rPr>
          <w:lang w:val="es-419"/>
        </w:rPr>
      </w:pPr>
      <w:r w:rsidRPr="00140E96">
        <w:rPr>
          <w:lang w:val="es-419"/>
        </w:rPr>
        <w:t>Diapositiva</w:t>
      </w:r>
      <w:r w:rsidR="000840A0" w:rsidRPr="00140E96">
        <w:rPr>
          <w:lang w:val="es-419"/>
        </w:rPr>
        <w:t xml:space="preserve"> 14</w:t>
      </w:r>
      <w:r w:rsidRPr="00140E96">
        <w:rPr>
          <w:lang w:val="es-419"/>
        </w:rPr>
        <w:t xml:space="preserve">: </w:t>
      </w:r>
      <w:r w:rsidR="00D8687A" w:rsidRPr="00140E96">
        <w:rPr>
          <w:lang w:val="es-419"/>
        </w:rPr>
        <w:t>Discusión</w:t>
      </w:r>
      <w:r w:rsidRPr="00140E96">
        <w:rPr>
          <w:lang w:val="es-419"/>
        </w:rPr>
        <w:t xml:space="preserve">: </w:t>
      </w:r>
      <w:r w:rsidR="0025150B" w:rsidRPr="00140E96">
        <w:rPr>
          <w:lang w:val="es-419"/>
        </w:rPr>
        <w:t>Comparar longitudes</w:t>
      </w:r>
    </w:p>
    <w:p w14:paraId="6EE77FC7" w14:textId="77777777" w:rsidR="00677E20" w:rsidRPr="00140E96" w:rsidRDefault="00677E20" w:rsidP="00677E20">
      <w:pPr>
        <w:pStyle w:val="Bodyphoto"/>
        <w:rPr>
          <w:lang w:val="es-419"/>
        </w:rPr>
      </w:pPr>
      <w:r w:rsidRPr="00140E96">
        <w:rPr>
          <w:noProof/>
          <w:lang w:val="es-419"/>
        </w:rPr>
        <w:drawing>
          <wp:inline distT="0" distB="0" distL="0" distR="0" wp14:anchorId="62875D02" wp14:editId="08BB29E0">
            <wp:extent cx="3251200" cy="1828800"/>
            <wp:effectExtent l="19050" t="19050" r="25400" b="19050"/>
            <wp:docPr id="102768193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81933" name="Picture 24">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21DE457" w14:textId="77777777" w:rsidR="00677E20" w:rsidRPr="00140E96" w:rsidRDefault="00677E20" w:rsidP="00677E20">
      <w:pPr>
        <w:pStyle w:val="BodyText"/>
        <w:rPr>
          <w:lang w:val="es-419"/>
        </w:rPr>
      </w:pPr>
      <w:r w:rsidRPr="00140E96">
        <w:rPr>
          <w:b/>
          <w:bCs/>
          <w:lang w:val="es-419"/>
        </w:rPr>
        <w:t>Duración:</w:t>
      </w:r>
      <w:r w:rsidRPr="00140E96">
        <w:rPr>
          <w:lang w:val="es-419"/>
        </w:rPr>
        <w:t xml:space="preserve"> 10-20 minutos (incluida la observación del vídeo de la diapositiva anterior)</w:t>
      </w:r>
    </w:p>
    <w:p w14:paraId="0FCDA3F7" w14:textId="66D11855" w:rsidR="00677E20" w:rsidRPr="00140E96" w:rsidRDefault="00677E20" w:rsidP="00677E20">
      <w:pPr>
        <w:pStyle w:val="Heading3"/>
        <w:rPr>
          <w:lang w:val="es-419"/>
        </w:rPr>
      </w:pPr>
      <w:r w:rsidRPr="00140E96">
        <w:rPr>
          <w:lang w:val="es-419"/>
        </w:rPr>
        <w:t xml:space="preserve">Temas de </w:t>
      </w:r>
      <w:r w:rsidR="00BB41F7" w:rsidRPr="00140E96">
        <w:rPr>
          <w:lang w:val="es-419"/>
        </w:rPr>
        <w:t>discusión</w:t>
      </w:r>
    </w:p>
    <w:p w14:paraId="5F1803B6" w14:textId="0A70C9CD" w:rsidR="00677E20" w:rsidRPr="00140E96" w:rsidRDefault="00677E20" w:rsidP="008252A0">
      <w:pPr>
        <w:pStyle w:val="ListBullet"/>
        <w:rPr>
          <w:b/>
          <w:bCs/>
          <w:lang w:val="es-419"/>
        </w:rPr>
      </w:pPr>
      <w:r w:rsidRPr="00140E96">
        <w:rPr>
          <w:lang w:val="es-419"/>
        </w:rPr>
        <w:t xml:space="preserve">Hablemos de lo que han observado. </w:t>
      </w:r>
      <w:r w:rsidR="00675710" w:rsidRPr="00140E96">
        <w:rPr>
          <w:lang w:val="es-419"/>
        </w:rPr>
        <w:t>En el vídeo que han visto,</w:t>
      </w:r>
    </w:p>
    <w:p w14:paraId="227EA3BC" w14:textId="6F16E00C" w:rsidR="0025150B" w:rsidRPr="00140E96" w:rsidRDefault="0025150B" w:rsidP="00CD336A">
      <w:pPr>
        <w:pStyle w:val="ListBullet2"/>
        <w:rPr>
          <w:lang w:val="es-419"/>
        </w:rPr>
      </w:pPr>
      <w:r w:rsidRPr="00140E96">
        <w:rPr>
          <w:lang w:val="es-419"/>
        </w:rPr>
        <w:t xml:space="preserve">¿Cómo comparó </w:t>
      </w:r>
      <w:r w:rsidR="009311C6" w:rsidRPr="00140E96">
        <w:rPr>
          <w:lang w:val="es-419"/>
        </w:rPr>
        <w:t>la</w:t>
      </w:r>
      <w:r w:rsidRPr="00140E96">
        <w:rPr>
          <w:lang w:val="es-419"/>
        </w:rPr>
        <w:t xml:space="preserve"> niñ</w:t>
      </w:r>
      <w:r w:rsidR="009311C6" w:rsidRPr="00140E96">
        <w:rPr>
          <w:lang w:val="es-419"/>
        </w:rPr>
        <w:t>a</w:t>
      </w:r>
      <w:r w:rsidRPr="00140E96">
        <w:rPr>
          <w:lang w:val="es-419"/>
        </w:rPr>
        <w:t xml:space="preserve"> la longitud?</w:t>
      </w:r>
    </w:p>
    <w:p w14:paraId="6F5C2B9A" w14:textId="704008FA" w:rsidR="0025150B" w:rsidRPr="00140E96" w:rsidRDefault="0025150B" w:rsidP="00CD336A">
      <w:pPr>
        <w:pStyle w:val="ListBullet2"/>
        <w:rPr>
          <w:lang w:val="es-419"/>
        </w:rPr>
      </w:pPr>
      <w:r w:rsidRPr="00140E96">
        <w:rPr>
          <w:lang w:val="es-419"/>
        </w:rPr>
        <w:t xml:space="preserve">¿Qué vocabulario utilizó </w:t>
      </w:r>
      <w:r w:rsidR="009311C6" w:rsidRPr="00140E96">
        <w:rPr>
          <w:lang w:val="es-419"/>
        </w:rPr>
        <w:t xml:space="preserve">la </w:t>
      </w:r>
      <w:r w:rsidRPr="00140E96">
        <w:rPr>
          <w:lang w:val="es-419"/>
        </w:rPr>
        <w:t>niñ</w:t>
      </w:r>
      <w:r w:rsidR="009311C6" w:rsidRPr="00140E96">
        <w:rPr>
          <w:lang w:val="es-419"/>
        </w:rPr>
        <w:t>a</w:t>
      </w:r>
      <w:r w:rsidRPr="00140E96">
        <w:rPr>
          <w:lang w:val="es-419"/>
        </w:rPr>
        <w:t>?</w:t>
      </w:r>
    </w:p>
    <w:p w14:paraId="15994A8C" w14:textId="5B4DD8E5" w:rsidR="00677E20" w:rsidRPr="00140E96" w:rsidRDefault="00677E20">
      <w:pPr>
        <w:pStyle w:val="ListBullet"/>
        <w:numPr>
          <w:ilvl w:val="0"/>
          <w:numId w:val="10"/>
        </w:numPr>
        <w:rPr>
          <w:lang w:val="es-419"/>
        </w:rPr>
      </w:pPr>
      <w:r w:rsidRPr="00140E96">
        <w:rPr>
          <w:lang w:val="es-419"/>
        </w:rPr>
        <w:t xml:space="preserve">[Después del </w:t>
      </w:r>
      <w:r w:rsidR="00D8687A" w:rsidRPr="00140E96">
        <w:rPr>
          <w:lang w:val="es-419"/>
        </w:rPr>
        <w:t>discusión</w:t>
      </w:r>
      <w:r w:rsidRPr="00140E96">
        <w:rPr>
          <w:lang w:val="es-419"/>
        </w:rPr>
        <w:t xml:space="preserve">:] Este vídeo ha proporcionado algunos ejemplos de cómo </w:t>
      </w:r>
      <w:r w:rsidR="0025150B" w:rsidRPr="00140E96">
        <w:rPr>
          <w:lang w:val="es-419"/>
        </w:rPr>
        <w:t>un</w:t>
      </w:r>
      <w:r w:rsidR="009311C6" w:rsidRPr="00140E96">
        <w:rPr>
          <w:lang w:val="es-419"/>
        </w:rPr>
        <w:t>a</w:t>
      </w:r>
      <w:r w:rsidR="0025150B" w:rsidRPr="00140E96">
        <w:rPr>
          <w:lang w:val="es-419"/>
        </w:rPr>
        <w:t xml:space="preserve"> niñ</w:t>
      </w:r>
      <w:r w:rsidR="009311C6" w:rsidRPr="00140E96">
        <w:rPr>
          <w:lang w:val="es-419"/>
        </w:rPr>
        <w:t>a</w:t>
      </w:r>
      <w:r w:rsidR="0025150B" w:rsidRPr="00140E96">
        <w:rPr>
          <w:lang w:val="es-419"/>
        </w:rPr>
        <w:t xml:space="preserve"> comparaba </w:t>
      </w:r>
      <w:r w:rsidRPr="00140E96">
        <w:rPr>
          <w:lang w:val="es-419"/>
        </w:rPr>
        <w:t xml:space="preserve">y </w:t>
      </w:r>
      <w:r w:rsidR="0025150B" w:rsidRPr="00140E96">
        <w:rPr>
          <w:lang w:val="es-419"/>
        </w:rPr>
        <w:t xml:space="preserve">ordenaba </w:t>
      </w:r>
      <w:r w:rsidRPr="00140E96">
        <w:rPr>
          <w:lang w:val="es-419"/>
        </w:rPr>
        <w:t xml:space="preserve">objetos. </w:t>
      </w:r>
    </w:p>
    <w:p w14:paraId="5A62A679" w14:textId="16F56125" w:rsidR="00677E20" w:rsidRPr="00140E96" w:rsidRDefault="00677E20">
      <w:pPr>
        <w:pStyle w:val="ListBullet"/>
        <w:numPr>
          <w:ilvl w:val="0"/>
          <w:numId w:val="10"/>
        </w:numPr>
        <w:rPr>
          <w:lang w:val="es-419"/>
        </w:rPr>
      </w:pPr>
      <w:r w:rsidRPr="00140E96">
        <w:rPr>
          <w:lang w:val="es-419"/>
        </w:rPr>
        <w:t>En las siguientes diapositivas, analizaremos algunas de estas estrategias con más detalle.</w:t>
      </w:r>
    </w:p>
    <w:p w14:paraId="67FB34D4" w14:textId="77777777" w:rsidR="00677E20" w:rsidRPr="00140E96" w:rsidRDefault="00677E20" w:rsidP="00677E20">
      <w:pPr>
        <w:pStyle w:val="Heading3"/>
        <w:rPr>
          <w:lang w:val="es-419"/>
        </w:rPr>
      </w:pPr>
      <w:r w:rsidRPr="00140E96">
        <w:rPr>
          <w:lang w:val="es-419"/>
        </w:rPr>
        <w:lastRenderedPageBreak/>
        <w:t>Notas del facilitador</w:t>
      </w:r>
    </w:p>
    <w:p w14:paraId="2B268DDF" w14:textId="4531CBEC" w:rsidR="00677E20" w:rsidRPr="00140E96" w:rsidRDefault="00677E20" w:rsidP="008252A0">
      <w:pPr>
        <w:pStyle w:val="ListBullet"/>
        <w:rPr>
          <w:lang w:val="es-419"/>
        </w:rPr>
      </w:pPr>
      <w:r w:rsidRPr="00140E96">
        <w:rPr>
          <w:lang w:val="es-419"/>
        </w:rPr>
        <w:t>Adapte el inform</w:t>
      </w:r>
      <w:r w:rsidR="00DF2735" w:rsidRPr="00140E96">
        <w:rPr>
          <w:lang w:val="es-419"/>
        </w:rPr>
        <w:t>e</w:t>
      </w:r>
      <w:r w:rsidRPr="00140E96">
        <w:rPr>
          <w:lang w:val="es-419"/>
        </w:rPr>
        <w:t xml:space="preserve"> en función del tamaño del grupo, la duración y el formato de la sesión, y las necesidades de los participantes. Considere la posibilidad de hacer un gráfico con las observaciones de los participantes para ofrecer una </w:t>
      </w:r>
      <w:r w:rsidR="00625250" w:rsidRPr="00140E96">
        <w:rPr>
          <w:lang w:val="es-419"/>
        </w:rPr>
        <w:t>versión</w:t>
      </w:r>
      <w:r w:rsidR="006F2F69" w:rsidRPr="00140E96">
        <w:rPr>
          <w:lang w:val="es-419"/>
        </w:rPr>
        <w:t xml:space="preserve"> </w:t>
      </w:r>
      <w:r w:rsidRPr="00140E96">
        <w:rPr>
          <w:lang w:val="es-419"/>
        </w:rPr>
        <w:t>visual de las formas en que los niños entienden la medición.</w:t>
      </w:r>
    </w:p>
    <w:p w14:paraId="011D6A39" w14:textId="77777777" w:rsidR="00677E20" w:rsidRPr="00140E96" w:rsidRDefault="00677E20" w:rsidP="008252A0">
      <w:pPr>
        <w:pStyle w:val="ListBullet"/>
        <w:rPr>
          <w:lang w:val="es-419"/>
        </w:rPr>
      </w:pPr>
      <w:r w:rsidRPr="00140E96">
        <w:rPr>
          <w:lang w:val="es-419"/>
        </w:rPr>
        <w:t>Considere la posibilidad de utilizar las siguientes adaptaciones en función de la duración de la sesión:</w:t>
      </w:r>
    </w:p>
    <w:p w14:paraId="6080C7C0" w14:textId="5E2F1F37" w:rsidR="00677E20" w:rsidRPr="00140E96" w:rsidRDefault="00677E20" w:rsidP="00CD336A">
      <w:pPr>
        <w:pStyle w:val="ListBullet2"/>
        <w:rPr>
          <w:lang w:val="es-419"/>
        </w:rPr>
      </w:pPr>
      <w:r w:rsidRPr="00140E96">
        <w:rPr>
          <w:lang w:val="es-419"/>
        </w:rPr>
        <w:t xml:space="preserve">Para sesiones más cortas, invite a los participantes a compartir con el grupo lo que observaron sobre cómo los niños del vídeo mostraban sus conocimientos y habilidades relacionados con la </w:t>
      </w:r>
      <w:r w:rsidR="00F345CB" w:rsidRPr="00140E96">
        <w:rPr>
          <w:lang w:val="es-419"/>
        </w:rPr>
        <w:t>m</w:t>
      </w:r>
      <w:r w:rsidRPr="00140E96">
        <w:rPr>
          <w:lang w:val="es-419"/>
        </w:rPr>
        <w:t>edición.</w:t>
      </w:r>
    </w:p>
    <w:p w14:paraId="477BEFAF" w14:textId="50CD6190" w:rsidR="00677E20" w:rsidRPr="00140E96" w:rsidRDefault="00677E20" w:rsidP="00CD336A">
      <w:pPr>
        <w:pStyle w:val="ListBullet2"/>
        <w:rPr>
          <w:lang w:val="es-419"/>
        </w:rPr>
      </w:pPr>
      <w:r w:rsidRPr="00140E96">
        <w:rPr>
          <w:lang w:val="es-419"/>
        </w:rPr>
        <w:t xml:space="preserve">Para sesiones más largas, ofrezca tiempo a los participantes para que compartan sus observaciones </w:t>
      </w:r>
      <w:r w:rsidR="00F345CB" w:rsidRPr="00140E96">
        <w:rPr>
          <w:lang w:val="es-419"/>
        </w:rPr>
        <w:t>en</w:t>
      </w:r>
      <w:r w:rsidRPr="00140E96">
        <w:rPr>
          <w:lang w:val="es-419"/>
        </w:rPr>
        <w:t xml:space="preserve"> parejas o en sus mesas. A continuación, invite a cada mesa a compartir algunas de sus observaciones.</w:t>
      </w:r>
    </w:p>
    <w:p w14:paraId="78A6F732" w14:textId="11EF58F3" w:rsidR="00677E20" w:rsidRPr="00140E96" w:rsidRDefault="00677E20" w:rsidP="008252A0">
      <w:pPr>
        <w:pStyle w:val="ListBullet"/>
        <w:rPr>
          <w:lang w:val="es-419"/>
        </w:rPr>
      </w:pPr>
      <w:r w:rsidRPr="00140E96">
        <w:rPr>
          <w:lang w:val="es-419"/>
        </w:rPr>
        <w:t xml:space="preserve">A continuación se muestran algunos ejemplos de cómo </w:t>
      </w:r>
      <w:r w:rsidR="0025150B" w:rsidRPr="00140E96">
        <w:rPr>
          <w:lang w:val="es-419"/>
        </w:rPr>
        <w:t>un</w:t>
      </w:r>
      <w:r w:rsidR="00D344AA" w:rsidRPr="00140E96">
        <w:rPr>
          <w:lang w:val="es-419"/>
        </w:rPr>
        <w:t>a</w:t>
      </w:r>
      <w:r w:rsidR="0025150B" w:rsidRPr="00140E96">
        <w:rPr>
          <w:lang w:val="es-419"/>
        </w:rPr>
        <w:t xml:space="preserve"> niñ</w:t>
      </w:r>
      <w:r w:rsidR="00D344AA" w:rsidRPr="00140E96">
        <w:rPr>
          <w:lang w:val="es-419"/>
        </w:rPr>
        <w:t>a</w:t>
      </w:r>
      <w:r w:rsidR="0025150B" w:rsidRPr="00140E96">
        <w:rPr>
          <w:lang w:val="es-419"/>
        </w:rPr>
        <w:t xml:space="preserve"> de la parte 1 del videoclip </w:t>
      </w:r>
      <w:hyperlink r:id="rId28">
        <w:r w:rsidR="00EB0C77" w:rsidRPr="00140E96">
          <w:rPr>
            <w:rStyle w:val="Hyperlink"/>
            <w:lang w:val="es-419"/>
          </w:rPr>
          <w:t>Comparar longitud con bloques unitarios (3-5 años)</w:t>
        </w:r>
      </w:hyperlink>
      <w:r w:rsidR="00D76B8D" w:rsidRPr="00140E96">
        <w:rPr>
          <w:lang w:val="es-419"/>
        </w:rPr>
        <w:t xml:space="preserve"> </w:t>
      </w:r>
      <w:r w:rsidR="0025150B" w:rsidRPr="00140E96">
        <w:rPr>
          <w:lang w:val="es-419"/>
        </w:rPr>
        <w:t>comparó y ordenó</w:t>
      </w:r>
      <w:r w:rsidRPr="00140E96">
        <w:rPr>
          <w:lang w:val="es-419"/>
        </w:rPr>
        <w:t>:</w:t>
      </w:r>
    </w:p>
    <w:p w14:paraId="41AE5F9C" w14:textId="2FFF925A" w:rsidR="00677E20" w:rsidRPr="00140E96" w:rsidRDefault="00677E20" w:rsidP="00CD336A">
      <w:pPr>
        <w:pStyle w:val="ListBullet2"/>
        <w:rPr>
          <w:lang w:val="es-419"/>
        </w:rPr>
      </w:pPr>
      <w:r w:rsidRPr="00140E96">
        <w:rPr>
          <w:lang w:val="es-419"/>
        </w:rPr>
        <w:t xml:space="preserve">La niña comparó las alturas de los diferentes miembros de la familia. Por ejemplo, entendió que una torre más baja representaba a los miembros de la familia que son más bajos. </w:t>
      </w:r>
    </w:p>
    <w:p w14:paraId="3B400DCE" w14:textId="4B984F7B" w:rsidR="0025150B" w:rsidRPr="00140E96" w:rsidRDefault="0025150B" w:rsidP="00CD336A">
      <w:pPr>
        <w:pStyle w:val="ListBullet2"/>
        <w:rPr>
          <w:lang w:val="es-419"/>
        </w:rPr>
      </w:pPr>
      <w:r w:rsidRPr="00140E96">
        <w:rPr>
          <w:lang w:val="es-419"/>
        </w:rPr>
        <w:t>La niña no ordenó físicamente las torres de menor a mayor, pero demostró cierta comprensión de quién es más bajo y quién es más alto en su familia.</w:t>
      </w:r>
    </w:p>
    <w:p w14:paraId="3DAD5C1C" w14:textId="694A0DFA" w:rsidR="00677E20" w:rsidRPr="00140E96" w:rsidRDefault="0080258E" w:rsidP="006B0E46">
      <w:pPr>
        <w:pStyle w:val="ListBullet2"/>
        <w:rPr>
          <w:lang w:val="es-419"/>
        </w:rPr>
      </w:pPr>
      <w:r w:rsidRPr="00140E96">
        <w:rPr>
          <w:lang w:val="es-419"/>
        </w:rPr>
        <w:t>La</w:t>
      </w:r>
      <w:r w:rsidR="00677E20" w:rsidRPr="00140E96">
        <w:rPr>
          <w:lang w:val="es-419"/>
        </w:rPr>
        <w:t xml:space="preserve"> niñ</w:t>
      </w:r>
      <w:r w:rsidRPr="00140E96">
        <w:rPr>
          <w:lang w:val="es-419"/>
        </w:rPr>
        <w:t>a</w:t>
      </w:r>
      <w:r w:rsidR="00677E20" w:rsidRPr="00140E96">
        <w:rPr>
          <w:lang w:val="es-419"/>
        </w:rPr>
        <w:t xml:space="preserve"> utilizó una variedad de vocabulario comparativo, como «bajo», «alto» y «más».</w:t>
      </w:r>
    </w:p>
    <w:p w14:paraId="6142E738" w14:textId="02F41167" w:rsidR="0022598C" w:rsidRPr="00140E96" w:rsidRDefault="0022598C" w:rsidP="0022598C">
      <w:pPr>
        <w:pStyle w:val="Heading2"/>
        <w:rPr>
          <w:lang w:val="es-419"/>
        </w:rPr>
      </w:pPr>
      <w:r w:rsidRPr="00140E96">
        <w:rPr>
          <w:lang w:val="es-419"/>
        </w:rPr>
        <w:lastRenderedPageBreak/>
        <w:t>Diapositiva</w:t>
      </w:r>
      <w:r w:rsidR="000840A0" w:rsidRPr="00140E96">
        <w:rPr>
          <w:lang w:val="es-419"/>
        </w:rPr>
        <w:t xml:space="preserve"> 15</w:t>
      </w:r>
      <w:r w:rsidRPr="00140E96">
        <w:rPr>
          <w:lang w:val="es-419"/>
        </w:rPr>
        <w:t xml:space="preserve">: </w:t>
      </w:r>
      <w:r w:rsidR="00EE239C" w:rsidRPr="00140E96">
        <w:rPr>
          <w:lang w:val="es-419"/>
        </w:rPr>
        <w:t xml:space="preserve">Comparar </w:t>
      </w:r>
    </w:p>
    <w:p w14:paraId="7E6C0F19" w14:textId="243BD141" w:rsidR="00AB18D2" w:rsidRPr="00140E96" w:rsidRDefault="00AB18D2" w:rsidP="002F7BFF">
      <w:pPr>
        <w:pStyle w:val="Bodyphoto"/>
        <w:rPr>
          <w:lang w:val="es-419"/>
        </w:rPr>
      </w:pPr>
      <w:r w:rsidRPr="00140E96">
        <w:rPr>
          <w:noProof/>
          <w:lang w:val="es-419"/>
        </w:rPr>
        <w:drawing>
          <wp:inline distT="0" distB="0" distL="0" distR="0" wp14:anchorId="25D78055" wp14:editId="39512C88">
            <wp:extent cx="3251200" cy="1828800"/>
            <wp:effectExtent l="19050" t="19050" r="25400" b="19050"/>
            <wp:docPr id="740287041"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87041" name="Picture 1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EAD28A8" w14:textId="59072B87" w:rsidR="0022598C" w:rsidRPr="00140E96" w:rsidRDefault="0022598C" w:rsidP="00023571">
      <w:pPr>
        <w:pStyle w:val="Heading3"/>
        <w:rPr>
          <w:lang w:val="es-419"/>
        </w:rPr>
      </w:pPr>
      <w:r w:rsidRPr="00140E96">
        <w:rPr>
          <w:lang w:val="es-419"/>
        </w:rPr>
        <w:t xml:space="preserve">Temas de </w:t>
      </w:r>
      <w:r w:rsidR="00BB41F7" w:rsidRPr="00140E96">
        <w:rPr>
          <w:lang w:val="es-419"/>
        </w:rPr>
        <w:t>discusión</w:t>
      </w:r>
    </w:p>
    <w:p w14:paraId="2455B08B" w14:textId="66D5FAB0" w:rsidR="0022598C" w:rsidRPr="00140E96" w:rsidRDefault="008E1EFC" w:rsidP="008252A0">
      <w:pPr>
        <w:pStyle w:val="ListBullet"/>
        <w:rPr>
          <w:lang w:val="es-419"/>
        </w:rPr>
      </w:pPr>
      <w:r w:rsidRPr="00140E96">
        <w:rPr>
          <w:lang w:val="es-419"/>
        </w:rPr>
        <w:t xml:space="preserve">Los niños aprenden a comparar </w:t>
      </w:r>
      <w:r w:rsidR="0025150B" w:rsidRPr="00140E96">
        <w:rPr>
          <w:lang w:val="es-419"/>
        </w:rPr>
        <w:t xml:space="preserve">y ordenar </w:t>
      </w:r>
      <w:r w:rsidRPr="00140E96">
        <w:rPr>
          <w:lang w:val="es-419"/>
        </w:rPr>
        <w:t xml:space="preserve">objetos según atributos de medición (como la longitud, la altura, el peso o </w:t>
      </w:r>
      <w:r w:rsidR="002145E7" w:rsidRPr="00140E96">
        <w:rPr>
          <w:lang w:val="es-419"/>
        </w:rPr>
        <w:t>el volumen</w:t>
      </w:r>
      <w:r w:rsidRPr="00140E96">
        <w:rPr>
          <w:lang w:val="es-419"/>
        </w:rPr>
        <w:t xml:space="preserve">) entre los </w:t>
      </w:r>
      <w:r w:rsidR="0067373E" w:rsidRPr="00140E96">
        <w:rPr>
          <w:lang w:val="es-419"/>
        </w:rPr>
        <w:t xml:space="preserve">tres </w:t>
      </w:r>
      <w:r w:rsidRPr="00140E96">
        <w:rPr>
          <w:lang w:val="es-419"/>
        </w:rPr>
        <w:t xml:space="preserve">y </w:t>
      </w:r>
      <w:r w:rsidR="0067373E" w:rsidRPr="00140E96">
        <w:rPr>
          <w:lang w:val="es-419"/>
        </w:rPr>
        <w:t xml:space="preserve">los cinco </w:t>
      </w:r>
      <w:r w:rsidRPr="00140E96">
        <w:rPr>
          <w:lang w:val="es-419"/>
        </w:rPr>
        <w:t>años.</w:t>
      </w:r>
    </w:p>
    <w:p w14:paraId="7A0FD31C" w14:textId="1DF86E9E" w:rsidR="000840A0" w:rsidRPr="00140E96" w:rsidRDefault="0026687D" w:rsidP="008252A0">
      <w:pPr>
        <w:pStyle w:val="ListBullet"/>
        <w:rPr>
          <w:strike/>
          <w:lang w:val="es-419"/>
        </w:rPr>
      </w:pPr>
      <w:r w:rsidRPr="00140E96">
        <w:rPr>
          <w:lang w:val="es-419"/>
        </w:rPr>
        <w:t>La</w:t>
      </w:r>
      <w:r w:rsidR="0025150B" w:rsidRPr="00140E96">
        <w:rPr>
          <w:lang w:val="es-419"/>
        </w:rPr>
        <w:t xml:space="preserve"> niñ</w:t>
      </w:r>
      <w:r w:rsidRPr="00140E96">
        <w:rPr>
          <w:lang w:val="es-419"/>
        </w:rPr>
        <w:t>a</w:t>
      </w:r>
      <w:r w:rsidR="0025150B" w:rsidRPr="00140E96">
        <w:rPr>
          <w:lang w:val="es-419"/>
        </w:rPr>
        <w:t xml:space="preserve"> de la parte 1 del vídeo realizó una comparación directa </w:t>
      </w:r>
      <w:r w:rsidR="000840A0" w:rsidRPr="00140E96">
        <w:rPr>
          <w:lang w:val="es-419"/>
        </w:rPr>
        <w:t>al comparar la altura de las diferentes torres entre sí</w:t>
      </w:r>
      <w:r w:rsidR="0025150B" w:rsidRPr="00140E96">
        <w:rPr>
          <w:lang w:val="es-419"/>
        </w:rPr>
        <w:t xml:space="preserve">. </w:t>
      </w:r>
    </w:p>
    <w:p w14:paraId="5AB783C4" w14:textId="4C22D6D4" w:rsidR="0025150B" w:rsidRPr="00140E96" w:rsidRDefault="001844A2" w:rsidP="008252A0">
      <w:pPr>
        <w:pStyle w:val="ListBullet"/>
        <w:rPr>
          <w:strike/>
          <w:lang w:val="es-419"/>
        </w:rPr>
      </w:pPr>
      <w:r w:rsidRPr="00140E96">
        <w:rPr>
          <w:color w:val="000000"/>
          <w:lang w:val="es-419"/>
        </w:rPr>
        <w:t>Otra forma de comparar dos objetos es mediante la comparación indirecta</w:t>
      </w:r>
      <w:r w:rsidR="009F707E" w:rsidRPr="00140E96">
        <w:rPr>
          <w:color w:val="000000"/>
          <w:lang w:val="es-419"/>
        </w:rPr>
        <w:t xml:space="preserve">. </w:t>
      </w:r>
      <w:r w:rsidR="005C040C" w:rsidRPr="00140E96">
        <w:rPr>
          <w:lang w:val="es-419"/>
        </w:rPr>
        <w:t xml:space="preserve">La comparación indirecta </w:t>
      </w:r>
      <w:r w:rsidR="00061AC9" w:rsidRPr="00140E96">
        <w:rPr>
          <w:lang w:val="es-419"/>
        </w:rPr>
        <w:t xml:space="preserve">implica el uso de </w:t>
      </w:r>
      <w:r w:rsidR="00F1266C" w:rsidRPr="00140E96">
        <w:rPr>
          <w:lang w:val="es-419"/>
        </w:rPr>
        <w:t xml:space="preserve">un tercer objeto como punto de referencia. </w:t>
      </w:r>
    </w:p>
    <w:p w14:paraId="4A4761AA" w14:textId="77777777" w:rsidR="00D64E78" w:rsidRDefault="00F1266C" w:rsidP="00D64E78">
      <w:pPr>
        <w:pStyle w:val="ListBullet"/>
        <w:rPr>
          <w:strike/>
          <w:lang w:val="es-419"/>
        </w:rPr>
      </w:pPr>
      <w:r w:rsidRPr="00140E96">
        <w:rPr>
          <w:lang w:val="es-419"/>
        </w:rPr>
        <w:t xml:space="preserve">Por ejemplo, </w:t>
      </w:r>
      <w:r w:rsidR="00061AC9" w:rsidRPr="00140E96">
        <w:rPr>
          <w:lang w:val="es-419"/>
        </w:rPr>
        <w:t xml:space="preserve">se puede utilizar </w:t>
      </w:r>
      <w:r w:rsidRPr="00140E96">
        <w:rPr>
          <w:lang w:val="es-419"/>
        </w:rPr>
        <w:t xml:space="preserve">un trozo de cuerda para comparar la longitud de </w:t>
      </w:r>
      <w:r w:rsidR="005C040C" w:rsidRPr="00140E96">
        <w:rPr>
          <w:lang w:val="es-419"/>
        </w:rPr>
        <w:t xml:space="preserve">dos </w:t>
      </w:r>
      <w:r w:rsidRPr="00140E96">
        <w:rPr>
          <w:lang w:val="es-419"/>
        </w:rPr>
        <w:t>objetos que no se pueden colocar fácilmente uno al lado del otro</w:t>
      </w:r>
      <w:r w:rsidR="00F6728F" w:rsidRPr="00140E96">
        <w:rPr>
          <w:lang w:val="es-419"/>
        </w:rPr>
        <w:t xml:space="preserve">. </w:t>
      </w:r>
    </w:p>
    <w:p w14:paraId="02A10354" w14:textId="605F7CE6" w:rsidR="0003762C" w:rsidRPr="00D64E78" w:rsidRDefault="0022598C" w:rsidP="00D64E78">
      <w:pPr>
        <w:pStyle w:val="ListBullet"/>
        <w:rPr>
          <w:strike/>
          <w:lang w:val="es-419"/>
        </w:rPr>
      </w:pPr>
      <w:r w:rsidRPr="00D64E78">
        <w:rPr>
          <w:lang w:val="es-419"/>
        </w:rPr>
        <w:t xml:space="preserve">Los niños comienzan a </w:t>
      </w:r>
      <w:r w:rsidR="008E1EFC" w:rsidRPr="00D64E78">
        <w:rPr>
          <w:lang w:val="es-419"/>
        </w:rPr>
        <w:t xml:space="preserve">realizar </w:t>
      </w:r>
      <w:r w:rsidRPr="00D64E78">
        <w:rPr>
          <w:lang w:val="es-419"/>
        </w:rPr>
        <w:t xml:space="preserve">comparaciones indirectas a partir del </w:t>
      </w:r>
      <w:r w:rsidR="00D8687A" w:rsidRPr="00D64E78">
        <w:rPr>
          <w:lang w:val="es-419"/>
        </w:rPr>
        <w:t>kindergarten</w:t>
      </w:r>
      <w:r w:rsidR="00F001F3" w:rsidRPr="00D64E78">
        <w:rPr>
          <w:lang w:val="es-419"/>
        </w:rPr>
        <w:t xml:space="preserve"> </w:t>
      </w:r>
      <w:r w:rsidRPr="00D64E78">
        <w:rPr>
          <w:lang w:val="es-419"/>
        </w:rPr>
        <w:t xml:space="preserve">y el primer grado. </w:t>
      </w:r>
    </w:p>
    <w:p w14:paraId="1F3FCF33" w14:textId="332C576D" w:rsidR="0003762C" w:rsidRPr="00140E96" w:rsidRDefault="0003762C" w:rsidP="0003762C">
      <w:pPr>
        <w:pStyle w:val="Heading2"/>
        <w:rPr>
          <w:lang w:val="es-419"/>
        </w:rPr>
      </w:pPr>
      <w:r w:rsidRPr="00140E96">
        <w:rPr>
          <w:lang w:val="es-419"/>
        </w:rPr>
        <w:lastRenderedPageBreak/>
        <w:t>Diapositiva</w:t>
      </w:r>
      <w:r w:rsidR="000840A0" w:rsidRPr="00140E96">
        <w:rPr>
          <w:lang w:val="es-419"/>
        </w:rPr>
        <w:t xml:space="preserve"> 16</w:t>
      </w:r>
      <w:r w:rsidRPr="00140E96">
        <w:rPr>
          <w:lang w:val="es-419"/>
        </w:rPr>
        <w:t xml:space="preserve">: Ordenar </w:t>
      </w:r>
    </w:p>
    <w:p w14:paraId="6DFC9DA8" w14:textId="77777777" w:rsidR="0003762C" w:rsidRPr="00140E96" w:rsidRDefault="0003762C" w:rsidP="0003762C">
      <w:pPr>
        <w:pStyle w:val="Bodyphoto"/>
        <w:rPr>
          <w:lang w:val="es-419"/>
        </w:rPr>
      </w:pPr>
      <w:r w:rsidRPr="00140E96">
        <w:rPr>
          <w:noProof/>
          <w:lang w:val="es-419"/>
        </w:rPr>
        <w:drawing>
          <wp:inline distT="0" distB="0" distL="0" distR="0" wp14:anchorId="2A10B993" wp14:editId="0EE164B0">
            <wp:extent cx="3251200" cy="1828800"/>
            <wp:effectExtent l="19050" t="19050" r="25400" b="19050"/>
            <wp:docPr id="117465566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55662" name="Picture 1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F3936D6" w14:textId="6A02B5F2" w:rsidR="0003762C" w:rsidRPr="00140E96" w:rsidRDefault="0003762C" w:rsidP="0003762C">
      <w:pPr>
        <w:pStyle w:val="Heading3"/>
        <w:rPr>
          <w:lang w:val="es-419"/>
        </w:rPr>
      </w:pPr>
      <w:r w:rsidRPr="00140E96">
        <w:rPr>
          <w:lang w:val="es-419"/>
        </w:rPr>
        <w:t xml:space="preserve">Temas de </w:t>
      </w:r>
      <w:r w:rsidR="00BB41F7" w:rsidRPr="00140E96">
        <w:rPr>
          <w:lang w:val="es-419"/>
        </w:rPr>
        <w:t>discusión</w:t>
      </w:r>
    </w:p>
    <w:p w14:paraId="5BC2292C" w14:textId="77777777" w:rsidR="0003762C" w:rsidRPr="00140E96" w:rsidRDefault="0003762C" w:rsidP="008252A0">
      <w:pPr>
        <w:pStyle w:val="ListBullet"/>
        <w:rPr>
          <w:lang w:val="es-419"/>
        </w:rPr>
      </w:pPr>
      <w:r w:rsidRPr="00140E96">
        <w:rPr>
          <w:lang w:val="es-419"/>
        </w:rPr>
        <w:t>Los niños también aprenden a ordenar objetos según atributos medibles (como la longitud, la altura, el peso o el volumen) entre los tres y los cinco años.</w:t>
      </w:r>
    </w:p>
    <w:p w14:paraId="42B2583F" w14:textId="77777777" w:rsidR="0003762C" w:rsidRPr="00140E96" w:rsidRDefault="0003762C" w:rsidP="008252A0">
      <w:pPr>
        <w:pStyle w:val="ListBullet"/>
        <w:rPr>
          <w:lang w:val="es-419"/>
        </w:rPr>
      </w:pPr>
      <w:r w:rsidRPr="00140E96">
        <w:rPr>
          <w:lang w:val="es-419"/>
        </w:rPr>
        <w:t xml:space="preserve">Para ello, los niños deben comprender que el tamaño es relativo. Por ejemplo, deben comprender que, si bien un perro es pequeño en comparación con un elefante, es grande en comparación con un ratón. </w:t>
      </w:r>
    </w:p>
    <w:p w14:paraId="4EF04BDE" w14:textId="77777777" w:rsidR="0003762C" w:rsidRPr="00140E96" w:rsidRDefault="0003762C" w:rsidP="008252A0">
      <w:pPr>
        <w:pStyle w:val="ListBullet"/>
        <w:rPr>
          <w:lang w:val="es-419"/>
        </w:rPr>
      </w:pPr>
      <w:r w:rsidRPr="00140E96">
        <w:rPr>
          <w:lang w:val="es-419"/>
        </w:rPr>
        <w:t xml:space="preserve">Los niños aprenden a ordenar más objetos con la edad. Entre los tres y los cuatro años, los niños pueden ordenar tres objetos. Entre los cuatro y los cinco años, los niños pueden ordenar entre cuatro y cinco objetos. </w:t>
      </w:r>
    </w:p>
    <w:p w14:paraId="55364D49" w14:textId="3342371D" w:rsidR="0003762C" w:rsidRPr="00140E96" w:rsidRDefault="0003762C" w:rsidP="006B0E46">
      <w:pPr>
        <w:pStyle w:val="ListBullet"/>
        <w:rPr>
          <w:lang w:val="es-419"/>
        </w:rPr>
      </w:pPr>
      <w:r w:rsidRPr="00140E96">
        <w:rPr>
          <w:lang w:val="es-419"/>
        </w:rPr>
        <w:t>Cuando los niños empiezan a comparar u ordenar objetos, lo hacen sin medir, es decir, utilizan las estrategias de comparación que acabamos de describir. Con el tiempo, en primer y segundo grado, los niños aprenden a utilizar herramientas de medición que les ayudan a comparar y ordenar. Por ejemplo, en segundo grado, los niños pueden utilizar una regla para medir la longitud de tres objetos y luego ordenarlos en función de su longitud en pulgadas.</w:t>
      </w:r>
    </w:p>
    <w:p w14:paraId="28514D73" w14:textId="1A923552" w:rsidR="00757C5C" w:rsidRPr="00140E96" w:rsidRDefault="00A95D40" w:rsidP="00CE3D5C">
      <w:pPr>
        <w:pStyle w:val="Heading2"/>
        <w:rPr>
          <w:lang w:val="es-419"/>
        </w:rPr>
      </w:pPr>
      <w:r w:rsidRPr="00140E96">
        <w:rPr>
          <w:lang w:val="es-419"/>
        </w:rPr>
        <w:lastRenderedPageBreak/>
        <w:t>Diapositiva</w:t>
      </w:r>
      <w:r w:rsidR="000840A0" w:rsidRPr="00140E96">
        <w:rPr>
          <w:lang w:val="es-419"/>
        </w:rPr>
        <w:t xml:space="preserve"> 17</w:t>
      </w:r>
      <w:r w:rsidR="00757C5C" w:rsidRPr="00140E96">
        <w:rPr>
          <w:lang w:val="es-419"/>
        </w:rPr>
        <w:t xml:space="preserve">: </w:t>
      </w:r>
      <w:r w:rsidR="00F4561C" w:rsidRPr="00140E96">
        <w:rPr>
          <w:lang w:val="es-419"/>
        </w:rPr>
        <w:t xml:space="preserve">Vocabulario </w:t>
      </w:r>
      <w:r w:rsidR="0022598C" w:rsidRPr="00140E96">
        <w:rPr>
          <w:lang w:val="es-419"/>
        </w:rPr>
        <w:t>comparativo</w:t>
      </w:r>
    </w:p>
    <w:p w14:paraId="0EAFE664" w14:textId="128A9211" w:rsidR="00AB18D2" w:rsidRPr="00140E96" w:rsidRDefault="00AB18D2" w:rsidP="002F7BFF">
      <w:pPr>
        <w:pStyle w:val="Bodyphoto"/>
        <w:rPr>
          <w:lang w:val="es-419"/>
        </w:rPr>
      </w:pPr>
      <w:r w:rsidRPr="00140E96">
        <w:rPr>
          <w:noProof/>
          <w:lang w:val="es-419"/>
        </w:rPr>
        <w:drawing>
          <wp:inline distT="0" distB="0" distL="0" distR="0" wp14:anchorId="69125244" wp14:editId="5B17A9DA">
            <wp:extent cx="3251200" cy="1828800"/>
            <wp:effectExtent l="19050" t="19050" r="25400" b="19050"/>
            <wp:docPr id="59356941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69415" name="Picture 17">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795BB4F" w14:textId="06AC77B8" w:rsidR="006D1E26" w:rsidRPr="00140E96" w:rsidRDefault="006D1E26" w:rsidP="005A25B1">
      <w:pPr>
        <w:pStyle w:val="Heading3"/>
        <w:rPr>
          <w:lang w:val="es-419"/>
        </w:rPr>
      </w:pPr>
      <w:r w:rsidRPr="00140E96">
        <w:rPr>
          <w:lang w:val="es-419"/>
        </w:rPr>
        <w:t xml:space="preserve">Temas de </w:t>
      </w:r>
      <w:r w:rsidR="00BB41F7" w:rsidRPr="00140E96">
        <w:rPr>
          <w:lang w:val="es-419"/>
        </w:rPr>
        <w:t>discusión</w:t>
      </w:r>
    </w:p>
    <w:p w14:paraId="60DEED0A" w14:textId="4893F205" w:rsidR="007C64A5" w:rsidRPr="00140E96" w:rsidRDefault="00677E20" w:rsidP="008252A0">
      <w:pPr>
        <w:pStyle w:val="ListBullet"/>
        <w:rPr>
          <w:lang w:val="es-419"/>
        </w:rPr>
      </w:pPr>
      <w:r w:rsidRPr="00140E96">
        <w:rPr>
          <w:lang w:val="es-419"/>
        </w:rPr>
        <w:t xml:space="preserve">En el vídeo que acabamos de ver, </w:t>
      </w:r>
      <w:r w:rsidR="007F739C" w:rsidRPr="00140E96">
        <w:rPr>
          <w:lang w:val="es-419"/>
        </w:rPr>
        <w:t>la</w:t>
      </w:r>
      <w:r w:rsidRPr="00140E96">
        <w:rPr>
          <w:lang w:val="es-419"/>
        </w:rPr>
        <w:t xml:space="preserve"> educador</w:t>
      </w:r>
      <w:r w:rsidR="007F739C" w:rsidRPr="00140E96">
        <w:rPr>
          <w:lang w:val="es-419"/>
        </w:rPr>
        <w:t>a</w:t>
      </w:r>
      <w:r w:rsidRPr="00140E96">
        <w:rPr>
          <w:lang w:val="es-419"/>
        </w:rPr>
        <w:t xml:space="preserve"> y </w:t>
      </w:r>
      <w:r w:rsidR="007F739C" w:rsidRPr="00140E96">
        <w:rPr>
          <w:lang w:val="es-419"/>
        </w:rPr>
        <w:t>la</w:t>
      </w:r>
      <w:r w:rsidRPr="00140E96">
        <w:rPr>
          <w:lang w:val="es-419"/>
        </w:rPr>
        <w:t xml:space="preserve"> niñ</w:t>
      </w:r>
      <w:r w:rsidR="007F739C" w:rsidRPr="00140E96">
        <w:rPr>
          <w:lang w:val="es-419"/>
        </w:rPr>
        <w:t>a</w:t>
      </w:r>
      <w:r w:rsidRPr="00140E96">
        <w:rPr>
          <w:lang w:val="es-419"/>
        </w:rPr>
        <w:t xml:space="preserve"> utilizaron una variedad de vocabulario comparativo. </w:t>
      </w:r>
      <w:r w:rsidR="00C7799B" w:rsidRPr="00140E96">
        <w:rPr>
          <w:color w:val="000000"/>
          <w:lang w:val="es-419"/>
        </w:rPr>
        <w:t xml:space="preserve">¿Cuáles fueron algunos ejemplos del vocabulario comparativo que utilizaron? </w:t>
      </w:r>
      <w:r w:rsidR="007C64A5" w:rsidRPr="00140E96">
        <w:rPr>
          <w:lang w:val="es-419"/>
        </w:rPr>
        <w:t>[Pausa para que los participantes respondan a la pregunta].</w:t>
      </w:r>
    </w:p>
    <w:p w14:paraId="7F99E4B6" w14:textId="238ADE38" w:rsidR="004C059A" w:rsidRPr="00140E96" w:rsidRDefault="0022598C" w:rsidP="008252A0">
      <w:pPr>
        <w:pStyle w:val="ListBullet"/>
        <w:rPr>
          <w:color w:val="000000"/>
          <w:lang w:val="es-419"/>
        </w:rPr>
      </w:pPr>
      <w:r w:rsidRPr="00140E96">
        <w:rPr>
          <w:lang w:val="es-419"/>
        </w:rPr>
        <w:t xml:space="preserve">Los bebés y los niños pequeños </w:t>
      </w:r>
      <w:r w:rsidR="00503197" w:rsidRPr="00140E96">
        <w:rPr>
          <w:lang w:val="es-419"/>
        </w:rPr>
        <w:t xml:space="preserve">pueden utilizar vocabulario </w:t>
      </w:r>
      <w:r w:rsidR="004C059A" w:rsidRPr="00140E96">
        <w:rPr>
          <w:lang w:val="es-419"/>
        </w:rPr>
        <w:t xml:space="preserve">en su idioma del hogar, </w:t>
      </w:r>
      <w:r w:rsidR="005B6F03" w:rsidRPr="00140E96">
        <w:rPr>
          <w:lang w:val="es-419"/>
        </w:rPr>
        <w:t>en</w:t>
      </w:r>
      <w:r w:rsidR="004C059A" w:rsidRPr="00140E96">
        <w:rPr>
          <w:lang w:val="es-419"/>
        </w:rPr>
        <w:t xml:space="preserve"> inglés o en amb</w:t>
      </w:r>
      <w:r w:rsidR="00D9676D" w:rsidRPr="00140E96">
        <w:rPr>
          <w:lang w:val="es-419"/>
        </w:rPr>
        <w:t>o</w:t>
      </w:r>
      <w:r w:rsidR="004C059A" w:rsidRPr="00140E96">
        <w:rPr>
          <w:lang w:val="es-419"/>
        </w:rPr>
        <w:t>s</w:t>
      </w:r>
      <w:r w:rsidR="00722F5A" w:rsidRPr="00140E96">
        <w:rPr>
          <w:lang w:val="es-419"/>
        </w:rPr>
        <w:t xml:space="preserve">, como </w:t>
      </w:r>
      <w:r w:rsidR="00503197" w:rsidRPr="00140E96">
        <w:rPr>
          <w:lang w:val="es-419"/>
        </w:rPr>
        <w:t xml:space="preserve">«grande» o «pequeño» para describir el tamaño o la longitud de un objeto. </w:t>
      </w:r>
      <w:r w:rsidR="004C059A" w:rsidRPr="00140E96">
        <w:rPr>
          <w:lang w:val="es-419"/>
        </w:rPr>
        <w:t xml:space="preserve">No es hasta los </w:t>
      </w:r>
      <w:r w:rsidR="006F12B7" w:rsidRPr="00140E96">
        <w:rPr>
          <w:lang w:val="es-419"/>
        </w:rPr>
        <w:t xml:space="preserve">tres </w:t>
      </w:r>
      <w:r w:rsidR="004C059A" w:rsidRPr="00140E96">
        <w:rPr>
          <w:lang w:val="es-419"/>
        </w:rPr>
        <w:t xml:space="preserve">o </w:t>
      </w:r>
      <w:r w:rsidR="006F12B7" w:rsidRPr="00140E96">
        <w:rPr>
          <w:lang w:val="es-419"/>
        </w:rPr>
        <w:t xml:space="preserve">cuatro </w:t>
      </w:r>
      <w:r w:rsidR="004C059A" w:rsidRPr="00140E96">
        <w:rPr>
          <w:lang w:val="es-419"/>
        </w:rPr>
        <w:t xml:space="preserve">años cuando los niños comienzan a aprender que existen términos específicos para atributos específicos. Por ejemplo, aprenden que «alto» y «bajo» se utilizan </w:t>
      </w:r>
      <w:r w:rsidR="00CE1E99" w:rsidRPr="00140E96">
        <w:rPr>
          <w:lang w:val="es-419"/>
        </w:rPr>
        <w:t xml:space="preserve">para </w:t>
      </w:r>
      <w:r w:rsidR="004C059A" w:rsidRPr="00140E96">
        <w:rPr>
          <w:lang w:val="es-419"/>
        </w:rPr>
        <w:t>describir la altura, y «ancho» y «estrecho» para describir la anchura.</w:t>
      </w:r>
    </w:p>
    <w:p w14:paraId="2A1B0ECB" w14:textId="75854831" w:rsidR="004C059A" w:rsidRPr="00140E96" w:rsidRDefault="004C059A" w:rsidP="008252A0">
      <w:pPr>
        <w:pStyle w:val="ListBullet"/>
        <w:rPr>
          <w:color w:val="000000"/>
          <w:lang w:val="es-419"/>
        </w:rPr>
      </w:pPr>
      <w:r w:rsidRPr="00140E96">
        <w:rPr>
          <w:color w:val="000000"/>
          <w:lang w:val="es-419"/>
        </w:rPr>
        <w:t xml:space="preserve">Alrededor </w:t>
      </w:r>
      <w:r w:rsidRPr="00140E96">
        <w:rPr>
          <w:lang w:val="es-419"/>
        </w:rPr>
        <w:t xml:space="preserve">de </w:t>
      </w:r>
      <w:r w:rsidR="006F12B7" w:rsidRPr="00140E96">
        <w:rPr>
          <w:lang w:val="es-419"/>
        </w:rPr>
        <w:t>los cuatro</w:t>
      </w:r>
      <w:r w:rsidRPr="00140E96">
        <w:rPr>
          <w:lang w:val="es-419"/>
        </w:rPr>
        <w:t xml:space="preserve"> años, los niños comienzan a utilizar adjetivos comparativos y superlativos para comunicar comparaciones y ordenar con mayor precisión.</w:t>
      </w:r>
    </w:p>
    <w:p w14:paraId="21DE38EC" w14:textId="30C4E0BB" w:rsidR="004C059A" w:rsidRPr="00140E96" w:rsidRDefault="004C059A" w:rsidP="00CD336A">
      <w:pPr>
        <w:pStyle w:val="ListBullet2"/>
        <w:rPr>
          <w:color w:val="000000"/>
          <w:lang w:val="es-419"/>
        </w:rPr>
      </w:pPr>
      <w:r w:rsidRPr="00140E96">
        <w:rPr>
          <w:b/>
          <w:bCs/>
          <w:lang w:val="es-419"/>
        </w:rPr>
        <w:t xml:space="preserve">Los adjetivos comparativos </w:t>
      </w:r>
      <w:r w:rsidRPr="00140E96">
        <w:rPr>
          <w:lang w:val="es-419"/>
        </w:rPr>
        <w:t>comparan dos objetos entre sí. Por ejemplo, más grande, más pequeño, más pesado.</w:t>
      </w:r>
    </w:p>
    <w:p w14:paraId="04B2ACD8" w14:textId="51276194" w:rsidR="004C059A" w:rsidRPr="00140E96" w:rsidRDefault="004C059A" w:rsidP="00CD336A">
      <w:pPr>
        <w:pStyle w:val="ListBullet2"/>
        <w:rPr>
          <w:b/>
          <w:bCs/>
          <w:lang w:val="es-419"/>
        </w:rPr>
      </w:pPr>
      <w:r w:rsidRPr="00140E96">
        <w:rPr>
          <w:b/>
          <w:bCs/>
          <w:lang w:val="es-419"/>
        </w:rPr>
        <w:t xml:space="preserve">Los adjetivos superlativos </w:t>
      </w:r>
      <w:r w:rsidRPr="00140E96">
        <w:rPr>
          <w:lang w:val="es-419"/>
        </w:rPr>
        <w:t xml:space="preserve">se utilizan cuando se comparan tres o más objetos. Describen algo como el más o el menos. Por ejemplo, </w:t>
      </w:r>
      <w:r w:rsidR="008A6CB1" w:rsidRPr="00140E96">
        <w:rPr>
          <w:lang w:val="es-419"/>
        </w:rPr>
        <w:t xml:space="preserve">el </w:t>
      </w:r>
      <w:r w:rsidRPr="00140E96">
        <w:rPr>
          <w:lang w:val="es-419"/>
        </w:rPr>
        <w:t xml:space="preserve">más grande, </w:t>
      </w:r>
      <w:r w:rsidR="008A6CB1" w:rsidRPr="00140E96">
        <w:rPr>
          <w:lang w:val="es-419"/>
        </w:rPr>
        <w:t xml:space="preserve">el </w:t>
      </w:r>
      <w:r w:rsidR="008E1EFC" w:rsidRPr="00140E96">
        <w:rPr>
          <w:lang w:val="es-419"/>
        </w:rPr>
        <w:t>más alto</w:t>
      </w:r>
      <w:r w:rsidRPr="00140E96">
        <w:rPr>
          <w:lang w:val="es-419"/>
        </w:rPr>
        <w:t xml:space="preserve">, </w:t>
      </w:r>
      <w:r w:rsidR="008A6CB1" w:rsidRPr="00140E96">
        <w:rPr>
          <w:lang w:val="es-419"/>
        </w:rPr>
        <w:t xml:space="preserve">el </w:t>
      </w:r>
      <w:r w:rsidRPr="00140E96">
        <w:rPr>
          <w:lang w:val="es-419"/>
        </w:rPr>
        <w:t>más pesado.</w:t>
      </w:r>
    </w:p>
    <w:p w14:paraId="4154F739" w14:textId="05CA38A8" w:rsidR="004C059A" w:rsidRPr="00140E96" w:rsidRDefault="004C059A" w:rsidP="004C059A">
      <w:pPr>
        <w:pStyle w:val="Heading2"/>
        <w:rPr>
          <w:lang w:val="es-419"/>
        </w:rPr>
      </w:pPr>
      <w:r w:rsidRPr="00140E96">
        <w:rPr>
          <w:lang w:val="es-419"/>
        </w:rPr>
        <w:lastRenderedPageBreak/>
        <w:t>Diapositiva</w:t>
      </w:r>
      <w:r w:rsidR="000840A0" w:rsidRPr="00140E96">
        <w:rPr>
          <w:lang w:val="es-419"/>
        </w:rPr>
        <w:t xml:space="preserve"> 18</w:t>
      </w:r>
      <w:r w:rsidRPr="00140E96">
        <w:rPr>
          <w:lang w:val="es-419"/>
        </w:rPr>
        <w:t>: Vocabulario comparativo en otros idiomas</w:t>
      </w:r>
    </w:p>
    <w:p w14:paraId="2608F7E2" w14:textId="2A238DFD" w:rsidR="00AB18D2" w:rsidRPr="00140E96" w:rsidRDefault="00AB18D2" w:rsidP="002F7BFF">
      <w:pPr>
        <w:pStyle w:val="Bodyphoto"/>
        <w:rPr>
          <w:lang w:val="es-419"/>
        </w:rPr>
      </w:pPr>
      <w:r w:rsidRPr="00140E96">
        <w:rPr>
          <w:noProof/>
          <w:lang w:val="es-419"/>
        </w:rPr>
        <w:drawing>
          <wp:inline distT="0" distB="0" distL="0" distR="0" wp14:anchorId="310AF5B5" wp14:editId="6F913AFC">
            <wp:extent cx="3251200" cy="1828800"/>
            <wp:effectExtent l="19050" t="19050" r="25400" b="19050"/>
            <wp:docPr id="211210206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02066" name="Picture 18">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8BD66C1" w14:textId="6ED7565C" w:rsidR="004C059A" w:rsidRPr="00140E96" w:rsidRDefault="004C059A" w:rsidP="005A25B1">
      <w:pPr>
        <w:pStyle w:val="Heading3"/>
        <w:rPr>
          <w:lang w:val="es-419"/>
        </w:rPr>
      </w:pPr>
      <w:r w:rsidRPr="00140E96">
        <w:rPr>
          <w:lang w:val="es-419"/>
        </w:rPr>
        <w:t xml:space="preserve">Temas de </w:t>
      </w:r>
      <w:r w:rsidR="00BB41F7" w:rsidRPr="00140E96">
        <w:rPr>
          <w:lang w:val="es-419"/>
        </w:rPr>
        <w:t>discusión</w:t>
      </w:r>
    </w:p>
    <w:p w14:paraId="7B0ED3C6" w14:textId="660597C2" w:rsidR="004C059A" w:rsidRPr="00140E96" w:rsidRDefault="004C059A" w:rsidP="008252A0">
      <w:pPr>
        <w:pStyle w:val="ListBullet"/>
        <w:rPr>
          <w:lang w:val="es-419"/>
        </w:rPr>
      </w:pPr>
      <w:r w:rsidRPr="00140E96">
        <w:rPr>
          <w:lang w:val="es-419"/>
        </w:rPr>
        <w:t xml:space="preserve">Los niños pueden aprender vocabulario comparativo en su idioma del hogar, </w:t>
      </w:r>
      <w:r w:rsidR="00F6728F" w:rsidRPr="00140E96">
        <w:rPr>
          <w:lang w:val="es-419"/>
        </w:rPr>
        <w:t xml:space="preserve">en inglés </w:t>
      </w:r>
      <w:r w:rsidRPr="00140E96">
        <w:rPr>
          <w:lang w:val="es-419"/>
        </w:rPr>
        <w:t xml:space="preserve">o en ambos idiomas. </w:t>
      </w:r>
    </w:p>
    <w:p w14:paraId="1BAE06D9" w14:textId="765264CB" w:rsidR="004C059A" w:rsidRPr="00140E96" w:rsidRDefault="004C059A" w:rsidP="008252A0">
      <w:pPr>
        <w:pStyle w:val="ListBullet"/>
        <w:rPr>
          <w:lang w:val="es-419"/>
        </w:rPr>
      </w:pPr>
      <w:r w:rsidRPr="00140E96">
        <w:rPr>
          <w:lang w:val="es-419"/>
        </w:rPr>
        <w:t xml:space="preserve">Los idiomas difieren en la forma de formar los adjetivos comparativos y superlativos. En inglés, los adjetivos comparativos se forman generalmente añadiendo «er» al final de la palabra, y los adjetivos superlativos añadiendo «est». </w:t>
      </w:r>
    </w:p>
    <w:p w14:paraId="6C42AA8A" w14:textId="6B7AFE4F" w:rsidR="004C059A" w:rsidRPr="00140E96" w:rsidRDefault="004C059A" w:rsidP="008252A0">
      <w:pPr>
        <w:pStyle w:val="ListBullet"/>
        <w:rPr>
          <w:lang w:val="es-419"/>
        </w:rPr>
      </w:pPr>
      <w:r w:rsidRPr="00140E96">
        <w:rPr>
          <w:lang w:val="es-419"/>
        </w:rPr>
        <w:t xml:space="preserve">[Pregunte si hay participantes multilingües en la sala. Pregunte </w:t>
      </w:r>
      <w:r w:rsidR="008E1EFC" w:rsidRPr="00140E96">
        <w:rPr>
          <w:lang w:val="es-419"/>
        </w:rPr>
        <w:t xml:space="preserve">si </w:t>
      </w:r>
      <w:r w:rsidR="001C31CA" w:rsidRPr="00140E96">
        <w:rPr>
          <w:lang w:val="es-419"/>
        </w:rPr>
        <w:t xml:space="preserve">están </w:t>
      </w:r>
      <w:r w:rsidRPr="00140E96">
        <w:rPr>
          <w:lang w:val="es-419"/>
        </w:rPr>
        <w:t>dispuestos a compartir cuál es la forma en que se forman los adjetivos comparativos y superlativos en el idioma del hogar]</w:t>
      </w:r>
    </w:p>
    <w:p w14:paraId="4C6F9D6F" w14:textId="0DB4F3FF" w:rsidR="001C31CA" w:rsidRPr="00140E96" w:rsidRDefault="001C31CA" w:rsidP="008252A0">
      <w:pPr>
        <w:pStyle w:val="ListBullet"/>
        <w:rPr>
          <w:lang w:val="es-419"/>
        </w:rPr>
      </w:pPr>
      <w:r w:rsidRPr="00140E96">
        <w:rPr>
          <w:lang w:val="es-419"/>
        </w:rPr>
        <w:t xml:space="preserve">Es importante recordar que los niños se desarrollan a su propio ritmo y a su manera. Hay una serie de factores que influyen en </w:t>
      </w:r>
      <w:r w:rsidRPr="00140E96">
        <w:rPr>
          <w:kern w:val="24"/>
          <w:lang w:val="es-419"/>
        </w:rPr>
        <w:t xml:space="preserve">el aprendizaje y el desarrollo </w:t>
      </w:r>
      <w:r w:rsidR="00F82D81" w:rsidRPr="00140E96">
        <w:rPr>
          <w:lang w:val="es-419"/>
        </w:rPr>
        <w:t xml:space="preserve">de los niños </w:t>
      </w:r>
      <w:r w:rsidRPr="00140E96">
        <w:rPr>
          <w:kern w:val="24"/>
          <w:lang w:val="es-419"/>
        </w:rPr>
        <w:t xml:space="preserve">en materia de medición, incluido su desarrollo lingüístico, por lo que los niños </w:t>
      </w:r>
      <w:r w:rsidR="00A90868" w:rsidRPr="00140E96">
        <w:rPr>
          <w:kern w:val="24"/>
          <w:lang w:val="es-419"/>
        </w:rPr>
        <w:t xml:space="preserve">varían en cuanto a cómo y cuándo </w:t>
      </w:r>
      <w:r w:rsidRPr="00140E96">
        <w:rPr>
          <w:kern w:val="24"/>
          <w:lang w:val="es-419"/>
        </w:rPr>
        <w:t>aprenden el vocabulario comparativo.</w:t>
      </w:r>
    </w:p>
    <w:p w14:paraId="481DFFC2" w14:textId="77777777" w:rsidR="001C31CA" w:rsidRPr="00140E96" w:rsidRDefault="001C31CA" w:rsidP="005A25B1">
      <w:pPr>
        <w:pStyle w:val="Heading3"/>
        <w:rPr>
          <w:lang w:val="es-419"/>
        </w:rPr>
      </w:pPr>
      <w:r w:rsidRPr="00140E96">
        <w:rPr>
          <w:lang w:val="es-419"/>
        </w:rPr>
        <w:t>Notas del facilitador</w:t>
      </w:r>
    </w:p>
    <w:p w14:paraId="49B2E04F" w14:textId="6979C9FC" w:rsidR="00F740BE" w:rsidRPr="00140E96" w:rsidRDefault="001C31CA" w:rsidP="008252A0">
      <w:pPr>
        <w:pStyle w:val="ListBullet"/>
        <w:rPr>
          <w:lang w:val="es-419"/>
        </w:rPr>
      </w:pPr>
      <w:r w:rsidRPr="00140E96">
        <w:rPr>
          <w:lang w:val="es-419"/>
        </w:rPr>
        <w:t xml:space="preserve">Considere la posibilidad de preparar algunos ejemplos de adjetivos comparativos y superlativos en los idiomas que son comunes en los entornos en los que trabajan sus educadores. </w:t>
      </w:r>
      <w:bookmarkStart w:id="0" w:name="_Hlk143581021"/>
    </w:p>
    <w:p w14:paraId="4DB50D4D" w14:textId="72855943" w:rsidR="001C31CA" w:rsidRPr="00140E96" w:rsidRDefault="001C31CA" w:rsidP="001C31CA">
      <w:pPr>
        <w:pStyle w:val="Heading2"/>
        <w:rPr>
          <w:lang w:val="es-419"/>
        </w:rPr>
      </w:pPr>
      <w:r w:rsidRPr="00140E96">
        <w:rPr>
          <w:lang w:val="es-419"/>
        </w:rPr>
        <w:lastRenderedPageBreak/>
        <w:t>Diapositiva</w:t>
      </w:r>
      <w:r w:rsidR="000840A0" w:rsidRPr="00140E96">
        <w:rPr>
          <w:lang w:val="es-419"/>
        </w:rPr>
        <w:t xml:space="preserve"> 19</w:t>
      </w:r>
      <w:r w:rsidRPr="00140E96">
        <w:rPr>
          <w:lang w:val="es-419"/>
        </w:rPr>
        <w:t xml:space="preserve">: Medición </w:t>
      </w:r>
    </w:p>
    <w:p w14:paraId="3E5648B4" w14:textId="3F21D3F8" w:rsidR="00AB18D2" w:rsidRPr="00140E96" w:rsidRDefault="00AB18D2" w:rsidP="002F7BFF">
      <w:pPr>
        <w:pStyle w:val="Bodyphoto"/>
        <w:rPr>
          <w:lang w:val="es-419"/>
        </w:rPr>
      </w:pPr>
      <w:r w:rsidRPr="00140E96">
        <w:rPr>
          <w:noProof/>
          <w:lang w:val="es-419"/>
        </w:rPr>
        <w:drawing>
          <wp:inline distT="0" distB="0" distL="0" distR="0" wp14:anchorId="0FCD99B4" wp14:editId="458B0B78">
            <wp:extent cx="3251200" cy="1828800"/>
            <wp:effectExtent l="19050" t="19050" r="25400" b="19050"/>
            <wp:docPr id="201613499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34991" name="Picture 1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5CC2FFF" w14:textId="05B1CD44" w:rsidR="001C31CA" w:rsidRPr="00140E96" w:rsidRDefault="001C31CA" w:rsidP="005A25B1">
      <w:pPr>
        <w:pStyle w:val="Heading3"/>
        <w:rPr>
          <w:lang w:val="es-419"/>
        </w:rPr>
      </w:pPr>
      <w:r w:rsidRPr="00140E96">
        <w:rPr>
          <w:lang w:val="es-419"/>
        </w:rPr>
        <w:t xml:space="preserve">Temas de </w:t>
      </w:r>
      <w:r w:rsidR="00BB41F7" w:rsidRPr="00140E96">
        <w:rPr>
          <w:lang w:val="es-419"/>
        </w:rPr>
        <w:t>discusión</w:t>
      </w:r>
    </w:p>
    <w:p w14:paraId="79EF8AB1" w14:textId="77777777" w:rsidR="009F707E" w:rsidRPr="00140E96" w:rsidRDefault="009F707E" w:rsidP="008252A0">
      <w:pPr>
        <w:pStyle w:val="ListBullet"/>
        <w:rPr>
          <w:lang w:val="es-419"/>
        </w:rPr>
      </w:pPr>
      <w:r w:rsidRPr="00140E96">
        <w:rPr>
          <w:lang w:val="es-419"/>
        </w:rPr>
        <w:t xml:space="preserve">La medición es el proceso de cuantificar, es decir, asignar un número a los atributos de los objetos. Por ejemplo, podemos medir el tamaño, la altura o la longitud de algo. También podemos medir el volumen, el peso o la temperatura de algo. </w:t>
      </w:r>
    </w:p>
    <w:p w14:paraId="755A0820" w14:textId="285092FB" w:rsidR="001C31CA" w:rsidRPr="00140E96" w:rsidRDefault="001C31CA" w:rsidP="008252A0">
      <w:pPr>
        <w:pStyle w:val="ListBullet"/>
        <w:rPr>
          <w:lang w:val="es-419"/>
        </w:rPr>
      </w:pPr>
      <w:r w:rsidRPr="00140E96">
        <w:rPr>
          <w:lang w:val="es-419"/>
        </w:rPr>
        <w:t xml:space="preserve">Las habilidades de medición </w:t>
      </w:r>
      <w:r w:rsidR="00303ED1" w:rsidRPr="00140E96">
        <w:rPr>
          <w:lang w:val="es-419"/>
        </w:rPr>
        <w:t xml:space="preserve">para los niños pequeños </w:t>
      </w:r>
      <w:r w:rsidRPr="00140E96">
        <w:rPr>
          <w:lang w:val="es-419"/>
        </w:rPr>
        <w:t>incluyen aprender a utilizar herramientas de medición.</w:t>
      </w:r>
    </w:p>
    <w:p w14:paraId="256C7FA6" w14:textId="3B885A4C" w:rsidR="001C31CA" w:rsidRPr="00140E96" w:rsidRDefault="001C31CA" w:rsidP="008252A0">
      <w:pPr>
        <w:pStyle w:val="ListBullet"/>
        <w:rPr>
          <w:lang w:val="es-419"/>
        </w:rPr>
      </w:pPr>
      <w:r w:rsidRPr="00140E96">
        <w:rPr>
          <w:lang w:val="es-419"/>
        </w:rPr>
        <w:t xml:space="preserve">La medición también permite a las personas </w:t>
      </w:r>
      <w:r w:rsidR="00F6728F" w:rsidRPr="00140E96">
        <w:rPr>
          <w:lang w:val="es-419"/>
        </w:rPr>
        <w:t xml:space="preserve">comparar dos objetos con mayor precisión </w:t>
      </w:r>
      <w:r w:rsidRPr="00140E96">
        <w:rPr>
          <w:lang w:val="es-419"/>
        </w:rPr>
        <w:t>en un atributo medible, determinando cuál es mayor y cuál es menor, y cuánto más o cuánto menos.</w:t>
      </w:r>
    </w:p>
    <w:p w14:paraId="60C63648" w14:textId="2CDCEE04" w:rsidR="00F22534" w:rsidRPr="00140E96" w:rsidRDefault="00F22534" w:rsidP="00F22534">
      <w:pPr>
        <w:pStyle w:val="Heading2"/>
        <w:rPr>
          <w:lang w:val="es-419"/>
        </w:rPr>
      </w:pPr>
      <w:r w:rsidRPr="00140E96">
        <w:rPr>
          <w:lang w:val="es-419"/>
        </w:rPr>
        <w:t>Diapositiva</w:t>
      </w:r>
      <w:r w:rsidR="000840A0" w:rsidRPr="00140E96">
        <w:rPr>
          <w:lang w:val="es-419"/>
        </w:rPr>
        <w:t xml:space="preserve"> 20</w:t>
      </w:r>
      <w:r w:rsidRPr="00140E96">
        <w:rPr>
          <w:lang w:val="es-419"/>
        </w:rPr>
        <w:t xml:space="preserve">: Observar: </w:t>
      </w:r>
      <w:r w:rsidR="00342347" w:rsidRPr="00140E96">
        <w:rPr>
          <w:lang w:val="es-419"/>
        </w:rPr>
        <w:t>Medición con cubos</w:t>
      </w:r>
    </w:p>
    <w:p w14:paraId="2F1D5601" w14:textId="77777777" w:rsidR="00F22534" w:rsidRPr="00140E96" w:rsidRDefault="00F22534" w:rsidP="00F22534">
      <w:pPr>
        <w:pStyle w:val="Bodyphoto"/>
        <w:rPr>
          <w:lang w:val="es-419"/>
        </w:rPr>
      </w:pPr>
      <w:r w:rsidRPr="00140E96">
        <w:rPr>
          <w:noProof/>
          <w:lang w:val="es-419"/>
        </w:rPr>
        <w:drawing>
          <wp:inline distT="0" distB="0" distL="0" distR="0" wp14:anchorId="7D1CA940" wp14:editId="1E14158E">
            <wp:extent cx="3251200" cy="1828800"/>
            <wp:effectExtent l="19050" t="19050" r="25400" b="19050"/>
            <wp:docPr id="206489666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96660" name="Picture 23">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37922C8" w14:textId="33D07985" w:rsidR="00F22534" w:rsidRPr="00140E96" w:rsidRDefault="00F22534" w:rsidP="00F22534">
      <w:pPr>
        <w:pStyle w:val="BodyText"/>
        <w:rPr>
          <w:lang w:val="es-419"/>
        </w:rPr>
      </w:pPr>
      <w:r w:rsidRPr="00140E96">
        <w:rPr>
          <w:b/>
          <w:bCs/>
          <w:lang w:val="es-419"/>
        </w:rPr>
        <w:t>Duración:</w:t>
      </w:r>
      <w:r w:rsidRPr="00140E96">
        <w:rPr>
          <w:lang w:val="es-419"/>
        </w:rPr>
        <w:t xml:space="preserve"> 10-20 minutos (incluido el inform</w:t>
      </w:r>
      <w:r w:rsidR="00DF2735" w:rsidRPr="00140E96">
        <w:rPr>
          <w:lang w:val="es-419"/>
        </w:rPr>
        <w:t>e</w:t>
      </w:r>
      <w:r w:rsidRPr="00140E96">
        <w:rPr>
          <w:lang w:val="es-419"/>
        </w:rPr>
        <w:t xml:space="preserve"> de </w:t>
      </w:r>
      <w:r w:rsidR="006C7961" w:rsidRPr="00140E96">
        <w:rPr>
          <w:lang w:val="es-419"/>
        </w:rPr>
        <w:t xml:space="preserve">la </w:t>
      </w:r>
      <w:r w:rsidRPr="00140E96">
        <w:rPr>
          <w:lang w:val="es-419"/>
        </w:rPr>
        <w:t>siguiente diapositiva)</w:t>
      </w:r>
    </w:p>
    <w:p w14:paraId="293811E6" w14:textId="77777777" w:rsidR="00F22534" w:rsidRPr="00140E96" w:rsidRDefault="00F22534" w:rsidP="00F22534">
      <w:pPr>
        <w:pStyle w:val="BodyText"/>
        <w:rPr>
          <w:lang w:val="es-419"/>
        </w:rPr>
      </w:pPr>
      <w:r w:rsidRPr="00140E96">
        <w:rPr>
          <w:b/>
          <w:bCs/>
          <w:lang w:val="es-419"/>
        </w:rPr>
        <w:t xml:space="preserve">Materiales: </w:t>
      </w:r>
      <w:r w:rsidRPr="00140E96">
        <w:rPr>
          <w:lang w:val="es-419"/>
        </w:rPr>
        <w:t>Vídeo sobre medición para preescolar, TK o K</w:t>
      </w:r>
    </w:p>
    <w:p w14:paraId="671363B8" w14:textId="5FD2A4CD" w:rsidR="00F22534" w:rsidRPr="00140E96" w:rsidRDefault="00F22534" w:rsidP="00F22534">
      <w:pPr>
        <w:pStyle w:val="Heading3"/>
        <w:rPr>
          <w:lang w:val="es-419"/>
        </w:rPr>
      </w:pPr>
      <w:r w:rsidRPr="00140E96">
        <w:rPr>
          <w:lang w:val="es-419"/>
        </w:rPr>
        <w:lastRenderedPageBreak/>
        <w:t xml:space="preserve">Temas de </w:t>
      </w:r>
      <w:r w:rsidR="00BB41F7" w:rsidRPr="00140E96">
        <w:rPr>
          <w:lang w:val="es-419"/>
        </w:rPr>
        <w:t>discusión</w:t>
      </w:r>
    </w:p>
    <w:p w14:paraId="68F183B4" w14:textId="69B880EF" w:rsidR="00F22534" w:rsidRPr="00140E96" w:rsidRDefault="001F0E8B" w:rsidP="008252A0">
      <w:pPr>
        <w:pStyle w:val="ListBullet"/>
        <w:rPr>
          <w:lang w:val="es-419"/>
        </w:rPr>
      </w:pPr>
      <w:r w:rsidRPr="00140E96">
        <w:rPr>
          <w:lang w:val="es-419"/>
        </w:rPr>
        <w:t>Veamos un vídeo de un</w:t>
      </w:r>
      <w:r w:rsidR="008C2A9B" w:rsidRPr="00140E96">
        <w:rPr>
          <w:lang w:val="es-419"/>
        </w:rPr>
        <w:t>a</w:t>
      </w:r>
      <w:r w:rsidRPr="00140E96">
        <w:rPr>
          <w:lang w:val="es-419"/>
        </w:rPr>
        <w:t xml:space="preserve"> niñ</w:t>
      </w:r>
      <w:r w:rsidR="008C2A9B" w:rsidRPr="00140E96">
        <w:rPr>
          <w:lang w:val="es-419"/>
        </w:rPr>
        <w:t>a</w:t>
      </w:r>
      <w:r w:rsidRPr="00140E96">
        <w:rPr>
          <w:lang w:val="es-419"/>
        </w:rPr>
        <w:t xml:space="preserve"> explorando la medición. </w:t>
      </w:r>
      <w:r w:rsidR="00F22534" w:rsidRPr="00140E96">
        <w:rPr>
          <w:lang w:val="es-419"/>
        </w:rPr>
        <w:t>Mientras lo observa, prest</w:t>
      </w:r>
      <w:r w:rsidR="00625250" w:rsidRPr="00140E96">
        <w:rPr>
          <w:lang w:val="es-419"/>
        </w:rPr>
        <w:t>e</w:t>
      </w:r>
      <w:r w:rsidR="00F22534" w:rsidRPr="00140E96">
        <w:rPr>
          <w:lang w:val="es-419"/>
        </w:rPr>
        <w:t xml:space="preserve"> atención a los conceptos de medición </w:t>
      </w:r>
      <w:r w:rsidRPr="00140E96">
        <w:rPr>
          <w:lang w:val="es-419"/>
        </w:rPr>
        <w:t xml:space="preserve">que </w:t>
      </w:r>
      <w:r w:rsidR="008C2A9B" w:rsidRPr="00140E96">
        <w:rPr>
          <w:lang w:val="es-419"/>
        </w:rPr>
        <w:t>la</w:t>
      </w:r>
      <w:r w:rsidRPr="00140E96">
        <w:rPr>
          <w:lang w:val="es-419"/>
        </w:rPr>
        <w:t xml:space="preserve"> niñ</w:t>
      </w:r>
      <w:r w:rsidR="008C2A9B" w:rsidRPr="00140E96">
        <w:rPr>
          <w:lang w:val="es-419"/>
        </w:rPr>
        <w:t>a</w:t>
      </w:r>
      <w:r w:rsidRPr="00140E96">
        <w:rPr>
          <w:lang w:val="es-419"/>
        </w:rPr>
        <w:t xml:space="preserve"> está </w:t>
      </w:r>
      <w:r w:rsidR="00F22534" w:rsidRPr="00140E96">
        <w:rPr>
          <w:lang w:val="es-419"/>
        </w:rPr>
        <w:t>explorando</w:t>
      </w:r>
      <w:r w:rsidR="001710F1" w:rsidRPr="00140E96">
        <w:rPr>
          <w:lang w:val="es-419"/>
        </w:rPr>
        <w:t xml:space="preserve">. </w:t>
      </w:r>
    </w:p>
    <w:p w14:paraId="14568954" w14:textId="66373E4B" w:rsidR="00F22534" w:rsidRPr="00140E96" w:rsidRDefault="00F22534" w:rsidP="008252A0">
      <w:pPr>
        <w:pStyle w:val="ListBullet"/>
        <w:rPr>
          <w:lang w:val="es-419"/>
        </w:rPr>
      </w:pPr>
      <w:r w:rsidRPr="00140E96">
        <w:rPr>
          <w:lang w:val="es-419"/>
        </w:rPr>
        <w:t>Después de ver el vídeo, comentaremos lo que hay</w:t>
      </w:r>
      <w:r w:rsidR="00625250" w:rsidRPr="00140E96">
        <w:rPr>
          <w:lang w:val="es-419"/>
        </w:rPr>
        <w:t>an</w:t>
      </w:r>
      <w:r w:rsidRPr="00140E96">
        <w:rPr>
          <w:lang w:val="es-419"/>
        </w:rPr>
        <w:t xml:space="preserve"> observado.</w:t>
      </w:r>
    </w:p>
    <w:p w14:paraId="56DF156F" w14:textId="77777777" w:rsidR="00F22534" w:rsidRPr="00140E96" w:rsidRDefault="00F22534" w:rsidP="00F22534">
      <w:pPr>
        <w:pStyle w:val="Heading3"/>
        <w:rPr>
          <w:lang w:val="es-419"/>
        </w:rPr>
      </w:pPr>
      <w:r w:rsidRPr="00140E96">
        <w:rPr>
          <w:lang w:val="es-419"/>
        </w:rPr>
        <w:t>Notas del facilitador</w:t>
      </w:r>
    </w:p>
    <w:p w14:paraId="2A6E41AC" w14:textId="32257A6C" w:rsidR="00DF53B8" w:rsidRPr="00140E96" w:rsidRDefault="00DF53B8" w:rsidP="008252A0">
      <w:pPr>
        <w:pStyle w:val="ListBullet"/>
        <w:rPr>
          <w:lang w:val="es-419"/>
        </w:rPr>
      </w:pPr>
      <w:r w:rsidRPr="00140E96">
        <w:rPr>
          <w:lang w:val="es-419"/>
        </w:rPr>
        <w:t>Elija un vídeo relacionado con la medición para preescolar, TK o K. Le proporcionamos el siguiente vídeo (puede elegir otros vídeos):</w:t>
      </w:r>
    </w:p>
    <w:p w14:paraId="62DA3095" w14:textId="3C84DEB5" w:rsidR="00DF53B8" w:rsidRPr="00140E96" w:rsidRDefault="00EB0C77" w:rsidP="00CD336A">
      <w:pPr>
        <w:pStyle w:val="ListBullet2"/>
        <w:rPr>
          <w:lang w:val="es-419"/>
        </w:rPr>
      </w:pPr>
      <w:hyperlink r:id="rId35">
        <w:r w:rsidRPr="00140E96">
          <w:rPr>
            <w:rStyle w:val="Hyperlink"/>
            <w:lang w:val="es-419"/>
          </w:rPr>
          <w:t>Comparar longitud con bloques unitarios (3-5 años)</w:t>
        </w:r>
      </w:hyperlink>
      <w:r w:rsidRPr="00140E96">
        <w:rPr>
          <w:lang w:val="es-419"/>
        </w:rPr>
        <w:t xml:space="preserve">, </w:t>
      </w:r>
      <w:hyperlink r:id="rId36">
        <w:r w:rsidRPr="00140E96">
          <w:rPr>
            <w:rStyle w:val="Hyperlink"/>
            <w:lang w:val="es-419"/>
          </w:rPr>
          <w:t>Comparar longitud con bloques unitarios (3-5 años) - Versión AD</w:t>
        </w:r>
      </w:hyperlink>
      <w:r w:rsidRPr="00140E96">
        <w:rPr>
          <w:lang w:val="es-419"/>
        </w:rPr>
        <w:t xml:space="preserve">. </w:t>
      </w:r>
      <w:r w:rsidR="00DF53B8" w:rsidRPr="00140E96">
        <w:rPr>
          <w:lang w:val="es-419"/>
        </w:rPr>
        <w:t xml:space="preserve">Observe que este vídeo se divide en dos partes. </w:t>
      </w:r>
      <w:r w:rsidR="001F0E8B" w:rsidRPr="00140E96">
        <w:rPr>
          <w:lang w:val="es-419"/>
        </w:rPr>
        <w:t>La parte 1 se ha mencionado anteriormente en esta sesión. Para est</w:t>
      </w:r>
      <w:r w:rsidR="00625250" w:rsidRPr="00140E96">
        <w:rPr>
          <w:lang w:val="es-419"/>
        </w:rPr>
        <w:t>a</w:t>
      </w:r>
      <w:r w:rsidR="001F0E8B" w:rsidRPr="00140E96">
        <w:rPr>
          <w:lang w:val="es-419"/>
        </w:rPr>
        <w:t xml:space="preserve"> </w:t>
      </w:r>
      <w:r w:rsidR="00D8687A" w:rsidRPr="00140E96">
        <w:rPr>
          <w:lang w:val="es-419"/>
        </w:rPr>
        <w:t>discusión</w:t>
      </w:r>
      <w:r w:rsidR="001F0E8B" w:rsidRPr="00140E96">
        <w:rPr>
          <w:lang w:val="es-419"/>
        </w:rPr>
        <w:t xml:space="preserve">, utilice la parte 2 </w:t>
      </w:r>
      <w:r w:rsidR="00DF53B8" w:rsidRPr="00140E96">
        <w:rPr>
          <w:lang w:val="es-419"/>
        </w:rPr>
        <w:t>(</w:t>
      </w:r>
      <w:r w:rsidR="001F0E8B" w:rsidRPr="00140E96">
        <w:rPr>
          <w:lang w:val="es-419"/>
        </w:rPr>
        <w:t xml:space="preserve">que comienza </w:t>
      </w:r>
      <w:r w:rsidR="00DF53B8" w:rsidRPr="00140E96">
        <w:rPr>
          <w:lang w:val="es-419"/>
        </w:rPr>
        <w:t>alrededor del minuto 1:28)</w:t>
      </w:r>
      <w:r w:rsidR="00A85C62" w:rsidRPr="00140E96">
        <w:rPr>
          <w:lang w:val="es-419"/>
        </w:rPr>
        <w:t>.</w:t>
      </w:r>
    </w:p>
    <w:p w14:paraId="347B23EF" w14:textId="77777777" w:rsidR="00EB0C77" w:rsidRPr="00140E96" w:rsidRDefault="00EB0C77" w:rsidP="00EB0C77">
      <w:pPr>
        <w:pStyle w:val="ListBullet2"/>
        <w:rPr>
          <w:lang w:val="es-419"/>
        </w:rPr>
      </w:pPr>
      <w:hyperlink r:id="rId37" w:history="1">
        <w:r w:rsidRPr="00140E96">
          <w:rPr>
            <w:rStyle w:val="Hyperlink"/>
            <w:lang w:val="es-419"/>
          </w:rPr>
          <w:t>Medir con calabazas (3-5 años)</w:t>
        </w:r>
      </w:hyperlink>
    </w:p>
    <w:p w14:paraId="731E5E37" w14:textId="77777777" w:rsidR="00EB0C77" w:rsidRPr="00140E96" w:rsidRDefault="00EB0C77" w:rsidP="00EB0C77">
      <w:pPr>
        <w:pStyle w:val="ListBullet2"/>
        <w:rPr>
          <w:lang w:val="es-419"/>
        </w:rPr>
      </w:pPr>
      <w:hyperlink r:id="rId38" w:history="1">
        <w:r w:rsidRPr="00140E96">
          <w:rPr>
            <w:rStyle w:val="Hyperlink"/>
            <w:lang w:val="es-419"/>
          </w:rPr>
          <w:t>Medir con calabazas (3-5 años) - Versión AD</w:t>
        </w:r>
      </w:hyperlink>
    </w:p>
    <w:p w14:paraId="6F114E60" w14:textId="77777777" w:rsidR="00EB0C77" w:rsidRPr="00140E96" w:rsidRDefault="00EB0C77" w:rsidP="00EB0C77">
      <w:pPr>
        <w:pStyle w:val="ListBullet2"/>
        <w:rPr>
          <w:lang w:val="es-419"/>
        </w:rPr>
      </w:pPr>
      <w:hyperlink r:id="rId39" w:history="1">
        <w:r w:rsidRPr="00140E96">
          <w:rPr>
            <w:rStyle w:val="Hyperlink"/>
            <w:lang w:val="es-419"/>
          </w:rPr>
          <w:t>Usar el vocabulario de medición en español en la mesa sensorial (3–5 años)</w:t>
        </w:r>
      </w:hyperlink>
    </w:p>
    <w:p w14:paraId="05F8B662" w14:textId="77777777" w:rsidR="00EB0C77" w:rsidRPr="00140E96" w:rsidRDefault="00EB0C77" w:rsidP="00EB0C77">
      <w:pPr>
        <w:pStyle w:val="ListBullet2"/>
        <w:rPr>
          <w:lang w:val="es-419"/>
        </w:rPr>
      </w:pPr>
      <w:hyperlink r:id="rId40" w:history="1">
        <w:r w:rsidRPr="00140E96">
          <w:rPr>
            <w:rStyle w:val="Hyperlink"/>
            <w:lang w:val="es-419"/>
          </w:rPr>
          <w:t>Usar el vocabulario de medición en español en la mesa sensorial (3–5 años) - Versión AD</w:t>
        </w:r>
      </w:hyperlink>
    </w:p>
    <w:p w14:paraId="344017CD" w14:textId="37C74190" w:rsidR="00F22534" w:rsidRPr="00140E96" w:rsidRDefault="00DF53B8" w:rsidP="008252A0">
      <w:pPr>
        <w:pStyle w:val="ListBullet"/>
        <w:rPr>
          <w:lang w:val="es-419"/>
        </w:rPr>
      </w:pPr>
      <w:r w:rsidRPr="00140E96">
        <w:rPr>
          <w:lang w:val="es-419"/>
        </w:rPr>
        <w:t xml:space="preserve">Considere la posibilidad de reproducir el vídeo más de una vez. La primera vez, invite a los participantes a familiarizarse con el clip. A continuación, invite a los participantes a observar las formas específicas en que </w:t>
      </w:r>
      <w:r w:rsidR="00482C2E" w:rsidRPr="00140E96">
        <w:rPr>
          <w:lang w:val="es-419"/>
        </w:rPr>
        <w:t>la</w:t>
      </w:r>
      <w:r w:rsidRPr="00140E96">
        <w:rPr>
          <w:lang w:val="es-419"/>
        </w:rPr>
        <w:t xml:space="preserve"> niñ</w:t>
      </w:r>
      <w:r w:rsidR="00482C2E" w:rsidRPr="00140E96">
        <w:rPr>
          <w:lang w:val="es-419"/>
        </w:rPr>
        <w:t>a</w:t>
      </w:r>
      <w:r w:rsidRPr="00140E96">
        <w:rPr>
          <w:lang w:val="es-419"/>
        </w:rPr>
        <w:t xml:space="preserve"> compara y ordena</w:t>
      </w:r>
      <w:r w:rsidR="00F22534" w:rsidRPr="00140E96">
        <w:rPr>
          <w:lang w:val="es-419"/>
        </w:rPr>
        <w:t>.</w:t>
      </w:r>
    </w:p>
    <w:p w14:paraId="19DDD81C" w14:textId="722AF379" w:rsidR="00F22534" w:rsidRPr="00140E96" w:rsidRDefault="00F22534" w:rsidP="00F22534">
      <w:pPr>
        <w:pStyle w:val="Heading2"/>
        <w:rPr>
          <w:lang w:val="es-419"/>
        </w:rPr>
      </w:pPr>
      <w:r w:rsidRPr="00140E96">
        <w:rPr>
          <w:lang w:val="es-419"/>
        </w:rPr>
        <w:t>Diapositiva</w:t>
      </w:r>
      <w:r w:rsidR="000840A0" w:rsidRPr="00140E96">
        <w:rPr>
          <w:lang w:val="es-419"/>
        </w:rPr>
        <w:t xml:space="preserve"> 21</w:t>
      </w:r>
      <w:r w:rsidRPr="00140E96">
        <w:rPr>
          <w:lang w:val="es-419"/>
        </w:rPr>
        <w:t xml:space="preserve">: </w:t>
      </w:r>
      <w:r w:rsidR="00D8687A" w:rsidRPr="00140E96">
        <w:rPr>
          <w:lang w:val="es-419"/>
        </w:rPr>
        <w:t>Discusión</w:t>
      </w:r>
      <w:r w:rsidRPr="00140E96">
        <w:rPr>
          <w:lang w:val="es-419"/>
        </w:rPr>
        <w:t>: Medición con cubos</w:t>
      </w:r>
    </w:p>
    <w:p w14:paraId="6EB86C55" w14:textId="77777777" w:rsidR="00F22534" w:rsidRPr="00140E96" w:rsidRDefault="00F22534" w:rsidP="00F22534">
      <w:pPr>
        <w:pStyle w:val="Bodyphoto"/>
        <w:rPr>
          <w:lang w:val="es-419"/>
        </w:rPr>
      </w:pPr>
      <w:r w:rsidRPr="00140E96">
        <w:rPr>
          <w:noProof/>
          <w:lang w:val="es-419"/>
        </w:rPr>
        <w:drawing>
          <wp:inline distT="0" distB="0" distL="0" distR="0" wp14:anchorId="48533C44" wp14:editId="54C24979">
            <wp:extent cx="3251200" cy="1828800"/>
            <wp:effectExtent l="19050" t="19050" r="25400" b="19050"/>
            <wp:docPr id="144271977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19773" name="Picture 24">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420E1A1" w14:textId="77777777" w:rsidR="00F22534" w:rsidRPr="00140E96" w:rsidRDefault="00F22534" w:rsidP="00F22534">
      <w:pPr>
        <w:pStyle w:val="BodyText"/>
        <w:rPr>
          <w:lang w:val="es-419"/>
        </w:rPr>
      </w:pPr>
      <w:r w:rsidRPr="00140E96">
        <w:rPr>
          <w:b/>
          <w:bCs/>
          <w:lang w:val="es-419"/>
        </w:rPr>
        <w:t>Duración:</w:t>
      </w:r>
      <w:r w:rsidRPr="00140E96">
        <w:rPr>
          <w:lang w:val="es-419"/>
        </w:rPr>
        <w:t xml:space="preserve"> 10-20 minutos (incluida la observación del vídeo de la diapositiva anterior)</w:t>
      </w:r>
    </w:p>
    <w:p w14:paraId="6C7CB4C7" w14:textId="74CB51B4" w:rsidR="00F22534" w:rsidRPr="00140E96" w:rsidRDefault="00F22534" w:rsidP="00F22534">
      <w:pPr>
        <w:pStyle w:val="Heading3"/>
        <w:rPr>
          <w:lang w:val="es-419"/>
        </w:rPr>
      </w:pPr>
      <w:r w:rsidRPr="00140E96">
        <w:rPr>
          <w:lang w:val="es-419"/>
        </w:rPr>
        <w:lastRenderedPageBreak/>
        <w:t xml:space="preserve">Temas de </w:t>
      </w:r>
      <w:r w:rsidR="00BB41F7" w:rsidRPr="00140E96">
        <w:rPr>
          <w:lang w:val="es-419"/>
        </w:rPr>
        <w:t>discusión</w:t>
      </w:r>
    </w:p>
    <w:p w14:paraId="07302797" w14:textId="77777777" w:rsidR="00F22534" w:rsidRPr="00140E96" w:rsidRDefault="00F22534" w:rsidP="008252A0">
      <w:pPr>
        <w:pStyle w:val="ListBullet"/>
        <w:rPr>
          <w:b/>
          <w:bCs/>
          <w:lang w:val="es-419"/>
        </w:rPr>
      </w:pPr>
      <w:r w:rsidRPr="00140E96">
        <w:rPr>
          <w:lang w:val="es-419"/>
        </w:rPr>
        <w:t>Discutamos lo que han observado.</w:t>
      </w:r>
    </w:p>
    <w:p w14:paraId="5D6B718B" w14:textId="4D4A9D43" w:rsidR="00F22534" w:rsidRPr="00140E96" w:rsidRDefault="00F22534" w:rsidP="00CD336A">
      <w:pPr>
        <w:pStyle w:val="ListBullet2"/>
        <w:rPr>
          <w:lang w:val="es-419"/>
        </w:rPr>
      </w:pPr>
      <w:r w:rsidRPr="00140E96">
        <w:rPr>
          <w:lang w:val="es-419"/>
        </w:rPr>
        <w:t xml:space="preserve">¿Qué conceptos de medición estaba explorando </w:t>
      </w:r>
      <w:r w:rsidR="00482C2E" w:rsidRPr="00140E96">
        <w:rPr>
          <w:lang w:val="es-419"/>
        </w:rPr>
        <w:t>la</w:t>
      </w:r>
      <w:r w:rsidRPr="00140E96">
        <w:rPr>
          <w:lang w:val="es-419"/>
        </w:rPr>
        <w:t xml:space="preserve"> niñ</w:t>
      </w:r>
      <w:r w:rsidR="00482C2E" w:rsidRPr="00140E96">
        <w:rPr>
          <w:lang w:val="es-419"/>
        </w:rPr>
        <w:t>a</w:t>
      </w:r>
      <w:r w:rsidRPr="00140E96">
        <w:rPr>
          <w:lang w:val="es-419"/>
        </w:rPr>
        <w:t xml:space="preserve">? </w:t>
      </w:r>
    </w:p>
    <w:p w14:paraId="730C2BBA" w14:textId="427FE9F5" w:rsidR="00F22534" w:rsidRPr="00140E96" w:rsidRDefault="00F22534">
      <w:pPr>
        <w:pStyle w:val="ListBullet"/>
        <w:numPr>
          <w:ilvl w:val="0"/>
          <w:numId w:val="10"/>
        </w:numPr>
        <w:rPr>
          <w:lang w:val="es-419"/>
        </w:rPr>
      </w:pPr>
      <w:r w:rsidRPr="00140E96">
        <w:rPr>
          <w:lang w:val="es-419"/>
        </w:rPr>
        <w:t xml:space="preserve">[Después del </w:t>
      </w:r>
      <w:r w:rsidR="00D8687A" w:rsidRPr="00140E96">
        <w:rPr>
          <w:lang w:val="es-419"/>
        </w:rPr>
        <w:t>discusión</w:t>
      </w:r>
      <w:r w:rsidRPr="00140E96">
        <w:rPr>
          <w:lang w:val="es-419"/>
        </w:rPr>
        <w:t xml:space="preserve">:] Este vídeo ha proporcionado algunos ejemplos de cómo los niños comparan y ordenan objetos. </w:t>
      </w:r>
    </w:p>
    <w:p w14:paraId="34F67B07" w14:textId="77777777" w:rsidR="00F22534" w:rsidRPr="00140E96" w:rsidRDefault="00F22534">
      <w:pPr>
        <w:pStyle w:val="ListBullet"/>
        <w:numPr>
          <w:ilvl w:val="0"/>
          <w:numId w:val="10"/>
        </w:numPr>
        <w:rPr>
          <w:lang w:val="es-419"/>
        </w:rPr>
      </w:pPr>
      <w:r w:rsidRPr="00140E96">
        <w:rPr>
          <w:lang w:val="es-419"/>
        </w:rPr>
        <w:t>En las siguientes diapositivas, analizaremos algunas de estas estrategias con más detalle.</w:t>
      </w:r>
    </w:p>
    <w:p w14:paraId="6EDA8A24" w14:textId="77777777" w:rsidR="00F22534" w:rsidRPr="00140E96" w:rsidRDefault="00F22534" w:rsidP="00F22534">
      <w:pPr>
        <w:pStyle w:val="Heading3"/>
        <w:rPr>
          <w:lang w:val="es-419"/>
        </w:rPr>
      </w:pPr>
      <w:r w:rsidRPr="00140E96">
        <w:rPr>
          <w:lang w:val="es-419"/>
        </w:rPr>
        <w:t>Notas del facilitador</w:t>
      </w:r>
    </w:p>
    <w:p w14:paraId="50F275AC" w14:textId="07B1ED76" w:rsidR="00F22534" w:rsidRPr="00140E96" w:rsidRDefault="00F22534" w:rsidP="008252A0">
      <w:pPr>
        <w:pStyle w:val="ListBullet"/>
        <w:rPr>
          <w:lang w:val="es-419"/>
        </w:rPr>
      </w:pPr>
      <w:r w:rsidRPr="00140E96">
        <w:rPr>
          <w:lang w:val="es-419"/>
        </w:rPr>
        <w:t>Adapte el inform</w:t>
      </w:r>
      <w:r w:rsidR="00DF2735" w:rsidRPr="00140E96">
        <w:rPr>
          <w:lang w:val="es-419"/>
        </w:rPr>
        <w:t>e</w:t>
      </w:r>
      <w:r w:rsidRPr="00140E96">
        <w:rPr>
          <w:lang w:val="es-419"/>
        </w:rPr>
        <w:t xml:space="preserve"> en función del tamaño del grupo, la duración y el formato de la sesión, y las necesidades de los participantes. Considere la posibilidad de hacer un gráfico con las observaciones de los participantes para ofrecer una </w:t>
      </w:r>
      <w:r w:rsidR="00F001F3" w:rsidRPr="00140E96">
        <w:rPr>
          <w:lang w:val="es-419"/>
        </w:rPr>
        <w:t xml:space="preserve">versión </w:t>
      </w:r>
      <w:r w:rsidRPr="00140E96">
        <w:rPr>
          <w:lang w:val="es-419"/>
        </w:rPr>
        <w:t>visual de las formas en que los niños entienden la medición.</w:t>
      </w:r>
    </w:p>
    <w:p w14:paraId="00992539" w14:textId="77777777" w:rsidR="00F22534" w:rsidRPr="00140E96" w:rsidRDefault="00F22534" w:rsidP="008252A0">
      <w:pPr>
        <w:pStyle w:val="ListBullet"/>
        <w:rPr>
          <w:lang w:val="es-419"/>
        </w:rPr>
      </w:pPr>
      <w:r w:rsidRPr="00140E96">
        <w:rPr>
          <w:lang w:val="es-419"/>
        </w:rPr>
        <w:t>Considere la posibilidad de utilizar las siguientes adaptaciones en función de la duración de la sesión:</w:t>
      </w:r>
    </w:p>
    <w:p w14:paraId="0E35B81A" w14:textId="33B195BE" w:rsidR="00F22534" w:rsidRPr="00140E96" w:rsidRDefault="00F22534" w:rsidP="00CD336A">
      <w:pPr>
        <w:pStyle w:val="ListBullet2"/>
        <w:rPr>
          <w:lang w:val="es-419"/>
        </w:rPr>
      </w:pPr>
      <w:r w:rsidRPr="00140E96">
        <w:rPr>
          <w:lang w:val="es-419"/>
        </w:rPr>
        <w:t xml:space="preserve">Para sesiones más cortas, invite a los participantes a compartir con el grupo lo que han observado sobre cómo los niños del vídeo mostraban sus conocimientos y habilidades relacionados con la </w:t>
      </w:r>
      <w:r w:rsidR="00635DF6" w:rsidRPr="00140E96">
        <w:rPr>
          <w:lang w:val="es-419"/>
        </w:rPr>
        <w:t>m</w:t>
      </w:r>
      <w:r w:rsidRPr="00140E96">
        <w:rPr>
          <w:lang w:val="es-419"/>
        </w:rPr>
        <w:t>edición.</w:t>
      </w:r>
    </w:p>
    <w:p w14:paraId="3DE4805C" w14:textId="77777777" w:rsidR="00F22534" w:rsidRPr="00140E96" w:rsidRDefault="00F22534" w:rsidP="00CD336A">
      <w:pPr>
        <w:pStyle w:val="ListBullet2"/>
        <w:rPr>
          <w:lang w:val="es-419"/>
        </w:rPr>
      </w:pPr>
      <w:r w:rsidRPr="00140E96">
        <w:rPr>
          <w:lang w:val="es-419"/>
        </w:rPr>
        <w:t>Para sesiones más largas, ofrezca tiempo a los participantes para que compartan sus observaciones por parejas o en sus mesas. A continuación, invite a cada mesa a compartir algunas de sus observaciones.</w:t>
      </w:r>
    </w:p>
    <w:p w14:paraId="2F54B60E" w14:textId="391064BE" w:rsidR="00CD336A" w:rsidRPr="00140E96" w:rsidRDefault="00F22534" w:rsidP="008252A0">
      <w:pPr>
        <w:pStyle w:val="ListBullet"/>
        <w:rPr>
          <w:lang w:val="es-419"/>
        </w:rPr>
      </w:pPr>
      <w:r w:rsidRPr="00140E96">
        <w:rPr>
          <w:lang w:val="es-419"/>
        </w:rPr>
        <w:t xml:space="preserve">A continuación se presentan algunos ejemplos de cómo los niños del videoclip </w:t>
      </w:r>
      <w:hyperlink r:id="rId42">
        <w:r w:rsidR="00EB0C77" w:rsidRPr="00140E96">
          <w:rPr>
            <w:rStyle w:val="Hyperlink"/>
            <w:lang w:val="es-419"/>
          </w:rPr>
          <w:t>Comparar longitud con bloques unitarios (3-5 años)</w:t>
        </w:r>
      </w:hyperlink>
      <w:r w:rsidR="00EB0C77" w:rsidRPr="00140E96">
        <w:rPr>
          <w:lang w:val="es-419"/>
        </w:rPr>
        <w:t xml:space="preserve"> </w:t>
      </w:r>
      <w:r w:rsidRPr="00140E96">
        <w:rPr>
          <w:lang w:val="es-419"/>
        </w:rPr>
        <w:t xml:space="preserve">exploraron los atributos medibles de los objetos: </w:t>
      </w:r>
    </w:p>
    <w:p w14:paraId="1427F42C" w14:textId="5BCF008B" w:rsidR="00CD336A" w:rsidRPr="00140E96" w:rsidRDefault="00CD336A">
      <w:pPr>
        <w:pStyle w:val="ListBullet"/>
        <w:numPr>
          <w:ilvl w:val="1"/>
          <w:numId w:val="11"/>
        </w:numPr>
        <w:rPr>
          <w:lang w:val="es-419"/>
        </w:rPr>
      </w:pPr>
      <w:r w:rsidRPr="00140E96">
        <w:rPr>
          <w:lang w:val="es-419"/>
        </w:rPr>
        <w:t xml:space="preserve">La </w:t>
      </w:r>
      <w:r w:rsidR="00F22534" w:rsidRPr="00140E96">
        <w:rPr>
          <w:lang w:val="es-419"/>
        </w:rPr>
        <w:t>niña comparó el tamaño de su mano con el de la mano de la educadora e hizo predicciones. Por ejemplo, cuando la educadora le preguntó: «¿Crees que mi mano mide seis?», la niña respondió «no» y fue capaz de predecir que la mano de la educadora mediría «más» cubos. La niña también fue capaz de hacer una estimación de cuántos cubos se necesitarían para medir la mano de la educadora.</w:t>
      </w:r>
    </w:p>
    <w:p w14:paraId="7ACBF255" w14:textId="76B4E0FB" w:rsidR="00F22534" w:rsidRPr="00140E96" w:rsidRDefault="00F22534">
      <w:pPr>
        <w:pStyle w:val="ListBullet"/>
        <w:numPr>
          <w:ilvl w:val="1"/>
          <w:numId w:val="11"/>
        </w:numPr>
        <w:rPr>
          <w:lang w:val="es-419"/>
        </w:rPr>
      </w:pPr>
      <w:r w:rsidRPr="00140E96">
        <w:rPr>
          <w:lang w:val="es-419"/>
        </w:rPr>
        <w:t>La niña demostró que comprendía la medición cuando utilizó cubos unitarios para medir la longitud de su mano. Con la ayuda de la educadora, la niña comprendió que tenía que alinear los cubos en la base de su mano. A continuación, la niña fue añadiendo cubos hasta llegar a la punta de los dedos. La niña también comprendió que tenía que contar el número de cubos para averiguar la longitud de la mano.</w:t>
      </w:r>
    </w:p>
    <w:p w14:paraId="3DF0D7CF" w14:textId="79DA977B" w:rsidR="001C31CA" w:rsidRPr="00140E96" w:rsidRDefault="001C31CA" w:rsidP="001C31CA">
      <w:pPr>
        <w:pStyle w:val="Heading2"/>
        <w:rPr>
          <w:lang w:val="es-419"/>
        </w:rPr>
      </w:pPr>
      <w:r w:rsidRPr="00140E96">
        <w:rPr>
          <w:lang w:val="es-419"/>
        </w:rPr>
        <w:lastRenderedPageBreak/>
        <w:t>Diapositiva</w:t>
      </w:r>
      <w:r w:rsidR="000840A0" w:rsidRPr="00140E96">
        <w:rPr>
          <w:lang w:val="es-419"/>
        </w:rPr>
        <w:t xml:space="preserve"> 22</w:t>
      </w:r>
      <w:r w:rsidRPr="00140E96">
        <w:rPr>
          <w:lang w:val="es-419"/>
        </w:rPr>
        <w:t xml:space="preserve">: </w:t>
      </w:r>
      <w:r w:rsidR="00851580" w:rsidRPr="00140E96">
        <w:rPr>
          <w:lang w:val="es-419"/>
        </w:rPr>
        <w:t xml:space="preserve">Medir </w:t>
      </w:r>
      <w:r w:rsidR="005A2DB9" w:rsidRPr="00140E96">
        <w:rPr>
          <w:lang w:val="es-419"/>
        </w:rPr>
        <w:t xml:space="preserve">utilizando </w:t>
      </w:r>
      <w:r w:rsidR="00851580" w:rsidRPr="00140E96">
        <w:rPr>
          <w:lang w:val="es-419"/>
        </w:rPr>
        <w:t>herramientas de medición no estándar</w:t>
      </w:r>
    </w:p>
    <w:p w14:paraId="23C2C362" w14:textId="60D8D474" w:rsidR="00AB18D2" w:rsidRPr="00140E96" w:rsidRDefault="00AB18D2" w:rsidP="002F7BFF">
      <w:pPr>
        <w:pStyle w:val="Bodyphoto"/>
        <w:rPr>
          <w:lang w:val="es-419"/>
        </w:rPr>
      </w:pPr>
      <w:r w:rsidRPr="00140E96">
        <w:rPr>
          <w:noProof/>
          <w:lang w:val="es-419"/>
        </w:rPr>
        <w:drawing>
          <wp:inline distT="0" distB="0" distL="0" distR="0" wp14:anchorId="795B3E55" wp14:editId="19695829">
            <wp:extent cx="3251200" cy="1828800"/>
            <wp:effectExtent l="19050" t="19050" r="25400" b="19050"/>
            <wp:docPr id="440775937"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75937" name="Picture 2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B93E73B" w14:textId="1CED4036" w:rsidR="001C31CA" w:rsidRPr="00140E96" w:rsidRDefault="001C31CA" w:rsidP="00502D57">
      <w:pPr>
        <w:pStyle w:val="Heading3"/>
        <w:rPr>
          <w:lang w:val="es-419"/>
        </w:rPr>
      </w:pPr>
      <w:r w:rsidRPr="00140E96">
        <w:rPr>
          <w:lang w:val="es-419"/>
        </w:rPr>
        <w:t xml:space="preserve">Temas de </w:t>
      </w:r>
      <w:r w:rsidR="00BB41F7" w:rsidRPr="00140E96">
        <w:rPr>
          <w:lang w:val="es-419"/>
        </w:rPr>
        <w:t>discusión</w:t>
      </w:r>
    </w:p>
    <w:p w14:paraId="5E322961" w14:textId="38ECC8A3" w:rsidR="001C31CA" w:rsidRPr="00140E96" w:rsidRDefault="001C31CA" w:rsidP="008252A0">
      <w:pPr>
        <w:pStyle w:val="ListBullet"/>
        <w:rPr>
          <w:lang w:val="es-419"/>
        </w:rPr>
      </w:pPr>
      <w:r w:rsidRPr="00140E96">
        <w:rPr>
          <w:lang w:val="es-419"/>
        </w:rPr>
        <w:t xml:space="preserve">Cuando los niños </w:t>
      </w:r>
      <w:r w:rsidR="00851580" w:rsidRPr="00140E96">
        <w:rPr>
          <w:lang w:val="es-419"/>
        </w:rPr>
        <w:t>se inician en la medición en la etapa preescolar</w:t>
      </w:r>
      <w:r w:rsidRPr="00140E96">
        <w:rPr>
          <w:lang w:val="es-419"/>
        </w:rPr>
        <w:t xml:space="preserve">, suelen utilizar herramientas de medición no estándar. </w:t>
      </w:r>
      <w:r w:rsidR="00F740BE" w:rsidRPr="00140E96">
        <w:rPr>
          <w:lang w:val="es-419"/>
        </w:rPr>
        <w:t xml:space="preserve">A esta edad, los niños pueden mostrar interés por las herramientas estándar, pero es posible que no las utilicen con precisión. Esto se debe a que el uso de herramientas estándar requiere habilidades matemáticas adicionales, como la lectura de números. </w:t>
      </w:r>
    </w:p>
    <w:p w14:paraId="01CF9B07" w14:textId="12DC60B1" w:rsidR="00851580" w:rsidRPr="00140E96" w:rsidRDefault="00F740BE" w:rsidP="008252A0">
      <w:pPr>
        <w:pStyle w:val="ListBullet"/>
        <w:rPr>
          <w:lang w:val="es-419"/>
        </w:rPr>
      </w:pPr>
      <w:r w:rsidRPr="00140E96">
        <w:rPr>
          <w:lang w:val="es-419"/>
        </w:rPr>
        <w:t xml:space="preserve">El uso de herramientas de medición no estándar también requiere apoyo. </w:t>
      </w:r>
      <w:r w:rsidR="00851580" w:rsidRPr="00140E96">
        <w:rPr>
          <w:lang w:val="es-419"/>
        </w:rPr>
        <w:t xml:space="preserve">Es probable que los niños necesiten el apoyo y el ejemplo de un adulto para comprender las «reglas» que se aplican a la medición. Estas reglas incluyen: </w:t>
      </w:r>
    </w:p>
    <w:p w14:paraId="0A425079" w14:textId="548E4CB5" w:rsidR="00851580" w:rsidRPr="00140E96" w:rsidRDefault="00851580" w:rsidP="00CD336A">
      <w:pPr>
        <w:pStyle w:val="ListBullet2"/>
        <w:rPr>
          <w:lang w:val="es-419"/>
        </w:rPr>
      </w:pPr>
      <w:r w:rsidRPr="00140E96">
        <w:rPr>
          <w:b/>
          <w:bCs/>
          <w:lang w:val="es-419"/>
        </w:rPr>
        <w:t>Unidades de igual tamaño</w:t>
      </w:r>
      <w:r w:rsidRPr="00140E96">
        <w:rPr>
          <w:lang w:val="es-419"/>
        </w:rPr>
        <w:t xml:space="preserve">: unidades constantes y de igual tamaño para una medición significativa. </w:t>
      </w:r>
    </w:p>
    <w:p w14:paraId="2D15EB94" w14:textId="53A9AE69" w:rsidR="00851580" w:rsidRPr="00140E96" w:rsidRDefault="00851580" w:rsidP="00CD336A">
      <w:pPr>
        <w:pStyle w:val="ListBullet2"/>
        <w:rPr>
          <w:lang w:val="es-419"/>
        </w:rPr>
      </w:pPr>
      <w:r w:rsidRPr="00140E96">
        <w:rPr>
          <w:b/>
          <w:bCs/>
          <w:lang w:val="es-419"/>
        </w:rPr>
        <w:t>Sin espacios entre las unidades</w:t>
      </w:r>
      <w:r w:rsidRPr="00140E96">
        <w:rPr>
          <w:lang w:val="es-419"/>
        </w:rPr>
        <w:t xml:space="preserve">: </w:t>
      </w:r>
      <w:r w:rsidR="00745D02" w:rsidRPr="00140E96">
        <w:rPr>
          <w:lang w:val="es-419"/>
        </w:rPr>
        <w:t xml:space="preserve">colocar </w:t>
      </w:r>
      <w:r w:rsidRPr="00140E96">
        <w:rPr>
          <w:lang w:val="es-419"/>
        </w:rPr>
        <w:t>cada unidad</w:t>
      </w:r>
      <w:r w:rsidR="00FD09B4" w:rsidRPr="00140E96">
        <w:rPr>
          <w:lang w:val="es-419"/>
        </w:rPr>
        <w:t xml:space="preserve">, </w:t>
      </w:r>
      <w:r w:rsidRPr="00140E96">
        <w:rPr>
          <w:lang w:val="es-419"/>
        </w:rPr>
        <w:t>de extremo a extremo</w:t>
      </w:r>
      <w:r w:rsidR="00FD09B4" w:rsidRPr="00140E96">
        <w:rPr>
          <w:lang w:val="es-419"/>
        </w:rPr>
        <w:t>, para medir la distancia</w:t>
      </w:r>
      <w:r w:rsidRPr="00140E96">
        <w:rPr>
          <w:lang w:val="es-419"/>
        </w:rPr>
        <w:t>. Por ejemplo, cuando se utilizan herramientas no estándar como bloques</w:t>
      </w:r>
      <w:r w:rsidR="00CE1E99" w:rsidRPr="00140E96">
        <w:rPr>
          <w:lang w:val="es-419"/>
        </w:rPr>
        <w:t xml:space="preserve">, </w:t>
      </w:r>
      <w:r w:rsidRPr="00140E96">
        <w:rPr>
          <w:lang w:val="es-419"/>
        </w:rPr>
        <w:t xml:space="preserve">los niños deben colocar cada bloque de extremo a extremo para medir la longitud de un objeto. </w:t>
      </w:r>
    </w:p>
    <w:p w14:paraId="22AC641B" w14:textId="08B3D093" w:rsidR="005415BC" w:rsidRPr="00140E96" w:rsidRDefault="00851580" w:rsidP="00CD336A">
      <w:pPr>
        <w:pStyle w:val="ListBullet2"/>
        <w:rPr>
          <w:lang w:val="es-419"/>
        </w:rPr>
      </w:pPr>
      <w:r w:rsidRPr="00140E96">
        <w:rPr>
          <w:b/>
          <w:bCs/>
          <w:lang w:val="es-419"/>
        </w:rPr>
        <w:t xml:space="preserve">La </w:t>
      </w:r>
      <w:r w:rsidR="00F001F3" w:rsidRPr="00140E96">
        <w:rPr>
          <w:b/>
          <w:bCs/>
          <w:lang w:val="es-419"/>
        </w:rPr>
        <w:t>m</w:t>
      </w:r>
      <w:r w:rsidRPr="00140E96">
        <w:rPr>
          <w:b/>
          <w:bCs/>
          <w:lang w:val="es-419"/>
        </w:rPr>
        <w:t>edición comienza en el origen</w:t>
      </w:r>
      <w:r w:rsidRPr="00140E96">
        <w:rPr>
          <w:lang w:val="es-419"/>
        </w:rPr>
        <w:t xml:space="preserve">: es necesario saber </w:t>
      </w:r>
      <w:r w:rsidR="00B62C9A" w:rsidRPr="00140E96">
        <w:rPr>
          <w:lang w:val="es-419"/>
        </w:rPr>
        <w:t xml:space="preserve">dónde empezar a medir el objeto o saber dónde está el </w:t>
      </w:r>
      <w:r w:rsidRPr="00140E96">
        <w:rPr>
          <w:lang w:val="es-419"/>
        </w:rPr>
        <w:t>«cero».</w:t>
      </w:r>
    </w:p>
    <w:p w14:paraId="5ABD2153" w14:textId="220122C3" w:rsidR="00B62C9A" w:rsidRPr="00140E96" w:rsidRDefault="00B62C9A">
      <w:pPr>
        <w:pStyle w:val="ListBullet2"/>
        <w:numPr>
          <w:ilvl w:val="0"/>
          <w:numId w:val="10"/>
        </w:numPr>
        <w:rPr>
          <w:lang w:val="es-419"/>
        </w:rPr>
      </w:pPr>
      <w:r w:rsidRPr="00140E96">
        <w:rPr>
          <w:lang w:val="es-419"/>
        </w:rPr>
        <w:t>Piens</w:t>
      </w:r>
      <w:r w:rsidR="00F001F3" w:rsidRPr="00140E96">
        <w:rPr>
          <w:lang w:val="es-419"/>
        </w:rPr>
        <w:t>e</w:t>
      </w:r>
      <w:r w:rsidRPr="00140E96">
        <w:rPr>
          <w:lang w:val="es-419"/>
        </w:rPr>
        <w:t xml:space="preserve"> en el vídeo </w:t>
      </w:r>
      <w:r w:rsidR="001F0E8B" w:rsidRPr="00140E96">
        <w:rPr>
          <w:lang w:val="es-419"/>
        </w:rPr>
        <w:t xml:space="preserve">que </w:t>
      </w:r>
      <w:r w:rsidRPr="00140E96">
        <w:rPr>
          <w:lang w:val="es-419"/>
        </w:rPr>
        <w:t xml:space="preserve">acaba de ver. ¿De qué manera demostró </w:t>
      </w:r>
      <w:r w:rsidR="005463FD" w:rsidRPr="00140E96">
        <w:rPr>
          <w:lang w:val="es-419"/>
        </w:rPr>
        <w:t>la</w:t>
      </w:r>
      <w:r w:rsidRPr="00140E96">
        <w:rPr>
          <w:lang w:val="es-419"/>
        </w:rPr>
        <w:t xml:space="preserve"> niñ</w:t>
      </w:r>
      <w:r w:rsidR="005463FD" w:rsidRPr="00140E96">
        <w:rPr>
          <w:lang w:val="es-419"/>
        </w:rPr>
        <w:t>a</w:t>
      </w:r>
      <w:r w:rsidRPr="00140E96">
        <w:rPr>
          <w:lang w:val="es-419"/>
        </w:rPr>
        <w:t xml:space="preserve"> que comprendía estas reglas?</w:t>
      </w:r>
    </w:p>
    <w:p w14:paraId="024D2290" w14:textId="49FBDE7F" w:rsidR="00406354" w:rsidRPr="00140E96" w:rsidRDefault="00406354">
      <w:pPr>
        <w:pStyle w:val="ListBullet2"/>
        <w:numPr>
          <w:ilvl w:val="0"/>
          <w:numId w:val="10"/>
        </w:numPr>
        <w:rPr>
          <w:lang w:val="es-419"/>
        </w:rPr>
      </w:pPr>
      <w:r w:rsidRPr="00140E96">
        <w:rPr>
          <w:lang w:val="es-419"/>
        </w:rPr>
        <w:t>[Después de la discusión:] La niña utilizó cubos conectables del mismo tamaño</w:t>
      </w:r>
      <w:r w:rsidR="00675710" w:rsidRPr="00140E96">
        <w:rPr>
          <w:lang w:val="es-419"/>
        </w:rPr>
        <w:t xml:space="preserve">. El uso de unidades que se conectaban entre sí </w:t>
      </w:r>
      <w:r w:rsidRPr="00140E96">
        <w:rPr>
          <w:lang w:val="es-419"/>
        </w:rPr>
        <w:t>le permitió colocarlos fácilmente uno tras otro sin dejar espacios. Con algo de ayuda por parte de la educadora, la niña alineó los cubos en la base de su mano.</w:t>
      </w:r>
    </w:p>
    <w:p w14:paraId="21011923" w14:textId="3B379D31" w:rsidR="00851580" w:rsidRPr="00140E96" w:rsidRDefault="00851580" w:rsidP="00851580">
      <w:pPr>
        <w:pStyle w:val="Heading2"/>
        <w:rPr>
          <w:lang w:val="es-419"/>
        </w:rPr>
      </w:pPr>
      <w:r w:rsidRPr="00140E96">
        <w:rPr>
          <w:lang w:val="es-419"/>
        </w:rPr>
        <w:lastRenderedPageBreak/>
        <w:t>Diapositiva</w:t>
      </w:r>
      <w:r w:rsidR="000E726B" w:rsidRPr="00140E96">
        <w:rPr>
          <w:lang w:val="es-419"/>
        </w:rPr>
        <w:t xml:space="preserve"> 23</w:t>
      </w:r>
      <w:r w:rsidRPr="00140E96">
        <w:rPr>
          <w:lang w:val="es-419"/>
        </w:rPr>
        <w:t>: Medir utilizando herramientas de medición estándar</w:t>
      </w:r>
    </w:p>
    <w:p w14:paraId="4E783C77" w14:textId="2818D0C1" w:rsidR="00AB18D2" w:rsidRPr="00140E96" w:rsidRDefault="00AB18D2" w:rsidP="002F7BFF">
      <w:pPr>
        <w:pStyle w:val="Bodyphoto"/>
        <w:rPr>
          <w:lang w:val="es-419"/>
        </w:rPr>
      </w:pPr>
      <w:r w:rsidRPr="00140E96">
        <w:rPr>
          <w:noProof/>
          <w:lang w:val="es-419"/>
        </w:rPr>
        <w:drawing>
          <wp:inline distT="0" distB="0" distL="0" distR="0" wp14:anchorId="5B0D5401" wp14:editId="0E82F158">
            <wp:extent cx="3251200" cy="1828800"/>
            <wp:effectExtent l="19050" t="19050" r="25400" b="19050"/>
            <wp:docPr id="159971619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16194" name="Picture 25">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2C72EB5" w14:textId="67F24404" w:rsidR="00851580" w:rsidRPr="00140E96" w:rsidRDefault="00851580" w:rsidP="00502D57">
      <w:pPr>
        <w:pStyle w:val="Heading3"/>
        <w:rPr>
          <w:lang w:val="es-419"/>
        </w:rPr>
      </w:pPr>
      <w:r w:rsidRPr="00140E96">
        <w:rPr>
          <w:lang w:val="es-419"/>
        </w:rPr>
        <w:t xml:space="preserve">Temas de </w:t>
      </w:r>
      <w:r w:rsidR="00BB41F7" w:rsidRPr="00140E96">
        <w:rPr>
          <w:lang w:val="es-419"/>
        </w:rPr>
        <w:t>discusión</w:t>
      </w:r>
    </w:p>
    <w:p w14:paraId="7EB73474" w14:textId="47F5A4A9" w:rsidR="00B62C9A" w:rsidRPr="00140E96" w:rsidRDefault="00B62C9A" w:rsidP="008252A0">
      <w:pPr>
        <w:pStyle w:val="ListBullet"/>
        <w:rPr>
          <w:lang w:val="es-419"/>
        </w:rPr>
      </w:pPr>
      <w:r w:rsidRPr="00140E96">
        <w:rPr>
          <w:lang w:val="es-419"/>
        </w:rPr>
        <w:t xml:space="preserve">Observen los materiales que hay sobre la mesa. ¿Qué herramientas de medición estándar tienen sobre la mesa? </w:t>
      </w:r>
      <w:r w:rsidR="00406354" w:rsidRPr="00140E96">
        <w:rPr>
          <w:lang w:val="es-419"/>
        </w:rPr>
        <w:t>[Pausa para que los participantes respondan a la pregunta].</w:t>
      </w:r>
    </w:p>
    <w:p w14:paraId="48A65FAC" w14:textId="56AA7DF1" w:rsidR="00851580" w:rsidRPr="00140E96" w:rsidRDefault="001C31CA" w:rsidP="008252A0">
      <w:pPr>
        <w:pStyle w:val="ListBullet"/>
        <w:rPr>
          <w:lang w:val="es-419"/>
        </w:rPr>
      </w:pPr>
      <w:r w:rsidRPr="00140E96">
        <w:rPr>
          <w:lang w:val="es-419"/>
        </w:rPr>
        <w:t>A</w:t>
      </w:r>
      <w:r w:rsidR="00851580" w:rsidRPr="00140E96">
        <w:rPr>
          <w:lang w:val="es-419"/>
        </w:rPr>
        <w:t xml:space="preserve"> muchos </w:t>
      </w:r>
      <w:r w:rsidRPr="00140E96">
        <w:rPr>
          <w:lang w:val="es-419"/>
        </w:rPr>
        <w:t xml:space="preserve">niños </w:t>
      </w:r>
      <w:r w:rsidR="00851580" w:rsidRPr="00140E96">
        <w:rPr>
          <w:lang w:val="es-419"/>
        </w:rPr>
        <w:t xml:space="preserve">se </w:t>
      </w:r>
      <w:r w:rsidRPr="00140E96">
        <w:rPr>
          <w:lang w:val="es-419"/>
        </w:rPr>
        <w:t xml:space="preserve">les enseñan las herramientas de medición estándar entre los </w:t>
      </w:r>
      <w:r w:rsidR="006F12B7" w:rsidRPr="00140E96">
        <w:rPr>
          <w:lang w:val="es-419"/>
        </w:rPr>
        <w:t xml:space="preserve">tres </w:t>
      </w:r>
      <w:r w:rsidR="004808C8" w:rsidRPr="00140E96">
        <w:rPr>
          <w:lang w:val="es-419"/>
        </w:rPr>
        <w:t xml:space="preserve">y </w:t>
      </w:r>
      <w:r w:rsidR="006F12B7" w:rsidRPr="00140E96">
        <w:rPr>
          <w:lang w:val="es-419"/>
        </w:rPr>
        <w:t xml:space="preserve">los cinco </w:t>
      </w:r>
      <w:r w:rsidRPr="00140E96">
        <w:rPr>
          <w:lang w:val="es-419"/>
        </w:rPr>
        <w:t>años</w:t>
      </w:r>
      <w:r w:rsidR="00851580" w:rsidRPr="00140E96">
        <w:rPr>
          <w:lang w:val="es-419"/>
        </w:rPr>
        <w:t xml:space="preserve">. Las herramientas estándar para medir incluyen herramientas más tradicionales, como reglas, </w:t>
      </w:r>
      <w:r w:rsidR="00904FA7" w:rsidRPr="00140E96">
        <w:rPr>
          <w:lang w:val="es-419"/>
        </w:rPr>
        <w:t>balanzas</w:t>
      </w:r>
      <w:r w:rsidR="00851580" w:rsidRPr="00140E96">
        <w:rPr>
          <w:lang w:val="es-419"/>
        </w:rPr>
        <w:t xml:space="preserve"> o metros.</w:t>
      </w:r>
    </w:p>
    <w:p w14:paraId="631E4425" w14:textId="1F603DD9" w:rsidR="004E4E33" w:rsidRPr="00140E96" w:rsidRDefault="00851580" w:rsidP="008252A0">
      <w:pPr>
        <w:pStyle w:val="ListBullet"/>
        <w:rPr>
          <w:lang w:val="es-419"/>
        </w:rPr>
      </w:pPr>
      <w:r w:rsidRPr="00140E96">
        <w:rPr>
          <w:lang w:val="es-419"/>
        </w:rPr>
        <w:t xml:space="preserve">Aunque los niños pueden </w:t>
      </w:r>
      <w:r w:rsidR="00C30578" w:rsidRPr="00140E96">
        <w:rPr>
          <w:lang w:val="es-419"/>
        </w:rPr>
        <w:t xml:space="preserve">jugar con </w:t>
      </w:r>
      <w:r w:rsidRPr="00140E96">
        <w:rPr>
          <w:lang w:val="es-419"/>
        </w:rPr>
        <w:t>las herramientas de medición estándar en su entorno de aprendizaje</w:t>
      </w:r>
      <w:r w:rsidR="00C30578" w:rsidRPr="00140E96">
        <w:rPr>
          <w:lang w:val="es-419"/>
        </w:rPr>
        <w:t xml:space="preserve">, </w:t>
      </w:r>
      <w:r w:rsidR="00C15470" w:rsidRPr="00140E96">
        <w:rPr>
          <w:lang w:val="es-419"/>
        </w:rPr>
        <w:t xml:space="preserve">a menudo </w:t>
      </w:r>
      <w:r w:rsidRPr="00140E96">
        <w:rPr>
          <w:lang w:val="es-419"/>
        </w:rPr>
        <w:t xml:space="preserve">necesitan que un adulto les enseñe y les ayude </w:t>
      </w:r>
      <w:r w:rsidR="00C30578" w:rsidRPr="00140E96">
        <w:rPr>
          <w:lang w:val="es-419"/>
        </w:rPr>
        <w:t xml:space="preserve">a </w:t>
      </w:r>
      <w:r w:rsidRPr="00140E96">
        <w:rPr>
          <w:lang w:val="es-419"/>
        </w:rPr>
        <w:t xml:space="preserve">saber cómo utilizarlas </w:t>
      </w:r>
      <w:r w:rsidR="00175E3F" w:rsidRPr="00140E96">
        <w:rPr>
          <w:lang w:val="es-419"/>
        </w:rPr>
        <w:t>con precisión</w:t>
      </w:r>
      <w:r w:rsidRPr="00140E96">
        <w:rPr>
          <w:lang w:val="es-419"/>
        </w:rPr>
        <w:t xml:space="preserve">. </w:t>
      </w:r>
    </w:p>
    <w:p w14:paraId="02EEE3F3" w14:textId="0CEF9DCE" w:rsidR="004E4E33" w:rsidRPr="00140E96" w:rsidRDefault="00175E3F" w:rsidP="008252A0">
      <w:pPr>
        <w:pStyle w:val="ListBullet"/>
        <w:rPr>
          <w:lang w:val="es-419"/>
        </w:rPr>
      </w:pPr>
      <w:r w:rsidRPr="00140E96">
        <w:rPr>
          <w:lang w:val="es-419"/>
        </w:rPr>
        <w:t xml:space="preserve">En </w:t>
      </w:r>
      <w:r w:rsidR="005F4CA3" w:rsidRPr="00140E96">
        <w:rPr>
          <w:lang w:val="es-419"/>
        </w:rPr>
        <w:t xml:space="preserve">primer </w:t>
      </w:r>
      <w:r w:rsidR="001C31CA" w:rsidRPr="00140E96">
        <w:rPr>
          <w:lang w:val="es-419"/>
        </w:rPr>
        <w:t xml:space="preserve">y </w:t>
      </w:r>
      <w:r w:rsidR="005F4CA3" w:rsidRPr="00140E96">
        <w:rPr>
          <w:lang w:val="es-419"/>
        </w:rPr>
        <w:t xml:space="preserve">segundo </w:t>
      </w:r>
      <w:r w:rsidR="001C31CA" w:rsidRPr="00140E96">
        <w:rPr>
          <w:lang w:val="es-419"/>
        </w:rPr>
        <w:t>grado</w:t>
      </w:r>
      <w:r w:rsidRPr="00140E96">
        <w:rPr>
          <w:lang w:val="es-419"/>
        </w:rPr>
        <w:t xml:space="preserve">, </w:t>
      </w:r>
      <w:r w:rsidR="00C15470" w:rsidRPr="00140E96">
        <w:rPr>
          <w:lang w:val="es-419"/>
        </w:rPr>
        <w:t xml:space="preserve">la mayoría de </w:t>
      </w:r>
      <w:r w:rsidR="00851580" w:rsidRPr="00140E96">
        <w:rPr>
          <w:lang w:val="es-419"/>
        </w:rPr>
        <w:t xml:space="preserve">los niños comienzan a utilizar estas herramientas de forma más coherente </w:t>
      </w:r>
      <w:r w:rsidR="004E4E33" w:rsidRPr="00140E96">
        <w:rPr>
          <w:lang w:val="es-419"/>
        </w:rPr>
        <w:t>e independiente</w:t>
      </w:r>
      <w:r w:rsidR="00851580" w:rsidRPr="00140E96">
        <w:rPr>
          <w:lang w:val="es-419"/>
        </w:rPr>
        <w:t xml:space="preserve">. </w:t>
      </w:r>
      <w:r w:rsidR="004E4E33" w:rsidRPr="00140E96">
        <w:rPr>
          <w:lang w:val="es-419"/>
        </w:rPr>
        <w:t>Por ejemplo</w:t>
      </w:r>
      <w:r w:rsidR="00C30578" w:rsidRPr="00140E96">
        <w:rPr>
          <w:lang w:val="es-419"/>
        </w:rPr>
        <w:t xml:space="preserve">, </w:t>
      </w:r>
      <w:r w:rsidR="004E4E33" w:rsidRPr="00140E96">
        <w:rPr>
          <w:lang w:val="es-419"/>
        </w:rPr>
        <w:t>pueden utilizar una regla para medir la longitud de un objeto y expresar esa longitud utilizando las unidades adecuadas.</w:t>
      </w:r>
    </w:p>
    <w:p w14:paraId="51822EBF" w14:textId="63233A38" w:rsidR="001C31CA" w:rsidRPr="00140E96" w:rsidRDefault="001C31CA" w:rsidP="008252A0">
      <w:pPr>
        <w:pStyle w:val="ListBullet"/>
        <w:rPr>
          <w:lang w:val="es-419"/>
        </w:rPr>
      </w:pPr>
      <w:r w:rsidRPr="00140E96">
        <w:rPr>
          <w:lang w:val="es-419"/>
        </w:rPr>
        <w:t xml:space="preserve">Las tradiciones y rutinas en los hogares y comunidades de los niños influyen en sus experiencias con la </w:t>
      </w:r>
      <w:r w:rsidR="00F001F3" w:rsidRPr="00140E96">
        <w:rPr>
          <w:lang w:val="es-419"/>
        </w:rPr>
        <w:t>m</w:t>
      </w:r>
      <w:r w:rsidRPr="00140E96">
        <w:rPr>
          <w:lang w:val="es-419"/>
        </w:rPr>
        <w:t xml:space="preserve">edición. </w:t>
      </w:r>
    </w:p>
    <w:p w14:paraId="0A482C75" w14:textId="482DC5C7" w:rsidR="001C31CA" w:rsidRPr="00140E96" w:rsidRDefault="001C31CA" w:rsidP="00CD336A">
      <w:pPr>
        <w:pStyle w:val="ListBullet2"/>
        <w:rPr>
          <w:lang w:val="es-419"/>
        </w:rPr>
      </w:pPr>
      <w:r w:rsidRPr="00140E96">
        <w:rPr>
          <w:lang w:val="es-419"/>
        </w:rPr>
        <w:t xml:space="preserve">Por ejemplo, al cocinar, algunas familias pueden estimar la cantidad </w:t>
      </w:r>
      <w:r w:rsidR="008712C8" w:rsidRPr="00140E96">
        <w:rPr>
          <w:lang w:val="es-419"/>
        </w:rPr>
        <w:t xml:space="preserve">de cada ingrediente </w:t>
      </w:r>
      <w:r w:rsidRPr="00140E96">
        <w:rPr>
          <w:lang w:val="es-419"/>
        </w:rPr>
        <w:t xml:space="preserve">que deben poner </w:t>
      </w:r>
      <w:r w:rsidR="008712C8" w:rsidRPr="00140E96">
        <w:rPr>
          <w:lang w:val="es-419"/>
        </w:rPr>
        <w:t>en el plato</w:t>
      </w:r>
      <w:r w:rsidRPr="00140E96">
        <w:rPr>
          <w:lang w:val="es-419"/>
        </w:rPr>
        <w:t xml:space="preserve">, otras pueden utilizar tazas medidoras y otras pueden pesar los ingredientes con </w:t>
      </w:r>
      <w:r w:rsidR="00262695" w:rsidRPr="00140E96">
        <w:rPr>
          <w:lang w:val="es-419"/>
        </w:rPr>
        <w:t>un</w:t>
      </w:r>
      <w:r w:rsidRPr="00140E96">
        <w:rPr>
          <w:lang w:val="es-419"/>
        </w:rPr>
        <w:t xml:space="preserve">a </w:t>
      </w:r>
      <w:r w:rsidR="00077114" w:rsidRPr="00140E96">
        <w:rPr>
          <w:lang w:val="es-419"/>
        </w:rPr>
        <w:t>balanza</w:t>
      </w:r>
      <w:r w:rsidRPr="00140E96">
        <w:rPr>
          <w:lang w:val="es-419"/>
        </w:rPr>
        <w:t xml:space="preserve">. Por lo tanto, los niños pueden tener </w:t>
      </w:r>
      <w:r w:rsidR="003E7989" w:rsidRPr="00140E96">
        <w:rPr>
          <w:lang w:val="es-419"/>
        </w:rPr>
        <w:t>experiencias</w:t>
      </w:r>
      <w:r w:rsidRPr="00140E96">
        <w:rPr>
          <w:lang w:val="es-419"/>
        </w:rPr>
        <w:t xml:space="preserve"> variadas con diferentes herramientas y estrategias de medición.</w:t>
      </w:r>
    </w:p>
    <w:p w14:paraId="4F2DD464" w14:textId="6F2D5A80" w:rsidR="001C31CA" w:rsidRPr="00140E96" w:rsidRDefault="001C31CA" w:rsidP="00CD336A">
      <w:pPr>
        <w:pStyle w:val="ListBullet2"/>
        <w:rPr>
          <w:lang w:val="es-419"/>
        </w:rPr>
      </w:pPr>
      <w:r w:rsidRPr="00140E96">
        <w:rPr>
          <w:lang w:val="es-419"/>
        </w:rPr>
        <w:t xml:space="preserve">Preguntar a las familias sobre las tradiciones y rutinas </w:t>
      </w:r>
      <w:r w:rsidR="003E7989" w:rsidRPr="00140E96">
        <w:rPr>
          <w:lang w:val="es-419"/>
        </w:rPr>
        <w:t>de medición</w:t>
      </w:r>
      <w:r w:rsidRPr="00140E96">
        <w:rPr>
          <w:lang w:val="es-419"/>
        </w:rPr>
        <w:t xml:space="preserve"> importantes para ellas puede ayudar a los educadores a incorporarlas a su entorno</w:t>
      </w:r>
      <w:r w:rsidR="003B5DA8" w:rsidRPr="00140E96">
        <w:rPr>
          <w:lang w:val="es-419"/>
        </w:rPr>
        <w:t xml:space="preserve">. Considere la posibilidad de pedir a las familias que compartan sus tradiciones o rutinas en el salón de clases. </w:t>
      </w:r>
    </w:p>
    <w:p w14:paraId="4BEA88FD" w14:textId="4429496F" w:rsidR="04765EB0" w:rsidRPr="00140E96" w:rsidRDefault="00A95D40" w:rsidP="00CE3D5C">
      <w:pPr>
        <w:pStyle w:val="Heading2"/>
        <w:rPr>
          <w:lang w:val="es-419"/>
        </w:rPr>
      </w:pPr>
      <w:r w:rsidRPr="00140E96">
        <w:rPr>
          <w:lang w:val="es-419"/>
        </w:rPr>
        <w:lastRenderedPageBreak/>
        <w:t>Diapositiva</w:t>
      </w:r>
      <w:r w:rsidR="000E726B" w:rsidRPr="00140E96">
        <w:rPr>
          <w:lang w:val="es-419"/>
        </w:rPr>
        <w:t xml:space="preserve"> 24</w:t>
      </w:r>
      <w:r w:rsidR="04765EB0" w:rsidRPr="00140E96">
        <w:rPr>
          <w:lang w:val="es-419"/>
        </w:rPr>
        <w:t xml:space="preserve">: Apoyo a </w:t>
      </w:r>
      <w:r w:rsidR="00184BED" w:rsidRPr="00140E96">
        <w:rPr>
          <w:lang w:val="es-419"/>
        </w:rPr>
        <w:t xml:space="preserve">la </w:t>
      </w:r>
      <w:r w:rsidR="00F001F3" w:rsidRPr="00140E96">
        <w:rPr>
          <w:lang w:val="es-419"/>
        </w:rPr>
        <w:t>m</w:t>
      </w:r>
      <w:r w:rsidR="00184BED" w:rsidRPr="00140E96">
        <w:rPr>
          <w:lang w:val="es-419"/>
        </w:rPr>
        <w:t>edición</w:t>
      </w:r>
    </w:p>
    <w:p w14:paraId="5BF269CC" w14:textId="6F86BFD9" w:rsidR="00AB18D2" w:rsidRPr="00140E96" w:rsidRDefault="00AB18D2" w:rsidP="002F7BFF">
      <w:pPr>
        <w:pStyle w:val="Bodyphoto"/>
        <w:rPr>
          <w:lang w:val="es-419"/>
        </w:rPr>
      </w:pPr>
      <w:r w:rsidRPr="00140E96">
        <w:rPr>
          <w:noProof/>
          <w:lang w:val="es-419"/>
        </w:rPr>
        <w:drawing>
          <wp:inline distT="0" distB="0" distL="0" distR="0" wp14:anchorId="1F7ACF76" wp14:editId="75280877">
            <wp:extent cx="3251200" cy="1828800"/>
            <wp:effectExtent l="19050" t="19050" r="25400" b="19050"/>
            <wp:docPr id="1073798190"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98190" name="Picture 26">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56AAD3C" w14:textId="7EF2F998" w:rsidR="04765EB0" w:rsidRPr="00140E96" w:rsidRDefault="00C2120D" w:rsidP="00502D57">
      <w:pPr>
        <w:pStyle w:val="Heading3"/>
        <w:rPr>
          <w:lang w:val="es-419"/>
        </w:rPr>
      </w:pPr>
      <w:r w:rsidRPr="00140E96">
        <w:rPr>
          <w:lang w:val="es-419"/>
        </w:rPr>
        <w:t xml:space="preserve">Temas de </w:t>
      </w:r>
      <w:r w:rsidR="00BB41F7" w:rsidRPr="00140E96">
        <w:rPr>
          <w:lang w:val="es-419"/>
        </w:rPr>
        <w:t>discusión</w:t>
      </w:r>
    </w:p>
    <w:p w14:paraId="6318687D" w14:textId="1EF110D3" w:rsidR="007A3923" w:rsidRPr="00140E96" w:rsidRDefault="00553675" w:rsidP="008252A0">
      <w:pPr>
        <w:pStyle w:val="ListBullet"/>
        <w:rPr>
          <w:b/>
          <w:bCs/>
          <w:u w:val="single"/>
          <w:lang w:val="es-419"/>
        </w:rPr>
      </w:pPr>
      <w:r w:rsidRPr="00140E96">
        <w:rPr>
          <w:lang w:val="es-419"/>
        </w:rPr>
        <w:t xml:space="preserve">Hemos explorado </w:t>
      </w:r>
      <w:r w:rsidR="000D4C82" w:rsidRPr="00140E96">
        <w:rPr>
          <w:lang w:val="es-419"/>
        </w:rPr>
        <w:t xml:space="preserve">cómo </w:t>
      </w:r>
      <w:r w:rsidR="00B15B63" w:rsidRPr="00140E96">
        <w:rPr>
          <w:lang w:val="es-419"/>
        </w:rPr>
        <w:t xml:space="preserve">los niños de preescolar, TK y K </w:t>
      </w:r>
      <w:r w:rsidR="00CF29EC" w:rsidRPr="00140E96">
        <w:rPr>
          <w:lang w:val="es-419"/>
        </w:rPr>
        <w:t xml:space="preserve">desarrollan la comprensión de </w:t>
      </w:r>
      <w:r w:rsidR="00CA0164" w:rsidRPr="00140E96">
        <w:rPr>
          <w:lang w:val="es-419"/>
        </w:rPr>
        <w:t>la medición</w:t>
      </w:r>
      <w:r w:rsidRPr="00140E96">
        <w:rPr>
          <w:lang w:val="es-419"/>
        </w:rPr>
        <w:t xml:space="preserve">. Ahora, analicemos formas </w:t>
      </w:r>
      <w:r w:rsidR="004924EB" w:rsidRPr="00140E96">
        <w:rPr>
          <w:lang w:val="es-419"/>
        </w:rPr>
        <w:t xml:space="preserve">de </w:t>
      </w:r>
      <w:r w:rsidRPr="00140E96">
        <w:rPr>
          <w:lang w:val="es-419"/>
        </w:rPr>
        <w:t xml:space="preserve">apoyar a los niños </w:t>
      </w:r>
      <w:r w:rsidR="004924EB" w:rsidRPr="00140E96">
        <w:rPr>
          <w:lang w:val="es-419"/>
        </w:rPr>
        <w:t xml:space="preserve">en el aprendizaje </w:t>
      </w:r>
      <w:r w:rsidR="00342FEA" w:rsidRPr="00140E96">
        <w:rPr>
          <w:lang w:val="es-419"/>
        </w:rPr>
        <w:t xml:space="preserve">de </w:t>
      </w:r>
      <w:r w:rsidR="00184BED" w:rsidRPr="00140E96">
        <w:rPr>
          <w:lang w:val="es-419"/>
        </w:rPr>
        <w:t>la medición</w:t>
      </w:r>
      <w:r w:rsidR="00C878AC" w:rsidRPr="00140E96">
        <w:rPr>
          <w:lang w:val="es-419"/>
        </w:rPr>
        <w:t>, tanto en nuestros entornos de aprendizaje como en casa.</w:t>
      </w:r>
    </w:p>
    <w:p w14:paraId="7972198D" w14:textId="02C7BBC5" w:rsidR="004B5A69" w:rsidRPr="00140E96" w:rsidRDefault="00A95D40" w:rsidP="00656D21">
      <w:pPr>
        <w:pStyle w:val="Heading2"/>
        <w:rPr>
          <w:lang w:val="es-419"/>
        </w:rPr>
      </w:pPr>
      <w:r w:rsidRPr="00140E96">
        <w:rPr>
          <w:lang w:val="es-419"/>
        </w:rPr>
        <w:t>Diapositiva</w:t>
      </w:r>
      <w:r w:rsidR="000E726B" w:rsidRPr="00140E96">
        <w:rPr>
          <w:lang w:val="es-419"/>
        </w:rPr>
        <w:t xml:space="preserve"> 25</w:t>
      </w:r>
      <w:r w:rsidR="04765EB0" w:rsidRPr="00140E96">
        <w:rPr>
          <w:lang w:val="es-419"/>
        </w:rPr>
        <w:t xml:space="preserve">: </w:t>
      </w:r>
      <w:r w:rsidR="002272E9" w:rsidRPr="00140E96">
        <w:rPr>
          <w:lang w:val="es-419"/>
        </w:rPr>
        <w:t xml:space="preserve">Explorar: </w:t>
      </w:r>
      <w:r w:rsidR="0038516E" w:rsidRPr="00140E96">
        <w:rPr>
          <w:lang w:val="es-419"/>
        </w:rPr>
        <w:t>Enfoque</w:t>
      </w:r>
      <w:r w:rsidR="00F95F18" w:rsidRPr="00140E96">
        <w:rPr>
          <w:lang w:val="es-419"/>
        </w:rPr>
        <w:t xml:space="preserve"> </w:t>
      </w:r>
      <w:r w:rsidR="000C2AD1" w:rsidRPr="00140E96">
        <w:rPr>
          <w:lang w:val="es-419"/>
        </w:rPr>
        <w:t>M</w:t>
      </w:r>
      <w:r w:rsidR="000C2AD1" w:rsidRPr="00140E96">
        <w:rPr>
          <w:vertAlign w:val="superscript"/>
          <w:lang w:val="es-419"/>
        </w:rPr>
        <w:t xml:space="preserve">5 </w:t>
      </w:r>
      <w:r w:rsidR="00F001F3" w:rsidRPr="00140E96">
        <w:rPr>
          <w:lang w:val="es-419"/>
        </w:rPr>
        <w:t xml:space="preserve">de </w:t>
      </w:r>
      <w:r w:rsidR="00F95F18" w:rsidRPr="00140E96">
        <w:rPr>
          <w:lang w:val="es-419"/>
        </w:rPr>
        <w:t>matemátic</w:t>
      </w:r>
      <w:r w:rsidR="00F001F3" w:rsidRPr="00140E96">
        <w:rPr>
          <w:lang w:val="es-419"/>
        </w:rPr>
        <w:t>as</w:t>
      </w:r>
      <w:r w:rsidR="00F95F18" w:rsidRPr="00140E96">
        <w:rPr>
          <w:lang w:val="es-419"/>
        </w:rPr>
        <w:t xml:space="preserve"> tempran</w:t>
      </w:r>
      <w:r w:rsidR="00F001F3" w:rsidRPr="00140E96">
        <w:rPr>
          <w:lang w:val="es-419"/>
        </w:rPr>
        <w:t>a</w:t>
      </w:r>
      <w:r w:rsidR="000C2AD1" w:rsidRPr="00140E96">
        <w:rPr>
          <w:lang w:val="es-419"/>
        </w:rPr>
        <w:t>s</w:t>
      </w:r>
    </w:p>
    <w:p w14:paraId="211F2E86" w14:textId="2DC8E2EF" w:rsidR="00AB18D2" w:rsidRPr="00140E96" w:rsidRDefault="00AB18D2" w:rsidP="002F7BFF">
      <w:pPr>
        <w:pStyle w:val="Bodyphoto"/>
        <w:rPr>
          <w:lang w:val="es-419"/>
        </w:rPr>
      </w:pPr>
      <w:r w:rsidRPr="00140E96">
        <w:rPr>
          <w:noProof/>
          <w:lang w:val="es-419"/>
        </w:rPr>
        <w:drawing>
          <wp:inline distT="0" distB="0" distL="0" distR="0" wp14:anchorId="0EB6C3FE" wp14:editId="0B1F973F">
            <wp:extent cx="3251200" cy="1828800"/>
            <wp:effectExtent l="19050" t="19050" r="25400" b="19050"/>
            <wp:docPr id="1462565025"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65025" name="Picture 27">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60512BC" w14:textId="4E8C63BB" w:rsidR="004B5A69" w:rsidRPr="00140E96" w:rsidRDefault="04765EB0" w:rsidP="00502D57">
      <w:pPr>
        <w:pStyle w:val="BodyText"/>
        <w:rPr>
          <w:lang w:val="es-419"/>
        </w:rPr>
      </w:pPr>
      <w:r w:rsidRPr="00140E96">
        <w:rPr>
          <w:b/>
          <w:bCs/>
          <w:lang w:val="es-419"/>
        </w:rPr>
        <w:t>Duración</w:t>
      </w:r>
      <w:r w:rsidR="0038516E" w:rsidRPr="00140E96">
        <w:rPr>
          <w:b/>
          <w:bCs/>
          <w:lang w:val="es-419"/>
        </w:rPr>
        <w:t>:</w:t>
      </w:r>
      <w:r w:rsidR="004801C8" w:rsidRPr="00140E96">
        <w:rPr>
          <w:lang w:val="es-419"/>
        </w:rPr>
        <w:t xml:space="preserve"> 15 </w:t>
      </w:r>
      <w:r w:rsidR="00E27D9A" w:rsidRPr="00140E96">
        <w:rPr>
          <w:lang w:val="es-419"/>
        </w:rPr>
        <w:t>minutos</w:t>
      </w:r>
    </w:p>
    <w:p w14:paraId="0BAC759D" w14:textId="1F97902D" w:rsidR="004B5A69" w:rsidRPr="00140E96" w:rsidRDefault="04765EB0" w:rsidP="00502D57">
      <w:pPr>
        <w:pStyle w:val="BodyText"/>
        <w:rPr>
          <w:b/>
          <w:bCs/>
          <w:lang w:val="es-419"/>
        </w:rPr>
      </w:pPr>
      <w:r w:rsidRPr="00140E96">
        <w:rPr>
          <w:b/>
          <w:bCs/>
          <w:lang w:val="es-419"/>
        </w:rPr>
        <w:t>Materiales</w:t>
      </w:r>
      <w:r w:rsidR="0038516E" w:rsidRPr="00140E96">
        <w:rPr>
          <w:b/>
          <w:bCs/>
          <w:lang w:val="es-419"/>
        </w:rPr>
        <w:t xml:space="preserve">: </w:t>
      </w:r>
      <w:r w:rsidR="004801C8" w:rsidRPr="00140E96">
        <w:rPr>
          <w:lang w:val="es-419"/>
        </w:rPr>
        <w:t xml:space="preserve">Folleto </w:t>
      </w:r>
      <w:r w:rsidR="00416CB7" w:rsidRPr="00140E96">
        <w:rPr>
          <w:b/>
          <w:bCs/>
          <w:lang w:val="es-419"/>
        </w:rPr>
        <w:t>Resumen del enfoque</w:t>
      </w:r>
      <w:r w:rsidR="00416CB7" w:rsidRPr="00140E96">
        <w:rPr>
          <w:lang w:val="es-419"/>
        </w:rPr>
        <w:t xml:space="preserve"> </w:t>
      </w:r>
      <w:r w:rsidR="00416CB7" w:rsidRPr="00140E96">
        <w:rPr>
          <w:b/>
          <w:bCs/>
          <w:lang w:val="es-419"/>
        </w:rPr>
        <w:t>de</w:t>
      </w:r>
      <w:r w:rsidR="00416CB7" w:rsidRPr="00140E96">
        <w:rPr>
          <w:lang w:val="es-419"/>
        </w:rPr>
        <w:t xml:space="preserve"> </w:t>
      </w:r>
      <w:r w:rsidR="00416CB7" w:rsidRPr="00140E96">
        <w:rPr>
          <w:b/>
          <w:bCs/>
          <w:lang w:val="es-419"/>
        </w:rPr>
        <w:t>M</w:t>
      </w:r>
      <w:r w:rsidR="00416CB7" w:rsidRPr="00140E96">
        <w:rPr>
          <w:b/>
          <w:bCs/>
          <w:vertAlign w:val="superscript"/>
          <w:lang w:val="es-419"/>
        </w:rPr>
        <w:t>5</w:t>
      </w:r>
    </w:p>
    <w:p w14:paraId="49AD1F85" w14:textId="572AAECA" w:rsidR="004B5A69" w:rsidRPr="00140E96" w:rsidRDefault="00C2120D" w:rsidP="00502D57">
      <w:pPr>
        <w:pStyle w:val="Heading3"/>
        <w:rPr>
          <w:lang w:val="es-419"/>
        </w:rPr>
      </w:pPr>
      <w:r w:rsidRPr="00140E96">
        <w:rPr>
          <w:lang w:val="es-419"/>
        </w:rPr>
        <w:t xml:space="preserve">Temas de </w:t>
      </w:r>
      <w:r w:rsidR="00BB41F7" w:rsidRPr="00140E96">
        <w:rPr>
          <w:lang w:val="es-419"/>
        </w:rPr>
        <w:t>discusión</w:t>
      </w:r>
    </w:p>
    <w:p w14:paraId="5A17CFDE" w14:textId="77777777" w:rsidR="00795C73" w:rsidRPr="00140E96" w:rsidRDefault="00795C73" w:rsidP="00795C73">
      <w:pPr>
        <w:pStyle w:val="ListBullet"/>
        <w:rPr>
          <w:lang w:val="es-419"/>
        </w:rPr>
      </w:pPr>
      <w:r w:rsidRPr="00140E96">
        <w:rPr>
          <w:lang w:val="es-419"/>
        </w:rPr>
        <w:t>Nos referimos a cinco prácticas fundamentales de enseñanza de las matemáticas tempranas como el enfoque M</w:t>
      </w:r>
      <w:r w:rsidRPr="00140E96">
        <w:rPr>
          <w:vertAlign w:val="superscript"/>
          <w:lang w:val="es-419"/>
        </w:rPr>
        <w:t xml:space="preserve">5 </w:t>
      </w:r>
      <w:r w:rsidRPr="00140E96">
        <w:rPr>
          <w:lang w:val="es-419"/>
        </w:rPr>
        <w:t xml:space="preserve">de matemáticas tempranas. Estas prácticas incluyen lo siguiente: </w:t>
      </w:r>
    </w:p>
    <w:p w14:paraId="5E8E63FE" w14:textId="77777777" w:rsidR="00795C73" w:rsidRPr="00140E96" w:rsidRDefault="00795C73" w:rsidP="00795C73">
      <w:pPr>
        <w:pStyle w:val="ListBullet2"/>
        <w:rPr>
          <w:lang w:val="es-419"/>
        </w:rPr>
      </w:pPr>
      <w:r w:rsidRPr="00140E96">
        <w:rPr>
          <w:lang w:val="es-419"/>
        </w:rPr>
        <w:lastRenderedPageBreak/>
        <w:t>Aprendizaje mutuo</w:t>
      </w:r>
    </w:p>
    <w:p w14:paraId="179EFA24" w14:textId="77777777" w:rsidR="00795C73" w:rsidRPr="00140E96" w:rsidRDefault="00795C73" w:rsidP="00795C73">
      <w:pPr>
        <w:pStyle w:val="ListBullet2"/>
        <w:rPr>
          <w:lang w:val="es-419"/>
        </w:rPr>
      </w:pPr>
      <w:r w:rsidRPr="00140E96">
        <w:rPr>
          <w:lang w:val="es-419"/>
        </w:rPr>
        <w:t xml:space="preserve">Investigaciones significativas </w:t>
      </w:r>
    </w:p>
    <w:p w14:paraId="48EEFC03" w14:textId="77777777" w:rsidR="00795C73" w:rsidRPr="00140E96" w:rsidRDefault="00795C73" w:rsidP="00795C73">
      <w:pPr>
        <w:pStyle w:val="ListBullet2"/>
        <w:rPr>
          <w:lang w:val="es-419"/>
        </w:rPr>
      </w:pPr>
      <w:r w:rsidRPr="00140E96">
        <w:rPr>
          <w:lang w:val="es-419"/>
        </w:rPr>
        <w:t>Materiales y entorno de aprendizaje</w:t>
      </w:r>
    </w:p>
    <w:p w14:paraId="1346DD21" w14:textId="77777777" w:rsidR="00795C73" w:rsidRPr="00140E96" w:rsidRDefault="00795C73" w:rsidP="00795C73">
      <w:pPr>
        <w:pStyle w:val="ListBullet2"/>
        <w:rPr>
          <w:lang w:val="es-419"/>
        </w:rPr>
      </w:pPr>
      <w:r w:rsidRPr="00140E96">
        <w:rPr>
          <w:lang w:val="es-419"/>
        </w:rPr>
        <w:t>Vocabulario y discurso matemáticos</w:t>
      </w:r>
    </w:p>
    <w:p w14:paraId="209DECE5" w14:textId="77777777" w:rsidR="00795C73" w:rsidRPr="00140E96" w:rsidRDefault="00795C73" w:rsidP="00795C73">
      <w:pPr>
        <w:pStyle w:val="ListBullet2"/>
        <w:rPr>
          <w:lang w:val="es-419"/>
        </w:rPr>
      </w:pPr>
      <w:r w:rsidRPr="00140E96">
        <w:rPr>
          <w:lang w:val="es-419"/>
        </w:rPr>
        <w:t xml:space="preserve">Representaciones múltiples </w:t>
      </w:r>
    </w:p>
    <w:p w14:paraId="6D0DF2B2" w14:textId="6595BF9E" w:rsidR="009D00FD" w:rsidRPr="00140E96" w:rsidRDefault="00795C73" w:rsidP="00795C73">
      <w:pPr>
        <w:pStyle w:val="ListBullet"/>
        <w:rPr>
          <w:lang w:val="es-419"/>
        </w:rPr>
      </w:pPr>
      <w:r w:rsidRPr="00140E96">
        <w:rPr>
          <w:lang w:val="es-419"/>
        </w:rPr>
        <w:t>Exploremos las prácticas M</w:t>
      </w:r>
      <w:r w:rsidRPr="00140E96">
        <w:rPr>
          <w:vertAlign w:val="superscript"/>
          <w:lang w:val="es-419"/>
        </w:rPr>
        <w:t>5</w:t>
      </w:r>
      <w:r w:rsidRPr="00140E96">
        <w:rPr>
          <w:lang w:val="es-419"/>
        </w:rPr>
        <w:t xml:space="preserve"> utilizando el folleto </w:t>
      </w:r>
      <w:r w:rsidRPr="00140E96">
        <w:rPr>
          <w:b/>
          <w:bCs/>
          <w:lang w:val="es-419"/>
        </w:rPr>
        <w:t>Resumen del enfoque</w:t>
      </w:r>
      <w:r w:rsidRPr="00140E96">
        <w:rPr>
          <w:lang w:val="es-419"/>
        </w:rPr>
        <w:t xml:space="preserve"> </w:t>
      </w:r>
      <w:r w:rsidRPr="00140E96">
        <w:rPr>
          <w:b/>
          <w:bCs/>
          <w:lang w:val="es-419"/>
        </w:rPr>
        <w:t>M</w:t>
      </w:r>
      <w:r w:rsidRPr="00140E96">
        <w:rPr>
          <w:b/>
          <w:bCs/>
          <w:vertAlign w:val="superscript"/>
          <w:lang w:val="es-419"/>
        </w:rPr>
        <w:t>5</w:t>
      </w:r>
      <w:r w:rsidRPr="00140E96">
        <w:rPr>
          <w:lang w:val="es-419"/>
        </w:rPr>
        <w:t>. A continuación, observaremos M</w:t>
      </w:r>
      <w:r w:rsidRPr="00140E96">
        <w:rPr>
          <w:vertAlign w:val="superscript"/>
          <w:lang w:val="es-419"/>
        </w:rPr>
        <w:t>5</w:t>
      </w:r>
      <w:r w:rsidRPr="00140E96">
        <w:rPr>
          <w:lang w:val="es-419"/>
        </w:rPr>
        <w:t xml:space="preserve"> en acción.</w:t>
      </w:r>
    </w:p>
    <w:p w14:paraId="4CF39DB0" w14:textId="18F4F0EC" w:rsidR="004B5A69" w:rsidRPr="00140E96" w:rsidRDefault="00C2120D" w:rsidP="00502D57">
      <w:pPr>
        <w:pStyle w:val="Heading3"/>
        <w:rPr>
          <w:lang w:val="es-419"/>
        </w:rPr>
      </w:pPr>
      <w:r w:rsidRPr="00140E96">
        <w:rPr>
          <w:lang w:val="es-419"/>
        </w:rPr>
        <w:t>Notas del facilitador</w:t>
      </w:r>
    </w:p>
    <w:p w14:paraId="28424DD2" w14:textId="77777777" w:rsidR="004520E9" w:rsidRPr="00140E96" w:rsidRDefault="004520E9" w:rsidP="004520E9">
      <w:pPr>
        <w:pStyle w:val="ListBullet"/>
        <w:rPr>
          <w:rFonts w:eastAsiaTheme="minorEastAsia"/>
          <w:lang w:val="es-419"/>
        </w:rPr>
      </w:pPr>
      <w:r w:rsidRPr="00140E96">
        <w:rPr>
          <w:rFonts w:eastAsiaTheme="minorEastAsia"/>
          <w:lang w:val="es-419"/>
        </w:rPr>
        <w:t>Tenga en cuenta a los participantes y sus experiencias previas con M</w:t>
      </w:r>
      <w:r w:rsidRPr="00140E96">
        <w:rPr>
          <w:rFonts w:eastAsiaTheme="minorEastAsia"/>
          <w:vertAlign w:val="superscript"/>
          <w:lang w:val="es-419"/>
        </w:rPr>
        <w:t>5</w:t>
      </w:r>
      <w:r w:rsidRPr="00140E96">
        <w:rPr>
          <w:rFonts w:eastAsiaTheme="minorEastAsia"/>
          <w:lang w:val="es-419"/>
        </w:rPr>
        <w:t xml:space="preserve">. A continuación, decida cómo podría utilizar el </w:t>
      </w:r>
      <w:r w:rsidRPr="00140E96">
        <w:rPr>
          <w:lang w:val="es-419"/>
        </w:rPr>
        <w:t xml:space="preserve">folleto </w:t>
      </w:r>
      <w:r w:rsidRPr="00140E96">
        <w:rPr>
          <w:b/>
          <w:bCs/>
          <w:lang w:val="es-419"/>
        </w:rPr>
        <w:t>Resumen del enfoque</w:t>
      </w:r>
      <w:r w:rsidRPr="00140E96">
        <w:rPr>
          <w:lang w:val="es-419"/>
        </w:rPr>
        <w:t xml:space="preserve"> </w:t>
      </w:r>
      <w:r w:rsidRPr="00140E96">
        <w:rPr>
          <w:b/>
          <w:bCs/>
          <w:lang w:val="es-419"/>
        </w:rPr>
        <w:t>M</w:t>
      </w:r>
      <w:r w:rsidRPr="00140E96">
        <w:rPr>
          <w:b/>
          <w:bCs/>
          <w:vertAlign w:val="superscript"/>
          <w:lang w:val="es-419"/>
        </w:rPr>
        <w:t>5</w:t>
      </w:r>
      <w:r w:rsidRPr="00140E96">
        <w:rPr>
          <w:b/>
          <w:bCs/>
          <w:lang w:val="es-419"/>
        </w:rPr>
        <w:t>.</w:t>
      </w:r>
    </w:p>
    <w:p w14:paraId="12B032DB" w14:textId="77777777" w:rsidR="004520E9" w:rsidRPr="00140E96" w:rsidRDefault="004520E9" w:rsidP="004520E9">
      <w:pPr>
        <w:pStyle w:val="ListBullet2"/>
        <w:rPr>
          <w:rFonts w:eastAsiaTheme="minorEastAsia"/>
          <w:lang w:val="es-419"/>
        </w:rPr>
      </w:pPr>
      <w:r w:rsidRPr="00140E96">
        <w:rPr>
          <w:rFonts w:eastAsiaTheme="minorEastAsia"/>
          <w:lang w:val="es-419"/>
        </w:rPr>
        <w:t>Para los grupos con experiencia significativa en M</w:t>
      </w:r>
      <w:r w:rsidRPr="00140E96">
        <w:rPr>
          <w:rFonts w:eastAsiaTheme="minorEastAsia"/>
          <w:vertAlign w:val="superscript"/>
          <w:lang w:val="es-419"/>
        </w:rPr>
        <w:t>5</w:t>
      </w:r>
      <w:r w:rsidRPr="00140E96">
        <w:rPr>
          <w:rFonts w:eastAsiaTheme="minorEastAsia"/>
          <w:lang w:val="es-419"/>
        </w:rPr>
        <w:t xml:space="preserve">, puede ofrecer unos minutos para que los participantes revisen el folleto y </w:t>
      </w:r>
      <w:r w:rsidRPr="00140E96">
        <w:rPr>
          <w:lang w:val="es-419"/>
        </w:rPr>
        <w:t xml:space="preserve">compartan con un compañero sus puntos fuertes y las prácticas en las que están trabajando. También puede utilizar esta diapositiva para repasar brevemente </w:t>
      </w:r>
      <w:r w:rsidRPr="00140E96">
        <w:rPr>
          <w:rFonts w:eastAsiaTheme="minorEastAsia"/>
          <w:lang w:val="es-419"/>
        </w:rPr>
        <w:t>las</w:t>
      </w:r>
      <w:r w:rsidRPr="00140E96">
        <w:rPr>
          <w:lang w:val="es-419"/>
        </w:rPr>
        <w:t xml:space="preserve"> prácticas de</w:t>
      </w:r>
      <w:r w:rsidRPr="00140E96">
        <w:rPr>
          <w:rFonts w:eastAsiaTheme="minorEastAsia"/>
          <w:lang w:val="es-419"/>
        </w:rPr>
        <w:t xml:space="preserve"> M</w:t>
      </w:r>
      <w:r w:rsidRPr="00140E96">
        <w:rPr>
          <w:rFonts w:eastAsiaTheme="minorEastAsia"/>
          <w:vertAlign w:val="superscript"/>
          <w:lang w:val="es-419"/>
        </w:rPr>
        <w:t xml:space="preserve">5 </w:t>
      </w:r>
      <w:r w:rsidRPr="00140E96">
        <w:rPr>
          <w:lang w:val="es-419"/>
        </w:rPr>
        <w:t xml:space="preserve">y pasar a la siguiente diapositiva. </w:t>
      </w:r>
    </w:p>
    <w:p w14:paraId="3D48A902" w14:textId="49D78ADA" w:rsidR="007A3923" w:rsidRPr="00FF4247" w:rsidRDefault="004520E9" w:rsidP="00FF4247">
      <w:pPr>
        <w:pStyle w:val="ListBullet2"/>
        <w:rPr>
          <w:rFonts w:eastAsiaTheme="minorEastAsia"/>
          <w:lang w:val="es-419"/>
        </w:rPr>
      </w:pPr>
      <w:r w:rsidRPr="00140E96">
        <w:rPr>
          <w:rFonts w:eastAsiaTheme="minorEastAsia"/>
          <w:lang w:val="es-419"/>
        </w:rPr>
        <w:t>Para los grupos con menos experiencia con M</w:t>
      </w:r>
      <w:r w:rsidRPr="00140E96">
        <w:rPr>
          <w:rFonts w:eastAsiaTheme="minorEastAsia"/>
          <w:vertAlign w:val="superscript"/>
          <w:lang w:val="es-419"/>
        </w:rPr>
        <w:t>5</w:t>
      </w:r>
      <w:r w:rsidRPr="00140E96">
        <w:rPr>
          <w:rFonts w:eastAsiaTheme="minorEastAsia"/>
          <w:lang w:val="es-419"/>
        </w:rPr>
        <w:t>, puede ofrecer más tiempo a los participantes para que exploren cada práctica del folleto. Por ejemplo, puede darles tiempo para que revisen las prácticas de forma independiente. Invíteles a marcar con un cuadrado las prácticas que hayan «asimilado» (prácticas que entienden y utilizan), con un círculo «lo que aún les ronda por la cabeza» (prácticas sobre las que aún tienen dudas) y con un triángulo las tres ideas que utilizarán en sus entornos. Para obtener más ideas sobre cómo ofrecer una revisión más completa, visite el conjunto de recursos El enfoque M</w:t>
      </w:r>
      <w:r w:rsidRPr="00140E96">
        <w:rPr>
          <w:rFonts w:eastAsiaTheme="minorEastAsia"/>
          <w:vertAlign w:val="superscript"/>
          <w:lang w:val="es-419"/>
        </w:rPr>
        <w:t>5</w:t>
      </w:r>
      <w:r w:rsidRPr="00140E96">
        <w:rPr>
          <w:rFonts w:eastAsiaTheme="minorEastAsia"/>
          <w:lang w:val="es-419"/>
        </w:rPr>
        <w:t xml:space="preserve"> de matemáticas temprana.</w:t>
      </w:r>
    </w:p>
    <w:p w14:paraId="6F24477E" w14:textId="3EA03DBF" w:rsidR="00490E0E" w:rsidRPr="00140E96" w:rsidRDefault="00490E0E" w:rsidP="00490E0E">
      <w:pPr>
        <w:pStyle w:val="Heading2"/>
        <w:rPr>
          <w:lang w:val="es-419"/>
        </w:rPr>
      </w:pPr>
      <w:r w:rsidRPr="00140E96">
        <w:rPr>
          <w:lang w:val="es-419"/>
        </w:rPr>
        <w:lastRenderedPageBreak/>
        <w:t>Diapositiva</w:t>
      </w:r>
      <w:r w:rsidR="00D54D25" w:rsidRPr="00140E96">
        <w:rPr>
          <w:lang w:val="es-419"/>
        </w:rPr>
        <w:t xml:space="preserve"> 26</w:t>
      </w:r>
      <w:r w:rsidRPr="00140E96">
        <w:rPr>
          <w:lang w:val="es-419"/>
        </w:rPr>
        <w:t xml:space="preserve">: </w:t>
      </w:r>
      <w:r w:rsidR="00D8687A" w:rsidRPr="00140E96">
        <w:rPr>
          <w:lang w:val="es-419"/>
        </w:rPr>
        <w:t>Discusión</w:t>
      </w:r>
      <w:r w:rsidRPr="00140E96">
        <w:rPr>
          <w:lang w:val="es-419"/>
        </w:rPr>
        <w:t xml:space="preserve">: </w:t>
      </w:r>
      <w:r w:rsidR="001958D1" w:rsidRPr="00140E96">
        <w:rPr>
          <w:lang w:val="es-419"/>
        </w:rPr>
        <w:t>M</w:t>
      </w:r>
      <w:r w:rsidR="001958D1" w:rsidRPr="00140E96">
        <w:rPr>
          <w:vertAlign w:val="superscript"/>
          <w:lang w:val="es-419"/>
        </w:rPr>
        <w:t>5</w:t>
      </w:r>
      <w:r w:rsidR="001958D1" w:rsidRPr="00140E96">
        <w:rPr>
          <w:lang w:val="es-419"/>
        </w:rPr>
        <w:t xml:space="preserve"> en acción</w:t>
      </w:r>
    </w:p>
    <w:p w14:paraId="068068E3" w14:textId="67AE2C16" w:rsidR="00AB18D2" w:rsidRPr="00140E96" w:rsidRDefault="00AB18D2" w:rsidP="002F7BFF">
      <w:pPr>
        <w:pStyle w:val="Bodyphoto"/>
        <w:rPr>
          <w:lang w:val="es-419"/>
        </w:rPr>
      </w:pPr>
      <w:r w:rsidRPr="00140E96">
        <w:rPr>
          <w:noProof/>
          <w:lang w:val="es-419"/>
        </w:rPr>
        <w:drawing>
          <wp:inline distT="0" distB="0" distL="0" distR="0" wp14:anchorId="1FDE33F7" wp14:editId="36864193">
            <wp:extent cx="3251200" cy="1828800"/>
            <wp:effectExtent l="19050" t="19050" r="25400" b="19050"/>
            <wp:docPr id="91123333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33331" name="Picture 2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DD79453" w14:textId="05C6B836" w:rsidR="00490E0E" w:rsidRPr="00140E96" w:rsidRDefault="00490E0E" w:rsidP="00502D57">
      <w:pPr>
        <w:pStyle w:val="BodyText"/>
        <w:rPr>
          <w:lang w:val="es-419"/>
        </w:rPr>
      </w:pPr>
      <w:r w:rsidRPr="00140E96">
        <w:rPr>
          <w:b/>
          <w:bCs/>
          <w:lang w:val="es-419"/>
        </w:rPr>
        <w:t>Duración:</w:t>
      </w:r>
      <w:r w:rsidRPr="00140E96">
        <w:rPr>
          <w:lang w:val="es-419"/>
        </w:rPr>
        <w:t xml:space="preserve"> 20-30 minutos (incluye la revisión del vídeo de </w:t>
      </w:r>
      <w:r w:rsidR="008174EE" w:rsidRPr="00140E96">
        <w:rPr>
          <w:lang w:val="es-419"/>
        </w:rPr>
        <w:t xml:space="preserve">la </w:t>
      </w:r>
      <w:r w:rsidRPr="00140E96">
        <w:rPr>
          <w:lang w:val="es-419"/>
        </w:rPr>
        <w:t>diapositiva anterior).</w:t>
      </w:r>
    </w:p>
    <w:p w14:paraId="32620F0B" w14:textId="4335F1D5" w:rsidR="00490E0E" w:rsidRPr="00140E96" w:rsidRDefault="00490E0E" w:rsidP="00502D57">
      <w:pPr>
        <w:pStyle w:val="BodyText"/>
        <w:rPr>
          <w:lang w:val="es-419"/>
        </w:rPr>
      </w:pPr>
      <w:r w:rsidRPr="00140E96">
        <w:rPr>
          <w:b/>
          <w:bCs/>
          <w:lang w:val="es-419"/>
        </w:rPr>
        <w:t xml:space="preserve">Materiales: </w:t>
      </w:r>
      <w:r w:rsidR="008765F1" w:rsidRPr="00140E96">
        <w:rPr>
          <w:lang w:val="es-419"/>
        </w:rPr>
        <w:t>F</w:t>
      </w:r>
      <w:r w:rsidR="004C048F" w:rsidRPr="00140E96">
        <w:rPr>
          <w:lang w:val="es-419"/>
        </w:rPr>
        <w:t>olleto</w:t>
      </w:r>
      <w:r w:rsidR="004C048F" w:rsidRPr="00140E96">
        <w:rPr>
          <w:b/>
          <w:bCs/>
          <w:lang w:val="es-419"/>
        </w:rPr>
        <w:t xml:space="preserve"> </w:t>
      </w:r>
      <w:r w:rsidR="00A73BD9" w:rsidRPr="00140E96">
        <w:rPr>
          <w:b/>
          <w:bCs/>
          <w:lang w:val="es-419"/>
        </w:rPr>
        <w:t>Observación de M</w:t>
      </w:r>
      <w:r w:rsidR="00A73BD9" w:rsidRPr="00140E96">
        <w:rPr>
          <w:b/>
          <w:bCs/>
          <w:vertAlign w:val="superscript"/>
          <w:lang w:val="es-419"/>
        </w:rPr>
        <w:t>5</w:t>
      </w:r>
      <w:r w:rsidR="00A73BD9" w:rsidRPr="00140E96">
        <w:rPr>
          <w:b/>
          <w:bCs/>
          <w:lang w:val="es-419"/>
        </w:rPr>
        <w:t xml:space="preserve"> en acción: </w:t>
      </w:r>
      <w:r w:rsidR="00727693" w:rsidRPr="00140E96">
        <w:rPr>
          <w:b/>
          <w:bCs/>
          <w:lang w:val="es-419"/>
        </w:rPr>
        <w:t>M</w:t>
      </w:r>
      <w:r w:rsidR="00A73BD9" w:rsidRPr="00140E96">
        <w:rPr>
          <w:b/>
          <w:bCs/>
          <w:lang w:val="es-419"/>
        </w:rPr>
        <w:t>edición</w:t>
      </w:r>
      <w:r w:rsidR="00A73BD9" w:rsidRPr="00140E96">
        <w:rPr>
          <w:lang w:val="es-419"/>
        </w:rPr>
        <w:t>,</w:t>
      </w:r>
      <w:r w:rsidR="00FB73D8" w:rsidRPr="00140E96">
        <w:rPr>
          <w:lang w:val="es-419"/>
        </w:rPr>
        <w:t xml:space="preserve"> Folleto</w:t>
      </w:r>
      <w:r w:rsidR="00A73BD9" w:rsidRPr="00140E96">
        <w:rPr>
          <w:lang w:val="es-419"/>
        </w:rPr>
        <w:t xml:space="preserve"> </w:t>
      </w:r>
      <w:r w:rsidR="00A42EFA" w:rsidRPr="00140E96">
        <w:rPr>
          <w:b/>
          <w:bCs/>
          <w:lang w:val="es-419"/>
        </w:rPr>
        <w:t>R</w:t>
      </w:r>
      <w:r w:rsidRPr="00140E96">
        <w:rPr>
          <w:b/>
          <w:bCs/>
          <w:lang w:val="es-419"/>
        </w:rPr>
        <w:t xml:space="preserve">espuestas para </w:t>
      </w:r>
      <w:r w:rsidR="00FB73D8" w:rsidRPr="00140E96">
        <w:rPr>
          <w:b/>
          <w:bCs/>
          <w:lang w:val="es-419"/>
        </w:rPr>
        <w:t>o</w:t>
      </w:r>
      <w:r w:rsidRPr="00140E96">
        <w:rPr>
          <w:b/>
          <w:bCs/>
          <w:lang w:val="es-419"/>
        </w:rPr>
        <w:t>bserva</w:t>
      </w:r>
      <w:r w:rsidR="00FB73D8" w:rsidRPr="00140E96">
        <w:rPr>
          <w:b/>
          <w:bCs/>
          <w:lang w:val="es-419"/>
        </w:rPr>
        <w:t>r</w:t>
      </w:r>
      <w:r w:rsidRPr="00140E96">
        <w:rPr>
          <w:b/>
          <w:bCs/>
          <w:lang w:val="es-419"/>
        </w:rPr>
        <w:t xml:space="preserve"> de M</w:t>
      </w:r>
      <w:r w:rsidRPr="00140E96">
        <w:rPr>
          <w:b/>
          <w:bCs/>
          <w:vertAlign w:val="superscript"/>
          <w:lang w:val="es-419"/>
        </w:rPr>
        <w:t>5</w:t>
      </w:r>
      <w:r w:rsidRPr="00140E96">
        <w:rPr>
          <w:b/>
          <w:bCs/>
          <w:lang w:val="es-419"/>
        </w:rPr>
        <w:t xml:space="preserve"> en acción: </w:t>
      </w:r>
      <w:r w:rsidR="00FB73D8" w:rsidRPr="00140E96">
        <w:rPr>
          <w:b/>
          <w:bCs/>
          <w:lang w:val="es-419"/>
        </w:rPr>
        <w:t>M</w:t>
      </w:r>
      <w:r w:rsidRPr="00140E96">
        <w:rPr>
          <w:b/>
          <w:bCs/>
          <w:lang w:val="es-419"/>
        </w:rPr>
        <w:t>edición</w:t>
      </w:r>
      <w:r w:rsidR="00362130" w:rsidRPr="00140E96">
        <w:rPr>
          <w:lang w:val="es-419"/>
        </w:rPr>
        <w:t xml:space="preserve">; </w:t>
      </w:r>
      <w:r w:rsidRPr="00140E96">
        <w:rPr>
          <w:lang w:val="es-419"/>
        </w:rPr>
        <w:t xml:space="preserve">videoclip sobre </w:t>
      </w:r>
      <w:r w:rsidR="00DF2735" w:rsidRPr="00140E96">
        <w:rPr>
          <w:lang w:val="es-419"/>
        </w:rPr>
        <w:t>m</w:t>
      </w:r>
      <w:r w:rsidRPr="00140E96">
        <w:rPr>
          <w:lang w:val="es-419"/>
        </w:rPr>
        <w:t xml:space="preserve">edición </w:t>
      </w:r>
      <w:r w:rsidR="00ED64A0" w:rsidRPr="00140E96">
        <w:rPr>
          <w:lang w:val="es-419"/>
        </w:rPr>
        <w:t>para preescolar, TK o K</w:t>
      </w:r>
      <w:r w:rsidR="00362130" w:rsidRPr="00140E96">
        <w:rPr>
          <w:lang w:val="es-419"/>
        </w:rPr>
        <w:t xml:space="preserve">; </w:t>
      </w:r>
      <w:r w:rsidRPr="00140E96">
        <w:rPr>
          <w:lang w:val="es-419"/>
        </w:rPr>
        <w:t>papel milimetrado, rotuladores</w:t>
      </w:r>
    </w:p>
    <w:p w14:paraId="76E7D922" w14:textId="078B5D03" w:rsidR="00490E0E" w:rsidRPr="00140E96" w:rsidRDefault="00490E0E" w:rsidP="00502D57">
      <w:pPr>
        <w:pStyle w:val="Heading3"/>
        <w:rPr>
          <w:lang w:val="es-419"/>
        </w:rPr>
      </w:pPr>
      <w:r w:rsidRPr="00140E96">
        <w:rPr>
          <w:lang w:val="es-419"/>
        </w:rPr>
        <w:t xml:space="preserve">Temas de </w:t>
      </w:r>
      <w:r w:rsidR="00BB41F7" w:rsidRPr="00140E96">
        <w:rPr>
          <w:lang w:val="es-419"/>
        </w:rPr>
        <w:t>discusión</w:t>
      </w:r>
    </w:p>
    <w:p w14:paraId="401E278D" w14:textId="24CE1565" w:rsidR="00A73BD9" w:rsidRPr="00140E96" w:rsidRDefault="000E726B" w:rsidP="008252A0">
      <w:pPr>
        <w:pStyle w:val="ListBullet"/>
        <w:rPr>
          <w:lang w:val="es-419"/>
        </w:rPr>
      </w:pPr>
      <w:r w:rsidRPr="00140E96">
        <w:rPr>
          <w:lang w:val="es-419"/>
        </w:rPr>
        <w:t xml:space="preserve">Hemos observado ejemplos de cómo los niños (de tres a seis años) aprenden sobre la medición. </w:t>
      </w:r>
      <w:r w:rsidR="00FF0C67" w:rsidRPr="00140E96">
        <w:rPr>
          <w:rFonts w:eastAsiaTheme="minorEastAsia"/>
          <w:lang w:val="es-419"/>
        </w:rPr>
        <w:t>A continuación, hemos explorado el Enfoque M</w:t>
      </w:r>
      <w:r w:rsidR="00FF0C67" w:rsidRPr="00140E96">
        <w:rPr>
          <w:rFonts w:eastAsiaTheme="minorEastAsia"/>
          <w:vertAlign w:val="superscript"/>
          <w:lang w:val="es-419"/>
        </w:rPr>
        <w:t xml:space="preserve">5 </w:t>
      </w:r>
      <w:r w:rsidR="00FF0C67" w:rsidRPr="00140E96">
        <w:rPr>
          <w:rFonts w:eastAsiaTheme="minorEastAsia"/>
          <w:lang w:val="es-419"/>
        </w:rPr>
        <w:t>de matemáticas tempranas</w:t>
      </w:r>
      <w:r w:rsidRPr="00140E96">
        <w:rPr>
          <w:lang w:val="es-419"/>
        </w:rPr>
        <w:t xml:space="preserve">. </w:t>
      </w:r>
    </w:p>
    <w:p w14:paraId="07743A64" w14:textId="77777777" w:rsidR="00A73BD9" w:rsidRPr="00140E96" w:rsidRDefault="000E726B" w:rsidP="007F2537">
      <w:pPr>
        <w:pStyle w:val="ListBullet"/>
        <w:rPr>
          <w:lang w:val="es-419"/>
        </w:rPr>
      </w:pPr>
      <w:r w:rsidRPr="00140E96">
        <w:rPr>
          <w:lang w:val="es-419"/>
        </w:rPr>
        <w:t xml:space="preserve">Ahora, vamos a </w:t>
      </w:r>
      <w:r w:rsidR="00A73BD9" w:rsidRPr="00140E96">
        <w:rPr>
          <w:lang w:val="es-419"/>
        </w:rPr>
        <w:t xml:space="preserve">recordar la parte 1 y la parte 2 del vídeo que vimos anteriormente. </w:t>
      </w:r>
    </w:p>
    <w:p w14:paraId="73C1611A" w14:textId="4E65A5B8" w:rsidR="000E726B" w:rsidRPr="00140E96" w:rsidRDefault="000E726B" w:rsidP="008252A0">
      <w:pPr>
        <w:pStyle w:val="ListBullet"/>
        <w:rPr>
          <w:lang w:val="es-419"/>
        </w:rPr>
      </w:pPr>
      <w:r w:rsidRPr="00140E96">
        <w:rPr>
          <w:lang w:val="es-419"/>
        </w:rPr>
        <w:t>[Elija una estrategia para facilitar esta observación y el inform</w:t>
      </w:r>
      <w:r w:rsidR="00DF2735" w:rsidRPr="00140E96">
        <w:rPr>
          <w:lang w:val="es-419"/>
        </w:rPr>
        <w:t>e</w:t>
      </w:r>
      <w:r w:rsidRPr="00140E96">
        <w:rPr>
          <w:lang w:val="es-419"/>
        </w:rPr>
        <w:t xml:space="preserve"> posterior (en la siguiente diapositiva). Adapte los temas de </w:t>
      </w:r>
      <w:r w:rsidR="00BB41F7" w:rsidRPr="00140E96">
        <w:rPr>
          <w:lang w:val="es-419"/>
        </w:rPr>
        <w:t>discusión</w:t>
      </w:r>
      <w:r w:rsidRPr="00140E96">
        <w:rPr>
          <w:lang w:val="es-419"/>
        </w:rPr>
        <w:t xml:space="preserve"> para reflejar esta estrategia].</w:t>
      </w:r>
    </w:p>
    <w:p w14:paraId="3781D9C6" w14:textId="77777777" w:rsidR="00490E0E" w:rsidRPr="00140E96" w:rsidRDefault="00490E0E" w:rsidP="007F2537">
      <w:pPr>
        <w:pStyle w:val="ListBullet"/>
        <w:rPr>
          <w:b/>
          <w:bCs/>
          <w:lang w:val="es-419"/>
        </w:rPr>
      </w:pPr>
      <w:r w:rsidRPr="00140E96">
        <w:rPr>
          <w:lang w:val="es-419"/>
        </w:rPr>
        <w:t>Analicemos sus observaciones de cada práctica M</w:t>
      </w:r>
      <w:r w:rsidRPr="00140E96">
        <w:rPr>
          <w:vertAlign w:val="superscript"/>
          <w:lang w:val="es-419"/>
        </w:rPr>
        <w:t>5</w:t>
      </w:r>
      <w:r w:rsidRPr="00140E96">
        <w:rPr>
          <w:lang w:val="es-419"/>
        </w:rPr>
        <w:t xml:space="preserve">. </w:t>
      </w:r>
    </w:p>
    <w:p w14:paraId="0B8C547A" w14:textId="77777777" w:rsidR="00490E0E" w:rsidRPr="00140E96" w:rsidRDefault="00490E0E" w:rsidP="00502D57">
      <w:pPr>
        <w:pStyle w:val="Heading3"/>
        <w:rPr>
          <w:lang w:val="es-419"/>
        </w:rPr>
      </w:pPr>
      <w:r w:rsidRPr="00140E96">
        <w:rPr>
          <w:lang w:val="es-419"/>
        </w:rPr>
        <w:t>Notas del facilitador</w:t>
      </w:r>
    </w:p>
    <w:p w14:paraId="773286CE" w14:textId="3B09C656" w:rsidR="00A73BD9" w:rsidRPr="00140E96" w:rsidRDefault="00A73BD9" w:rsidP="008252A0">
      <w:pPr>
        <w:pStyle w:val="ListBullet"/>
        <w:rPr>
          <w:lang w:val="es-419"/>
        </w:rPr>
      </w:pPr>
      <w:r w:rsidRPr="00140E96">
        <w:rPr>
          <w:lang w:val="es-419"/>
        </w:rPr>
        <w:t xml:space="preserve">Considere si </w:t>
      </w:r>
      <w:r w:rsidR="005C463F" w:rsidRPr="00140E96">
        <w:rPr>
          <w:lang w:val="es-419"/>
        </w:rPr>
        <w:t>fuera</w:t>
      </w:r>
      <w:r w:rsidRPr="00140E96">
        <w:rPr>
          <w:lang w:val="es-419"/>
        </w:rPr>
        <w:t xml:space="preserve"> útil mostrar el videoclip </w:t>
      </w:r>
      <w:hyperlink r:id="rId48" w:history="1">
        <w:r w:rsidRPr="00140E96">
          <w:rPr>
            <w:rStyle w:val="Hyperlink"/>
            <w:lang w:val="es-419"/>
          </w:rPr>
          <w:t>«Comparar longitudes con bloques unitarios (3-5 años)»</w:t>
        </w:r>
      </w:hyperlink>
      <w:r w:rsidRPr="00140E96">
        <w:rPr>
          <w:lang w:val="es-419"/>
        </w:rPr>
        <w:t xml:space="preserve"> una vez más, esta vez pidiendo a los participantes que se centren en cómo </w:t>
      </w:r>
      <w:r w:rsidR="00FE11AD" w:rsidRPr="00140E96">
        <w:rPr>
          <w:lang w:val="es-419"/>
        </w:rPr>
        <w:t>la</w:t>
      </w:r>
      <w:r w:rsidRPr="00140E96">
        <w:rPr>
          <w:lang w:val="es-419"/>
        </w:rPr>
        <w:t xml:space="preserve"> educador</w:t>
      </w:r>
      <w:r w:rsidR="00FE11AD" w:rsidRPr="00140E96">
        <w:rPr>
          <w:lang w:val="es-419"/>
        </w:rPr>
        <w:t>a</w:t>
      </w:r>
      <w:r w:rsidR="00632DCA" w:rsidRPr="00140E96">
        <w:rPr>
          <w:lang w:val="es-419"/>
        </w:rPr>
        <w:t xml:space="preserve"> </w:t>
      </w:r>
      <w:r w:rsidR="00CA084E" w:rsidRPr="00140E96">
        <w:rPr>
          <w:lang w:val="es-419"/>
        </w:rPr>
        <w:t>apoy</w:t>
      </w:r>
      <w:r w:rsidR="000D28E7" w:rsidRPr="00140E96">
        <w:rPr>
          <w:lang w:val="es-419"/>
        </w:rPr>
        <w:t xml:space="preserve">ó </w:t>
      </w:r>
      <w:r w:rsidR="00CA084E" w:rsidRPr="00140E96">
        <w:rPr>
          <w:lang w:val="es-419"/>
        </w:rPr>
        <w:t>a los niños en el aprendizaje</w:t>
      </w:r>
      <w:r w:rsidR="00644250" w:rsidRPr="00140E96">
        <w:rPr>
          <w:lang w:val="es-419"/>
        </w:rPr>
        <w:t>.</w:t>
      </w:r>
    </w:p>
    <w:p w14:paraId="63152580" w14:textId="0F9F3C4A" w:rsidR="00A73BD9" w:rsidRPr="00140E96" w:rsidRDefault="00A73BD9" w:rsidP="008252A0">
      <w:pPr>
        <w:pStyle w:val="ListBullet"/>
        <w:rPr>
          <w:lang w:val="es-419"/>
        </w:rPr>
      </w:pPr>
      <w:r w:rsidRPr="00140E96">
        <w:rPr>
          <w:lang w:val="es-419"/>
        </w:rPr>
        <w:t xml:space="preserve">Invite a los participantes a utilizar el folleto </w:t>
      </w:r>
      <w:r w:rsidRPr="00140E96">
        <w:rPr>
          <w:b/>
          <w:bCs/>
          <w:lang w:val="es-419"/>
        </w:rPr>
        <w:t>Observación de M</w:t>
      </w:r>
      <w:r w:rsidRPr="00140E96">
        <w:rPr>
          <w:b/>
          <w:bCs/>
          <w:vertAlign w:val="superscript"/>
          <w:lang w:val="es-419"/>
        </w:rPr>
        <w:t>5</w:t>
      </w:r>
      <w:r w:rsidRPr="00140E96">
        <w:rPr>
          <w:b/>
          <w:bCs/>
          <w:lang w:val="es-419"/>
        </w:rPr>
        <w:t xml:space="preserve"> en acción: Medición</w:t>
      </w:r>
      <w:r w:rsidRPr="00140E96">
        <w:rPr>
          <w:lang w:val="es-419"/>
        </w:rPr>
        <w:t>.</w:t>
      </w:r>
    </w:p>
    <w:p w14:paraId="7A1E580E" w14:textId="77777777" w:rsidR="00A73BD9" w:rsidRPr="00140E96" w:rsidRDefault="00A73BD9" w:rsidP="00FF4247">
      <w:pPr>
        <w:pStyle w:val="ListBullet2"/>
        <w:rPr>
          <w:lang w:val="es-419"/>
        </w:rPr>
      </w:pPr>
      <w:r w:rsidRPr="00140E96">
        <w:rPr>
          <w:lang w:val="es-419"/>
        </w:rPr>
        <w:t xml:space="preserve">Para grupos más grandes: utilice un enfoque de rompecabezas. Asigne a cada mesa una práctica en la que centrarse. [Si hay más de cinco mesas, asigne más de una mesa para centrarse en cada práctica]. A continuación, invite a cada grupo a compartir sus observaciones con todo el grupo. A medida que cada grupo comparte, parafrasee, afirme </w:t>
      </w:r>
      <w:r w:rsidRPr="00140E96">
        <w:rPr>
          <w:lang w:val="es-419"/>
        </w:rPr>
        <w:lastRenderedPageBreak/>
        <w:t>y añada a sus respuestas según sea necesario. Considere la posibilidad de registrar las observaciones de cada grupo para que las prácticas sean visibles.</w:t>
      </w:r>
    </w:p>
    <w:p w14:paraId="01723F9A" w14:textId="548DFBC1" w:rsidR="00A73BD9" w:rsidRPr="00140E96" w:rsidRDefault="00A73BD9" w:rsidP="00FF4247">
      <w:pPr>
        <w:pStyle w:val="ListBullet2"/>
        <w:rPr>
          <w:lang w:val="es-419"/>
        </w:rPr>
      </w:pPr>
      <w:r w:rsidRPr="00140E96">
        <w:rPr>
          <w:lang w:val="es-419"/>
        </w:rPr>
        <w:t>Para grupos más pequeños: invite a los participantes a centrarse en las cinco prácticas M5. A continuación, invite a los participantes a compartir sus observaciones con todo el grupo. Anote sus observaciones para que las prácticas sean visibles. A medida que los participantes compartan, parafrasee, afirme y añada a sus respuestas según sea necesario. Considere la posibilidad de invitar a los participantes a compartir algo que hayan aprendido con alguien de otra mesa. Por ejemplo, pídales que busquen a alguien con zapatos similares, que se reúnan con él y que compartan algo que hayan aprendido.</w:t>
      </w:r>
    </w:p>
    <w:p w14:paraId="2191941B" w14:textId="23E9482C" w:rsidR="00490E0E" w:rsidRPr="00140E96" w:rsidRDefault="00490E0E" w:rsidP="008252A0">
      <w:pPr>
        <w:pStyle w:val="ListBullet"/>
        <w:rPr>
          <w:lang w:val="es-419"/>
        </w:rPr>
      </w:pPr>
      <w:r w:rsidRPr="00140E96">
        <w:rPr>
          <w:lang w:val="es-419"/>
        </w:rPr>
        <w:t xml:space="preserve">Utilice el folleto </w:t>
      </w:r>
      <w:r w:rsidRPr="00140E96">
        <w:rPr>
          <w:b/>
          <w:bCs/>
          <w:lang w:val="es-419"/>
        </w:rPr>
        <w:t>«</w:t>
      </w:r>
      <w:r w:rsidR="00462607" w:rsidRPr="00140E96">
        <w:rPr>
          <w:b/>
          <w:bCs/>
          <w:lang w:val="es-419"/>
        </w:rPr>
        <w:t>R</w:t>
      </w:r>
      <w:r w:rsidRPr="00140E96">
        <w:rPr>
          <w:b/>
          <w:bCs/>
          <w:lang w:val="es-419"/>
        </w:rPr>
        <w:t>espuestas para observar M</w:t>
      </w:r>
      <w:r w:rsidRPr="00140E96">
        <w:rPr>
          <w:b/>
          <w:bCs/>
          <w:vertAlign w:val="superscript"/>
          <w:lang w:val="es-419"/>
        </w:rPr>
        <w:t>5</w:t>
      </w:r>
      <w:r w:rsidRPr="00140E96">
        <w:rPr>
          <w:b/>
          <w:bCs/>
          <w:lang w:val="es-419"/>
        </w:rPr>
        <w:t xml:space="preserve"> en acción: </w:t>
      </w:r>
      <w:r w:rsidR="00711702" w:rsidRPr="00140E96">
        <w:rPr>
          <w:b/>
          <w:bCs/>
          <w:lang w:val="es-419"/>
        </w:rPr>
        <w:t>m</w:t>
      </w:r>
      <w:r w:rsidRPr="00140E96">
        <w:rPr>
          <w:b/>
          <w:bCs/>
          <w:lang w:val="es-419"/>
        </w:rPr>
        <w:t xml:space="preserve">edición» </w:t>
      </w:r>
      <w:r w:rsidRPr="00140E96">
        <w:rPr>
          <w:lang w:val="es-419"/>
        </w:rPr>
        <w:t>para ver ejemplos de cómo se utilizó M</w:t>
      </w:r>
      <w:r w:rsidRPr="00140E96">
        <w:rPr>
          <w:vertAlign w:val="superscript"/>
          <w:lang w:val="es-419"/>
        </w:rPr>
        <w:t>5</w:t>
      </w:r>
      <w:r w:rsidRPr="00140E96">
        <w:rPr>
          <w:lang w:val="es-419"/>
        </w:rPr>
        <w:t xml:space="preserve"> en los videoclips recomendados.</w:t>
      </w:r>
    </w:p>
    <w:p w14:paraId="0CC9018A" w14:textId="47827C00" w:rsidR="00490E0E" w:rsidRPr="00140E96" w:rsidRDefault="00490E0E" w:rsidP="008252A0">
      <w:pPr>
        <w:pStyle w:val="ListBullet"/>
        <w:rPr>
          <w:lang w:val="es-419"/>
        </w:rPr>
      </w:pPr>
      <w:r w:rsidRPr="00140E96">
        <w:rPr>
          <w:lang w:val="es-419"/>
        </w:rPr>
        <w:t>Para obtener ideas adicionales sobre cómo facilitar el inform</w:t>
      </w:r>
      <w:r w:rsidR="00DF2735" w:rsidRPr="00140E96">
        <w:rPr>
          <w:lang w:val="es-419"/>
        </w:rPr>
        <w:t>e</w:t>
      </w:r>
      <w:r w:rsidRPr="00140E96">
        <w:rPr>
          <w:lang w:val="es-419"/>
        </w:rPr>
        <w:t xml:space="preserve">, visite el módulo </w:t>
      </w:r>
      <w:r w:rsidRPr="00140E96">
        <w:rPr>
          <w:b/>
          <w:bCs/>
          <w:lang w:val="es-419"/>
        </w:rPr>
        <w:t>Facilitar la formación profesional STEAM</w:t>
      </w:r>
      <w:r w:rsidRPr="00140E96">
        <w:rPr>
          <w:lang w:val="es-419"/>
        </w:rPr>
        <w:t xml:space="preserve">. </w:t>
      </w:r>
    </w:p>
    <w:p w14:paraId="7FC7CAA3" w14:textId="608AA9B9" w:rsidR="007A3923" w:rsidRPr="00140E96" w:rsidRDefault="00A95D40" w:rsidP="00656D21">
      <w:pPr>
        <w:pStyle w:val="Heading2"/>
        <w:rPr>
          <w:lang w:val="es-419"/>
        </w:rPr>
      </w:pPr>
      <w:r w:rsidRPr="00140E96">
        <w:rPr>
          <w:lang w:val="es-419"/>
        </w:rPr>
        <w:t>Diapositiva</w:t>
      </w:r>
      <w:r w:rsidR="00C46D94" w:rsidRPr="00140E96">
        <w:rPr>
          <w:lang w:val="es-419"/>
        </w:rPr>
        <w:t xml:space="preserve"> 27</w:t>
      </w:r>
      <w:r w:rsidR="007A3923" w:rsidRPr="00140E96">
        <w:rPr>
          <w:lang w:val="es-419"/>
        </w:rPr>
        <w:t xml:space="preserve">: Explorar: </w:t>
      </w:r>
      <w:bookmarkStart w:id="1" w:name="_Hlk218601357"/>
      <w:r w:rsidR="0082543F" w:rsidRPr="00140E96">
        <w:rPr>
          <w:lang w:val="es-419"/>
        </w:rPr>
        <w:t>Utilizar</w:t>
      </w:r>
      <w:r w:rsidR="007A3923" w:rsidRPr="00140E96">
        <w:rPr>
          <w:lang w:val="es-419"/>
        </w:rPr>
        <w:t xml:space="preserve"> M</w:t>
      </w:r>
      <w:r w:rsidR="007A3923" w:rsidRPr="00140E96">
        <w:rPr>
          <w:vertAlign w:val="superscript"/>
          <w:lang w:val="es-419"/>
        </w:rPr>
        <w:t>5</w:t>
      </w:r>
      <w:r w:rsidR="007A3923" w:rsidRPr="00140E96">
        <w:rPr>
          <w:lang w:val="es-419"/>
        </w:rPr>
        <w:t xml:space="preserve">para apoyar el aprendizaje sobre </w:t>
      </w:r>
      <w:r w:rsidR="00184BED" w:rsidRPr="00140E96">
        <w:rPr>
          <w:lang w:val="es-419"/>
        </w:rPr>
        <w:t xml:space="preserve">la </w:t>
      </w:r>
      <w:r w:rsidR="002C5008" w:rsidRPr="00140E96">
        <w:rPr>
          <w:lang w:val="es-419"/>
        </w:rPr>
        <w:t>m</w:t>
      </w:r>
      <w:r w:rsidR="00184BED" w:rsidRPr="00140E96">
        <w:rPr>
          <w:lang w:val="es-419"/>
        </w:rPr>
        <w:t>edición</w:t>
      </w:r>
      <w:bookmarkEnd w:id="1"/>
    </w:p>
    <w:p w14:paraId="7710ED5A" w14:textId="2D18314E" w:rsidR="00AB18D2" w:rsidRPr="00140E96" w:rsidRDefault="00AB18D2" w:rsidP="002F7BFF">
      <w:pPr>
        <w:pStyle w:val="Bodyphoto"/>
        <w:rPr>
          <w:lang w:val="es-419"/>
        </w:rPr>
      </w:pPr>
      <w:r w:rsidRPr="00140E96">
        <w:rPr>
          <w:noProof/>
          <w:lang w:val="es-419"/>
        </w:rPr>
        <w:drawing>
          <wp:inline distT="0" distB="0" distL="0" distR="0" wp14:anchorId="14284B1D" wp14:editId="41EB08D5">
            <wp:extent cx="3251200" cy="1828800"/>
            <wp:effectExtent l="19050" t="19050" r="25400" b="19050"/>
            <wp:docPr id="145644844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48441" name="Picture 31">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C9BB362" w14:textId="429E12B8" w:rsidR="007A3923" w:rsidRPr="00140E96" w:rsidRDefault="007A3923" w:rsidP="00502D57">
      <w:pPr>
        <w:pStyle w:val="BodyText"/>
        <w:rPr>
          <w:lang w:val="es-419"/>
        </w:rPr>
      </w:pPr>
      <w:r w:rsidRPr="00140E96">
        <w:rPr>
          <w:b/>
          <w:bCs/>
          <w:lang w:val="es-419"/>
        </w:rPr>
        <w:t>Duración:</w:t>
      </w:r>
      <w:r w:rsidRPr="00140E96">
        <w:rPr>
          <w:lang w:val="es-419"/>
        </w:rPr>
        <w:t xml:space="preserve"> 20-30 minutos (incluida la sesión de inform</w:t>
      </w:r>
      <w:r w:rsidR="00DF2735" w:rsidRPr="00140E96">
        <w:rPr>
          <w:lang w:val="es-419"/>
        </w:rPr>
        <w:t>e</w:t>
      </w:r>
      <w:r w:rsidRPr="00140E96">
        <w:rPr>
          <w:lang w:val="es-419"/>
        </w:rPr>
        <w:t xml:space="preserve"> de </w:t>
      </w:r>
      <w:r w:rsidR="00A926A4" w:rsidRPr="00140E96">
        <w:rPr>
          <w:lang w:val="es-419"/>
        </w:rPr>
        <w:t xml:space="preserve">la </w:t>
      </w:r>
      <w:r w:rsidRPr="00140E96">
        <w:rPr>
          <w:lang w:val="es-419"/>
        </w:rPr>
        <w:t>siguiente diapositiva)</w:t>
      </w:r>
    </w:p>
    <w:p w14:paraId="4C3D7EAF" w14:textId="403593F9" w:rsidR="007A3923" w:rsidRPr="00140E96" w:rsidRDefault="007A3923" w:rsidP="00502D57">
      <w:pPr>
        <w:pStyle w:val="BodyText"/>
        <w:rPr>
          <w:lang w:val="es-419"/>
        </w:rPr>
      </w:pPr>
      <w:r w:rsidRPr="00140E96">
        <w:rPr>
          <w:b/>
          <w:bCs/>
          <w:lang w:val="es-419"/>
        </w:rPr>
        <w:t xml:space="preserve">Materiales: </w:t>
      </w:r>
      <w:r w:rsidR="00562B9D" w:rsidRPr="00140E96">
        <w:rPr>
          <w:lang w:val="es-419"/>
        </w:rPr>
        <w:t xml:space="preserve">Folleto </w:t>
      </w:r>
      <w:r w:rsidRPr="00140E96">
        <w:rPr>
          <w:b/>
          <w:bCs/>
          <w:lang w:val="es-419"/>
        </w:rPr>
        <w:t>«</w:t>
      </w:r>
      <w:bookmarkStart w:id="2" w:name="_Hlk143577566"/>
      <w:r w:rsidR="0082543F" w:rsidRPr="00140E96">
        <w:rPr>
          <w:b/>
          <w:bCs/>
          <w:lang w:val="es-419"/>
        </w:rPr>
        <w:t>Utilizar M</w:t>
      </w:r>
      <w:r w:rsidR="0082543F" w:rsidRPr="00140E96">
        <w:rPr>
          <w:b/>
          <w:bCs/>
          <w:vertAlign w:val="superscript"/>
          <w:lang w:val="es-419"/>
        </w:rPr>
        <w:t>5</w:t>
      </w:r>
      <w:r w:rsidR="000C4A73" w:rsidRPr="00140E96">
        <w:rPr>
          <w:b/>
          <w:bCs/>
          <w:lang w:val="es-419"/>
        </w:rPr>
        <w:t xml:space="preserve"> </w:t>
      </w:r>
      <w:r w:rsidR="0082543F" w:rsidRPr="00140E96">
        <w:rPr>
          <w:b/>
          <w:bCs/>
          <w:lang w:val="es-419"/>
        </w:rPr>
        <w:t>para apoyar el aprendizaje sobre la medición</w:t>
      </w:r>
      <w:r w:rsidRPr="00140E96">
        <w:rPr>
          <w:b/>
          <w:bCs/>
          <w:lang w:val="es-419"/>
        </w:rPr>
        <w:t>»</w:t>
      </w:r>
      <w:bookmarkEnd w:id="2"/>
      <w:r w:rsidRPr="00140E96">
        <w:rPr>
          <w:lang w:val="es-419"/>
        </w:rPr>
        <w:t xml:space="preserve">, papel </w:t>
      </w:r>
      <w:r w:rsidR="00562B9D" w:rsidRPr="00140E96">
        <w:rPr>
          <w:lang w:val="es-419"/>
        </w:rPr>
        <w:t xml:space="preserve">y </w:t>
      </w:r>
      <w:r w:rsidRPr="00140E96">
        <w:rPr>
          <w:lang w:val="es-419"/>
        </w:rPr>
        <w:t xml:space="preserve">rotuladores </w:t>
      </w:r>
    </w:p>
    <w:p w14:paraId="6E31CF5F" w14:textId="454107FE" w:rsidR="007A3923" w:rsidRPr="00140E96" w:rsidRDefault="007A3923" w:rsidP="00502D57">
      <w:pPr>
        <w:pStyle w:val="Heading3"/>
        <w:rPr>
          <w:lang w:val="es-419"/>
        </w:rPr>
      </w:pPr>
      <w:r w:rsidRPr="00140E96">
        <w:rPr>
          <w:lang w:val="es-419"/>
        </w:rPr>
        <w:t xml:space="preserve">Temas de </w:t>
      </w:r>
      <w:r w:rsidR="00BB41F7" w:rsidRPr="00140E96">
        <w:rPr>
          <w:lang w:val="es-419"/>
        </w:rPr>
        <w:t>discusión</w:t>
      </w:r>
      <w:r w:rsidRPr="00140E96">
        <w:rPr>
          <w:lang w:val="es-419"/>
        </w:rPr>
        <w:t xml:space="preserve"> </w:t>
      </w:r>
    </w:p>
    <w:p w14:paraId="07ED5A83" w14:textId="13332ADD" w:rsidR="007A3923" w:rsidRPr="00140E96" w:rsidRDefault="007A3923" w:rsidP="007F2537">
      <w:pPr>
        <w:pStyle w:val="ListBullet"/>
        <w:rPr>
          <w:lang w:val="es-419"/>
        </w:rPr>
      </w:pPr>
      <w:r w:rsidRPr="00140E96">
        <w:rPr>
          <w:lang w:val="es-419"/>
        </w:rPr>
        <w:t xml:space="preserve">Consideremos formas de utilizar </w:t>
      </w:r>
      <w:r w:rsidR="004F4091" w:rsidRPr="00140E96">
        <w:rPr>
          <w:lang w:val="es-419"/>
        </w:rPr>
        <w:t xml:space="preserve">las prácticas de enseñanza </w:t>
      </w:r>
      <w:r w:rsidRPr="00140E96">
        <w:rPr>
          <w:lang w:val="es-419"/>
        </w:rPr>
        <w:t>M</w:t>
      </w:r>
      <w:r w:rsidRPr="00140E96">
        <w:rPr>
          <w:vertAlign w:val="superscript"/>
          <w:lang w:val="es-419"/>
        </w:rPr>
        <w:t>5</w:t>
      </w:r>
      <w:r w:rsidRPr="00140E96">
        <w:rPr>
          <w:lang w:val="es-419"/>
        </w:rPr>
        <w:t xml:space="preserve">para apoyar la comprensión de </w:t>
      </w:r>
      <w:r w:rsidR="00184BED" w:rsidRPr="00140E96">
        <w:rPr>
          <w:lang w:val="es-419"/>
        </w:rPr>
        <w:t xml:space="preserve">la medición </w:t>
      </w:r>
      <w:r w:rsidR="00B15B63" w:rsidRPr="00140E96">
        <w:rPr>
          <w:lang w:val="es-419"/>
        </w:rPr>
        <w:t>por parte de los niños</w:t>
      </w:r>
      <w:r w:rsidRPr="00140E96">
        <w:rPr>
          <w:lang w:val="es-419"/>
        </w:rPr>
        <w:t>.</w:t>
      </w:r>
    </w:p>
    <w:p w14:paraId="37B615C1" w14:textId="78E0C780" w:rsidR="007A3923" w:rsidRPr="00140E96" w:rsidRDefault="007A3923" w:rsidP="008252A0">
      <w:pPr>
        <w:pStyle w:val="ListBullet"/>
        <w:rPr>
          <w:lang w:val="es-419"/>
        </w:rPr>
      </w:pPr>
      <w:r w:rsidRPr="00140E96">
        <w:rPr>
          <w:lang w:val="es-419"/>
        </w:rPr>
        <w:lastRenderedPageBreak/>
        <w:t xml:space="preserve">Saque </w:t>
      </w:r>
      <w:r w:rsidR="00466726" w:rsidRPr="00140E96">
        <w:rPr>
          <w:lang w:val="es-419"/>
        </w:rPr>
        <w:t xml:space="preserve">el folleto </w:t>
      </w:r>
      <w:r w:rsidRPr="00140E96">
        <w:rPr>
          <w:b/>
          <w:bCs/>
          <w:lang w:val="es-419"/>
        </w:rPr>
        <w:t>U</w:t>
      </w:r>
      <w:r w:rsidR="002D0C7F" w:rsidRPr="00140E96">
        <w:rPr>
          <w:b/>
          <w:bCs/>
          <w:lang w:val="es-419"/>
        </w:rPr>
        <w:t>tilizar</w:t>
      </w:r>
      <w:r w:rsidRPr="00140E96">
        <w:rPr>
          <w:b/>
          <w:bCs/>
          <w:lang w:val="es-419"/>
        </w:rPr>
        <w:t xml:space="preserve"> M</w:t>
      </w:r>
      <w:r w:rsidRPr="00140E96">
        <w:rPr>
          <w:b/>
          <w:bCs/>
          <w:vertAlign w:val="superscript"/>
          <w:lang w:val="es-419"/>
        </w:rPr>
        <w:t>5</w:t>
      </w:r>
      <w:r w:rsidRPr="00140E96">
        <w:rPr>
          <w:b/>
          <w:bCs/>
          <w:lang w:val="es-419"/>
        </w:rPr>
        <w:t xml:space="preserve"> para apoyar el aprendizaje sobre </w:t>
      </w:r>
      <w:r w:rsidR="00184BED" w:rsidRPr="00140E96">
        <w:rPr>
          <w:b/>
          <w:bCs/>
          <w:lang w:val="es-419"/>
        </w:rPr>
        <w:t xml:space="preserve">la </w:t>
      </w:r>
      <w:r w:rsidR="002D0C7F" w:rsidRPr="00140E96">
        <w:rPr>
          <w:b/>
          <w:bCs/>
          <w:lang w:val="es-419"/>
        </w:rPr>
        <w:t>m</w:t>
      </w:r>
      <w:r w:rsidR="00184BED" w:rsidRPr="00140E96">
        <w:rPr>
          <w:b/>
          <w:bCs/>
          <w:lang w:val="es-419"/>
        </w:rPr>
        <w:t>edición</w:t>
      </w:r>
      <w:r w:rsidR="00466726" w:rsidRPr="00140E96">
        <w:rPr>
          <w:lang w:val="es-419"/>
        </w:rPr>
        <w:t>.</w:t>
      </w:r>
    </w:p>
    <w:p w14:paraId="5F6D4F80" w14:textId="7ADE9FF0" w:rsidR="007A3923" w:rsidRPr="00140E96" w:rsidRDefault="007A3923" w:rsidP="008252A0">
      <w:pPr>
        <w:pStyle w:val="ListBullet"/>
        <w:rPr>
          <w:lang w:val="es-419"/>
        </w:rPr>
      </w:pPr>
      <w:r w:rsidRPr="00140E96">
        <w:rPr>
          <w:lang w:val="es-419"/>
        </w:rPr>
        <w:t xml:space="preserve">Repase las ideas sobre </w:t>
      </w:r>
      <w:r w:rsidR="004924EB" w:rsidRPr="00140E96">
        <w:rPr>
          <w:lang w:val="es-419"/>
        </w:rPr>
        <w:t xml:space="preserve">cómo utilizar </w:t>
      </w:r>
      <w:r w:rsidRPr="00140E96">
        <w:rPr>
          <w:lang w:val="es-419"/>
        </w:rPr>
        <w:t>M</w:t>
      </w:r>
      <w:r w:rsidRPr="00140E96">
        <w:rPr>
          <w:vertAlign w:val="superscript"/>
          <w:lang w:val="es-419"/>
        </w:rPr>
        <w:t>5</w:t>
      </w:r>
      <w:r w:rsidR="002D0C7F" w:rsidRPr="00140E96">
        <w:rPr>
          <w:vertAlign w:val="superscript"/>
          <w:lang w:val="es-419"/>
        </w:rPr>
        <w:t xml:space="preserve"> </w:t>
      </w:r>
      <w:r w:rsidRPr="00140E96">
        <w:rPr>
          <w:lang w:val="es-419"/>
        </w:rPr>
        <w:t xml:space="preserve">para ayudar a </w:t>
      </w:r>
      <w:r w:rsidR="00B15B63" w:rsidRPr="00140E96">
        <w:rPr>
          <w:lang w:val="es-419"/>
        </w:rPr>
        <w:t>los niños de preescolar, TK o K a desarrollar habilidades de medición</w:t>
      </w:r>
      <w:r w:rsidRPr="00140E96">
        <w:rPr>
          <w:lang w:val="es-419"/>
        </w:rPr>
        <w:t xml:space="preserve">. Puede </w:t>
      </w:r>
      <w:r w:rsidR="003F6D7D" w:rsidRPr="00140E96">
        <w:rPr>
          <w:lang w:val="es-419"/>
        </w:rPr>
        <w:t>tomar notas</w:t>
      </w:r>
      <w:r w:rsidRPr="00140E96">
        <w:rPr>
          <w:lang w:val="es-419"/>
        </w:rPr>
        <w:t>, marcar con un círculo o resaltar mientras repasa.</w:t>
      </w:r>
    </w:p>
    <w:p w14:paraId="7F8FB8CA" w14:textId="1262D434" w:rsidR="007A3923" w:rsidRPr="00140E96" w:rsidRDefault="00426394" w:rsidP="008252A0">
      <w:pPr>
        <w:pStyle w:val="ListBullet"/>
        <w:rPr>
          <w:lang w:val="es-419"/>
        </w:rPr>
      </w:pPr>
      <w:r w:rsidRPr="00140E96">
        <w:rPr>
          <w:lang w:val="es-419"/>
        </w:rPr>
        <w:t>[</w:t>
      </w:r>
      <w:r w:rsidR="007A3923" w:rsidRPr="00140E96">
        <w:rPr>
          <w:lang w:val="es-419"/>
        </w:rPr>
        <w:t>Para sesiones más cortas</w:t>
      </w:r>
      <w:r w:rsidRPr="00140E96">
        <w:rPr>
          <w:lang w:val="es-419"/>
        </w:rPr>
        <w:t xml:space="preserve">:] </w:t>
      </w:r>
      <w:r w:rsidR="007A3923" w:rsidRPr="00140E96">
        <w:rPr>
          <w:lang w:val="es-419"/>
        </w:rPr>
        <w:t xml:space="preserve">Piensa en las prácticas que ha revisado. Con un compañero, comenta qué </w:t>
      </w:r>
      <w:r w:rsidR="00112951" w:rsidRPr="00140E96">
        <w:rPr>
          <w:lang w:val="es-419"/>
        </w:rPr>
        <w:t>l</w:t>
      </w:r>
      <w:r w:rsidR="007A3923" w:rsidRPr="00140E96">
        <w:rPr>
          <w:lang w:val="es-419"/>
        </w:rPr>
        <w:t xml:space="preserve">e gustaría probar y por qué. </w:t>
      </w:r>
      <w:r w:rsidR="006E502F" w:rsidRPr="00140E96">
        <w:rPr>
          <w:lang w:val="es-419"/>
        </w:rPr>
        <w:t>[</w:t>
      </w:r>
      <w:r w:rsidR="007A3923" w:rsidRPr="00140E96">
        <w:rPr>
          <w:lang w:val="es-419"/>
        </w:rPr>
        <w:t>Si el tiempo lo permite, invita a algunos participantes a compartir con todo el grupo qué prácticas van a probar y por qué</w:t>
      </w:r>
      <w:r w:rsidR="006E502F" w:rsidRPr="00140E96">
        <w:rPr>
          <w:lang w:val="es-419"/>
        </w:rPr>
        <w:t>]</w:t>
      </w:r>
      <w:r w:rsidR="007A3923" w:rsidRPr="00140E96">
        <w:rPr>
          <w:lang w:val="es-419"/>
        </w:rPr>
        <w:t>.</w:t>
      </w:r>
    </w:p>
    <w:p w14:paraId="47B10EAD" w14:textId="74739C4A" w:rsidR="007A3923" w:rsidRPr="00140E96" w:rsidRDefault="00426394" w:rsidP="008252A0">
      <w:pPr>
        <w:pStyle w:val="ListBullet"/>
        <w:rPr>
          <w:lang w:val="es-419"/>
        </w:rPr>
      </w:pPr>
      <w:r w:rsidRPr="00140E96">
        <w:rPr>
          <w:lang w:val="es-419"/>
        </w:rPr>
        <w:t>[</w:t>
      </w:r>
      <w:r w:rsidR="007A3923" w:rsidRPr="00140E96">
        <w:rPr>
          <w:lang w:val="es-419"/>
        </w:rPr>
        <w:t>Para sesiones más largas</w:t>
      </w:r>
      <w:r w:rsidR="004924EB" w:rsidRPr="00140E96">
        <w:rPr>
          <w:lang w:val="es-419"/>
        </w:rPr>
        <w:t xml:space="preserve">, </w:t>
      </w:r>
      <w:r w:rsidR="007A3923" w:rsidRPr="00140E96">
        <w:rPr>
          <w:lang w:val="es-419"/>
        </w:rPr>
        <w:t>utilice la diapositiva</w:t>
      </w:r>
      <w:r w:rsidR="002A28B3" w:rsidRPr="00140E96">
        <w:rPr>
          <w:lang w:val="es-419"/>
        </w:rPr>
        <w:t xml:space="preserve"> 32 </w:t>
      </w:r>
      <w:r w:rsidR="007A3923" w:rsidRPr="00140E96">
        <w:rPr>
          <w:lang w:val="es-419"/>
        </w:rPr>
        <w:t xml:space="preserve">para facilitar el </w:t>
      </w:r>
      <w:r w:rsidR="00D8687A" w:rsidRPr="00140E96">
        <w:rPr>
          <w:lang w:val="es-419"/>
        </w:rPr>
        <w:t>discusión</w:t>
      </w:r>
      <w:r w:rsidRPr="00140E96">
        <w:rPr>
          <w:lang w:val="es-419"/>
        </w:rPr>
        <w:t>]</w:t>
      </w:r>
      <w:r w:rsidR="007A3923" w:rsidRPr="00140E96">
        <w:rPr>
          <w:lang w:val="es-419"/>
        </w:rPr>
        <w:t>.</w:t>
      </w:r>
    </w:p>
    <w:p w14:paraId="2AEA3568" w14:textId="77777777" w:rsidR="007A3923" w:rsidRPr="00140E96" w:rsidRDefault="007A3923" w:rsidP="00502D57">
      <w:pPr>
        <w:pStyle w:val="Heading3"/>
        <w:rPr>
          <w:lang w:val="es-419"/>
        </w:rPr>
      </w:pPr>
      <w:r w:rsidRPr="00140E96">
        <w:rPr>
          <w:lang w:val="es-419"/>
        </w:rPr>
        <w:t>Notas del facilitador</w:t>
      </w:r>
    </w:p>
    <w:p w14:paraId="760FA72D" w14:textId="7BAD1D37" w:rsidR="007A3923" w:rsidRPr="00140E96" w:rsidRDefault="007A3923" w:rsidP="008252A0">
      <w:pPr>
        <w:pStyle w:val="ListBullet"/>
        <w:rPr>
          <w:lang w:val="es-419"/>
        </w:rPr>
      </w:pPr>
      <w:r w:rsidRPr="00140E96">
        <w:rPr>
          <w:lang w:val="es-419"/>
        </w:rPr>
        <w:t xml:space="preserve">Conceda </w:t>
      </w:r>
      <w:r w:rsidR="005B191D" w:rsidRPr="00140E96">
        <w:rPr>
          <w:lang w:val="es-419"/>
        </w:rPr>
        <w:t xml:space="preserve">entre 5 y 7 </w:t>
      </w:r>
      <w:r w:rsidRPr="00140E96">
        <w:rPr>
          <w:lang w:val="es-419"/>
        </w:rPr>
        <w:t>minutos para que los participantes revisen el folleto de forma independiente.</w:t>
      </w:r>
    </w:p>
    <w:p w14:paraId="518D65BA" w14:textId="3090C54D" w:rsidR="007A3923" w:rsidRPr="00140E96" w:rsidRDefault="007A3923" w:rsidP="008252A0">
      <w:pPr>
        <w:pStyle w:val="ListBullet"/>
        <w:rPr>
          <w:lang w:val="es-419"/>
        </w:rPr>
      </w:pPr>
      <w:r w:rsidRPr="00140E96">
        <w:rPr>
          <w:lang w:val="es-419"/>
        </w:rPr>
        <w:t>Para sesiones más cortas, en lugar de utilizar la siguiente diapositiva, pase a la diapositiva</w:t>
      </w:r>
      <w:r w:rsidR="002A28B3" w:rsidRPr="00140E96">
        <w:rPr>
          <w:lang w:val="es-419"/>
        </w:rPr>
        <w:t xml:space="preserve"> 33</w:t>
      </w:r>
      <w:r w:rsidRPr="00140E96">
        <w:rPr>
          <w:lang w:val="es-419"/>
        </w:rPr>
        <w:t>.</w:t>
      </w:r>
    </w:p>
    <w:p w14:paraId="4DF56D28" w14:textId="4B862CB6" w:rsidR="007A3923" w:rsidRPr="00140E96" w:rsidRDefault="00A95D40" w:rsidP="00656D21">
      <w:pPr>
        <w:pStyle w:val="Heading2"/>
        <w:rPr>
          <w:lang w:val="es-419"/>
        </w:rPr>
      </w:pPr>
      <w:r w:rsidRPr="00140E96">
        <w:rPr>
          <w:lang w:val="es-419"/>
        </w:rPr>
        <w:t>Diapositiva</w:t>
      </w:r>
      <w:r w:rsidR="00C46D94" w:rsidRPr="00140E96">
        <w:rPr>
          <w:lang w:val="es-419"/>
        </w:rPr>
        <w:t xml:space="preserve"> 28</w:t>
      </w:r>
      <w:r w:rsidR="00851580" w:rsidRPr="00140E96">
        <w:rPr>
          <w:lang w:val="es-419"/>
        </w:rPr>
        <w:t xml:space="preserve">: </w:t>
      </w:r>
      <w:r w:rsidR="00D8687A" w:rsidRPr="00140E96">
        <w:rPr>
          <w:lang w:val="es-419"/>
        </w:rPr>
        <w:t>Discusión</w:t>
      </w:r>
      <w:r w:rsidR="007A3923" w:rsidRPr="00140E96">
        <w:rPr>
          <w:lang w:val="es-419"/>
        </w:rPr>
        <w:t>: U</w:t>
      </w:r>
      <w:r w:rsidR="00112951" w:rsidRPr="00140E96">
        <w:rPr>
          <w:lang w:val="es-419"/>
        </w:rPr>
        <w:t>tilizar</w:t>
      </w:r>
      <w:r w:rsidR="007A3923" w:rsidRPr="00140E96">
        <w:rPr>
          <w:lang w:val="es-419"/>
        </w:rPr>
        <w:t xml:space="preserve"> M</w:t>
      </w:r>
      <w:r w:rsidR="007A3923" w:rsidRPr="00140E96">
        <w:rPr>
          <w:vertAlign w:val="superscript"/>
          <w:lang w:val="es-419"/>
        </w:rPr>
        <w:t>5</w:t>
      </w:r>
      <w:r w:rsidR="007A3923" w:rsidRPr="00140E96">
        <w:rPr>
          <w:lang w:val="es-419"/>
        </w:rPr>
        <w:t xml:space="preserve">para apoyar el aprendizaje sobre </w:t>
      </w:r>
      <w:r w:rsidR="00184BED" w:rsidRPr="00140E96">
        <w:rPr>
          <w:lang w:val="es-419"/>
        </w:rPr>
        <w:t xml:space="preserve">la </w:t>
      </w:r>
      <w:r w:rsidR="002C5008" w:rsidRPr="00140E96">
        <w:rPr>
          <w:lang w:val="es-419"/>
        </w:rPr>
        <w:t>m</w:t>
      </w:r>
      <w:r w:rsidR="00184BED" w:rsidRPr="00140E96">
        <w:rPr>
          <w:lang w:val="es-419"/>
        </w:rPr>
        <w:t>edición</w:t>
      </w:r>
    </w:p>
    <w:p w14:paraId="2028FF32" w14:textId="381D1344" w:rsidR="00AB18D2" w:rsidRPr="00140E96" w:rsidRDefault="00AB18D2" w:rsidP="002F7BFF">
      <w:pPr>
        <w:pStyle w:val="Bodyphoto"/>
        <w:rPr>
          <w:lang w:val="es-419"/>
        </w:rPr>
      </w:pPr>
      <w:r w:rsidRPr="00140E96">
        <w:rPr>
          <w:noProof/>
          <w:lang w:val="es-419"/>
        </w:rPr>
        <w:drawing>
          <wp:inline distT="0" distB="0" distL="0" distR="0" wp14:anchorId="4E78E70D" wp14:editId="21248549">
            <wp:extent cx="3251200" cy="1828800"/>
            <wp:effectExtent l="19050" t="19050" r="25400" b="19050"/>
            <wp:docPr id="1542024809"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24809" name="Picture 32">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8544DFD" w14:textId="63BFB4F3" w:rsidR="007A3923" w:rsidRPr="00140E96" w:rsidRDefault="007A3923" w:rsidP="00502D57">
      <w:pPr>
        <w:pStyle w:val="BodyText"/>
        <w:rPr>
          <w:lang w:val="es-419"/>
        </w:rPr>
      </w:pPr>
      <w:r w:rsidRPr="00140E96">
        <w:rPr>
          <w:b/>
          <w:bCs/>
          <w:lang w:val="es-419"/>
        </w:rPr>
        <w:t>Duración:</w:t>
      </w:r>
      <w:r w:rsidRPr="00140E96">
        <w:rPr>
          <w:lang w:val="es-419"/>
        </w:rPr>
        <w:t xml:space="preserve"> 20-30 minutos (incluido </w:t>
      </w:r>
      <w:r w:rsidR="00DA0A5A" w:rsidRPr="00140E96">
        <w:rPr>
          <w:lang w:val="es-419"/>
        </w:rPr>
        <w:t>el</w:t>
      </w:r>
      <w:r w:rsidRPr="00140E96">
        <w:rPr>
          <w:lang w:val="es-419"/>
        </w:rPr>
        <w:t xml:space="preserve"> repaso </w:t>
      </w:r>
      <w:r w:rsidR="00DA0A5A" w:rsidRPr="00140E96">
        <w:rPr>
          <w:lang w:val="es-419"/>
        </w:rPr>
        <w:t xml:space="preserve">del </w:t>
      </w:r>
      <w:r w:rsidRPr="00140E96">
        <w:rPr>
          <w:lang w:val="es-419"/>
        </w:rPr>
        <w:t xml:space="preserve">documento de </w:t>
      </w:r>
      <w:r w:rsidR="00DA0A5A" w:rsidRPr="00140E96">
        <w:rPr>
          <w:lang w:val="es-419"/>
        </w:rPr>
        <w:t xml:space="preserve">la </w:t>
      </w:r>
      <w:r w:rsidRPr="00140E96">
        <w:rPr>
          <w:lang w:val="es-419"/>
        </w:rPr>
        <w:t>diapositiva anterior)</w:t>
      </w:r>
    </w:p>
    <w:p w14:paraId="5540E44F" w14:textId="3C495057" w:rsidR="007A3923" w:rsidRPr="00140E96" w:rsidRDefault="007A3923" w:rsidP="00F32F28">
      <w:pPr>
        <w:pStyle w:val="BodyText"/>
        <w:rPr>
          <w:color w:val="222222"/>
          <w:lang w:val="es-419"/>
        </w:rPr>
      </w:pPr>
      <w:r w:rsidRPr="00140E96">
        <w:rPr>
          <w:b/>
          <w:bCs/>
          <w:color w:val="222222"/>
          <w:lang w:val="es-419"/>
        </w:rPr>
        <w:t xml:space="preserve">Materiales: </w:t>
      </w:r>
      <w:r w:rsidR="00562B9D" w:rsidRPr="00140E96">
        <w:rPr>
          <w:lang w:val="es-419"/>
        </w:rPr>
        <w:t xml:space="preserve">Folleto </w:t>
      </w:r>
      <w:r w:rsidRPr="00140E96">
        <w:rPr>
          <w:b/>
          <w:bCs/>
          <w:lang w:val="es-419"/>
        </w:rPr>
        <w:t>«</w:t>
      </w:r>
      <w:r w:rsidR="00112951" w:rsidRPr="00140E96">
        <w:rPr>
          <w:b/>
          <w:bCs/>
          <w:lang w:val="es-419"/>
        </w:rPr>
        <w:t>Utilizar</w:t>
      </w:r>
      <w:r w:rsidRPr="00140E96">
        <w:rPr>
          <w:b/>
          <w:bCs/>
          <w:lang w:val="es-419"/>
        </w:rPr>
        <w:t xml:space="preserve"> M</w:t>
      </w:r>
      <w:r w:rsidRPr="00140E96">
        <w:rPr>
          <w:b/>
          <w:bCs/>
          <w:vertAlign w:val="superscript"/>
          <w:lang w:val="es-419"/>
        </w:rPr>
        <w:t>5</w:t>
      </w:r>
      <w:r w:rsidRPr="00140E96">
        <w:rPr>
          <w:b/>
          <w:bCs/>
          <w:lang w:val="es-419"/>
        </w:rPr>
        <w:t xml:space="preserve"> para apoyar el aprendizaje sobre </w:t>
      </w:r>
      <w:r w:rsidR="00184BED" w:rsidRPr="00140E96">
        <w:rPr>
          <w:b/>
          <w:bCs/>
          <w:lang w:val="es-419"/>
        </w:rPr>
        <w:t xml:space="preserve">la </w:t>
      </w:r>
      <w:r w:rsidR="00112951" w:rsidRPr="00140E96">
        <w:rPr>
          <w:b/>
          <w:bCs/>
          <w:lang w:val="es-419"/>
        </w:rPr>
        <w:t>m</w:t>
      </w:r>
      <w:r w:rsidR="00184BED" w:rsidRPr="00140E96">
        <w:rPr>
          <w:b/>
          <w:bCs/>
          <w:lang w:val="es-419"/>
        </w:rPr>
        <w:t>edición</w:t>
      </w:r>
      <w:r w:rsidR="00562B9D" w:rsidRPr="00140E96">
        <w:rPr>
          <w:color w:val="222222"/>
          <w:lang w:val="es-419"/>
        </w:rPr>
        <w:t xml:space="preserve">», </w:t>
      </w:r>
      <w:r w:rsidRPr="00140E96">
        <w:rPr>
          <w:color w:val="222222"/>
          <w:lang w:val="es-419"/>
        </w:rPr>
        <w:t xml:space="preserve">papel </w:t>
      </w:r>
      <w:r w:rsidR="00562B9D" w:rsidRPr="00140E96">
        <w:rPr>
          <w:color w:val="222222"/>
          <w:lang w:val="es-419"/>
        </w:rPr>
        <w:t xml:space="preserve">y </w:t>
      </w:r>
      <w:r w:rsidRPr="00140E96">
        <w:rPr>
          <w:color w:val="222222"/>
          <w:lang w:val="es-419"/>
        </w:rPr>
        <w:t xml:space="preserve">rotuladores </w:t>
      </w:r>
    </w:p>
    <w:p w14:paraId="35839F37" w14:textId="639BE762" w:rsidR="007A3923" w:rsidRPr="00140E96" w:rsidRDefault="007A3923" w:rsidP="00502D57">
      <w:pPr>
        <w:pStyle w:val="Heading3"/>
        <w:rPr>
          <w:lang w:val="es-419"/>
        </w:rPr>
      </w:pPr>
      <w:r w:rsidRPr="00140E96">
        <w:rPr>
          <w:lang w:val="es-419"/>
        </w:rPr>
        <w:t xml:space="preserve">Temas de </w:t>
      </w:r>
      <w:r w:rsidR="00BB41F7" w:rsidRPr="00140E96">
        <w:rPr>
          <w:lang w:val="es-419"/>
        </w:rPr>
        <w:t>discusión</w:t>
      </w:r>
      <w:r w:rsidRPr="00140E96">
        <w:rPr>
          <w:lang w:val="es-419"/>
        </w:rPr>
        <w:t xml:space="preserve"> </w:t>
      </w:r>
    </w:p>
    <w:p w14:paraId="157FC5C4" w14:textId="13B826BA" w:rsidR="007A3923" w:rsidRPr="00140E96" w:rsidRDefault="007A3923" w:rsidP="008252A0">
      <w:pPr>
        <w:pStyle w:val="ListBullet"/>
        <w:rPr>
          <w:lang w:val="es-419"/>
        </w:rPr>
      </w:pPr>
      <w:r w:rsidRPr="00140E96">
        <w:rPr>
          <w:lang w:val="es-419"/>
        </w:rPr>
        <w:t>Ha revisado algunas ideas sobre el</w:t>
      </w:r>
      <w:r w:rsidR="00DA0A5A" w:rsidRPr="00140E96">
        <w:rPr>
          <w:lang w:val="es-419"/>
        </w:rPr>
        <w:t xml:space="preserve"> uso </w:t>
      </w:r>
      <w:r w:rsidRPr="00140E96">
        <w:rPr>
          <w:lang w:val="es-419"/>
        </w:rPr>
        <w:t>del enfoque matemático temprano M</w:t>
      </w:r>
      <w:r w:rsidRPr="00140E96">
        <w:rPr>
          <w:vertAlign w:val="superscript"/>
          <w:lang w:val="es-419"/>
        </w:rPr>
        <w:t>5</w:t>
      </w:r>
      <w:r w:rsidR="00D308A7" w:rsidRPr="00140E96">
        <w:rPr>
          <w:vertAlign w:val="superscript"/>
          <w:lang w:val="es-419"/>
        </w:rPr>
        <w:t xml:space="preserve"> </w:t>
      </w:r>
      <w:r w:rsidRPr="00140E96">
        <w:rPr>
          <w:lang w:val="es-419"/>
        </w:rPr>
        <w:t xml:space="preserve">para ayudar a </w:t>
      </w:r>
      <w:r w:rsidR="00B15B63" w:rsidRPr="00140E96">
        <w:rPr>
          <w:lang w:val="es-419"/>
        </w:rPr>
        <w:t xml:space="preserve">los niños </w:t>
      </w:r>
      <w:r w:rsidR="00DA0A5A" w:rsidRPr="00140E96">
        <w:rPr>
          <w:lang w:val="es-419"/>
        </w:rPr>
        <w:t xml:space="preserve">a comprender </w:t>
      </w:r>
      <w:r w:rsidR="00184BED" w:rsidRPr="00140E96">
        <w:rPr>
          <w:lang w:val="es-419"/>
        </w:rPr>
        <w:t>la medición</w:t>
      </w:r>
      <w:r w:rsidRPr="00140E96">
        <w:rPr>
          <w:lang w:val="es-419"/>
        </w:rPr>
        <w:t xml:space="preserve">. A continuación, </w:t>
      </w:r>
      <w:r w:rsidRPr="00140E96">
        <w:rPr>
          <w:lang w:val="es-419"/>
        </w:rPr>
        <w:lastRenderedPageBreak/>
        <w:t xml:space="preserve">reflexionemos sobre las formas </w:t>
      </w:r>
      <w:r w:rsidR="00DA0A5A" w:rsidRPr="00140E96">
        <w:rPr>
          <w:lang w:val="es-419"/>
        </w:rPr>
        <w:t xml:space="preserve">de seguir apoyando </w:t>
      </w:r>
      <w:r w:rsidRPr="00140E96">
        <w:rPr>
          <w:lang w:val="es-419"/>
        </w:rPr>
        <w:t xml:space="preserve">la comprensión de </w:t>
      </w:r>
      <w:r w:rsidR="00184BED" w:rsidRPr="00140E96">
        <w:rPr>
          <w:lang w:val="es-419"/>
        </w:rPr>
        <w:t>la medición</w:t>
      </w:r>
      <w:r w:rsidRPr="00140E96">
        <w:rPr>
          <w:lang w:val="es-419"/>
        </w:rPr>
        <w:t xml:space="preserve"> por parte de los niños.</w:t>
      </w:r>
    </w:p>
    <w:p w14:paraId="61D2C04D" w14:textId="1AB26DC9" w:rsidR="007A3923" w:rsidRPr="00140E96" w:rsidRDefault="007A3923" w:rsidP="008252A0">
      <w:pPr>
        <w:pStyle w:val="ListBullet"/>
        <w:rPr>
          <w:lang w:val="es-419"/>
        </w:rPr>
      </w:pPr>
      <w:r w:rsidRPr="00140E96">
        <w:rPr>
          <w:lang w:val="es-419"/>
        </w:rPr>
        <w:t xml:space="preserve">[Seleccione una forma de organizar esta actividad de las notas del facilitador. A continuación, adapte estos temas de </w:t>
      </w:r>
      <w:r w:rsidR="00BB41F7" w:rsidRPr="00140E96">
        <w:rPr>
          <w:lang w:val="es-419"/>
        </w:rPr>
        <w:t>discusión</w:t>
      </w:r>
      <w:r w:rsidRPr="00140E96">
        <w:rPr>
          <w:lang w:val="es-419"/>
        </w:rPr>
        <w:t xml:space="preserve"> en función de su selección]. </w:t>
      </w:r>
    </w:p>
    <w:p w14:paraId="6D282A7A" w14:textId="35E1A425" w:rsidR="007A3923" w:rsidRPr="00140E96" w:rsidRDefault="007A3923" w:rsidP="00CD336A">
      <w:pPr>
        <w:pStyle w:val="ListBullet2"/>
        <w:rPr>
          <w:lang w:val="es-419"/>
        </w:rPr>
      </w:pPr>
      <w:r w:rsidRPr="00140E96">
        <w:rPr>
          <w:lang w:val="es-419"/>
        </w:rPr>
        <w:t>[Asigne a cada grupo una práctica M</w:t>
      </w:r>
      <w:r w:rsidRPr="00140E96">
        <w:rPr>
          <w:vertAlign w:val="superscript"/>
          <w:lang w:val="es-419"/>
        </w:rPr>
        <w:t>5</w:t>
      </w:r>
      <w:r w:rsidRPr="00140E96">
        <w:rPr>
          <w:lang w:val="es-419"/>
        </w:rPr>
        <w:t xml:space="preserve">]. Discuta brevemente las ideas descritas para la práctica que se le ha asignado. A continuación, decida cómo hará que estas ideas sean comunes para </w:t>
      </w:r>
      <w:r w:rsidR="006E502F" w:rsidRPr="00140E96">
        <w:rPr>
          <w:lang w:val="es-419"/>
        </w:rPr>
        <w:t>todo</w:t>
      </w:r>
      <w:r w:rsidRPr="00140E96">
        <w:rPr>
          <w:lang w:val="es-419"/>
        </w:rPr>
        <w:t xml:space="preserve"> el grupo. </w:t>
      </w:r>
    </w:p>
    <w:p w14:paraId="38F288BA" w14:textId="7A09F4C6" w:rsidR="007A3923" w:rsidRPr="00140E96" w:rsidRDefault="007A3923" w:rsidP="00CD336A">
      <w:pPr>
        <w:pStyle w:val="ListBullet2"/>
        <w:rPr>
          <w:lang w:val="es-419"/>
        </w:rPr>
      </w:pPr>
      <w:r w:rsidRPr="00140E96">
        <w:rPr>
          <w:lang w:val="es-419"/>
        </w:rPr>
        <w:t>Sea creativo</w:t>
      </w:r>
      <w:r w:rsidR="00B81E17" w:rsidRPr="00140E96">
        <w:rPr>
          <w:lang w:val="es-419"/>
        </w:rPr>
        <w:t xml:space="preserve">, </w:t>
      </w:r>
      <w:r w:rsidRPr="00140E96">
        <w:rPr>
          <w:lang w:val="es-419"/>
        </w:rPr>
        <w:t xml:space="preserve">por ejemplo, puede crear un dibujo, una canción o un juego de roles para compartir </w:t>
      </w:r>
      <w:r w:rsidR="00DA0A5A" w:rsidRPr="00140E96">
        <w:rPr>
          <w:lang w:val="es-419"/>
        </w:rPr>
        <w:t>lo que ha aprendido</w:t>
      </w:r>
      <w:r w:rsidRPr="00140E96">
        <w:rPr>
          <w:lang w:val="es-419"/>
        </w:rPr>
        <w:t>.</w:t>
      </w:r>
    </w:p>
    <w:p w14:paraId="4B740B88" w14:textId="77777777" w:rsidR="007A3923" w:rsidRPr="00140E96" w:rsidRDefault="007A3923" w:rsidP="00CD336A">
      <w:pPr>
        <w:pStyle w:val="ListBullet2"/>
        <w:rPr>
          <w:lang w:val="es-419"/>
        </w:rPr>
      </w:pPr>
      <w:r w:rsidRPr="00140E96">
        <w:rPr>
          <w:lang w:val="es-419"/>
        </w:rPr>
        <w:t>Piensa en formas de representar la diversidad de intereses, idiomas, culturas y experiencias vividas, habilidades y destrezas emergentes de los niños.</w:t>
      </w:r>
    </w:p>
    <w:p w14:paraId="3DEB3094" w14:textId="6563F01B" w:rsidR="007A3923" w:rsidRPr="00140E96" w:rsidRDefault="007A3923" w:rsidP="00CD336A">
      <w:pPr>
        <w:pStyle w:val="ListBullet2"/>
        <w:rPr>
          <w:lang w:val="es-419"/>
        </w:rPr>
      </w:pPr>
      <w:r w:rsidRPr="00140E96">
        <w:rPr>
          <w:lang w:val="es-419"/>
        </w:rPr>
        <w:t xml:space="preserve">Cada grupo tendrá </w:t>
      </w:r>
      <w:r w:rsidR="004B413D" w:rsidRPr="00140E96">
        <w:rPr>
          <w:lang w:val="es-419"/>
        </w:rPr>
        <w:t xml:space="preserve">de dos a tres </w:t>
      </w:r>
      <w:r w:rsidRPr="00140E96">
        <w:rPr>
          <w:lang w:val="es-419"/>
        </w:rPr>
        <w:t xml:space="preserve">minutos para compartir su práctica </w:t>
      </w:r>
      <w:r w:rsidR="005152A1" w:rsidRPr="00140E96">
        <w:rPr>
          <w:color w:val="auto"/>
          <w:lang w:val="es-419"/>
        </w:rPr>
        <w:t>M</w:t>
      </w:r>
      <w:r w:rsidR="005152A1" w:rsidRPr="00140E96">
        <w:rPr>
          <w:color w:val="auto"/>
          <w:vertAlign w:val="superscript"/>
          <w:lang w:val="es-419"/>
        </w:rPr>
        <w:t>5</w:t>
      </w:r>
      <w:r w:rsidR="005152A1" w:rsidRPr="00140E96">
        <w:rPr>
          <w:color w:val="auto"/>
          <w:lang w:val="es-419"/>
        </w:rPr>
        <w:t xml:space="preserve"> </w:t>
      </w:r>
      <w:r w:rsidRPr="00140E96">
        <w:rPr>
          <w:color w:val="000000" w:themeColor="text1"/>
          <w:lang w:val="es-419"/>
        </w:rPr>
        <w:t xml:space="preserve">con </w:t>
      </w:r>
      <w:r w:rsidR="006E502F" w:rsidRPr="00140E96">
        <w:rPr>
          <w:lang w:val="es-419"/>
        </w:rPr>
        <w:t>todo</w:t>
      </w:r>
      <w:r w:rsidRPr="00140E96">
        <w:rPr>
          <w:lang w:val="es-419"/>
        </w:rPr>
        <w:t xml:space="preserve"> el grupo.</w:t>
      </w:r>
    </w:p>
    <w:p w14:paraId="02B3853F" w14:textId="77A6B607" w:rsidR="007A3923" w:rsidRPr="00140E96" w:rsidRDefault="007A3923" w:rsidP="008252A0">
      <w:pPr>
        <w:pStyle w:val="ListBullet"/>
        <w:rPr>
          <w:lang w:val="es-419"/>
        </w:rPr>
      </w:pPr>
      <w:r w:rsidRPr="00140E96">
        <w:rPr>
          <w:lang w:val="es-419"/>
        </w:rPr>
        <w:t xml:space="preserve">[Dé tiempo a los participantes para que preparen sus presentaciones. A continuación, invite a los grupos a compartir sus prácticas asignadas. Ofrezca información adicional sobre cada práctica según sea necesario]. </w:t>
      </w:r>
    </w:p>
    <w:p w14:paraId="3C0B6F72" w14:textId="0C976FCD" w:rsidR="007A3923" w:rsidRPr="00140E96" w:rsidRDefault="007A3923" w:rsidP="008252A0">
      <w:pPr>
        <w:pStyle w:val="ListBullet"/>
        <w:rPr>
          <w:lang w:val="es-419"/>
        </w:rPr>
      </w:pPr>
      <w:r w:rsidRPr="00140E96">
        <w:rPr>
          <w:lang w:val="es-419"/>
        </w:rPr>
        <w:t>[Después de que cada grupo haya compartido</w:t>
      </w:r>
      <w:r w:rsidR="00A10E94" w:rsidRPr="00140E96">
        <w:rPr>
          <w:lang w:val="es-419"/>
        </w:rPr>
        <w:t>:</w:t>
      </w:r>
      <w:r w:rsidRPr="00140E96">
        <w:rPr>
          <w:lang w:val="es-419"/>
        </w:rPr>
        <w:t>] Han revisado algunas formas de utilizar el enfoque matemático temprano M</w:t>
      </w:r>
      <w:r w:rsidRPr="00140E96">
        <w:rPr>
          <w:vertAlign w:val="superscript"/>
          <w:lang w:val="es-419"/>
        </w:rPr>
        <w:t>5</w:t>
      </w:r>
      <w:r w:rsidR="00DF205E" w:rsidRPr="00140E96">
        <w:rPr>
          <w:vertAlign w:val="superscript"/>
          <w:lang w:val="es-419"/>
        </w:rPr>
        <w:t xml:space="preserve"> </w:t>
      </w:r>
      <w:r w:rsidRPr="00140E96">
        <w:rPr>
          <w:lang w:val="es-419"/>
        </w:rPr>
        <w:t xml:space="preserve">para apoyar la comprensión de </w:t>
      </w:r>
      <w:r w:rsidR="00B15B63" w:rsidRPr="00140E96">
        <w:rPr>
          <w:lang w:val="es-419"/>
        </w:rPr>
        <w:t>la medición por parte de los niños</w:t>
      </w:r>
      <w:r w:rsidRPr="00140E96">
        <w:rPr>
          <w:lang w:val="es-419"/>
        </w:rPr>
        <w:t>. Esperamos que estas estrategias les resulten útiles en su entorno.</w:t>
      </w:r>
    </w:p>
    <w:p w14:paraId="1DBF2CAE" w14:textId="00AF1EBA" w:rsidR="007A3923" w:rsidRPr="00140E96" w:rsidRDefault="007A3923" w:rsidP="00502D57">
      <w:pPr>
        <w:pStyle w:val="Heading3"/>
        <w:rPr>
          <w:lang w:val="es-419"/>
        </w:rPr>
      </w:pPr>
      <w:r w:rsidRPr="00140E96">
        <w:rPr>
          <w:lang w:val="es-419"/>
        </w:rPr>
        <w:t>Notas del facilitador</w:t>
      </w:r>
    </w:p>
    <w:p w14:paraId="4A21C589" w14:textId="77777777" w:rsidR="007A3923" w:rsidRPr="00140E96" w:rsidRDefault="007A3923" w:rsidP="008252A0">
      <w:pPr>
        <w:pStyle w:val="ListBullet"/>
        <w:rPr>
          <w:lang w:val="es-419"/>
        </w:rPr>
      </w:pPr>
      <w:r w:rsidRPr="00140E96">
        <w:rPr>
          <w:lang w:val="es-419"/>
        </w:rPr>
        <w:t>Adapte la forma de organizar esta actividad en función del tamaño del grupo:</w:t>
      </w:r>
    </w:p>
    <w:p w14:paraId="0CA3E6B3" w14:textId="324B5E28" w:rsidR="007A3923" w:rsidRPr="00140E96" w:rsidRDefault="007A3923" w:rsidP="00CD336A">
      <w:pPr>
        <w:pStyle w:val="ListBullet2"/>
        <w:rPr>
          <w:lang w:val="es-419"/>
        </w:rPr>
      </w:pPr>
      <w:r w:rsidRPr="00140E96">
        <w:rPr>
          <w:lang w:val="es-419"/>
        </w:rPr>
        <w:t>Para sesiones más pequeñas</w:t>
      </w:r>
      <w:r w:rsidR="00DA0A5A" w:rsidRPr="00140E96">
        <w:rPr>
          <w:lang w:val="es-419"/>
        </w:rPr>
        <w:t xml:space="preserve">, </w:t>
      </w:r>
      <w:r w:rsidRPr="00140E96">
        <w:rPr>
          <w:lang w:val="es-419"/>
        </w:rPr>
        <w:t>divida a los participantes en cinco grupos. Asigne a cada grupo una práctica M</w:t>
      </w:r>
      <w:r w:rsidRPr="00140E96">
        <w:rPr>
          <w:vertAlign w:val="superscript"/>
          <w:lang w:val="es-419"/>
        </w:rPr>
        <w:t>5</w:t>
      </w:r>
      <w:r w:rsidRPr="00140E96">
        <w:rPr>
          <w:lang w:val="es-419"/>
        </w:rPr>
        <w:t xml:space="preserve">. Cada grupo discutirá brevemente la práctica que se le ha asignado e identificará una forma de hacer que la información sea común para </w:t>
      </w:r>
      <w:r w:rsidR="006E502F" w:rsidRPr="00140E96">
        <w:rPr>
          <w:lang w:val="es-419"/>
        </w:rPr>
        <w:t>todo</w:t>
      </w:r>
      <w:r w:rsidRPr="00140E96">
        <w:rPr>
          <w:lang w:val="es-419"/>
        </w:rPr>
        <w:t xml:space="preserve"> el grupo. </w:t>
      </w:r>
    </w:p>
    <w:p w14:paraId="06D610E9" w14:textId="39AD60B4" w:rsidR="007A3923" w:rsidRPr="00140E96" w:rsidRDefault="007A3923" w:rsidP="00CD336A">
      <w:pPr>
        <w:pStyle w:val="ListBullet2"/>
        <w:rPr>
          <w:lang w:val="es-419"/>
        </w:rPr>
      </w:pPr>
      <w:r w:rsidRPr="00140E96">
        <w:rPr>
          <w:lang w:val="es-419"/>
        </w:rPr>
        <w:t>Para grupos más grandes</w:t>
      </w:r>
      <w:r w:rsidR="006E502F" w:rsidRPr="00140E96">
        <w:rPr>
          <w:lang w:val="es-419"/>
        </w:rPr>
        <w:t xml:space="preserve">, </w:t>
      </w:r>
      <w:r w:rsidRPr="00140E96">
        <w:rPr>
          <w:lang w:val="es-419"/>
        </w:rPr>
        <w:t xml:space="preserve">cree grupos de </w:t>
      </w:r>
      <w:r w:rsidR="00CB7504" w:rsidRPr="00140E96">
        <w:rPr>
          <w:lang w:val="es-419"/>
        </w:rPr>
        <w:t xml:space="preserve">cinco a siete </w:t>
      </w:r>
      <w:r w:rsidRPr="00140E96">
        <w:rPr>
          <w:lang w:val="es-419"/>
        </w:rPr>
        <w:t>participantes cada uno. Asigne a cada grupo una práctica M</w:t>
      </w:r>
      <w:r w:rsidRPr="00140E96">
        <w:rPr>
          <w:vertAlign w:val="superscript"/>
          <w:lang w:val="es-419"/>
        </w:rPr>
        <w:t>5</w:t>
      </w:r>
      <w:r w:rsidRPr="00140E96">
        <w:rPr>
          <w:lang w:val="es-419"/>
        </w:rPr>
        <w:t xml:space="preserve">. Si es necesario, asigne más de un grupo </w:t>
      </w:r>
      <w:r w:rsidR="00DA0A5A" w:rsidRPr="00140E96">
        <w:rPr>
          <w:lang w:val="es-419"/>
        </w:rPr>
        <w:t xml:space="preserve">a </w:t>
      </w:r>
      <w:r w:rsidRPr="00140E96">
        <w:rPr>
          <w:lang w:val="es-419"/>
        </w:rPr>
        <w:t xml:space="preserve">la misma práctica. Cada grupo discutirá brevemente la práctica que se le ha asignado e identificará una forma de hacer que la información sea común para </w:t>
      </w:r>
      <w:r w:rsidR="006E502F" w:rsidRPr="00140E96">
        <w:rPr>
          <w:lang w:val="es-419"/>
        </w:rPr>
        <w:t>todo</w:t>
      </w:r>
      <w:r w:rsidRPr="00140E96">
        <w:rPr>
          <w:lang w:val="es-419"/>
        </w:rPr>
        <w:t xml:space="preserve"> el grupo.</w:t>
      </w:r>
    </w:p>
    <w:p w14:paraId="5D5370BE" w14:textId="77777777" w:rsidR="007A3923" w:rsidRPr="00140E96" w:rsidRDefault="007A3923" w:rsidP="008252A0">
      <w:pPr>
        <w:pStyle w:val="ListBullet"/>
        <w:rPr>
          <w:lang w:val="es-419"/>
        </w:rPr>
      </w:pPr>
      <w:r w:rsidRPr="00140E96">
        <w:rPr>
          <w:lang w:val="es-419"/>
        </w:rPr>
        <w:t>Muévase por la sala mientras los participantes trabajan en grupos. Ofrezca ayuda según sea necesario.</w:t>
      </w:r>
    </w:p>
    <w:bookmarkEnd w:id="0"/>
    <w:p w14:paraId="1C630048" w14:textId="258F3BB2" w:rsidR="000E726B" w:rsidRPr="00140E96" w:rsidRDefault="000E726B" w:rsidP="000E726B">
      <w:pPr>
        <w:pStyle w:val="Heading2"/>
        <w:rPr>
          <w:lang w:val="es-419"/>
        </w:rPr>
      </w:pPr>
      <w:r w:rsidRPr="00140E96">
        <w:rPr>
          <w:lang w:val="es-419"/>
        </w:rPr>
        <w:lastRenderedPageBreak/>
        <w:t>D</w:t>
      </w:r>
      <w:r w:rsidR="00140558">
        <w:rPr>
          <w:lang w:val="es-419"/>
        </w:rPr>
        <w:t>iapositiva</w:t>
      </w:r>
      <w:r w:rsidR="00C46D94" w:rsidRPr="00140E96">
        <w:rPr>
          <w:lang w:val="es-419"/>
        </w:rPr>
        <w:t xml:space="preserve"> 29</w:t>
      </w:r>
      <w:r w:rsidR="00140558">
        <w:rPr>
          <w:lang w:val="es-419"/>
        </w:rPr>
        <w:t>:</w:t>
      </w:r>
      <w:r w:rsidR="00C46D94" w:rsidRPr="00140E96">
        <w:rPr>
          <w:lang w:val="es-419"/>
        </w:rPr>
        <w:t xml:space="preserve"> </w:t>
      </w:r>
      <w:r w:rsidRPr="00140E96">
        <w:rPr>
          <w:lang w:val="es-419"/>
        </w:rPr>
        <w:t>Juego: Medi</w:t>
      </w:r>
      <w:r w:rsidR="009D7EA1" w:rsidRPr="00140E96">
        <w:rPr>
          <w:lang w:val="es-419"/>
        </w:rPr>
        <w:t>r</w:t>
      </w:r>
      <w:r w:rsidRPr="00140E96">
        <w:rPr>
          <w:lang w:val="es-419"/>
        </w:rPr>
        <w:t xml:space="preserve"> con las manos </w:t>
      </w:r>
      <w:r w:rsidR="00AC25A2" w:rsidRPr="00140E96">
        <w:rPr>
          <w:lang w:val="es-419"/>
        </w:rPr>
        <w:t xml:space="preserve">o </w:t>
      </w:r>
      <w:r w:rsidRPr="00140E96">
        <w:rPr>
          <w:lang w:val="es-419"/>
        </w:rPr>
        <w:t xml:space="preserve">los pies </w:t>
      </w:r>
    </w:p>
    <w:p w14:paraId="1D0E8EDE" w14:textId="77777777" w:rsidR="000E726B" w:rsidRPr="00140E96" w:rsidRDefault="000E726B" w:rsidP="000E726B">
      <w:pPr>
        <w:pStyle w:val="Bodyphoto"/>
        <w:rPr>
          <w:lang w:val="es-419"/>
        </w:rPr>
      </w:pPr>
      <w:r w:rsidRPr="00140E96">
        <w:rPr>
          <w:noProof/>
          <w:lang w:val="es-419"/>
        </w:rPr>
        <w:drawing>
          <wp:inline distT="0" distB="0" distL="0" distR="0" wp14:anchorId="52CD8B1B" wp14:editId="4723DBAF">
            <wp:extent cx="3251200" cy="1828800"/>
            <wp:effectExtent l="19050" t="19050" r="25400" b="19050"/>
            <wp:docPr id="2000904658"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04658" name="Picture 22">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28BA3C7" w14:textId="77777777" w:rsidR="000E726B" w:rsidRPr="00140E96" w:rsidRDefault="000E726B" w:rsidP="000E726B">
      <w:pPr>
        <w:pStyle w:val="BodyText"/>
        <w:rPr>
          <w:lang w:val="es-419"/>
        </w:rPr>
      </w:pPr>
      <w:r w:rsidRPr="00140E96">
        <w:rPr>
          <w:b/>
          <w:bCs/>
          <w:lang w:val="es-419"/>
        </w:rPr>
        <w:t>Duración:</w:t>
      </w:r>
      <w:r w:rsidRPr="00140E96">
        <w:rPr>
          <w:lang w:val="es-419"/>
        </w:rPr>
        <w:t xml:space="preserve"> 10-20 minutos </w:t>
      </w:r>
    </w:p>
    <w:p w14:paraId="5216EDEC" w14:textId="3B5A7E3A" w:rsidR="000E726B" w:rsidRPr="00140E96" w:rsidRDefault="000E726B" w:rsidP="000E726B">
      <w:pPr>
        <w:pStyle w:val="BodyText"/>
        <w:rPr>
          <w:lang w:val="es-419"/>
        </w:rPr>
      </w:pPr>
      <w:r w:rsidRPr="00140E96">
        <w:rPr>
          <w:rFonts w:eastAsiaTheme="minorEastAsia"/>
          <w:b/>
          <w:bCs/>
          <w:color w:val="222222"/>
          <w:lang w:val="es-419"/>
        </w:rPr>
        <w:t xml:space="preserve">Materiales: </w:t>
      </w:r>
      <w:r w:rsidRPr="00140E96">
        <w:rPr>
          <w:rFonts w:eastAsiaTheme="minorEastAsia"/>
          <w:color w:val="222222"/>
          <w:lang w:val="es-419"/>
        </w:rPr>
        <w:t xml:space="preserve">Folleto </w:t>
      </w:r>
      <w:r w:rsidRPr="00140E96">
        <w:rPr>
          <w:rFonts w:eastAsiaTheme="minorEastAsia"/>
          <w:b/>
          <w:bCs/>
          <w:color w:val="222222"/>
          <w:lang w:val="es-419"/>
        </w:rPr>
        <w:t>«Medi</w:t>
      </w:r>
      <w:r w:rsidR="009D7EA1" w:rsidRPr="00140E96">
        <w:rPr>
          <w:rFonts w:eastAsiaTheme="minorEastAsia"/>
          <w:b/>
          <w:bCs/>
          <w:color w:val="222222"/>
          <w:lang w:val="es-419"/>
        </w:rPr>
        <w:t>r</w:t>
      </w:r>
      <w:r w:rsidRPr="00140E96">
        <w:rPr>
          <w:rFonts w:eastAsiaTheme="minorEastAsia"/>
          <w:b/>
          <w:bCs/>
          <w:color w:val="222222"/>
          <w:lang w:val="es-419"/>
        </w:rPr>
        <w:t xml:space="preserve"> con las manos </w:t>
      </w:r>
      <w:r w:rsidR="00AC25A2" w:rsidRPr="00140E96">
        <w:rPr>
          <w:rFonts w:eastAsiaTheme="minorEastAsia"/>
          <w:b/>
          <w:bCs/>
          <w:color w:val="222222"/>
          <w:lang w:val="es-419"/>
        </w:rPr>
        <w:t xml:space="preserve">o </w:t>
      </w:r>
      <w:r w:rsidRPr="00140E96">
        <w:rPr>
          <w:rFonts w:eastAsiaTheme="minorEastAsia"/>
          <w:b/>
          <w:bCs/>
          <w:color w:val="222222"/>
          <w:lang w:val="es-419"/>
        </w:rPr>
        <w:t>los pies</w:t>
      </w:r>
      <w:r w:rsidRPr="00140E96">
        <w:rPr>
          <w:lang w:val="es-419"/>
        </w:rPr>
        <w:t>», materiales para jugar a «Medi</w:t>
      </w:r>
      <w:r w:rsidR="009D7EA1" w:rsidRPr="00140E96">
        <w:rPr>
          <w:lang w:val="es-419"/>
        </w:rPr>
        <w:t>r</w:t>
      </w:r>
      <w:r w:rsidRPr="00140E96">
        <w:rPr>
          <w:lang w:val="es-419"/>
        </w:rPr>
        <w:t xml:space="preserve"> con las manos </w:t>
      </w:r>
      <w:r w:rsidR="006C7961" w:rsidRPr="00140E96">
        <w:rPr>
          <w:lang w:val="es-419"/>
        </w:rPr>
        <w:t xml:space="preserve">o </w:t>
      </w:r>
      <w:r w:rsidRPr="00140E96">
        <w:rPr>
          <w:lang w:val="es-419"/>
        </w:rPr>
        <w:t>los pies» (opcional)</w:t>
      </w:r>
    </w:p>
    <w:p w14:paraId="54B24E66" w14:textId="19A954F5" w:rsidR="000E726B" w:rsidRPr="00140E96" w:rsidRDefault="000E726B" w:rsidP="000E726B">
      <w:pPr>
        <w:pStyle w:val="Heading3"/>
        <w:rPr>
          <w:lang w:val="es-419"/>
        </w:rPr>
      </w:pPr>
      <w:r w:rsidRPr="00140E96">
        <w:rPr>
          <w:lang w:val="es-419"/>
        </w:rPr>
        <w:t xml:space="preserve">Temas de </w:t>
      </w:r>
      <w:r w:rsidR="00BB41F7" w:rsidRPr="00140E96">
        <w:rPr>
          <w:lang w:val="es-419"/>
        </w:rPr>
        <w:t>discusión</w:t>
      </w:r>
    </w:p>
    <w:p w14:paraId="57768CD3" w14:textId="77777777" w:rsidR="000E726B" w:rsidRPr="00140E96" w:rsidRDefault="000E726B" w:rsidP="008252A0">
      <w:pPr>
        <w:pStyle w:val="ListBullet"/>
        <w:rPr>
          <w:lang w:val="es-419"/>
        </w:rPr>
      </w:pPr>
      <w:r w:rsidRPr="00140E96">
        <w:rPr>
          <w:lang w:val="es-419"/>
        </w:rPr>
        <w:t xml:space="preserve">Exploremos una actividad lúdica que puede animar a los niños a medir utilizando herramientas no estándar. </w:t>
      </w:r>
    </w:p>
    <w:p w14:paraId="7A055876" w14:textId="2A326EEA" w:rsidR="000E726B" w:rsidRPr="00140E96" w:rsidRDefault="000E726B" w:rsidP="00F32F28">
      <w:pPr>
        <w:pStyle w:val="ListBullet"/>
        <w:rPr>
          <w:lang w:val="es-419"/>
        </w:rPr>
      </w:pPr>
      <w:r w:rsidRPr="00140E96">
        <w:rPr>
          <w:lang w:val="es-419"/>
        </w:rPr>
        <w:t xml:space="preserve">Saque la </w:t>
      </w:r>
      <w:r w:rsidRPr="00140E96">
        <w:rPr>
          <w:color w:val="222222"/>
          <w:lang w:val="es-419"/>
        </w:rPr>
        <w:t xml:space="preserve">actividad </w:t>
      </w:r>
      <w:r w:rsidRPr="00140E96">
        <w:rPr>
          <w:b/>
          <w:bCs/>
          <w:lang w:val="es-419"/>
        </w:rPr>
        <w:t>«Medi</w:t>
      </w:r>
      <w:r w:rsidR="009D7EA1" w:rsidRPr="00140E96">
        <w:rPr>
          <w:b/>
          <w:bCs/>
          <w:lang w:val="es-419"/>
        </w:rPr>
        <w:t>r</w:t>
      </w:r>
      <w:r w:rsidRPr="00140E96">
        <w:rPr>
          <w:b/>
          <w:bCs/>
          <w:lang w:val="es-419"/>
        </w:rPr>
        <w:t xml:space="preserve"> con las manos </w:t>
      </w:r>
      <w:r w:rsidR="00AC25A2" w:rsidRPr="00140E96">
        <w:rPr>
          <w:b/>
          <w:bCs/>
          <w:lang w:val="es-419"/>
        </w:rPr>
        <w:t xml:space="preserve">o </w:t>
      </w:r>
      <w:r w:rsidRPr="00140E96">
        <w:rPr>
          <w:color w:val="222222"/>
          <w:lang w:val="es-419"/>
        </w:rPr>
        <w:t>los pies» para los niños.</w:t>
      </w:r>
    </w:p>
    <w:p w14:paraId="3A1F9097" w14:textId="77777777" w:rsidR="000E726B" w:rsidRPr="00140E96" w:rsidRDefault="000E726B" w:rsidP="000E726B">
      <w:pPr>
        <w:pStyle w:val="ListBullet2"/>
        <w:rPr>
          <w:b/>
          <w:bCs/>
          <w:lang w:val="es-419"/>
        </w:rPr>
      </w:pPr>
      <w:r w:rsidRPr="00140E96">
        <w:rPr>
          <w:lang w:val="es-419"/>
        </w:rPr>
        <w:t xml:space="preserve">Revise el folleto junto con un compañero. A continuación, comenten cómo podrían utilizar esta actividad en sus entornos. </w:t>
      </w:r>
    </w:p>
    <w:p w14:paraId="67FAD615" w14:textId="77777777" w:rsidR="000E726B" w:rsidRPr="00140E96" w:rsidRDefault="000E726B" w:rsidP="000E726B">
      <w:pPr>
        <w:pStyle w:val="ListBullet2"/>
        <w:rPr>
          <w:rStyle w:val="CommentReference"/>
          <w:b/>
          <w:bCs/>
          <w:sz w:val="24"/>
          <w:szCs w:val="24"/>
          <w:lang w:val="es-419"/>
        </w:rPr>
      </w:pPr>
      <w:r w:rsidRPr="00140E96">
        <w:rPr>
          <w:lang w:val="es-419"/>
        </w:rPr>
        <w:t xml:space="preserve">Tenga en cuenta a los niños de su entorno. Utilice las ideas que se incluyen al final del folleto para pensar en formas de modificar esta actividad para satisfacer los intereses y necesidades de los niños de su entorno de aprendizaje. </w:t>
      </w:r>
    </w:p>
    <w:p w14:paraId="1CF3CCAE" w14:textId="77777777" w:rsidR="000E726B" w:rsidRPr="00140E96" w:rsidRDefault="000E726B" w:rsidP="000E726B">
      <w:pPr>
        <w:pStyle w:val="Heading3"/>
        <w:rPr>
          <w:lang w:val="es-419"/>
        </w:rPr>
      </w:pPr>
      <w:r w:rsidRPr="00140E96">
        <w:rPr>
          <w:lang w:val="es-419"/>
        </w:rPr>
        <w:t>Notas del facilitador</w:t>
      </w:r>
    </w:p>
    <w:p w14:paraId="4FFFFC03" w14:textId="77777777" w:rsidR="000E726B" w:rsidRPr="00140E96" w:rsidRDefault="000E726B" w:rsidP="008252A0">
      <w:pPr>
        <w:pStyle w:val="ListBullet"/>
        <w:rPr>
          <w:rFonts w:ascii="Calibri" w:eastAsia="Calibri" w:hAnsi="Calibri" w:cs="Calibri"/>
          <w:lang w:val="es-419"/>
        </w:rPr>
      </w:pPr>
      <w:r w:rsidRPr="00140E96">
        <w:rPr>
          <w:lang w:val="es-419"/>
        </w:rPr>
        <w:t>Conceda entre 5 y 10 minutos a los participantes para que revisen y comenten el folleto.</w:t>
      </w:r>
    </w:p>
    <w:p w14:paraId="2A73DFE6" w14:textId="77777777" w:rsidR="000E726B" w:rsidRPr="00140E96" w:rsidRDefault="000E726B" w:rsidP="008252A0">
      <w:pPr>
        <w:pStyle w:val="ListBullet"/>
        <w:rPr>
          <w:rFonts w:ascii="Calibri" w:eastAsia="Calibri" w:hAnsi="Calibri" w:cs="Calibri"/>
          <w:lang w:val="es-419"/>
        </w:rPr>
      </w:pPr>
      <w:r w:rsidRPr="00140E96">
        <w:rPr>
          <w:lang w:val="es-419"/>
        </w:rPr>
        <w:t xml:space="preserve">Puede invitar a los participantes a compartir con el grupo cómo podrían utilizar la actividad en su entorno. </w:t>
      </w:r>
    </w:p>
    <w:p w14:paraId="3A61481B" w14:textId="4F0EAFB4" w:rsidR="000E726B" w:rsidRPr="00140E96" w:rsidRDefault="000E726B" w:rsidP="008252A0">
      <w:pPr>
        <w:pStyle w:val="ListBullet"/>
        <w:rPr>
          <w:rFonts w:ascii="Calibri" w:eastAsia="Calibri" w:hAnsi="Calibri" w:cs="Calibri"/>
          <w:lang w:val="es-419"/>
        </w:rPr>
      </w:pPr>
      <w:r w:rsidRPr="00140E96">
        <w:rPr>
          <w:lang w:val="es-419"/>
        </w:rPr>
        <w:t>Consulte la sección M</w:t>
      </w:r>
      <w:r w:rsidRPr="00140E96">
        <w:rPr>
          <w:vertAlign w:val="superscript"/>
          <w:lang w:val="es-419"/>
        </w:rPr>
        <w:t>5</w:t>
      </w:r>
      <w:r w:rsidR="00F46518" w:rsidRPr="00140E96">
        <w:rPr>
          <w:vertAlign w:val="superscript"/>
          <w:lang w:val="es-419"/>
        </w:rPr>
        <w:t xml:space="preserve"> </w:t>
      </w:r>
      <w:r w:rsidRPr="00140E96">
        <w:rPr>
          <w:lang w:val="es-419"/>
        </w:rPr>
        <w:t xml:space="preserve">de la actividad </w:t>
      </w:r>
      <w:r w:rsidRPr="00140E96">
        <w:rPr>
          <w:b/>
          <w:bCs/>
          <w:lang w:val="es-419"/>
        </w:rPr>
        <w:t>«Medi</w:t>
      </w:r>
      <w:r w:rsidR="00F46518" w:rsidRPr="00140E96">
        <w:rPr>
          <w:b/>
          <w:bCs/>
          <w:lang w:val="es-419"/>
        </w:rPr>
        <w:t>r</w:t>
      </w:r>
      <w:r w:rsidRPr="00140E96">
        <w:rPr>
          <w:b/>
          <w:bCs/>
          <w:lang w:val="es-419"/>
        </w:rPr>
        <w:t xml:space="preserve"> con las manos </w:t>
      </w:r>
      <w:r w:rsidR="00AC25A2" w:rsidRPr="00140E96">
        <w:rPr>
          <w:b/>
          <w:bCs/>
          <w:lang w:val="es-419"/>
        </w:rPr>
        <w:t xml:space="preserve">o </w:t>
      </w:r>
      <w:r w:rsidRPr="00140E96">
        <w:rPr>
          <w:b/>
          <w:bCs/>
          <w:lang w:val="es-419"/>
        </w:rPr>
        <w:t>los pies</w:t>
      </w:r>
      <w:r w:rsidRPr="00140E96">
        <w:rPr>
          <w:lang w:val="es-419"/>
        </w:rPr>
        <w:t xml:space="preserve">» para ver ejemplos de cómo los educadores pueden modificar esta actividad para responder a los intereses, idiomas, culturas y experiencias vividas, habilidades y destrezas emergentes de los niños. </w:t>
      </w:r>
    </w:p>
    <w:p w14:paraId="41180D93" w14:textId="01775B4B" w:rsidR="000E726B" w:rsidRPr="00140E96" w:rsidRDefault="000E726B" w:rsidP="008252A0">
      <w:pPr>
        <w:pStyle w:val="ListBullet"/>
        <w:rPr>
          <w:lang w:val="es-419"/>
        </w:rPr>
      </w:pPr>
      <w:r w:rsidRPr="00140E96">
        <w:rPr>
          <w:lang w:val="es-419"/>
        </w:rPr>
        <w:t xml:space="preserve">Para sesiones más largas, considere ofrecer tiempo a los participantes para que realicen la actividad. Asegúrese de preparar y traer los materiales </w:t>
      </w:r>
      <w:r w:rsidRPr="00140E96">
        <w:rPr>
          <w:lang w:val="es-419"/>
        </w:rPr>
        <w:lastRenderedPageBreak/>
        <w:t xml:space="preserve">necesarios. Anime a los participantes a </w:t>
      </w:r>
      <w:r w:rsidR="00D8687A" w:rsidRPr="00140E96">
        <w:rPr>
          <w:lang w:val="es-419"/>
        </w:rPr>
        <w:t>discutir</w:t>
      </w:r>
      <w:r w:rsidRPr="00140E96">
        <w:rPr>
          <w:lang w:val="es-419"/>
        </w:rPr>
        <w:t xml:space="preserve"> lo que observan mientras realizan la actividad.</w:t>
      </w:r>
    </w:p>
    <w:p w14:paraId="2BD38EEE" w14:textId="4B98CACA" w:rsidR="005D0638" w:rsidRPr="00140E96" w:rsidRDefault="00A95D40" w:rsidP="0014222E">
      <w:pPr>
        <w:pStyle w:val="Heading2"/>
        <w:rPr>
          <w:lang w:val="es-419"/>
        </w:rPr>
      </w:pPr>
      <w:r w:rsidRPr="00140E96">
        <w:rPr>
          <w:lang w:val="es-419"/>
        </w:rPr>
        <w:t>Diapositiva</w:t>
      </w:r>
      <w:r w:rsidR="00C46D94" w:rsidRPr="00140E96">
        <w:rPr>
          <w:lang w:val="es-419"/>
        </w:rPr>
        <w:t xml:space="preserve"> 30</w:t>
      </w:r>
      <w:r w:rsidR="005D0638" w:rsidRPr="00140E96">
        <w:rPr>
          <w:lang w:val="es-419"/>
        </w:rPr>
        <w:t xml:space="preserve">: Reflexionar: </w:t>
      </w:r>
      <w:r w:rsidR="0083165F" w:rsidRPr="00140E96">
        <w:rPr>
          <w:lang w:val="es-419"/>
        </w:rPr>
        <w:t>Emparejar y compartir</w:t>
      </w:r>
    </w:p>
    <w:p w14:paraId="4D44E506" w14:textId="5BFD26C4" w:rsidR="00AB18D2" w:rsidRPr="00140E96" w:rsidRDefault="00AB18D2" w:rsidP="002F7BFF">
      <w:pPr>
        <w:pStyle w:val="Bodyphoto"/>
        <w:rPr>
          <w:lang w:val="es-419"/>
        </w:rPr>
      </w:pPr>
      <w:r w:rsidRPr="00140E96">
        <w:rPr>
          <w:noProof/>
          <w:lang w:val="es-419"/>
        </w:rPr>
        <w:drawing>
          <wp:inline distT="0" distB="0" distL="0" distR="0" wp14:anchorId="19C501CD" wp14:editId="66C784F2">
            <wp:extent cx="3251200" cy="1828800"/>
            <wp:effectExtent l="19050" t="19050" r="25400" b="19050"/>
            <wp:docPr id="1000911715"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1715" name="Picture 33">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E1F19FF" w14:textId="1BBBCBF4" w:rsidR="005D0638" w:rsidRPr="00140E96" w:rsidRDefault="005D0638" w:rsidP="00502D57">
      <w:pPr>
        <w:pStyle w:val="BodyText"/>
        <w:rPr>
          <w:lang w:val="es-419"/>
        </w:rPr>
      </w:pPr>
      <w:r w:rsidRPr="00140E96">
        <w:rPr>
          <w:b/>
          <w:bCs/>
          <w:lang w:val="es-419"/>
        </w:rPr>
        <w:t>Duración:</w:t>
      </w:r>
      <w:r w:rsidR="0083165F" w:rsidRPr="00140E96">
        <w:rPr>
          <w:lang w:val="es-419"/>
        </w:rPr>
        <w:t xml:space="preserve"> 5-7 </w:t>
      </w:r>
      <w:r w:rsidRPr="00140E96">
        <w:rPr>
          <w:lang w:val="es-419"/>
        </w:rPr>
        <w:t>minutos</w:t>
      </w:r>
    </w:p>
    <w:p w14:paraId="3A354E2A" w14:textId="45F91743" w:rsidR="005D0638" w:rsidRPr="00140E96" w:rsidRDefault="005D0638" w:rsidP="00502D57">
      <w:pPr>
        <w:pStyle w:val="Heading3"/>
        <w:rPr>
          <w:lang w:val="es-419"/>
        </w:rPr>
      </w:pPr>
      <w:r w:rsidRPr="00140E96">
        <w:rPr>
          <w:lang w:val="es-419"/>
        </w:rPr>
        <w:t xml:space="preserve">Temas de </w:t>
      </w:r>
      <w:r w:rsidR="00BB41F7" w:rsidRPr="00140E96">
        <w:rPr>
          <w:lang w:val="es-419"/>
        </w:rPr>
        <w:t>discusión</w:t>
      </w:r>
    </w:p>
    <w:p w14:paraId="7334CEA9" w14:textId="03657297" w:rsidR="005D0638" w:rsidRPr="00140E96" w:rsidRDefault="005D0638" w:rsidP="008252A0">
      <w:pPr>
        <w:pStyle w:val="ListBullet"/>
        <w:rPr>
          <w:lang w:val="es-419"/>
        </w:rPr>
      </w:pPr>
      <w:r w:rsidRPr="00140E96">
        <w:rPr>
          <w:lang w:val="es-419"/>
        </w:rPr>
        <w:t xml:space="preserve">Tómese unos minutos para reflexionar sobre nuestra sesión. </w:t>
      </w:r>
      <w:r w:rsidR="00E1362E" w:rsidRPr="00140E96">
        <w:rPr>
          <w:lang w:val="es-419"/>
        </w:rPr>
        <w:t>Anote cinco cosas que haya aprendido hoy</w:t>
      </w:r>
      <w:r w:rsidR="0020301A" w:rsidRPr="00140E96">
        <w:rPr>
          <w:lang w:val="es-419"/>
        </w:rPr>
        <w:t xml:space="preserve">. </w:t>
      </w:r>
    </w:p>
    <w:p w14:paraId="4ADC651B" w14:textId="391CFF72" w:rsidR="005D0638" w:rsidRPr="00140E96" w:rsidRDefault="005D0638" w:rsidP="008252A0">
      <w:pPr>
        <w:pStyle w:val="ListBullet"/>
        <w:rPr>
          <w:lang w:val="es-419"/>
        </w:rPr>
      </w:pPr>
      <w:r w:rsidRPr="00140E96">
        <w:rPr>
          <w:lang w:val="es-419"/>
        </w:rPr>
        <w:t xml:space="preserve">[Deje </w:t>
      </w:r>
      <w:r w:rsidR="00E1362E" w:rsidRPr="00140E96">
        <w:rPr>
          <w:lang w:val="es-419"/>
        </w:rPr>
        <w:t xml:space="preserve">dos </w:t>
      </w:r>
      <w:r w:rsidRPr="00140E96">
        <w:rPr>
          <w:lang w:val="es-419"/>
        </w:rPr>
        <w:t xml:space="preserve">minutos para que los participantes </w:t>
      </w:r>
      <w:r w:rsidR="00E1362E" w:rsidRPr="00140E96">
        <w:rPr>
          <w:lang w:val="es-419"/>
        </w:rPr>
        <w:t xml:space="preserve">escriban </w:t>
      </w:r>
      <w:r w:rsidR="0020301A" w:rsidRPr="00140E96">
        <w:rPr>
          <w:lang w:val="es-419"/>
        </w:rPr>
        <w:t>sus ideas</w:t>
      </w:r>
      <w:r w:rsidRPr="00140E96">
        <w:rPr>
          <w:lang w:val="es-419"/>
        </w:rPr>
        <w:t>].</w:t>
      </w:r>
    </w:p>
    <w:p w14:paraId="4D85074C" w14:textId="5263F30E" w:rsidR="00E1362E" w:rsidRPr="00140E96" w:rsidRDefault="00E1362E" w:rsidP="008252A0">
      <w:pPr>
        <w:pStyle w:val="ListBullet"/>
        <w:rPr>
          <w:lang w:val="es-419"/>
        </w:rPr>
      </w:pPr>
      <w:r w:rsidRPr="00140E96">
        <w:rPr>
          <w:lang w:val="es-419"/>
        </w:rPr>
        <w:t>A continuación, dirí</w:t>
      </w:r>
      <w:r w:rsidR="00E1355F" w:rsidRPr="00140E96">
        <w:rPr>
          <w:lang w:val="es-419"/>
        </w:rPr>
        <w:t>jase</w:t>
      </w:r>
      <w:r w:rsidRPr="00140E96">
        <w:rPr>
          <w:lang w:val="es-419"/>
        </w:rPr>
        <w:t xml:space="preserve"> a un compañero. </w:t>
      </w:r>
      <w:r w:rsidR="0083165F" w:rsidRPr="00140E96">
        <w:rPr>
          <w:lang w:val="es-419"/>
        </w:rPr>
        <w:t>Dedi</w:t>
      </w:r>
      <w:r w:rsidR="00E1355F" w:rsidRPr="00140E96">
        <w:rPr>
          <w:lang w:val="es-419"/>
        </w:rPr>
        <w:t>que</w:t>
      </w:r>
      <w:r w:rsidR="0083165F" w:rsidRPr="00140E96">
        <w:rPr>
          <w:lang w:val="es-419"/>
        </w:rPr>
        <w:t xml:space="preserve"> tres minutos a compartir con </w:t>
      </w:r>
      <w:r w:rsidR="00E1355F" w:rsidRPr="00140E96">
        <w:rPr>
          <w:lang w:val="es-419"/>
        </w:rPr>
        <w:t>s</w:t>
      </w:r>
      <w:r w:rsidR="0083165F" w:rsidRPr="00140E96">
        <w:rPr>
          <w:lang w:val="es-419"/>
        </w:rPr>
        <w:t>us compañeros lo que ha aprendido hoy</w:t>
      </w:r>
      <w:r w:rsidR="0020301A" w:rsidRPr="00140E96">
        <w:rPr>
          <w:lang w:val="es-419"/>
        </w:rPr>
        <w:t>.</w:t>
      </w:r>
    </w:p>
    <w:p w14:paraId="609EF760" w14:textId="28A4E2CC" w:rsidR="00E1362E" w:rsidRPr="00140E96" w:rsidRDefault="0020301A" w:rsidP="008252A0">
      <w:pPr>
        <w:pStyle w:val="ListBullet"/>
        <w:rPr>
          <w:lang w:val="es-419"/>
        </w:rPr>
      </w:pPr>
      <w:r w:rsidRPr="00140E96">
        <w:rPr>
          <w:lang w:val="es-419"/>
        </w:rPr>
        <w:t>[</w:t>
      </w:r>
      <w:r w:rsidR="0083165F" w:rsidRPr="00140E96">
        <w:rPr>
          <w:lang w:val="es-419"/>
        </w:rPr>
        <w:t xml:space="preserve">Conceda tres minutos </w:t>
      </w:r>
      <w:r w:rsidR="00F6728F" w:rsidRPr="00140E96">
        <w:rPr>
          <w:lang w:val="es-419"/>
        </w:rPr>
        <w:t xml:space="preserve">a los participantes </w:t>
      </w:r>
      <w:r w:rsidR="0083165F" w:rsidRPr="00140E96">
        <w:rPr>
          <w:lang w:val="es-419"/>
        </w:rPr>
        <w:t>para que compartan con su compañero</w:t>
      </w:r>
      <w:r w:rsidRPr="00140E96">
        <w:rPr>
          <w:lang w:val="es-419"/>
        </w:rPr>
        <w:t>]</w:t>
      </w:r>
      <w:r w:rsidR="0083165F" w:rsidRPr="00140E96">
        <w:rPr>
          <w:lang w:val="es-419"/>
        </w:rPr>
        <w:t>.</w:t>
      </w:r>
      <w:r w:rsidRPr="00140E96">
        <w:rPr>
          <w:lang w:val="es-419"/>
        </w:rPr>
        <w:t xml:space="preserve"> </w:t>
      </w:r>
    </w:p>
    <w:p w14:paraId="49D21C43" w14:textId="7AE09C5A" w:rsidR="005D0638" w:rsidRPr="00140E96" w:rsidRDefault="005D0638" w:rsidP="008252A0">
      <w:pPr>
        <w:pStyle w:val="ListBullet"/>
        <w:rPr>
          <w:lang w:val="es-419"/>
        </w:rPr>
      </w:pPr>
      <w:r w:rsidRPr="00140E96">
        <w:rPr>
          <w:lang w:val="es-419"/>
        </w:rPr>
        <w:t xml:space="preserve">Gracias por su tiempo, atención y participación. </w:t>
      </w:r>
      <w:r w:rsidR="00E300B4" w:rsidRPr="00140E96">
        <w:rPr>
          <w:lang w:val="es-419"/>
        </w:rPr>
        <w:t xml:space="preserve">Ha </w:t>
      </w:r>
      <w:r w:rsidRPr="00140E96">
        <w:rPr>
          <w:lang w:val="es-419"/>
        </w:rPr>
        <w:t>sido maravilloso trabajar con ustedes.</w:t>
      </w:r>
    </w:p>
    <w:p w14:paraId="1C931799" w14:textId="77777777" w:rsidR="005D0638" w:rsidRPr="00140E96" w:rsidRDefault="005D0638" w:rsidP="00502D57">
      <w:pPr>
        <w:pStyle w:val="Heading3"/>
        <w:rPr>
          <w:lang w:val="es-419"/>
        </w:rPr>
      </w:pPr>
      <w:r w:rsidRPr="00140E96">
        <w:rPr>
          <w:lang w:val="es-419"/>
        </w:rPr>
        <w:t>Notas del facilitador</w:t>
      </w:r>
    </w:p>
    <w:p w14:paraId="50EC63C4" w14:textId="01D6EE3E" w:rsidR="001E1C9D" w:rsidRPr="00140E96" w:rsidRDefault="005D0638" w:rsidP="008252A0">
      <w:pPr>
        <w:pStyle w:val="ListBullet"/>
        <w:rPr>
          <w:lang w:val="es-419"/>
        </w:rPr>
      </w:pPr>
      <w:r w:rsidRPr="00140E96">
        <w:rPr>
          <w:lang w:val="es-419"/>
        </w:rPr>
        <w:t xml:space="preserve">Mientras los participantes discuten sus reflexiones, observe las preguntas que aún tienen y lo que les gustaría probar. Puede utilizar esta información para identificar temas para futuras </w:t>
      </w:r>
      <w:r w:rsidR="00DA0A5A" w:rsidRPr="00140E96">
        <w:rPr>
          <w:lang w:val="es-419"/>
        </w:rPr>
        <w:t>capacitaciones</w:t>
      </w:r>
      <w:r w:rsidRPr="00140E96">
        <w:rPr>
          <w:lang w:val="es-419"/>
        </w:rPr>
        <w:t>, sesiones de entrenamiento o comunidades de práctica.</w:t>
      </w:r>
    </w:p>
    <w:sectPr w:rsidR="001E1C9D" w:rsidRPr="00140E96" w:rsidSect="00F471AA">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BEAC3" w14:textId="77777777" w:rsidR="00E144EC" w:rsidRPr="007A35EF" w:rsidRDefault="00E144EC" w:rsidP="00193EBC">
      <w:r w:rsidRPr="007A35EF">
        <w:separator/>
      </w:r>
    </w:p>
  </w:endnote>
  <w:endnote w:type="continuationSeparator" w:id="0">
    <w:p w14:paraId="12515FD5" w14:textId="77777777" w:rsidR="00E144EC" w:rsidRPr="007A35EF" w:rsidRDefault="00E144EC" w:rsidP="00193EBC">
      <w:r w:rsidRPr="007A35E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altName w:val="Mangal"/>
    <w:panose1 w:val="03080502040302020200"/>
    <w:charset w:val="4D"/>
    <w:family w:val="script"/>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Poppins SemiBold">
    <w:panose1 w:val="00000700000000000000"/>
    <w:charset w:val="00"/>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8143574"/>
      <w:docPartObj>
        <w:docPartGallery w:val="Page Numbers (Bottom of Page)"/>
        <w:docPartUnique/>
      </w:docPartObj>
    </w:sdtPr>
    <w:sdtEndPr>
      <w:rPr>
        <w:rStyle w:val="PageNumber"/>
      </w:rPr>
    </w:sdtEndPr>
    <w:sdtContent>
      <w:p w14:paraId="149D107A" w14:textId="23BEB80D" w:rsidR="00184BED" w:rsidRPr="007A35EF" w:rsidRDefault="00184BED" w:rsidP="0033519F">
        <w:pPr>
          <w:pStyle w:val="Footer"/>
          <w:framePr w:wrap="none" w:vAnchor="text" w:hAnchor="margin" w:xAlign="right" w:y="1"/>
          <w:rPr>
            <w:rStyle w:val="PageNumber"/>
          </w:rPr>
        </w:pPr>
        <w:r w:rsidRPr="007A35EF">
          <w:rPr>
            <w:rStyle w:val="PageNumber"/>
          </w:rPr>
          <w:fldChar w:fldCharType="begin"/>
        </w:r>
        <w:r w:rsidRPr="007A35EF">
          <w:rPr>
            <w:rStyle w:val="PageNumber"/>
          </w:rPr>
          <w:instrText xml:space="preserve"> PAGE </w:instrText>
        </w:r>
        <w:r w:rsidRPr="007A35EF">
          <w:rPr>
            <w:rStyle w:val="PageNumber"/>
          </w:rPr>
          <w:fldChar w:fldCharType="end"/>
        </w:r>
      </w:p>
    </w:sdtContent>
  </w:sdt>
  <w:p w14:paraId="2CB4F4D8" w14:textId="77777777" w:rsidR="00994C91" w:rsidRPr="007A35EF" w:rsidRDefault="00994C91" w:rsidP="00184B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355004871"/>
      <w:docPartObj>
        <w:docPartGallery w:val="Page Numbers (Bottom of Page)"/>
        <w:docPartUnique/>
      </w:docPartObj>
    </w:sdtPr>
    <w:sdtEndPr>
      <w:rPr>
        <w:rStyle w:val="PageNumber"/>
      </w:rPr>
    </w:sdtEndPr>
    <w:sdtContent>
      <w:p w14:paraId="698D539C" w14:textId="76371270" w:rsidR="00F471AA" w:rsidRPr="007A35EF" w:rsidRDefault="00F471AA" w:rsidP="00F471AA">
        <w:pPr>
          <w:pStyle w:val="Footer"/>
          <w:framePr w:wrap="none" w:vAnchor="text" w:hAnchor="margin" w:xAlign="right" w:y="1"/>
          <w:rPr>
            <w:rStyle w:val="PageNumber"/>
            <w:b/>
            <w:bCs/>
          </w:rPr>
        </w:pPr>
        <w:r w:rsidRPr="00A7649E">
          <w:rPr>
            <w:rStyle w:val="PageNumber"/>
            <w:b/>
            <w:bCs/>
          </w:rPr>
          <w:fldChar w:fldCharType="begin"/>
        </w:r>
        <w:r w:rsidRPr="00A7649E">
          <w:rPr>
            <w:rStyle w:val="PageNumber"/>
            <w:b/>
            <w:bCs/>
          </w:rPr>
          <w:instrText xml:space="preserve"> PAGE  \* Arabic  \* MERGEFORMAT </w:instrText>
        </w:r>
        <w:r w:rsidRPr="00A7649E">
          <w:rPr>
            <w:rStyle w:val="PageNumber"/>
            <w:b/>
            <w:bCs/>
          </w:rPr>
          <w:fldChar w:fldCharType="separate"/>
        </w:r>
        <w:r w:rsidRPr="00A7649E">
          <w:rPr>
            <w:rStyle w:val="PageNumber"/>
            <w:b/>
            <w:bCs/>
          </w:rPr>
          <w:t>1</w:t>
        </w:r>
        <w:r w:rsidRPr="00A7649E">
          <w:rPr>
            <w:rStyle w:val="PageNumber"/>
            <w:b/>
            <w:bCs/>
          </w:rPr>
          <w:fldChar w:fldCharType="end"/>
        </w:r>
        <w:r w:rsidRPr="00A7649E">
          <w:rPr>
            <w:rStyle w:val="PageNumber"/>
            <w:b/>
            <w:bCs/>
          </w:rPr>
          <w:t xml:space="preserve"> de</w:t>
        </w:r>
        <w:r w:rsidR="003308A6">
          <w:rPr>
            <w:rStyle w:val="PageNumber"/>
            <w:b/>
            <w:bCs/>
          </w:rPr>
          <w:t xml:space="preserve"> </w:t>
        </w:r>
        <w:r w:rsidRPr="00A7649E">
          <w:rPr>
            <w:rStyle w:val="PageNumber"/>
            <w:b/>
            <w:bCs/>
          </w:rPr>
          <w:fldChar w:fldCharType="begin"/>
        </w:r>
        <w:r w:rsidRPr="00A7649E">
          <w:rPr>
            <w:rStyle w:val="PageNumber"/>
            <w:b/>
            <w:bCs/>
          </w:rPr>
          <w:instrText xml:space="preserve"> NUMPAGES  \* Arabic  \* MERGEFORMAT </w:instrText>
        </w:r>
        <w:r w:rsidRPr="00A7649E">
          <w:rPr>
            <w:rStyle w:val="PageNumber"/>
            <w:b/>
            <w:bCs/>
          </w:rPr>
          <w:fldChar w:fldCharType="separate"/>
        </w:r>
        <w:r w:rsidRPr="00A7649E">
          <w:rPr>
            <w:rStyle w:val="PageNumber"/>
            <w:b/>
            <w:bCs/>
          </w:rPr>
          <w:t>19</w:t>
        </w:r>
        <w:r w:rsidRPr="00A7649E">
          <w:rPr>
            <w:rStyle w:val="PageNumber"/>
            <w:b/>
            <w:bCs/>
          </w:rPr>
          <w:fldChar w:fldCharType="end"/>
        </w:r>
        <w:r w:rsidRPr="007A35EF">
          <w:rPr>
            <w:rStyle w:val="PageNumber"/>
            <w:b/>
            <w:bCs/>
          </w:rPr>
          <w:t xml:space="preserve"> </w:t>
        </w:r>
      </w:p>
    </w:sdtContent>
  </w:sdt>
  <w:p w14:paraId="6B30C0DB" w14:textId="3C52922B" w:rsidR="00994C91" w:rsidRPr="007A35EF" w:rsidRDefault="00F471AA" w:rsidP="00F471AA">
    <w:pPr>
      <w:pStyle w:val="Footer"/>
      <w:ind w:left="-630" w:right="360"/>
      <w:rPr>
        <w:b/>
        <w:bCs/>
      </w:rPr>
    </w:pPr>
    <w:r w:rsidRPr="007A35EF">
      <w:rPr>
        <w:b/>
        <w:bCs/>
        <w:noProof/>
      </w:rPr>
      <w:drawing>
        <wp:inline distT="0" distB="0" distL="0" distR="0" wp14:anchorId="7BE62777" wp14:editId="4784F472">
          <wp:extent cx="2286000" cy="449140"/>
          <wp:effectExtent l="0" t="0" r="0" b="8255"/>
          <wp:docPr id="140138296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7A35EF">
      <w:rPr>
        <w:b/>
        <w:bCs/>
      </w:rPr>
      <w:tab/>
    </w:r>
    <w:r w:rsidRPr="007A35EF">
      <w:rPr>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053071961"/>
      <w:docPartObj>
        <w:docPartGallery w:val="Page Numbers (Bottom of Page)"/>
        <w:docPartUnique/>
      </w:docPartObj>
    </w:sdtPr>
    <w:sdtEndPr>
      <w:rPr>
        <w:rStyle w:val="PageNumber"/>
      </w:rPr>
    </w:sdtEndPr>
    <w:sdtContent>
      <w:p w14:paraId="48703C18" w14:textId="66CF8D6F" w:rsidR="00F471AA" w:rsidRPr="007A35EF" w:rsidRDefault="00F471AA" w:rsidP="00F471AA">
        <w:pPr>
          <w:pStyle w:val="Footer"/>
          <w:framePr w:wrap="none" w:vAnchor="text" w:hAnchor="margin" w:xAlign="right" w:y="1"/>
          <w:rPr>
            <w:rStyle w:val="PageNumber"/>
            <w:b/>
            <w:bCs/>
          </w:rPr>
        </w:pPr>
        <w:r w:rsidRPr="00A7649E">
          <w:rPr>
            <w:rStyle w:val="PageNumber"/>
            <w:b/>
            <w:bCs/>
          </w:rPr>
          <w:fldChar w:fldCharType="begin"/>
        </w:r>
        <w:r w:rsidRPr="00A7649E">
          <w:rPr>
            <w:rStyle w:val="PageNumber"/>
            <w:b/>
            <w:bCs/>
          </w:rPr>
          <w:instrText xml:space="preserve"> PAGE  \* Arabic  \* MERGEFORMAT </w:instrText>
        </w:r>
        <w:r w:rsidRPr="00A7649E">
          <w:rPr>
            <w:rStyle w:val="PageNumber"/>
            <w:b/>
            <w:bCs/>
          </w:rPr>
          <w:fldChar w:fldCharType="separate"/>
        </w:r>
        <w:r w:rsidRPr="00A7649E">
          <w:rPr>
            <w:rStyle w:val="PageNumber"/>
            <w:b/>
            <w:bCs/>
          </w:rPr>
          <w:t>1</w:t>
        </w:r>
        <w:r w:rsidRPr="00A7649E">
          <w:rPr>
            <w:rStyle w:val="PageNumber"/>
            <w:b/>
            <w:bCs/>
          </w:rPr>
          <w:fldChar w:fldCharType="end"/>
        </w:r>
        <w:r w:rsidRPr="00A7649E">
          <w:rPr>
            <w:rStyle w:val="PageNumber"/>
            <w:b/>
            <w:bCs/>
          </w:rPr>
          <w:t xml:space="preserve"> d</w:t>
        </w:r>
        <w:r w:rsidR="003308A6">
          <w:rPr>
            <w:rStyle w:val="PageNumber"/>
            <w:b/>
            <w:bCs/>
          </w:rPr>
          <w:t xml:space="preserve">e </w:t>
        </w:r>
        <w:r w:rsidRPr="00A7649E">
          <w:rPr>
            <w:rStyle w:val="PageNumber"/>
            <w:b/>
            <w:bCs/>
          </w:rPr>
          <w:fldChar w:fldCharType="begin"/>
        </w:r>
        <w:r w:rsidRPr="00A7649E">
          <w:rPr>
            <w:rStyle w:val="PageNumber"/>
            <w:b/>
            <w:bCs/>
          </w:rPr>
          <w:instrText xml:space="preserve"> NUMPAGES  \* Arabic  \* MERGEFORMAT </w:instrText>
        </w:r>
        <w:r w:rsidRPr="00A7649E">
          <w:rPr>
            <w:rStyle w:val="PageNumber"/>
            <w:b/>
            <w:bCs/>
          </w:rPr>
          <w:fldChar w:fldCharType="separate"/>
        </w:r>
        <w:r w:rsidRPr="00A7649E">
          <w:rPr>
            <w:rStyle w:val="PageNumber"/>
            <w:b/>
            <w:bCs/>
          </w:rPr>
          <w:t>19</w:t>
        </w:r>
        <w:r w:rsidRPr="00A7649E">
          <w:rPr>
            <w:rStyle w:val="PageNumber"/>
            <w:b/>
            <w:bCs/>
          </w:rPr>
          <w:fldChar w:fldCharType="end"/>
        </w:r>
        <w:r w:rsidRPr="007A35EF">
          <w:rPr>
            <w:rStyle w:val="PageNumber"/>
            <w:b/>
            <w:bCs/>
          </w:rPr>
          <w:t xml:space="preserve"> </w:t>
        </w:r>
      </w:p>
    </w:sdtContent>
  </w:sdt>
  <w:p w14:paraId="2FF404DC" w14:textId="0FBC94DB" w:rsidR="00E92020" w:rsidRPr="007A35EF" w:rsidRDefault="00F471AA" w:rsidP="00F471AA">
    <w:pPr>
      <w:pStyle w:val="Footer"/>
      <w:ind w:left="-630" w:right="360"/>
      <w:rPr>
        <w:b/>
        <w:bCs/>
      </w:rPr>
    </w:pPr>
    <w:r w:rsidRPr="007A35EF">
      <w:rPr>
        <w:b/>
        <w:bCs/>
        <w:noProof/>
      </w:rPr>
      <w:drawing>
        <wp:inline distT="0" distB="0" distL="0" distR="0" wp14:anchorId="6102AAAA" wp14:editId="3E5A1C6A">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7A35EF">
      <w:rPr>
        <w:b/>
        <w:bCs/>
      </w:rPr>
      <w:tab/>
    </w:r>
    <w:r w:rsidRPr="007A35EF">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71600" w14:textId="77777777" w:rsidR="00E144EC" w:rsidRPr="007A35EF" w:rsidRDefault="00E144EC" w:rsidP="00193EBC">
      <w:r w:rsidRPr="007A35EF">
        <w:separator/>
      </w:r>
    </w:p>
  </w:footnote>
  <w:footnote w:type="continuationSeparator" w:id="0">
    <w:p w14:paraId="5995F936" w14:textId="77777777" w:rsidR="00E144EC" w:rsidRPr="007A35EF" w:rsidRDefault="00E144EC" w:rsidP="00193EBC">
      <w:r w:rsidRPr="007A35E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C0AD1" w14:textId="77777777" w:rsidR="0046235D" w:rsidRDefault="004623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2A23" w14:textId="7F335E32" w:rsidR="00193EBC" w:rsidRPr="007A35EF" w:rsidRDefault="00F471AA" w:rsidP="00F471AA">
    <w:pPr>
      <w:pStyle w:val="Header"/>
    </w:pPr>
    <w:r w:rsidRPr="007A35EF">
      <w:rPr>
        <w:noProof/>
        <w14:ligatures w14:val="none"/>
      </w:rPr>
      <w:drawing>
        <wp:anchor distT="0" distB="0" distL="114300" distR="114300" simplePos="0" relativeHeight="251659264" behindDoc="1" locked="0" layoutInCell="1" allowOverlap="1" wp14:anchorId="148D6DCD" wp14:editId="4E49EDE0">
          <wp:simplePos x="0" y="0"/>
          <wp:positionH relativeFrom="column">
            <wp:posOffset>-933451</wp:posOffset>
          </wp:positionH>
          <wp:positionV relativeFrom="paragraph">
            <wp:posOffset>-457201</wp:posOffset>
          </wp:positionV>
          <wp:extent cx="7820025" cy="690101"/>
          <wp:effectExtent l="0" t="0" r="0" b="0"/>
          <wp:wrapNone/>
          <wp:docPr id="3192748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74806"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6715" cy="690691"/>
                  </a:xfrm>
                  <a:prstGeom prst="rect">
                    <a:avLst/>
                  </a:prstGeom>
                </pic:spPr>
              </pic:pic>
            </a:graphicData>
          </a:graphic>
          <wp14:sizeRelH relativeFrom="page">
            <wp14:pctWidth>0</wp14:pctWidth>
          </wp14:sizeRelH>
          <wp14:sizeRelV relativeFrom="page">
            <wp14:pctHeight>0</wp14:pctHeight>
          </wp14:sizeRelV>
        </wp:anchor>
      </w:drawing>
    </w:r>
    <w:r w:rsidRPr="007A35EF">
      <w:rPr>
        <w:noProof/>
      </w:rPr>
      <mc:AlternateContent>
        <mc:Choice Requires="wps">
          <w:drawing>
            <wp:anchor distT="45720" distB="45720" distL="114300" distR="114300" simplePos="0" relativeHeight="251660288" behindDoc="0" locked="0" layoutInCell="1" allowOverlap="1" wp14:anchorId="4E212BF4" wp14:editId="699FFF70">
              <wp:simplePos x="0" y="0"/>
              <wp:positionH relativeFrom="column">
                <wp:posOffset>-381000</wp:posOffset>
              </wp:positionH>
              <wp:positionV relativeFrom="paragraph">
                <wp:posOffset>-245110</wp:posOffset>
              </wp:positionV>
              <wp:extent cx="236093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A8A928D" w14:textId="77777777" w:rsidR="00F471AA" w:rsidRPr="00140E96" w:rsidRDefault="00F471AA" w:rsidP="00F471AA">
                          <w:pPr>
                            <w:rPr>
                              <w:rFonts w:ascii="Poppins SemiBold" w:hAnsi="Poppins SemiBold" w:cs="Poppins SemiBold"/>
                              <w:color w:val="FFFFFF" w:themeColor="background1"/>
                              <w:lang w:val="es-419"/>
                            </w:rPr>
                          </w:pPr>
                          <w:r w:rsidRPr="00140E96">
                            <w:rPr>
                              <w:rFonts w:ascii="Poppins SemiBold" w:hAnsi="Poppins SemiBold" w:cs="Poppins SemiBold"/>
                              <w:color w:val="FFFFFF" w:themeColor="background1"/>
                              <w:lang w:val="es-419"/>
                            </w:rPr>
                            <w:t>Medición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212BF4" id="_x0000_t202" coordsize="21600,21600" o:spt="202" path="m,l,21600r21600,l21600,xe">
              <v:stroke joinstyle="miter"/>
              <v:path gradientshapeok="t" o:connecttype="rect"/>
            </v:shapetype>
            <v:shape id="Text Box 2" o:spid="_x0000_s1026" type="#_x0000_t202" style="position:absolute;margin-left:-30pt;margin-top:-19.3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" filled="f" stroked="f">
              <v:textbox style="mso-fit-shape-to-text:t">
                <w:txbxContent>
                  <w:p w14:paraId="0A8A928D" w14:textId="77777777" w:rsidR="00F471AA" w:rsidRPr="00140E96" w:rsidRDefault="00F471AA" w:rsidP="00F471AA">
                    <w:pPr>
                      <w:rPr>
                        <w:rFonts w:ascii="Poppins SemiBold" w:hAnsi="Poppins SemiBold" w:cs="Poppins SemiBold"/>
                        <w:color w:val="FFFFFF" w:themeColor="background1"/>
                        <w:lang w:val="es-419"/>
                      </w:rPr>
                    </w:pPr>
                    <w:r w:rsidRPr="00140E96">
                      <w:rPr>
                        <w:rFonts w:ascii="Poppins SemiBold" w:hAnsi="Poppins SemiBold" w:cs="Poppins SemiBold"/>
                        <w:color w:val="FFFFFF" w:themeColor="background1"/>
                        <w:lang w:val="es-419"/>
                      </w:rPr>
                      <w:t>Medición</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45CED" w14:textId="274AEC32" w:rsidR="00193EBC" w:rsidRPr="007A35EF" w:rsidRDefault="00F471AA" w:rsidP="00F471AA">
    <w:pPr>
      <w:pStyle w:val="Header"/>
      <w:ind w:right="360"/>
    </w:pPr>
    <w:r w:rsidRPr="007A35EF">
      <w:rPr>
        <w:noProof/>
        <w14:ligatures w14:val="none"/>
      </w:rPr>
      <w:drawing>
        <wp:anchor distT="0" distB="0" distL="114300" distR="114300" simplePos="0" relativeHeight="251662336" behindDoc="1" locked="0" layoutInCell="1" allowOverlap="1" wp14:anchorId="5F6EA1AF" wp14:editId="0AF624BD">
          <wp:simplePos x="0" y="0"/>
          <wp:positionH relativeFrom="column">
            <wp:posOffset>-914400</wp:posOffset>
          </wp:positionH>
          <wp:positionV relativeFrom="paragraph">
            <wp:posOffset>-457200</wp:posOffset>
          </wp:positionV>
          <wp:extent cx="7829281" cy="690917"/>
          <wp:effectExtent l="0" t="0" r="635" b="0"/>
          <wp:wrapNone/>
          <wp:docPr id="12785048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0488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9281" cy="690917"/>
                  </a:xfrm>
                  <a:prstGeom prst="rect">
                    <a:avLst/>
                  </a:prstGeom>
                </pic:spPr>
              </pic:pic>
            </a:graphicData>
          </a:graphic>
          <wp14:sizeRelH relativeFrom="page">
            <wp14:pctWidth>0</wp14:pctWidth>
          </wp14:sizeRelH>
          <wp14:sizeRelV relativeFrom="page">
            <wp14:pctHeight>0</wp14:pctHeight>
          </wp14:sizeRelV>
        </wp:anchor>
      </w:drawing>
    </w:r>
    <w:r w:rsidRPr="007A35EF">
      <w:rPr>
        <w:noProof/>
      </w:rPr>
      <mc:AlternateContent>
        <mc:Choice Requires="wps">
          <w:drawing>
            <wp:anchor distT="45720" distB="45720" distL="114300" distR="114300" simplePos="0" relativeHeight="251663360" behindDoc="0" locked="0" layoutInCell="1" allowOverlap="1" wp14:anchorId="02C2572E" wp14:editId="7497240C">
              <wp:simplePos x="0" y="0"/>
              <wp:positionH relativeFrom="column">
                <wp:posOffset>-455295</wp:posOffset>
              </wp:positionH>
              <wp:positionV relativeFrom="paragraph">
                <wp:posOffset>-228600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E66B228" w14:textId="77777777" w:rsidR="00F471AA" w:rsidRPr="00140E96" w:rsidRDefault="00F471AA" w:rsidP="00F471AA">
                          <w:pPr>
                            <w:rPr>
                              <w:rFonts w:ascii="Poppins SemiBold" w:hAnsi="Poppins SemiBold" w:cs="Poppins SemiBold"/>
                              <w:color w:val="FFFFFF" w:themeColor="background1"/>
                              <w:lang w:val="es-419"/>
                            </w:rPr>
                          </w:pPr>
                          <w:r w:rsidRPr="00140E96">
                            <w:rPr>
                              <w:rFonts w:ascii="Poppins SemiBold" w:hAnsi="Poppins SemiBold" w:cs="Poppins SemiBold"/>
                              <w:color w:val="FFFFFF" w:themeColor="background1"/>
                              <w:lang w:val="es-419"/>
                            </w:rPr>
                            <w:t>Guía del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2C2572E" id="_x0000_t202" coordsize="21600,21600" o:spt="202" path="m,l,21600r21600,l21600,xe">
              <v:stroke joinstyle="miter"/>
              <v:path gradientshapeok="t" o:connecttype="rect"/>
            </v:shapetype>
            <v:shape id="_x0000_s1027" type="#_x0000_t202" style="position:absolute;margin-left:-35.85pt;margin-top:-18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" filled="f" stroked="f">
              <v:textbox style="mso-fit-shape-to-text:t">
                <w:txbxContent>
                  <w:p w14:paraId="7E66B228" w14:textId="77777777" w:rsidR="00F471AA" w:rsidRPr="00140E96" w:rsidRDefault="00F471AA" w:rsidP="00F471AA">
                    <w:pPr>
                      <w:rPr>
                        <w:rFonts w:ascii="Poppins SemiBold" w:hAnsi="Poppins SemiBold" w:cs="Poppins SemiBold"/>
                        <w:color w:val="FFFFFF" w:themeColor="background1"/>
                        <w:lang w:val="es-419"/>
                      </w:rPr>
                    </w:pPr>
                    <w:r w:rsidRPr="00140E96">
                      <w:rPr>
                        <w:rFonts w:ascii="Poppins SemiBold" w:hAnsi="Poppins SemiBold" w:cs="Poppins SemiBold"/>
                        <w:color w:val="FFFFFF" w:themeColor="background1"/>
                        <w:lang w:val="es-419"/>
                      </w:rPr>
                      <w:t>Guía del facilitador</w:t>
                    </w:r>
                  </w:p>
                </w:txbxContent>
              </v:textbox>
              <w10:wrap type="square"/>
            </v:shape>
          </w:pict>
        </mc:Fallback>
      </mc:AlternateContent>
    </w:r>
    <w:r w:rsidRPr="007A35EF">
      <w:rPr>
        <w:noProof/>
      </w:rPr>
      <mc:AlternateContent>
        <mc:Choice Requires="wps">
          <w:drawing>
            <wp:anchor distT="45720" distB="45720" distL="114300" distR="114300" simplePos="0" relativeHeight="251664384" behindDoc="0" locked="0" layoutInCell="1" allowOverlap="1" wp14:anchorId="654EE43C" wp14:editId="1E96B6BA">
              <wp:simplePos x="0" y="0"/>
              <wp:positionH relativeFrom="column">
                <wp:posOffset>2609850</wp:posOffset>
              </wp:positionH>
              <wp:positionV relativeFrom="paragraph">
                <wp:posOffset>-228600</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D70ACD8" w14:textId="77777777" w:rsidR="00F471AA" w:rsidRPr="00140E96" w:rsidRDefault="00F471AA" w:rsidP="00F471AA">
                          <w:pPr>
                            <w:rPr>
                              <w:rFonts w:ascii="Poppins SemiBold" w:hAnsi="Poppins SemiBold" w:cs="Poppins SemiBold"/>
                              <w:color w:val="FFFFFF" w:themeColor="background1"/>
                              <w:lang w:val="es-419"/>
                            </w:rPr>
                          </w:pPr>
                          <w:r w:rsidRPr="00140E96">
                            <w:rPr>
                              <w:rFonts w:ascii="Poppins SemiBold" w:hAnsi="Poppins SemiBold" w:cs="Poppins SemiBold"/>
                              <w:color w:val="FFFFFF" w:themeColor="background1"/>
                              <w:lang w:val="es-419"/>
                            </w:rPr>
                            <w:t>Medición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4EE43C" id="_x0000_s1028" type="#_x0000_t202" style="position:absolute;margin-left:205.5pt;margin-top:-18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" filled="f" stroked="f">
              <v:textbox style="mso-fit-shape-to-text:t">
                <w:txbxContent>
                  <w:p w14:paraId="1D70ACD8" w14:textId="77777777" w:rsidR="00F471AA" w:rsidRPr="00140E96" w:rsidRDefault="00F471AA" w:rsidP="00F471AA">
                    <w:pPr>
                      <w:rPr>
                        <w:rFonts w:ascii="Poppins SemiBold" w:hAnsi="Poppins SemiBold" w:cs="Poppins SemiBold"/>
                        <w:color w:val="FFFFFF" w:themeColor="background1"/>
                        <w:lang w:val="es-419"/>
                      </w:rPr>
                    </w:pPr>
                    <w:r w:rsidRPr="00140E96">
                      <w:rPr>
                        <w:rFonts w:ascii="Poppins SemiBold" w:hAnsi="Poppins SemiBold" w:cs="Poppins SemiBold"/>
                        <w:color w:val="FFFFFF" w:themeColor="background1"/>
                        <w:lang w:val="es-419"/>
                      </w:rPr>
                      <w:t>Medición</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D617E"/>
    <w:multiLevelType w:val="hybridMultilevel"/>
    <w:tmpl w:val="DF00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B6CF8"/>
    <w:multiLevelType w:val="hybridMultilevel"/>
    <w:tmpl w:val="7FF41308"/>
    <w:numStyleLink w:val="ImportedStyle1"/>
  </w:abstractNum>
  <w:abstractNum w:abstractNumId="3"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B276AA4"/>
    <w:multiLevelType w:val="hybridMultilevel"/>
    <w:tmpl w:val="BB76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4472C4"/>
    <w:multiLevelType w:val="hybridMultilevel"/>
    <w:tmpl w:val="49B64FF0"/>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8DE138D"/>
    <w:multiLevelType w:val="hybridMultilevel"/>
    <w:tmpl w:val="75D61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6069926">
    <w:abstractNumId w:val="8"/>
  </w:num>
  <w:num w:numId="2" w16cid:durableId="2089108234">
    <w:abstractNumId w:val="4"/>
  </w:num>
  <w:num w:numId="3" w16cid:durableId="1588078458">
    <w:abstractNumId w:val="13"/>
  </w:num>
  <w:num w:numId="4" w16cid:durableId="1828547302">
    <w:abstractNumId w:val="7"/>
  </w:num>
  <w:num w:numId="5" w16cid:durableId="215313300">
    <w:abstractNumId w:val="2"/>
  </w:num>
  <w:num w:numId="6" w16cid:durableId="585189311">
    <w:abstractNumId w:val="11"/>
  </w:num>
  <w:num w:numId="7" w16cid:durableId="1057626131">
    <w:abstractNumId w:val="5"/>
  </w:num>
  <w:num w:numId="8" w16cid:durableId="1213690198">
    <w:abstractNumId w:val="3"/>
  </w:num>
  <w:num w:numId="9" w16cid:durableId="420613066">
    <w:abstractNumId w:val="12"/>
  </w:num>
  <w:num w:numId="10" w16cid:durableId="411660057">
    <w:abstractNumId w:val="1"/>
  </w:num>
  <w:num w:numId="11" w16cid:durableId="699353193">
    <w:abstractNumId w:val="9"/>
  </w:num>
  <w:num w:numId="12" w16cid:durableId="399910175">
    <w:abstractNumId w:val="10"/>
  </w:num>
  <w:num w:numId="13" w16cid:durableId="382482955">
    <w:abstractNumId w:val="0"/>
  </w:num>
  <w:num w:numId="14" w16cid:durableId="105901417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activeWritingStyle w:appName="MSWord" w:lang="es-419" w:vendorID="64" w:dllVersion="0" w:nlCheck="1" w:checkStyle="0"/>
  <w:activeWritingStyle w:appName="MSWord" w:lang="es-US" w:vendorID="64" w:dllVersion="0" w:nlCheck="1" w:checkStyle="0"/>
  <w:activeWritingStyle w:appName="MSWord" w:lang="es-ES" w:vendorID="64" w:dllVersion="0" w:nlCheck="1" w:checkStyle="0"/>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1DED"/>
    <w:rsid w:val="0000355C"/>
    <w:rsid w:val="00003EED"/>
    <w:rsid w:val="000050D4"/>
    <w:rsid w:val="00007B0A"/>
    <w:rsid w:val="00010D5F"/>
    <w:rsid w:val="000137B0"/>
    <w:rsid w:val="00013B9E"/>
    <w:rsid w:val="00014D8E"/>
    <w:rsid w:val="00014FB4"/>
    <w:rsid w:val="00015133"/>
    <w:rsid w:val="00017538"/>
    <w:rsid w:val="00017DE0"/>
    <w:rsid w:val="000214D3"/>
    <w:rsid w:val="00022D15"/>
    <w:rsid w:val="000234BB"/>
    <w:rsid w:val="00023571"/>
    <w:rsid w:val="00025312"/>
    <w:rsid w:val="000268EA"/>
    <w:rsid w:val="00036A79"/>
    <w:rsid w:val="0003762C"/>
    <w:rsid w:val="00041470"/>
    <w:rsid w:val="00041485"/>
    <w:rsid w:val="00044212"/>
    <w:rsid w:val="0004447E"/>
    <w:rsid w:val="000461B7"/>
    <w:rsid w:val="00050224"/>
    <w:rsid w:val="00051864"/>
    <w:rsid w:val="0005195D"/>
    <w:rsid w:val="0005203C"/>
    <w:rsid w:val="000527AE"/>
    <w:rsid w:val="00054F9C"/>
    <w:rsid w:val="00056683"/>
    <w:rsid w:val="00057EEC"/>
    <w:rsid w:val="00061AC9"/>
    <w:rsid w:val="00061CE4"/>
    <w:rsid w:val="00064429"/>
    <w:rsid w:val="00070460"/>
    <w:rsid w:val="000704BD"/>
    <w:rsid w:val="0007194E"/>
    <w:rsid w:val="000749C4"/>
    <w:rsid w:val="00077114"/>
    <w:rsid w:val="00080E30"/>
    <w:rsid w:val="0008231A"/>
    <w:rsid w:val="000839D3"/>
    <w:rsid w:val="000840A0"/>
    <w:rsid w:val="00084F92"/>
    <w:rsid w:val="0009021C"/>
    <w:rsid w:val="00093691"/>
    <w:rsid w:val="000960A5"/>
    <w:rsid w:val="000968B3"/>
    <w:rsid w:val="000A0218"/>
    <w:rsid w:val="000A0BC5"/>
    <w:rsid w:val="000A16F5"/>
    <w:rsid w:val="000A620F"/>
    <w:rsid w:val="000A6DF2"/>
    <w:rsid w:val="000B05DF"/>
    <w:rsid w:val="000B3250"/>
    <w:rsid w:val="000B48B2"/>
    <w:rsid w:val="000C17C2"/>
    <w:rsid w:val="000C22F9"/>
    <w:rsid w:val="000C2AD1"/>
    <w:rsid w:val="000C3C27"/>
    <w:rsid w:val="000C3FED"/>
    <w:rsid w:val="000C465A"/>
    <w:rsid w:val="000C4A73"/>
    <w:rsid w:val="000C697B"/>
    <w:rsid w:val="000C79F5"/>
    <w:rsid w:val="000D28E7"/>
    <w:rsid w:val="000D4C82"/>
    <w:rsid w:val="000D4D2F"/>
    <w:rsid w:val="000E1C2B"/>
    <w:rsid w:val="000E1CD7"/>
    <w:rsid w:val="000E22D0"/>
    <w:rsid w:val="000E4DFE"/>
    <w:rsid w:val="000E726B"/>
    <w:rsid w:val="000E733D"/>
    <w:rsid w:val="000F0A45"/>
    <w:rsid w:val="000F2D7E"/>
    <w:rsid w:val="000F402D"/>
    <w:rsid w:val="000F4FE2"/>
    <w:rsid w:val="000F515C"/>
    <w:rsid w:val="000F57B1"/>
    <w:rsid w:val="000F5D12"/>
    <w:rsid w:val="000F7711"/>
    <w:rsid w:val="000F7DEF"/>
    <w:rsid w:val="00100A63"/>
    <w:rsid w:val="00100EDB"/>
    <w:rsid w:val="00105022"/>
    <w:rsid w:val="001053F0"/>
    <w:rsid w:val="0010626A"/>
    <w:rsid w:val="00110C98"/>
    <w:rsid w:val="001118CD"/>
    <w:rsid w:val="00111CC2"/>
    <w:rsid w:val="00111DD0"/>
    <w:rsid w:val="001122CC"/>
    <w:rsid w:val="00112951"/>
    <w:rsid w:val="00115FB1"/>
    <w:rsid w:val="001204F0"/>
    <w:rsid w:val="001209CB"/>
    <w:rsid w:val="00125731"/>
    <w:rsid w:val="00127AF6"/>
    <w:rsid w:val="00133EDC"/>
    <w:rsid w:val="001342AC"/>
    <w:rsid w:val="00135878"/>
    <w:rsid w:val="001370F3"/>
    <w:rsid w:val="00140025"/>
    <w:rsid w:val="00140558"/>
    <w:rsid w:val="00140E96"/>
    <w:rsid w:val="0014147A"/>
    <w:rsid w:val="00141A75"/>
    <w:rsid w:val="0014222E"/>
    <w:rsid w:val="00144D18"/>
    <w:rsid w:val="001455E4"/>
    <w:rsid w:val="001457F1"/>
    <w:rsid w:val="001507E5"/>
    <w:rsid w:val="00151D2C"/>
    <w:rsid w:val="00153D5A"/>
    <w:rsid w:val="00154083"/>
    <w:rsid w:val="00154E31"/>
    <w:rsid w:val="00154F3A"/>
    <w:rsid w:val="001602B4"/>
    <w:rsid w:val="00160F4B"/>
    <w:rsid w:val="00161788"/>
    <w:rsid w:val="00161F28"/>
    <w:rsid w:val="001710F1"/>
    <w:rsid w:val="00171F5A"/>
    <w:rsid w:val="00172CCF"/>
    <w:rsid w:val="00175A86"/>
    <w:rsid w:val="00175E3F"/>
    <w:rsid w:val="00176C52"/>
    <w:rsid w:val="001837AE"/>
    <w:rsid w:val="00183CEE"/>
    <w:rsid w:val="001844A2"/>
    <w:rsid w:val="00184632"/>
    <w:rsid w:val="00184BED"/>
    <w:rsid w:val="00185A68"/>
    <w:rsid w:val="00193EBC"/>
    <w:rsid w:val="001958D1"/>
    <w:rsid w:val="0019594E"/>
    <w:rsid w:val="00195F3E"/>
    <w:rsid w:val="0019679B"/>
    <w:rsid w:val="001A0C46"/>
    <w:rsid w:val="001A40DC"/>
    <w:rsid w:val="001A49AB"/>
    <w:rsid w:val="001A5E7F"/>
    <w:rsid w:val="001B0F4D"/>
    <w:rsid w:val="001B19ED"/>
    <w:rsid w:val="001B46EE"/>
    <w:rsid w:val="001B5916"/>
    <w:rsid w:val="001B723B"/>
    <w:rsid w:val="001B7DF4"/>
    <w:rsid w:val="001C0553"/>
    <w:rsid w:val="001C273B"/>
    <w:rsid w:val="001C31CA"/>
    <w:rsid w:val="001C33FC"/>
    <w:rsid w:val="001C342E"/>
    <w:rsid w:val="001C4350"/>
    <w:rsid w:val="001C75AC"/>
    <w:rsid w:val="001D06F5"/>
    <w:rsid w:val="001D3AAA"/>
    <w:rsid w:val="001D424A"/>
    <w:rsid w:val="001D633F"/>
    <w:rsid w:val="001E1C9D"/>
    <w:rsid w:val="001E2A21"/>
    <w:rsid w:val="001E54BA"/>
    <w:rsid w:val="001E765B"/>
    <w:rsid w:val="001F0BA0"/>
    <w:rsid w:val="001F0E8B"/>
    <w:rsid w:val="001F3886"/>
    <w:rsid w:val="001F599A"/>
    <w:rsid w:val="001F7DF0"/>
    <w:rsid w:val="00202EBA"/>
    <w:rsid w:val="0020301A"/>
    <w:rsid w:val="00203DDE"/>
    <w:rsid w:val="00206704"/>
    <w:rsid w:val="002101F5"/>
    <w:rsid w:val="00211EA7"/>
    <w:rsid w:val="00212136"/>
    <w:rsid w:val="00212D08"/>
    <w:rsid w:val="002134B4"/>
    <w:rsid w:val="002145E7"/>
    <w:rsid w:val="00214888"/>
    <w:rsid w:val="00214CB3"/>
    <w:rsid w:val="00214DB1"/>
    <w:rsid w:val="00217CA2"/>
    <w:rsid w:val="0022045A"/>
    <w:rsid w:val="0022333E"/>
    <w:rsid w:val="00224AF3"/>
    <w:rsid w:val="0022598C"/>
    <w:rsid w:val="00226163"/>
    <w:rsid w:val="002272E9"/>
    <w:rsid w:val="0022761A"/>
    <w:rsid w:val="002302D5"/>
    <w:rsid w:val="00232760"/>
    <w:rsid w:val="00232EE4"/>
    <w:rsid w:val="00233FB3"/>
    <w:rsid w:val="00235A2C"/>
    <w:rsid w:val="0023682F"/>
    <w:rsid w:val="00240004"/>
    <w:rsid w:val="00242B93"/>
    <w:rsid w:val="00243771"/>
    <w:rsid w:val="00244B33"/>
    <w:rsid w:val="00245EAF"/>
    <w:rsid w:val="00250047"/>
    <w:rsid w:val="002505D4"/>
    <w:rsid w:val="00250AFC"/>
    <w:rsid w:val="0025140A"/>
    <w:rsid w:val="0025150B"/>
    <w:rsid w:val="0025550B"/>
    <w:rsid w:val="00256046"/>
    <w:rsid w:val="00256F30"/>
    <w:rsid w:val="0026209C"/>
    <w:rsid w:val="00262695"/>
    <w:rsid w:val="0026402A"/>
    <w:rsid w:val="002642F8"/>
    <w:rsid w:val="00264FBB"/>
    <w:rsid w:val="0026687D"/>
    <w:rsid w:val="002712BC"/>
    <w:rsid w:val="00271D05"/>
    <w:rsid w:val="0027462B"/>
    <w:rsid w:val="002749C4"/>
    <w:rsid w:val="00275E39"/>
    <w:rsid w:val="00276262"/>
    <w:rsid w:val="00282C21"/>
    <w:rsid w:val="002840D4"/>
    <w:rsid w:val="002847D7"/>
    <w:rsid w:val="00284B72"/>
    <w:rsid w:val="002867AA"/>
    <w:rsid w:val="002869B0"/>
    <w:rsid w:val="0029034C"/>
    <w:rsid w:val="00291B41"/>
    <w:rsid w:val="00291B77"/>
    <w:rsid w:val="00293ADE"/>
    <w:rsid w:val="0029595A"/>
    <w:rsid w:val="002A0D41"/>
    <w:rsid w:val="002A283E"/>
    <w:rsid w:val="002A28B3"/>
    <w:rsid w:val="002A2AFD"/>
    <w:rsid w:val="002A3405"/>
    <w:rsid w:val="002A4150"/>
    <w:rsid w:val="002A4E3B"/>
    <w:rsid w:val="002A5A02"/>
    <w:rsid w:val="002A6678"/>
    <w:rsid w:val="002A66DC"/>
    <w:rsid w:val="002A6BE1"/>
    <w:rsid w:val="002A71CC"/>
    <w:rsid w:val="002B0C61"/>
    <w:rsid w:val="002B1C1B"/>
    <w:rsid w:val="002B3A81"/>
    <w:rsid w:val="002B3FC8"/>
    <w:rsid w:val="002B468C"/>
    <w:rsid w:val="002B4B6A"/>
    <w:rsid w:val="002B5157"/>
    <w:rsid w:val="002B5C40"/>
    <w:rsid w:val="002C13D7"/>
    <w:rsid w:val="002C1C86"/>
    <w:rsid w:val="002C5008"/>
    <w:rsid w:val="002C51CE"/>
    <w:rsid w:val="002D0C7F"/>
    <w:rsid w:val="002D2D10"/>
    <w:rsid w:val="002D4ECA"/>
    <w:rsid w:val="002D6189"/>
    <w:rsid w:val="002E0EC7"/>
    <w:rsid w:val="002E295E"/>
    <w:rsid w:val="002E30D1"/>
    <w:rsid w:val="002E4C4F"/>
    <w:rsid w:val="002E5D71"/>
    <w:rsid w:val="002E61C4"/>
    <w:rsid w:val="002E772F"/>
    <w:rsid w:val="002F05CB"/>
    <w:rsid w:val="002F0CEC"/>
    <w:rsid w:val="002F3B85"/>
    <w:rsid w:val="002F63D4"/>
    <w:rsid w:val="002F73FC"/>
    <w:rsid w:val="002F7BFF"/>
    <w:rsid w:val="00300CEC"/>
    <w:rsid w:val="00301199"/>
    <w:rsid w:val="003011D1"/>
    <w:rsid w:val="003017A7"/>
    <w:rsid w:val="0030245B"/>
    <w:rsid w:val="003027B2"/>
    <w:rsid w:val="00302941"/>
    <w:rsid w:val="0030296D"/>
    <w:rsid w:val="00303767"/>
    <w:rsid w:val="00303CC4"/>
    <w:rsid w:val="00303ED1"/>
    <w:rsid w:val="0030469C"/>
    <w:rsid w:val="003126B9"/>
    <w:rsid w:val="0031594C"/>
    <w:rsid w:val="00320D86"/>
    <w:rsid w:val="00322ADA"/>
    <w:rsid w:val="00323A0B"/>
    <w:rsid w:val="00324F17"/>
    <w:rsid w:val="003254CA"/>
    <w:rsid w:val="00325844"/>
    <w:rsid w:val="003261C3"/>
    <w:rsid w:val="003265F6"/>
    <w:rsid w:val="003308A6"/>
    <w:rsid w:val="003311DF"/>
    <w:rsid w:val="00334525"/>
    <w:rsid w:val="00335E40"/>
    <w:rsid w:val="00336B0D"/>
    <w:rsid w:val="00342347"/>
    <w:rsid w:val="00342FEA"/>
    <w:rsid w:val="003440F4"/>
    <w:rsid w:val="00344EE0"/>
    <w:rsid w:val="00345117"/>
    <w:rsid w:val="0034623A"/>
    <w:rsid w:val="00346F18"/>
    <w:rsid w:val="00347A29"/>
    <w:rsid w:val="00351620"/>
    <w:rsid w:val="00354E6C"/>
    <w:rsid w:val="00355D4D"/>
    <w:rsid w:val="00356223"/>
    <w:rsid w:val="00357011"/>
    <w:rsid w:val="0035790F"/>
    <w:rsid w:val="003606C1"/>
    <w:rsid w:val="00361BE3"/>
    <w:rsid w:val="00362130"/>
    <w:rsid w:val="00362D3C"/>
    <w:rsid w:val="00364850"/>
    <w:rsid w:val="00365330"/>
    <w:rsid w:val="003668A8"/>
    <w:rsid w:val="0037018C"/>
    <w:rsid w:val="00370E54"/>
    <w:rsid w:val="00371A88"/>
    <w:rsid w:val="00374229"/>
    <w:rsid w:val="0037455A"/>
    <w:rsid w:val="00374903"/>
    <w:rsid w:val="00375634"/>
    <w:rsid w:val="00377E88"/>
    <w:rsid w:val="003804C4"/>
    <w:rsid w:val="00381B11"/>
    <w:rsid w:val="00382B84"/>
    <w:rsid w:val="003844D4"/>
    <w:rsid w:val="0038516E"/>
    <w:rsid w:val="003908F6"/>
    <w:rsid w:val="0039298F"/>
    <w:rsid w:val="00392EB1"/>
    <w:rsid w:val="00397146"/>
    <w:rsid w:val="003A1573"/>
    <w:rsid w:val="003A33D6"/>
    <w:rsid w:val="003A3480"/>
    <w:rsid w:val="003A3A04"/>
    <w:rsid w:val="003A448E"/>
    <w:rsid w:val="003A4518"/>
    <w:rsid w:val="003A5AAA"/>
    <w:rsid w:val="003A6202"/>
    <w:rsid w:val="003A6433"/>
    <w:rsid w:val="003B0687"/>
    <w:rsid w:val="003B5193"/>
    <w:rsid w:val="003B5DA8"/>
    <w:rsid w:val="003B65A9"/>
    <w:rsid w:val="003B669F"/>
    <w:rsid w:val="003B6C4B"/>
    <w:rsid w:val="003B6EC1"/>
    <w:rsid w:val="003B739E"/>
    <w:rsid w:val="003C0708"/>
    <w:rsid w:val="003C1F9E"/>
    <w:rsid w:val="003C212A"/>
    <w:rsid w:val="003C2804"/>
    <w:rsid w:val="003C2943"/>
    <w:rsid w:val="003C4E77"/>
    <w:rsid w:val="003D1A69"/>
    <w:rsid w:val="003D1B45"/>
    <w:rsid w:val="003E0FFE"/>
    <w:rsid w:val="003E2121"/>
    <w:rsid w:val="003E43C9"/>
    <w:rsid w:val="003E5FD0"/>
    <w:rsid w:val="003E64C7"/>
    <w:rsid w:val="003E67ED"/>
    <w:rsid w:val="003E7636"/>
    <w:rsid w:val="003E7989"/>
    <w:rsid w:val="003F1C9A"/>
    <w:rsid w:val="003F4E91"/>
    <w:rsid w:val="003F6AAA"/>
    <w:rsid w:val="003F6D7D"/>
    <w:rsid w:val="003F76D6"/>
    <w:rsid w:val="003F7CDE"/>
    <w:rsid w:val="00400F9E"/>
    <w:rsid w:val="00401E93"/>
    <w:rsid w:val="004027AA"/>
    <w:rsid w:val="004040F6"/>
    <w:rsid w:val="00405575"/>
    <w:rsid w:val="00406354"/>
    <w:rsid w:val="004072D3"/>
    <w:rsid w:val="004078F2"/>
    <w:rsid w:val="00410D80"/>
    <w:rsid w:val="004148C2"/>
    <w:rsid w:val="004163F1"/>
    <w:rsid w:val="00416CB7"/>
    <w:rsid w:val="00420461"/>
    <w:rsid w:val="00420BE9"/>
    <w:rsid w:val="004235F3"/>
    <w:rsid w:val="00425BF3"/>
    <w:rsid w:val="00426394"/>
    <w:rsid w:val="00426516"/>
    <w:rsid w:val="004265B8"/>
    <w:rsid w:val="00431B3B"/>
    <w:rsid w:val="00441BCC"/>
    <w:rsid w:val="004448E2"/>
    <w:rsid w:val="004520E9"/>
    <w:rsid w:val="00453224"/>
    <w:rsid w:val="00461BAA"/>
    <w:rsid w:val="0046235D"/>
    <w:rsid w:val="00462607"/>
    <w:rsid w:val="00464A13"/>
    <w:rsid w:val="00466726"/>
    <w:rsid w:val="00466D52"/>
    <w:rsid w:val="00470541"/>
    <w:rsid w:val="00470E46"/>
    <w:rsid w:val="00473339"/>
    <w:rsid w:val="00473919"/>
    <w:rsid w:val="00473F55"/>
    <w:rsid w:val="004801C8"/>
    <w:rsid w:val="004808C8"/>
    <w:rsid w:val="0048260A"/>
    <w:rsid w:val="00482C2E"/>
    <w:rsid w:val="00484658"/>
    <w:rsid w:val="00485544"/>
    <w:rsid w:val="00486496"/>
    <w:rsid w:val="00487E90"/>
    <w:rsid w:val="00490E0E"/>
    <w:rsid w:val="0049218A"/>
    <w:rsid w:val="004924EB"/>
    <w:rsid w:val="00492B09"/>
    <w:rsid w:val="00494EBA"/>
    <w:rsid w:val="00495162"/>
    <w:rsid w:val="00496A4E"/>
    <w:rsid w:val="00497B21"/>
    <w:rsid w:val="004A0708"/>
    <w:rsid w:val="004A0FAC"/>
    <w:rsid w:val="004A24E8"/>
    <w:rsid w:val="004A47E2"/>
    <w:rsid w:val="004A533B"/>
    <w:rsid w:val="004A6F80"/>
    <w:rsid w:val="004A7E88"/>
    <w:rsid w:val="004B413D"/>
    <w:rsid w:val="004B4A12"/>
    <w:rsid w:val="004B5A69"/>
    <w:rsid w:val="004B6B7F"/>
    <w:rsid w:val="004C048F"/>
    <w:rsid w:val="004C059A"/>
    <w:rsid w:val="004C0650"/>
    <w:rsid w:val="004C22BC"/>
    <w:rsid w:val="004C450F"/>
    <w:rsid w:val="004C5F41"/>
    <w:rsid w:val="004C6B7F"/>
    <w:rsid w:val="004C7625"/>
    <w:rsid w:val="004D47A5"/>
    <w:rsid w:val="004D482E"/>
    <w:rsid w:val="004D4C25"/>
    <w:rsid w:val="004D5B1E"/>
    <w:rsid w:val="004D5FC7"/>
    <w:rsid w:val="004D6D12"/>
    <w:rsid w:val="004D749A"/>
    <w:rsid w:val="004E00EB"/>
    <w:rsid w:val="004E0F1A"/>
    <w:rsid w:val="004E1114"/>
    <w:rsid w:val="004E3062"/>
    <w:rsid w:val="004E4E33"/>
    <w:rsid w:val="004F13DF"/>
    <w:rsid w:val="004F4091"/>
    <w:rsid w:val="004F6506"/>
    <w:rsid w:val="004F6A54"/>
    <w:rsid w:val="004F75D4"/>
    <w:rsid w:val="004F7DFB"/>
    <w:rsid w:val="00500BD1"/>
    <w:rsid w:val="00502B17"/>
    <w:rsid w:val="00502D57"/>
    <w:rsid w:val="0050314C"/>
    <w:rsid w:val="00503197"/>
    <w:rsid w:val="00503F39"/>
    <w:rsid w:val="00505678"/>
    <w:rsid w:val="005107C1"/>
    <w:rsid w:val="00511BB3"/>
    <w:rsid w:val="00512301"/>
    <w:rsid w:val="005131E9"/>
    <w:rsid w:val="005152A1"/>
    <w:rsid w:val="00515631"/>
    <w:rsid w:val="00515C0E"/>
    <w:rsid w:val="00516F3E"/>
    <w:rsid w:val="00517A40"/>
    <w:rsid w:val="00517B35"/>
    <w:rsid w:val="0052043C"/>
    <w:rsid w:val="00520D17"/>
    <w:rsid w:val="005238C9"/>
    <w:rsid w:val="00526AF1"/>
    <w:rsid w:val="00530793"/>
    <w:rsid w:val="00532D00"/>
    <w:rsid w:val="005343A0"/>
    <w:rsid w:val="00536AD2"/>
    <w:rsid w:val="0053733B"/>
    <w:rsid w:val="00537709"/>
    <w:rsid w:val="005401D7"/>
    <w:rsid w:val="00540A4D"/>
    <w:rsid w:val="005415BC"/>
    <w:rsid w:val="00545C97"/>
    <w:rsid w:val="005463FD"/>
    <w:rsid w:val="00546C30"/>
    <w:rsid w:val="005479BF"/>
    <w:rsid w:val="005508BF"/>
    <w:rsid w:val="00551CF8"/>
    <w:rsid w:val="00553675"/>
    <w:rsid w:val="00554901"/>
    <w:rsid w:val="005573A4"/>
    <w:rsid w:val="00561C12"/>
    <w:rsid w:val="0056210F"/>
    <w:rsid w:val="005626D3"/>
    <w:rsid w:val="00562B9D"/>
    <w:rsid w:val="005650E6"/>
    <w:rsid w:val="00571442"/>
    <w:rsid w:val="00572C90"/>
    <w:rsid w:val="00572FAF"/>
    <w:rsid w:val="00575120"/>
    <w:rsid w:val="005751B7"/>
    <w:rsid w:val="00575E7A"/>
    <w:rsid w:val="005800E6"/>
    <w:rsid w:val="00580637"/>
    <w:rsid w:val="00580CDA"/>
    <w:rsid w:val="00581FA5"/>
    <w:rsid w:val="005824B6"/>
    <w:rsid w:val="00584FA0"/>
    <w:rsid w:val="00584FE2"/>
    <w:rsid w:val="005869C1"/>
    <w:rsid w:val="005917A3"/>
    <w:rsid w:val="00591861"/>
    <w:rsid w:val="00591D52"/>
    <w:rsid w:val="00593095"/>
    <w:rsid w:val="00594586"/>
    <w:rsid w:val="0059492C"/>
    <w:rsid w:val="00594BD2"/>
    <w:rsid w:val="005A0A53"/>
    <w:rsid w:val="005A1279"/>
    <w:rsid w:val="005A1C95"/>
    <w:rsid w:val="005A25B1"/>
    <w:rsid w:val="005A2B9C"/>
    <w:rsid w:val="005A2DB9"/>
    <w:rsid w:val="005A7641"/>
    <w:rsid w:val="005B0B31"/>
    <w:rsid w:val="005B191D"/>
    <w:rsid w:val="005B4FD6"/>
    <w:rsid w:val="005B6F03"/>
    <w:rsid w:val="005B775B"/>
    <w:rsid w:val="005B7EA0"/>
    <w:rsid w:val="005C040C"/>
    <w:rsid w:val="005C1E50"/>
    <w:rsid w:val="005C2D79"/>
    <w:rsid w:val="005C37E0"/>
    <w:rsid w:val="005C4080"/>
    <w:rsid w:val="005C463F"/>
    <w:rsid w:val="005C61B7"/>
    <w:rsid w:val="005C658D"/>
    <w:rsid w:val="005C6A8E"/>
    <w:rsid w:val="005C7641"/>
    <w:rsid w:val="005D00C2"/>
    <w:rsid w:val="005D04CD"/>
    <w:rsid w:val="005D0638"/>
    <w:rsid w:val="005D4207"/>
    <w:rsid w:val="005D429B"/>
    <w:rsid w:val="005D5D53"/>
    <w:rsid w:val="005E128B"/>
    <w:rsid w:val="005E342A"/>
    <w:rsid w:val="005E3563"/>
    <w:rsid w:val="005E5429"/>
    <w:rsid w:val="005E5FEF"/>
    <w:rsid w:val="005F2B4C"/>
    <w:rsid w:val="005F3913"/>
    <w:rsid w:val="005F4CA3"/>
    <w:rsid w:val="005F73C3"/>
    <w:rsid w:val="005F77A0"/>
    <w:rsid w:val="0060089D"/>
    <w:rsid w:val="006008F6"/>
    <w:rsid w:val="00601826"/>
    <w:rsid w:val="00601C38"/>
    <w:rsid w:val="00602EEC"/>
    <w:rsid w:val="00604B6D"/>
    <w:rsid w:val="00613F40"/>
    <w:rsid w:val="00615974"/>
    <w:rsid w:val="006177DD"/>
    <w:rsid w:val="0062182F"/>
    <w:rsid w:val="00621BD4"/>
    <w:rsid w:val="0062348F"/>
    <w:rsid w:val="00623F35"/>
    <w:rsid w:val="006242C7"/>
    <w:rsid w:val="00624F0C"/>
    <w:rsid w:val="00625250"/>
    <w:rsid w:val="00625F3F"/>
    <w:rsid w:val="00626A26"/>
    <w:rsid w:val="00632DCA"/>
    <w:rsid w:val="00633F03"/>
    <w:rsid w:val="00635DF6"/>
    <w:rsid w:val="00636524"/>
    <w:rsid w:val="006372FC"/>
    <w:rsid w:val="00637884"/>
    <w:rsid w:val="006417B4"/>
    <w:rsid w:val="00642820"/>
    <w:rsid w:val="00642F56"/>
    <w:rsid w:val="00644250"/>
    <w:rsid w:val="00645209"/>
    <w:rsid w:val="00645217"/>
    <w:rsid w:val="006454B4"/>
    <w:rsid w:val="00652314"/>
    <w:rsid w:val="00652AC1"/>
    <w:rsid w:val="006530FE"/>
    <w:rsid w:val="00653B69"/>
    <w:rsid w:val="00656D21"/>
    <w:rsid w:val="0066079C"/>
    <w:rsid w:val="00663301"/>
    <w:rsid w:val="00663D3A"/>
    <w:rsid w:val="006648EA"/>
    <w:rsid w:val="00665A73"/>
    <w:rsid w:val="0066651F"/>
    <w:rsid w:val="006677A6"/>
    <w:rsid w:val="00670BD7"/>
    <w:rsid w:val="00671EC9"/>
    <w:rsid w:val="00672264"/>
    <w:rsid w:val="006725A0"/>
    <w:rsid w:val="00672648"/>
    <w:rsid w:val="0067373E"/>
    <w:rsid w:val="00675710"/>
    <w:rsid w:val="00677638"/>
    <w:rsid w:val="00677E20"/>
    <w:rsid w:val="006800B9"/>
    <w:rsid w:val="0068356E"/>
    <w:rsid w:val="00683AF1"/>
    <w:rsid w:val="00684CA1"/>
    <w:rsid w:val="0069647F"/>
    <w:rsid w:val="00697A8D"/>
    <w:rsid w:val="006A0CC5"/>
    <w:rsid w:val="006B0E46"/>
    <w:rsid w:val="006B2AE0"/>
    <w:rsid w:val="006B4415"/>
    <w:rsid w:val="006B71B7"/>
    <w:rsid w:val="006B7E13"/>
    <w:rsid w:val="006C3A0B"/>
    <w:rsid w:val="006C44FF"/>
    <w:rsid w:val="006C5490"/>
    <w:rsid w:val="006C7961"/>
    <w:rsid w:val="006D088F"/>
    <w:rsid w:val="006D1E26"/>
    <w:rsid w:val="006D1EA2"/>
    <w:rsid w:val="006D2A39"/>
    <w:rsid w:val="006D6402"/>
    <w:rsid w:val="006D6B32"/>
    <w:rsid w:val="006E0FC4"/>
    <w:rsid w:val="006E1594"/>
    <w:rsid w:val="006E40BE"/>
    <w:rsid w:val="006E502F"/>
    <w:rsid w:val="006E5FC9"/>
    <w:rsid w:val="006F12B7"/>
    <w:rsid w:val="006F1A3B"/>
    <w:rsid w:val="006F2F69"/>
    <w:rsid w:val="006F6B67"/>
    <w:rsid w:val="006F7257"/>
    <w:rsid w:val="00700BE1"/>
    <w:rsid w:val="0070105D"/>
    <w:rsid w:val="00701D09"/>
    <w:rsid w:val="00703840"/>
    <w:rsid w:val="00704F92"/>
    <w:rsid w:val="00710076"/>
    <w:rsid w:val="00711702"/>
    <w:rsid w:val="00714638"/>
    <w:rsid w:val="00716785"/>
    <w:rsid w:val="00717B52"/>
    <w:rsid w:val="00722AB3"/>
    <w:rsid w:val="00722F5A"/>
    <w:rsid w:val="00724F06"/>
    <w:rsid w:val="00726015"/>
    <w:rsid w:val="00726E12"/>
    <w:rsid w:val="00727693"/>
    <w:rsid w:val="00727CA2"/>
    <w:rsid w:val="0073081A"/>
    <w:rsid w:val="007313EF"/>
    <w:rsid w:val="00731B9A"/>
    <w:rsid w:val="00732481"/>
    <w:rsid w:val="00732718"/>
    <w:rsid w:val="007337FA"/>
    <w:rsid w:val="00736B98"/>
    <w:rsid w:val="007370DF"/>
    <w:rsid w:val="0074046A"/>
    <w:rsid w:val="00740D9F"/>
    <w:rsid w:val="00741E52"/>
    <w:rsid w:val="00743DA5"/>
    <w:rsid w:val="00745D02"/>
    <w:rsid w:val="00750973"/>
    <w:rsid w:val="00750B2B"/>
    <w:rsid w:val="00755CD0"/>
    <w:rsid w:val="00756CFF"/>
    <w:rsid w:val="00757C5C"/>
    <w:rsid w:val="00774A10"/>
    <w:rsid w:val="00777ACD"/>
    <w:rsid w:val="00780603"/>
    <w:rsid w:val="007807CE"/>
    <w:rsid w:val="00781135"/>
    <w:rsid w:val="00782244"/>
    <w:rsid w:val="0078375F"/>
    <w:rsid w:val="00786123"/>
    <w:rsid w:val="00786718"/>
    <w:rsid w:val="00790EF7"/>
    <w:rsid w:val="00791694"/>
    <w:rsid w:val="00792FA6"/>
    <w:rsid w:val="00795C73"/>
    <w:rsid w:val="00795D41"/>
    <w:rsid w:val="00796953"/>
    <w:rsid w:val="007A035D"/>
    <w:rsid w:val="007A113E"/>
    <w:rsid w:val="007A1EB3"/>
    <w:rsid w:val="007A21FD"/>
    <w:rsid w:val="007A2EE9"/>
    <w:rsid w:val="007A35EF"/>
    <w:rsid w:val="007A3923"/>
    <w:rsid w:val="007A4184"/>
    <w:rsid w:val="007A53D9"/>
    <w:rsid w:val="007A546A"/>
    <w:rsid w:val="007A5CCD"/>
    <w:rsid w:val="007A66B7"/>
    <w:rsid w:val="007A75C8"/>
    <w:rsid w:val="007B0A5F"/>
    <w:rsid w:val="007B2953"/>
    <w:rsid w:val="007B561C"/>
    <w:rsid w:val="007B5754"/>
    <w:rsid w:val="007C0E05"/>
    <w:rsid w:val="007C1C64"/>
    <w:rsid w:val="007C4BC2"/>
    <w:rsid w:val="007C59D2"/>
    <w:rsid w:val="007C64A5"/>
    <w:rsid w:val="007D0EAD"/>
    <w:rsid w:val="007D4085"/>
    <w:rsid w:val="007D5582"/>
    <w:rsid w:val="007D6922"/>
    <w:rsid w:val="007E3483"/>
    <w:rsid w:val="007E59B2"/>
    <w:rsid w:val="007F2537"/>
    <w:rsid w:val="007F310D"/>
    <w:rsid w:val="007F3371"/>
    <w:rsid w:val="007F6B3E"/>
    <w:rsid w:val="007F739C"/>
    <w:rsid w:val="008000C7"/>
    <w:rsid w:val="008002DE"/>
    <w:rsid w:val="0080189B"/>
    <w:rsid w:val="0080212A"/>
    <w:rsid w:val="0080258E"/>
    <w:rsid w:val="00803B3F"/>
    <w:rsid w:val="00805A3B"/>
    <w:rsid w:val="00810E22"/>
    <w:rsid w:val="008129CF"/>
    <w:rsid w:val="008174EE"/>
    <w:rsid w:val="00817CA3"/>
    <w:rsid w:val="00817E05"/>
    <w:rsid w:val="008201D2"/>
    <w:rsid w:val="00822159"/>
    <w:rsid w:val="00824157"/>
    <w:rsid w:val="008252A0"/>
    <w:rsid w:val="0082543F"/>
    <w:rsid w:val="00827AA2"/>
    <w:rsid w:val="00827C75"/>
    <w:rsid w:val="008302A5"/>
    <w:rsid w:val="00830C5F"/>
    <w:rsid w:val="00830E81"/>
    <w:rsid w:val="0083165F"/>
    <w:rsid w:val="00831C8B"/>
    <w:rsid w:val="0083298B"/>
    <w:rsid w:val="00832AC8"/>
    <w:rsid w:val="00832DCA"/>
    <w:rsid w:val="0083330A"/>
    <w:rsid w:val="00833C53"/>
    <w:rsid w:val="00833F8A"/>
    <w:rsid w:val="00834366"/>
    <w:rsid w:val="008344C9"/>
    <w:rsid w:val="0083614D"/>
    <w:rsid w:val="00840721"/>
    <w:rsid w:val="00842434"/>
    <w:rsid w:val="00844E2F"/>
    <w:rsid w:val="0084654A"/>
    <w:rsid w:val="00851580"/>
    <w:rsid w:val="0085182C"/>
    <w:rsid w:val="008533CB"/>
    <w:rsid w:val="008534F3"/>
    <w:rsid w:val="00857605"/>
    <w:rsid w:val="00860A1F"/>
    <w:rsid w:val="008625A1"/>
    <w:rsid w:val="008632CB"/>
    <w:rsid w:val="00863E6A"/>
    <w:rsid w:val="00864EEA"/>
    <w:rsid w:val="00867E42"/>
    <w:rsid w:val="008709ED"/>
    <w:rsid w:val="00870A66"/>
    <w:rsid w:val="008712C8"/>
    <w:rsid w:val="00872D9E"/>
    <w:rsid w:val="00873B3F"/>
    <w:rsid w:val="008765F1"/>
    <w:rsid w:val="008777EC"/>
    <w:rsid w:val="0088109C"/>
    <w:rsid w:val="008830F4"/>
    <w:rsid w:val="00884FF5"/>
    <w:rsid w:val="0088744C"/>
    <w:rsid w:val="008905CD"/>
    <w:rsid w:val="00890EA8"/>
    <w:rsid w:val="00893E18"/>
    <w:rsid w:val="00894AF3"/>
    <w:rsid w:val="00894B40"/>
    <w:rsid w:val="00895427"/>
    <w:rsid w:val="00895CAA"/>
    <w:rsid w:val="0089618D"/>
    <w:rsid w:val="0089707F"/>
    <w:rsid w:val="00897EE6"/>
    <w:rsid w:val="008A4495"/>
    <w:rsid w:val="008A49FD"/>
    <w:rsid w:val="008A5627"/>
    <w:rsid w:val="008A6CB1"/>
    <w:rsid w:val="008B1260"/>
    <w:rsid w:val="008B172B"/>
    <w:rsid w:val="008B21C5"/>
    <w:rsid w:val="008B2ECF"/>
    <w:rsid w:val="008B3FE1"/>
    <w:rsid w:val="008B41C0"/>
    <w:rsid w:val="008B58CB"/>
    <w:rsid w:val="008C2A9B"/>
    <w:rsid w:val="008C3193"/>
    <w:rsid w:val="008C4086"/>
    <w:rsid w:val="008C4351"/>
    <w:rsid w:val="008C5D80"/>
    <w:rsid w:val="008C6CF6"/>
    <w:rsid w:val="008D1F32"/>
    <w:rsid w:val="008D397C"/>
    <w:rsid w:val="008D778C"/>
    <w:rsid w:val="008E0B36"/>
    <w:rsid w:val="008E1523"/>
    <w:rsid w:val="008E1826"/>
    <w:rsid w:val="008E1EFC"/>
    <w:rsid w:val="008E2086"/>
    <w:rsid w:val="008E376A"/>
    <w:rsid w:val="008E5E98"/>
    <w:rsid w:val="008E605C"/>
    <w:rsid w:val="008E6671"/>
    <w:rsid w:val="008E7DA5"/>
    <w:rsid w:val="008F0277"/>
    <w:rsid w:val="008F0B31"/>
    <w:rsid w:val="008F197F"/>
    <w:rsid w:val="008F2B3A"/>
    <w:rsid w:val="008F3EE7"/>
    <w:rsid w:val="008F656D"/>
    <w:rsid w:val="008F79E3"/>
    <w:rsid w:val="008F7B4F"/>
    <w:rsid w:val="00901D41"/>
    <w:rsid w:val="00901FEC"/>
    <w:rsid w:val="0090495C"/>
    <w:rsid w:val="00904E2C"/>
    <w:rsid w:val="00904FA7"/>
    <w:rsid w:val="00905417"/>
    <w:rsid w:val="00905ACA"/>
    <w:rsid w:val="00905BF0"/>
    <w:rsid w:val="00907B5E"/>
    <w:rsid w:val="009114BE"/>
    <w:rsid w:val="0091157A"/>
    <w:rsid w:val="0091283D"/>
    <w:rsid w:val="00914B87"/>
    <w:rsid w:val="00915FFC"/>
    <w:rsid w:val="0091702F"/>
    <w:rsid w:val="009311C6"/>
    <w:rsid w:val="00933669"/>
    <w:rsid w:val="00933EFA"/>
    <w:rsid w:val="0093440B"/>
    <w:rsid w:val="009354D5"/>
    <w:rsid w:val="00935A39"/>
    <w:rsid w:val="00937474"/>
    <w:rsid w:val="00942CC2"/>
    <w:rsid w:val="0094482F"/>
    <w:rsid w:val="00945BC8"/>
    <w:rsid w:val="009466FD"/>
    <w:rsid w:val="009503AB"/>
    <w:rsid w:val="00951F33"/>
    <w:rsid w:val="00952021"/>
    <w:rsid w:val="009539EF"/>
    <w:rsid w:val="009552D5"/>
    <w:rsid w:val="00955BEA"/>
    <w:rsid w:val="009564F6"/>
    <w:rsid w:val="009565D8"/>
    <w:rsid w:val="00957E5E"/>
    <w:rsid w:val="00960586"/>
    <w:rsid w:val="009606CA"/>
    <w:rsid w:val="009636AF"/>
    <w:rsid w:val="00970AE0"/>
    <w:rsid w:val="0097587B"/>
    <w:rsid w:val="00975AEE"/>
    <w:rsid w:val="00975D51"/>
    <w:rsid w:val="00983D7A"/>
    <w:rsid w:val="00985AA1"/>
    <w:rsid w:val="00985F07"/>
    <w:rsid w:val="00993BEE"/>
    <w:rsid w:val="00993D07"/>
    <w:rsid w:val="00994C91"/>
    <w:rsid w:val="009956C6"/>
    <w:rsid w:val="009A0671"/>
    <w:rsid w:val="009A1460"/>
    <w:rsid w:val="009A1C8A"/>
    <w:rsid w:val="009A53A3"/>
    <w:rsid w:val="009A5880"/>
    <w:rsid w:val="009A5E99"/>
    <w:rsid w:val="009B0F4B"/>
    <w:rsid w:val="009B1785"/>
    <w:rsid w:val="009B1F84"/>
    <w:rsid w:val="009B42BB"/>
    <w:rsid w:val="009B5821"/>
    <w:rsid w:val="009B5AD1"/>
    <w:rsid w:val="009C09FC"/>
    <w:rsid w:val="009C1A82"/>
    <w:rsid w:val="009C3071"/>
    <w:rsid w:val="009C3D54"/>
    <w:rsid w:val="009C5B1C"/>
    <w:rsid w:val="009C6234"/>
    <w:rsid w:val="009C6D0E"/>
    <w:rsid w:val="009C6F86"/>
    <w:rsid w:val="009D00FD"/>
    <w:rsid w:val="009D0573"/>
    <w:rsid w:val="009D120C"/>
    <w:rsid w:val="009D2EDE"/>
    <w:rsid w:val="009D3FA6"/>
    <w:rsid w:val="009D4E07"/>
    <w:rsid w:val="009D5902"/>
    <w:rsid w:val="009D7EA1"/>
    <w:rsid w:val="009D7F09"/>
    <w:rsid w:val="009E14AD"/>
    <w:rsid w:val="009E1AB7"/>
    <w:rsid w:val="009E2CD0"/>
    <w:rsid w:val="009E3305"/>
    <w:rsid w:val="009E4F07"/>
    <w:rsid w:val="009F173D"/>
    <w:rsid w:val="009F3B93"/>
    <w:rsid w:val="009F49D7"/>
    <w:rsid w:val="009F707E"/>
    <w:rsid w:val="009F7908"/>
    <w:rsid w:val="00A0097A"/>
    <w:rsid w:val="00A010F6"/>
    <w:rsid w:val="00A019D8"/>
    <w:rsid w:val="00A06E9E"/>
    <w:rsid w:val="00A0700A"/>
    <w:rsid w:val="00A10E94"/>
    <w:rsid w:val="00A122D4"/>
    <w:rsid w:val="00A12B72"/>
    <w:rsid w:val="00A141EB"/>
    <w:rsid w:val="00A15922"/>
    <w:rsid w:val="00A22E43"/>
    <w:rsid w:val="00A250B5"/>
    <w:rsid w:val="00A3189A"/>
    <w:rsid w:val="00A352C0"/>
    <w:rsid w:val="00A409F3"/>
    <w:rsid w:val="00A40C3E"/>
    <w:rsid w:val="00A40CA3"/>
    <w:rsid w:val="00A4163E"/>
    <w:rsid w:val="00A41F56"/>
    <w:rsid w:val="00A42EFA"/>
    <w:rsid w:val="00A4388C"/>
    <w:rsid w:val="00A454FB"/>
    <w:rsid w:val="00A47225"/>
    <w:rsid w:val="00A50E6F"/>
    <w:rsid w:val="00A51C8E"/>
    <w:rsid w:val="00A55678"/>
    <w:rsid w:val="00A55974"/>
    <w:rsid w:val="00A6058C"/>
    <w:rsid w:val="00A6142C"/>
    <w:rsid w:val="00A6205F"/>
    <w:rsid w:val="00A62BF0"/>
    <w:rsid w:val="00A64CE7"/>
    <w:rsid w:val="00A66B40"/>
    <w:rsid w:val="00A67587"/>
    <w:rsid w:val="00A70CDE"/>
    <w:rsid w:val="00A73BD9"/>
    <w:rsid w:val="00A74F49"/>
    <w:rsid w:val="00A7649E"/>
    <w:rsid w:val="00A804D9"/>
    <w:rsid w:val="00A80763"/>
    <w:rsid w:val="00A810F0"/>
    <w:rsid w:val="00A830FE"/>
    <w:rsid w:val="00A835D2"/>
    <w:rsid w:val="00A8473A"/>
    <w:rsid w:val="00A85C62"/>
    <w:rsid w:val="00A877A9"/>
    <w:rsid w:val="00A87AFB"/>
    <w:rsid w:val="00A90443"/>
    <w:rsid w:val="00A90868"/>
    <w:rsid w:val="00A926A4"/>
    <w:rsid w:val="00A938B5"/>
    <w:rsid w:val="00A95579"/>
    <w:rsid w:val="00A95D40"/>
    <w:rsid w:val="00A95ED3"/>
    <w:rsid w:val="00AA0BE4"/>
    <w:rsid w:val="00AA1098"/>
    <w:rsid w:val="00AA1D8B"/>
    <w:rsid w:val="00AA2141"/>
    <w:rsid w:val="00AA3036"/>
    <w:rsid w:val="00AA40EA"/>
    <w:rsid w:val="00AA40F9"/>
    <w:rsid w:val="00AA6DD8"/>
    <w:rsid w:val="00AB140B"/>
    <w:rsid w:val="00AB18D2"/>
    <w:rsid w:val="00AB220F"/>
    <w:rsid w:val="00AB70AD"/>
    <w:rsid w:val="00AC1871"/>
    <w:rsid w:val="00AC25A2"/>
    <w:rsid w:val="00AC4D62"/>
    <w:rsid w:val="00AD589D"/>
    <w:rsid w:val="00AD6AD2"/>
    <w:rsid w:val="00AD785E"/>
    <w:rsid w:val="00AE1B67"/>
    <w:rsid w:val="00AE29EA"/>
    <w:rsid w:val="00AE3E75"/>
    <w:rsid w:val="00AE5154"/>
    <w:rsid w:val="00AE6138"/>
    <w:rsid w:val="00AE650B"/>
    <w:rsid w:val="00AE6BC1"/>
    <w:rsid w:val="00AF26EA"/>
    <w:rsid w:val="00AF39A3"/>
    <w:rsid w:val="00AF4FA2"/>
    <w:rsid w:val="00AF50DB"/>
    <w:rsid w:val="00B029B6"/>
    <w:rsid w:val="00B05251"/>
    <w:rsid w:val="00B05614"/>
    <w:rsid w:val="00B0756B"/>
    <w:rsid w:val="00B125AA"/>
    <w:rsid w:val="00B12A20"/>
    <w:rsid w:val="00B12E13"/>
    <w:rsid w:val="00B13467"/>
    <w:rsid w:val="00B15B63"/>
    <w:rsid w:val="00B23934"/>
    <w:rsid w:val="00B23BF7"/>
    <w:rsid w:val="00B25B86"/>
    <w:rsid w:val="00B25C5B"/>
    <w:rsid w:val="00B268F8"/>
    <w:rsid w:val="00B27BA7"/>
    <w:rsid w:val="00B30F35"/>
    <w:rsid w:val="00B31369"/>
    <w:rsid w:val="00B31A7A"/>
    <w:rsid w:val="00B35DF5"/>
    <w:rsid w:val="00B37153"/>
    <w:rsid w:val="00B3752C"/>
    <w:rsid w:val="00B4127F"/>
    <w:rsid w:val="00B432B1"/>
    <w:rsid w:val="00B45FD0"/>
    <w:rsid w:val="00B45FD7"/>
    <w:rsid w:val="00B4677C"/>
    <w:rsid w:val="00B46B22"/>
    <w:rsid w:val="00B5184F"/>
    <w:rsid w:val="00B519C8"/>
    <w:rsid w:val="00B5585B"/>
    <w:rsid w:val="00B56A83"/>
    <w:rsid w:val="00B570F0"/>
    <w:rsid w:val="00B608F0"/>
    <w:rsid w:val="00B62C9A"/>
    <w:rsid w:val="00B66E63"/>
    <w:rsid w:val="00B70712"/>
    <w:rsid w:val="00B71455"/>
    <w:rsid w:val="00B73080"/>
    <w:rsid w:val="00B73C5E"/>
    <w:rsid w:val="00B73E5F"/>
    <w:rsid w:val="00B741AF"/>
    <w:rsid w:val="00B7758B"/>
    <w:rsid w:val="00B80263"/>
    <w:rsid w:val="00B804D7"/>
    <w:rsid w:val="00B80712"/>
    <w:rsid w:val="00B811DC"/>
    <w:rsid w:val="00B81E17"/>
    <w:rsid w:val="00B85699"/>
    <w:rsid w:val="00B8570D"/>
    <w:rsid w:val="00B85DA6"/>
    <w:rsid w:val="00B87140"/>
    <w:rsid w:val="00B87F23"/>
    <w:rsid w:val="00B903F2"/>
    <w:rsid w:val="00B92D9A"/>
    <w:rsid w:val="00B93306"/>
    <w:rsid w:val="00B94CA5"/>
    <w:rsid w:val="00B94D61"/>
    <w:rsid w:val="00B962E6"/>
    <w:rsid w:val="00B97776"/>
    <w:rsid w:val="00BA57CC"/>
    <w:rsid w:val="00BA5F5A"/>
    <w:rsid w:val="00BA628B"/>
    <w:rsid w:val="00BA7468"/>
    <w:rsid w:val="00BA7EC4"/>
    <w:rsid w:val="00BB10A7"/>
    <w:rsid w:val="00BB3594"/>
    <w:rsid w:val="00BB41F7"/>
    <w:rsid w:val="00BC0F4A"/>
    <w:rsid w:val="00BC1F3E"/>
    <w:rsid w:val="00BC713B"/>
    <w:rsid w:val="00BC7491"/>
    <w:rsid w:val="00BC7F62"/>
    <w:rsid w:val="00BD147E"/>
    <w:rsid w:val="00BD2216"/>
    <w:rsid w:val="00BD35DF"/>
    <w:rsid w:val="00BD40C2"/>
    <w:rsid w:val="00BD47FB"/>
    <w:rsid w:val="00BD6913"/>
    <w:rsid w:val="00BD7B30"/>
    <w:rsid w:val="00BE06BB"/>
    <w:rsid w:val="00BE3E73"/>
    <w:rsid w:val="00BE44E7"/>
    <w:rsid w:val="00BE457D"/>
    <w:rsid w:val="00BE47B0"/>
    <w:rsid w:val="00BE5BD2"/>
    <w:rsid w:val="00BE6DC2"/>
    <w:rsid w:val="00BE7973"/>
    <w:rsid w:val="00BE7B50"/>
    <w:rsid w:val="00BF00FB"/>
    <w:rsid w:val="00BF0296"/>
    <w:rsid w:val="00BF1670"/>
    <w:rsid w:val="00BF2B4A"/>
    <w:rsid w:val="00BF57DC"/>
    <w:rsid w:val="00BF6418"/>
    <w:rsid w:val="00BF7CBF"/>
    <w:rsid w:val="00C00D5A"/>
    <w:rsid w:val="00C0234E"/>
    <w:rsid w:val="00C05662"/>
    <w:rsid w:val="00C06BD1"/>
    <w:rsid w:val="00C11699"/>
    <w:rsid w:val="00C122C2"/>
    <w:rsid w:val="00C131BA"/>
    <w:rsid w:val="00C13AAC"/>
    <w:rsid w:val="00C14080"/>
    <w:rsid w:val="00C149E8"/>
    <w:rsid w:val="00C15470"/>
    <w:rsid w:val="00C17BC4"/>
    <w:rsid w:val="00C2009D"/>
    <w:rsid w:val="00C2086A"/>
    <w:rsid w:val="00C2120D"/>
    <w:rsid w:val="00C2355F"/>
    <w:rsid w:val="00C247AC"/>
    <w:rsid w:val="00C24CF3"/>
    <w:rsid w:val="00C26CE2"/>
    <w:rsid w:val="00C30153"/>
    <w:rsid w:val="00C30578"/>
    <w:rsid w:val="00C31ED2"/>
    <w:rsid w:val="00C329DA"/>
    <w:rsid w:val="00C340E5"/>
    <w:rsid w:val="00C35888"/>
    <w:rsid w:val="00C35E38"/>
    <w:rsid w:val="00C35F74"/>
    <w:rsid w:val="00C371F1"/>
    <w:rsid w:val="00C42638"/>
    <w:rsid w:val="00C441C5"/>
    <w:rsid w:val="00C45813"/>
    <w:rsid w:val="00C4634B"/>
    <w:rsid w:val="00C46860"/>
    <w:rsid w:val="00C46D94"/>
    <w:rsid w:val="00C52C1B"/>
    <w:rsid w:val="00C534F8"/>
    <w:rsid w:val="00C54AE8"/>
    <w:rsid w:val="00C54BD1"/>
    <w:rsid w:val="00C60A80"/>
    <w:rsid w:val="00C6184E"/>
    <w:rsid w:val="00C62BB5"/>
    <w:rsid w:val="00C64C67"/>
    <w:rsid w:val="00C70B2E"/>
    <w:rsid w:val="00C70FE5"/>
    <w:rsid w:val="00C72455"/>
    <w:rsid w:val="00C73C8E"/>
    <w:rsid w:val="00C76029"/>
    <w:rsid w:val="00C76225"/>
    <w:rsid w:val="00C76BBA"/>
    <w:rsid w:val="00C76F71"/>
    <w:rsid w:val="00C7799B"/>
    <w:rsid w:val="00C80335"/>
    <w:rsid w:val="00C83C1A"/>
    <w:rsid w:val="00C878AC"/>
    <w:rsid w:val="00C87D32"/>
    <w:rsid w:val="00C90BF3"/>
    <w:rsid w:val="00C918C2"/>
    <w:rsid w:val="00C91FBF"/>
    <w:rsid w:val="00C9255A"/>
    <w:rsid w:val="00C930A0"/>
    <w:rsid w:val="00C9587B"/>
    <w:rsid w:val="00C971DB"/>
    <w:rsid w:val="00CA0164"/>
    <w:rsid w:val="00CA084E"/>
    <w:rsid w:val="00CA2174"/>
    <w:rsid w:val="00CA5C61"/>
    <w:rsid w:val="00CA6F19"/>
    <w:rsid w:val="00CA6F41"/>
    <w:rsid w:val="00CA7457"/>
    <w:rsid w:val="00CA7FEB"/>
    <w:rsid w:val="00CB0776"/>
    <w:rsid w:val="00CB3DBE"/>
    <w:rsid w:val="00CB3FA8"/>
    <w:rsid w:val="00CB4155"/>
    <w:rsid w:val="00CB4622"/>
    <w:rsid w:val="00CB5030"/>
    <w:rsid w:val="00CB61C6"/>
    <w:rsid w:val="00CB7504"/>
    <w:rsid w:val="00CC1645"/>
    <w:rsid w:val="00CC337D"/>
    <w:rsid w:val="00CC42EA"/>
    <w:rsid w:val="00CC5625"/>
    <w:rsid w:val="00CD31D3"/>
    <w:rsid w:val="00CD336A"/>
    <w:rsid w:val="00CD4D76"/>
    <w:rsid w:val="00CD62C6"/>
    <w:rsid w:val="00CD6372"/>
    <w:rsid w:val="00CE0FB8"/>
    <w:rsid w:val="00CE1E99"/>
    <w:rsid w:val="00CE3D5C"/>
    <w:rsid w:val="00CE5322"/>
    <w:rsid w:val="00CE5E71"/>
    <w:rsid w:val="00CE66CA"/>
    <w:rsid w:val="00CF191A"/>
    <w:rsid w:val="00CF1F57"/>
    <w:rsid w:val="00CF29EC"/>
    <w:rsid w:val="00CF3A61"/>
    <w:rsid w:val="00CF4192"/>
    <w:rsid w:val="00CF7584"/>
    <w:rsid w:val="00D0758A"/>
    <w:rsid w:val="00D12474"/>
    <w:rsid w:val="00D129D8"/>
    <w:rsid w:val="00D14E47"/>
    <w:rsid w:val="00D15E14"/>
    <w:rsid w:val="00D16CE9"/>
    <w:rsid w:val="00D16EED"/>
    <w:rsid w:val="00D1774A"/>
    <w:rsid w:val="00D20986"/>
    <w:rsid w:val="00D223B5"/>
    <w:rsid w:val="00D2349A"/>
    <w:rsid w:val="00D247AE"/>
    <w:rsid w:val="00D24DCF"/>
    <w:rsid w:val="00D2565D"/>
    <w:rsid w:val="00D25903"/>
    <w:rsid w:val="00D27E45"/>
    <w:rsid w:val="00D308A7"/>
    <w:rsid w:val="00D31601"/>
    <w:rsid w:val="00D3246E"/>
    <w:rsid w:val="00D32A79"/>
    <w:rsid w:val="00D344AA"/>
    <w:rsid w:val="00D34D8F"/>
    <w:rsid w:val="00D34F3C"/>
    <w:rsid w:val="00D375C2"/>
    <w:rsid w:val="00D4129E"/>
    <w:rsid w:val="00D419E7"/>
    <w:rsid w:val="00D42E4B"/>
    <w:rsid w:val="00D44AB2"/>
    <w:rsid w:val="00D47F1F"/>
    <w:rsid w:val="00D50267"/>
    <w:rsid w:val="00D512E6"/>
    <w:rsid w:val="00D546FA"/>
    <w:rsid w:val="00D54D25"/>
    <w:rsid w:val="00D557CE"/>
    <w:rsid w:val="00D55DD6"/>
    <w:rsid w:val="00D60700"/>
    <w:rsid w:val="00D61090"/>
    <w:rsid w:val="00D6236B"/>
    <w:rsid w:val="00D62C61"/>
    <w:rsid w:val="00D63241"/>
    <w:rsid w:val="00D649D9"/>
    <w:rsid w:val="00D64B20"/>
    <w:rsid w:val="00D64E78"/>
    <w:rsid w:val="00D66129"/>
    <w:rsid w:val="00D72007"/>
    <w:rsid w:val="00D72300"/>
    <w:rsid w:val="00D72C26"/>
    <w:rsid w:val="00D73352"/>
    <w:rsid w:val="00D74616"/>
    <w:rsid w:val="00D7611E"/>
    <w:rsid w:val="00D7667F"/>
    <w:rsid w:val="00D76B8D"/>
    <w:rsid w:val="00D832BC"/>
    <w:rsid w:val="00D83919"/>
    <w:rsid w:val="00D85697"/>
    <w:rsid w:val="00D860D5"/>
    <w:rsid w:val="00D8687A"/>
    <w:rsid w:val="00D86CDB"/>
    <w:rsid w:val="00D879C1"/>
    <w:rsid w:val="00D92818"/>
    <w:rsid w:val="00D92A76"/>
    <w:rsid w:val="00D94DB0"/>
    <w:rsid w:val="00D95375"/>
    <w:rsid w:val="00D954F4"/>
    <w:rsid w:val="00D9676D"/>
    <w:rsid w:val="00D970E8"/>
    <w:rsid w:val="00DA0A5A"/>
    <w:rsid w:val="00DA1B7B"/>
    <w:rsid w:val="00DA2153"/>
    <w:rsid w:val="00DA2AE7"/>
    <w:rsid w:val="00DA3664"/>
    <w:rsid w:val="00DB0C1D"/>
    <w:rsid w:val="00DB7CC4"/>
    <w:rsid w:val="00DB7DE5"/>
    <w:rsid w:val="00DC1B71"/>
    <w:rsid w:val="00DC3A7A"/>
    <w:rsid w:val="00DC42AF"/>
    <w:rsid w:val="00DC46A3"/>
    <w:rsid w:val="00DC4DFD"/>
    <w:rsid w:val="00DC5B18"/>
    <w:rsid w:val="00DD0FAB"/>
    <w:rsid w:val="00DD5A6D"/>
    <w:rsid w:val="00DD5E7A"/>
    <w:rsid w:val="00DD6E6C"/>
    <w:rsid w:val="00DD7A23"/>
    <w:rsid w:val="00DD7BF3"/>
    <w:rsid w:val="00DD7D36"/>
    <w:rsid w:val="00DE2B7A"/>
    <w:rsid w:val="00DE6916"/>
    <w:rsid w:val="00DE7007"/>
    <w:rsid w:val="00DE7829"/>
    <w:rsid w:val="00DF205E"/>
    <w:rsid w:val="00DF2735"/>
    <w:rsid w:val="00DF3860"/>
    <w:rsid w:val="00DF3C67"/>
    <w:rsid w:val="00DF53B8"/>
    <w:rsid w:val="00DF544D"/>
    <w:rsid w:val="00DF6519"/>
    <w:rsid w:val="00E029AA"/>
    <w:rsid w:val="00E02D3E"/>
    <w:rsid w:val="00E03249"/>
    <w:rsid w:val="00E03856"/>
    <w:rsid w:val="00E047BE"/>
    <w:rsid w:val="00E04BA6"/>
    <w:rsid w:val="00E04F33"/>
    <w:rsid w:val="00E11EF9"/>
    <w:rsid w:val="00E11F01"/>
    <w:rsid w:val="00E12FF8"/>
    <w:rsid w:val="00E1355F"/>
    <w:rsid w:val="00E135DE"/>
    <w:rsid w:val="00E1362E"/>
    <w:rsid w:val="00E144EC"/>
    <w:rsid w:val="00E16243"/>
    <w:rsid w:val="00E20A7B"/>
    <w:rsid w:val="00E210BE"/>
    <w:rsid w:val="00E215F3"/>
    <w:rsid w:val="00E232E3"/>
    <w:rsid w:val="00E2403D"/>
    <w:rsid w:val="00E241D9"/>
    <w:rsid w:val="00E24769"/>
    <w:rsid w:val="00E2585A"/>
    <w:rsid w:val="00E25FF0"/>
    <w:rsid w:val="00E27D9A"/>
    <w:rsid w:val="00E300B4"/>
    <w:rsid w:val="00E3110C"/>
    <w:rsid w:val="00E31CFB"/>
    <w:rsid w:val="00E35381"/>
    <w:rsid w:val="00E4028D"/>
    <w:rsid w:val="00E41889"/>
    <w:rsid w:val="00E46A8A"/>
    <w:rsid w:val="00E540FF"/>
    <w:rsid w:val="00E57C9F"/>
    <w:rsid w:val="00E61488"/>
    <w:rsid w:val="00E61B06"/>
    <w:rsid w:val="00E6517B"/>
    <w:rsid w:val="00E65EB4"/>
    <w:rsid w:val="00E71840"/>
    <w:rsid w:val="00E7456A"/>
    <w:rsid w:val="00E74EE6"/>
    <w:rsid w:val="00E76224"/>
    <w:rsid w:val="00E778D1"/>
    <w:rsid w:val="00E80C1D"/>
    <w:rsid w:val="00E80F72"/>
    <w:rsid w:val="00E812D4"/>
    <w:rsid w:val="00E84E69"/>
    <w:rsid w:val="00E85892"/>
    <w:rsid w:val="00E86181"/>
    <w:rsid w:val="00E86C27"/>
    <w:rsid w:val="00E912A7"/>
    <w:rsid w:val="00E92020"/>
    <w:rsid w:val="00E958DF"/>
    <w:rsid w:val="00EA56E4"/>
    <w:rsid w:val="00EA5FE5"/>
    <w:rsid w:val="00EA7E57"/>
    <w:rsid w:val="00EB0C77"/>
    <w:rsid w:val="00EB1002"/>
    <w:rsid w:val="00EB1E56"/>
    <w:rsid w:val="00EB1ECB"/>
    <w:rsid w:val="00EB4900"/>
    <w:rsid w:val="00EB5223"/>
    <w:rsid w:val="00EB5E0F"/>
    <w:rsid w:val="00EB6233"/>
    <w:rsid w:val="00EC31AB"/>
    <w:rsid w:val="00EC7B4B"/>
    <w:rsid w:val="00ED1198"/>
    <w:rsid w:val="00ED2070"/>
    <w:rsid w:val="00ED2669"/>
    <w:rsid w:val="00ED64A0"/>
    <w:rsid w:val="00ED6DF5"/>
    <w:rsid w:val="00EE0A7F"/>
    <w:rsid w:val="00EE239C"/>
    <w:rsid w:val="00EE5D8E"/>
    <w:rsid w:val="00EF3286"/>
    <w:rsid w:val="00F001F3"/>
    <w:rsid w:val="00F03DE4"/>
    <w:rsid w:val="00F04BC2"/>
    <w:rsid w:val="00F065F6"/>
    <w:rsid w:val="00F07BDF"/>
    <w:rsid w:val="00F07F37"/>
    <w:rsid w:val="00F1266C"/>
    <w:rsid w:val="00F14149"/>
    <w:rsid w:val="00F14698"/>
    <w:rsid w:val="00F14CAF"/>
    <w:rsid w:val="00F176F7"/>
    <w:rsid w:val="00F17BF7"/>
    <w:rsid w:val="00F17FE6"/>
    <w:rsid w:val="00F20BBC"/>
    <w:rsid w:val="00F22534"/>
    <w:rsid w:val="00F239E9"/>
    <w:rsid w:val="00F2610F"/>
    <w:rsid w:val="00F325B3"/>
    <w:rsid w:val="00F32F28"/>
    <w:rsid w:val="00F345CB"/>
    <w:rsid w:val="00F360A3"/>
    <w:rsid w:val="00F42FEA"/>
    <w:rsid w:val="00F432CF"/>
    <w:rsid w:val="00F4341B"/>
    <w:rsid w:val="00F4561C"/>
    <w:rsid w:val="00F459B5"/>
    <w:rsid w:val="00F46518"/>
    <w:rsid w:val="00F471AA"/>
    <w:rsid w:val="00F47BE9"/>
    <w:rsid w:val="00F5085E"/>
    <w:rsid w:val="00F5200E"/>
    <w:rsid w:val="00F557D2"/>
    <w:rsid w:val="00F56383"/>
    <w:rsid w:val="00F56792"/>
    <w:rsid w:val="00F567A3"/>
    <w:rsid w:val="00F57176"/>
    <w:rsid w:val="00F62F5F"/>
    <w:rsid w:val="00F639A7"/>
    <w:rsid w:val="00F65BE4"/>
    <w:rsid w:val="00F6728F"/>
    <w:rsid w:val="00F6734D"/>
    <w:rsid w:val="00F70587"/>
    <w:rsid w:val="00F71A8B"/>
    <w:rsid w:val="00F740BE"/>
    <w:rsid w:val="00F74342"/>
    <w:rsid w:val="00F746B8"/>
    <w:rsid w:val="00F74984"/>
    <w:rsid w:val="00F7699A"/>
    <w:rsid w:val="00F775DF"/>
    <w:rsid w:val="00F82D81"/>
    <w:rsid w:val="00F830BE"/>
    <w:rsid w:val="00F832F3"/>
    <w:rsid w:val="00F86507"/>
    <w:rsid w:val="00F87600"/>
    <w:rsid w:val="00F87F46"/>
    <w:rsid w:val="00F9143A"/>
    <w:rsid w:val="00F9407D"/>
    <w:rsid w:val="00F95EC2"/>
    <w:rsid w:val="00F95F18"/>
    <w:rsid w:val="00F96755"/>
    <w:rsid w:val="00F97624"/>
    <w:rsid w:val="00FA20E7"/>
    <w:rsid w:val="00FA3CEB"/>
    <w:rsid w:val="00FB224C"/>
    <w:rsid w:val="00FB44C4"/>
    <w:rsid w:val="00FB53A2"/>
    <w:rsid w:val="00FB73D8"/>
    <w:rsid w:val="00FC08E6"/>
    <w:rsid w:val="00FC184D"/>
    <w:rsid w:val="00FC5AD6"/>
    <w:rsid w:val="00FD09B4"/>
    <w:rsid w:val="00FD120F"/>
    <w:rsid w:val="00FD1315"/>
    <w:rsid w:val="00FD3975"/>
    <w:rsid w:val="00FD56FD"/>
    <w:rsid w:val="00FD73DA"/>
    <w:rsid w:val="00FE0306"/>
    <w:rsid w:val="00FE11AD"/>
    <w:rsid w:val="00FE7DB6"/>
    <w:rsid w:val="00FE7F18"/>
    <w:rsid w:val="00FF0C67"/>
    <w:rsid w:val="00FF0F6B"/>
    <w:rsid w:val="00FF4247"/>
    <w:rsid w:val="00FF4400"/>
    <w:rsid w:val="00FF6F7E"/>
    <w:rsid w:val="00FF7028"/>
    <w:rsid w:val="00FF7436"/>
    <w:rsid w:val="04765EB0"/>
    <w:rsid w:val="058BC11E"/>
    <w:rsid w:val="05D1CBA9"/>
    <w:rsid w:val="08EBACBA"/>
    <w:rsid w:val="0A2F7254"/>
    <w:rsid w:val="0B19FE5C"/>
    <w:rsid w:val="0DBBB562"/>
    <w:rsid w:val="1613B36D"/>
    <w:rsid w:val="16752829"/>
    <w:rsid w:val="1776063A"/>
    <w:rsid w:val="183DC6CF"/>
    <w:rsid w:val="192AB958"/>
    <w:rsid w:val="1C438DA8"/>
    <w:rsid w:val="1E3DD517"/>
    <w:rsid w:val="2D4B86BF"/>
    <w:rsid w:val="3636930C"/>
    <w:rsid w:val="377C88B9"/>
    <w:rsid w:val="3E9983F7"/>
    <w:rsid w:val="437D49FD"/>
    <w:rsid w:val="4767DA10"/>
    <w:rsid w:val="4E7AFB1D"/>
    <w:rsid w:val="55CDCB74"/>
    <w:rsid w:val="5C37CA7C"/>
    <w:rsid w:val="61CD1396"/>
    <w:rsid w:val="6A7E3BE1"/>
    <w:rsid w:val="6C3DBC73"/>
    <w:rsid w:val="70ECD6DC"/>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5D"/>
    <w:pPr>
      <w:spacing w:line="480" w:lineRule="atLeast"/>
    </w:pPr>
    <w:rPr>
      <w:rFonts w:ascii="Poppins" w:hAnsi="Poppins"/>
    </w:rPr>
  </w:style>
  <w:style w:type="paragraph" w:styleId="Heading1">
    <w:name w:val="heading 1"/>
    <w:next w:val="Normal"/>
    <w:link w:val="Heading1Char"/>
    <w:uiPriority w:val="9"/>
    <w:qFormat/>
    <w:rsid w:val="0046235D"/>
    <w:pPr>
      <w:spacing w:after="240" w:line="480" w:lineRule="exact"/>
      <w:outlineLvl w:val="0"/>
    </w:pPr>
    <w:rPr>
      <w:rFonts w:ascii="Baloo 2" w:hAnsi="Baloo 2" w:cs="Baloo 2"/>
      <w:b/>
      <w:bCs/>
      <w:color w:val="2078AE"/>
      <w:sz w:val="40"/>
      <w:szCs w:val="40"/>
    </w:rPr>
  </w:style>
  <w:style w:type="paragraph" w:styleId="Heading2">
    <w:name w:val="heading 2"/>
    <w:next w:val="thumbnail"/>
    <w:link w:val="Heading2Char"/>
    <w:uiPriority w:val="9"/>
    <w:unhideWhenUsed/>
    <w:qFormat/>
    <w:rsid w:val="0046235D"/>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46235D"/>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rsid w:val="0046235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6235D"/>
  </w:style>
  <w:style w:type="character" w:customStyle="1" w:styleId="Heading2Char">
    <w:name w:val="Heading 2 Char"/>
    <w:basedOn w:val="DefaultParagraphFont"/>
    <w:link w:val="Heading2"/>
    <w:uiPriority w:val="9"/>
    <w:rsid w:val="0046235D"/>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46235D"/>
    <w:rPr>
      <w:rFonts w:ascii="Baloo 2" w:hAnsi="Baloo 2" w:cs="Baloo 2"/>
      <w:b/>
      <w:bCs/>
      <w:color w:val="2078AE"/>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46235D"/>
    <w:rPr>
      <w:color w:val="0000FF"/>
      <w:u w:val="single"/>
    </w:rPr>
  </w:style>
  <w:style w:type="paragraph" w:styleId="CommentText">
    <w:name w:val="annotation text"/>
    <w:basedOn w:val="Normal"/>
    <w:link w:val="CommentTextChar"/>
    <w:uiPriority w:val="99"/>
    <w:unhideWhenUsed/>
    <w:rsid w:val="0046235D"/>
    <w:rPr>
      <w:sz w:val="20"/>
      <w:szCs w:val="20"/>
    </w:rPr>
  </w:style>
  <w:style w:type="character" w:customStyle="1" w:styleId="CommentTextChar">
    <w:name w:val="Comment Text Char"/>
    <w:basedOn w:val="DefaultParagraphFont"/>
    <w:link w:val="CommentText"/>
    <w:uiPriority w:val="99"/>
    <w:rsid w:val="0046235D"/>
    <w:rPr>
      <w:rFonts w:ascii="Poppins" w:hAnsi="Poppins"/>
      <w:sz w:val="20"/>
      <w:szCs w:val="20"/>
    </w:rPr>
  </w:style>
  <w:style w:type="character" w:styleId="CommentReference">
    <w:name w:val="annotation reference"/>
    <w:basedOn w:val="DefaultParagraphFont"/>
    <w:uiPriority w:val="99"/>
    <w:semiHidden/>
    <w:unhideWhenUsed/>
    <w:rsid w:val="0046235D"/>
    <w:rPr>
      <w:sz w:val="16"/>
      <w:szCs w:val="16"/>
    </w:rPr>
  </w:style>
  <w:style w:type="character" w:styleId="FollowedHyperlink">
    <w:name w:val="FollowedHyperlink"/>
    <w:basedOn w:val="DefaultParagraphFont"/>
    <w:uiPriority w:val="99"/>
    <w:semiHidden/>
    <w:unhideWhenUsed/>
    <w:rsid w:val="0046235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6235D"/>
    <w:rPr>
      <w:b/>
      <w:bCs/>
    </w:rPr>
  </w:style>
  <w:style w:type="character" w:customStyle="1" w:styleId="CommentSubjectChar">
    <w:name w:val="Comment Subject Char"/>
    <w:basedOn w:val="CommentTextChar"/>
    <w:link w:val="CommentSubject"/>
    <w:uiPriority w:val="99"/>
    <w:semiHidden/>
    <w:rsid w:val="0046235D"/>
    <w:rPr>
      <w:rFonts w:ascii="Poppins" w:hAnsi="Poppins"/>
      <w:b/>
      <w:bCs/>
      <w:sz w:val="20"/>
      <w:szCs w:val="20"/>
    </w:rPr>
  </w:style>
  <w:style w:type="paragraph" w:styleId="NormalWeb">
    <w:name w:val="Normal (Web)"/>
    <w:basedOn w:val="Normal"/>
    <w:uiPriority w:val="99"/>
    <w:unhideWhenUsed/>
    <w:rsid w:val="0046235D"/>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46235D"/>
    <w:rPr>
      <w:color w:val="605E5C"/>
      <w:shd w:val="clear" w:color="auto" w:fill="E1DFDD"/>
    </w:rPr>
  </w:style>
  <w:style w:type="paragraph" w:styleId="Revision">
    <w:name w:val="Revision"/>
    <w:hidden/>
    <w:uiPriority w:val="99"/>
    <w:semiHidden/>
    <w:rsid w:val="0046235D"/>
    <w:pPr>
      <w:spacing w:line="480" w:lineRule="atLeast"/>
    </w:pPr>
  </w:style>
  <w:style w:type="paragraph" w:customStyle="1" w:styleId="ListM5">
    <w:name w:val="ListM5"/>
    <w:basedOn w:val="Normal"/>
    <w:qFormat/>
    <w:rsid w:val="0046235D"/>
    <w:pPr>
      <w:numPr>
        <w:numId w:val="1"/>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46235D"/>
    <w:pPr>
      <w:tabs>
        <w:tab w:val="center" w:pos="4680"/>
        <w:tab w:val="right" w:pos="9360"/>
      </w:tabs>
    </w:pPr>
  </w:style>
  <w:style w:type="character" w:customStyle="1" w:styleId="HeaderChar">
    <w:name w:val="Header Char"/>
    <w:basedOn w:val="DefaultParagraphFont"/>
    <w:link w:val="Header"/>
    <w:uiPriority w:val="99"/>
    <w:rsid w:val="0046235D"/>
    <w:rPr>
      <w:rFonts w:ascii="Poppins" w:hAnsi="Poppins"/>
    </w:rPr>
  </w:style>
  <w:style w:type="paragraph" w:styleId="Footer">
    <w:name w:val="footer"/>
    <w:basedOn w:val="Normal"/>
    <w:link w:val="FooterChar"/>
    <w:uiPriority w:val="99"/>
    <w:unhideWhenUsed/>
    <w:rsid w:val="0046235D"/>
    <w:pPr>
      <w:tabs>
        <w:tab w:val="center" w:pos="4680"/>
        <w:tab w:val="right" w:pos="9360"/>
      </w:tabs>
    </w:pPr>
  </w:style>
  <w:style w:type="character" w:customStyle="1" w:styleId="FooterChar">
    <w:name w:val="Footer Char"/>
    <w:basedOn w:val="DefaultParagraphFont"/>
    <w:link w:val="Footer"/>
    <w:uiPriority w:val="99"/>
    <w:rsid w:val="0046235D"/>
    <w:rPr>
      <w:rFonts w:ascii="Poppins" w:hAnsi="Poppins"/>
    </w:rPr>
  </w:style>
  <w:style w:type="paragraph" w:styleId="FootnoteText">
    <w:name w:val="footnote text"/>
    <w:basedOn w:val="Normal"/>
    <w:link w:val="FootnoteTextChar"/>
    <w:uiPriority w:val="99"/>
    <w:unhideWhenUsed/>
    <w:rsid w:val="00F62F5F"/>
    <w:rPr>
      <w:sz w:val="20"/>
      <w:szCs w:val="20"/>
    </w:rPr>
  </w:style>
  <w:style w:type="character" w:customStyle="1" w:styleId="FootnoteTextChar">
    <w:name w:val="Footnote Text Char"/>
    <w:basedOn w:val="DefaultParagraphFont"/>
    <w:link w:val="FootnoteText"/>
    <w:uiPriority w:val="99"/>
    <w:rsid w:val="00F62F5F"/>
    <w:rPr>
      <w:sz w:val="20"/>
      <w:szCs w:val="20"/>
    </w:rPr>
  </w:style>
  <w:style w:type="character" w:styleId="FootnoteReference">
    <w:name w:val="footnote reference"/>
    <w:basedOn w:val="DefaultParagraphFont"/>
    <w:uiPriority w:val="99"/>
    <w:semiHidden/>
    <w:unhideWhenUsed/>
    <w:rsid w:val="00F62F5F"/>
    <w:rPr>
      <w:vertAlign w:val="superscript"/>
    </w:rPr>
  </w:style>
  <w:style w:type="character" w:styleId="Emphasis">
    <w:name w:val="Emphasis"/>
    <w:basedOn w:val="DefaultParagraphFont"/>
    <w:uiPriority w:val="20"/>
    <w:qFormat/>
    <w:rsid w:val="000B05DF"/>
    <w:rPr>
      <w:i/>
      <w:iCs/>
    </w:rPr>
  </w:style>
  <w:style w:type="numbering" w:customStyle="1" w:styleId="ImportedStyle1">
    <w:name w:val="Imported Style 1"/>
    <w:rsid w:val="00001DED"/>
    <w:pPr>
      <w:numPr>
        <w:numId w:val="4"/>
      </w:numPr>
    </w:pPr>
  </w:style>
  <w:style w:type="paragraph" w:customStyle="1" w:styleId="Bullets">
    <w:name w:val="Bullets"/>
    <w:basedOn w:val="ListParagraph"/>
    <w:qFormat/>
    <w:rsid w:val="00001DED"/>
    <w:pPr>
      <w:numPr>
        <w:numId w:val="5"/>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numbering" w:customStyle="1" w:styleId="ImportedStyle9">
    <w:name w:val="Imported Style 9"/>
    <w:rsid w:val="00160F4B"/>
    <w:pPr>
      <w:numPr>
        <w:numId w:val="6"/>
      </w:numPr>
    </w:pPr>
  </w:style>
  <w:style w:type="paragraph" w:customStyle="1" w:styleId="Body">
    <w:name w:val="Body"/>
    <w:rsid w:val="007807CE"/>
    <w:pPr>
      <w:pBdr>
        <w:top w:val="nil"/>
        <w:left w:val="nil"/>
        <w:bottom w:val="nil"/>
        <w:right w:val="nil"/>
        <w:between w:val="nil"/>
        <w:bar w:val="nil"/>
      </w:pBdr>
    </w:pPr>
    <w:rPr>
      <w:rFonts w:ascii="Calibri" w:eastAsia="Arial Unicode MS" w:hAnsi="Calibri" w:cs="Arial Unicode MS"/>
      <w:color w:val="000000"/>
      <w:u w:color="000000"/>
      <w:bdr w:val="nil"/>
      <w14:textOutline w14:w="0" w14:cap="flat" w14:cmpd="sng" w14:algn="ctr">
        <w14:noFill/>
        <w14:prstDash w14:val="solid"/>
        <w14:bevel/>
      </w14:textOutline>
      <w14:ligatures w14:val="none"/>
    </w:rPr>
  </w:style>
  <w:style w:type="numbering" w:customStyle="1" w:styleId="ImportedStyle13">
    <w:name w:val="Imported Style 13"/>
    <w:rsid w:val="007807CE"/>
    <w:pPr>
      <w:numPr>
        <w:numId w:val="7"/>
      </w:numPr>
    </w:pPr>
  </w:style>
  <w:style w:type="numbering" w:customStyle="1" w:styleId="ImportedStyle3">
    <w:name w:val="Imported Style 3"/>
    <w:rsid w:val="005B0B31"/>
    <w:pPr>
      <w:numPr>
        <w:numId w:val="8"/>
      </w:numPr>
    </w:pPr>
  </w:style>
  <w:style w:type="numbering" w:customStyle="1" w:styleId="ImportedStyle12">
    <w:name w:val="Imported Style 12"/>
    <w:rsid w:val="00CC42EA"/>
    <w:pPr>
      <w:numPr>
        <w:numId w:val="9"/>
      </w:numPr>
    </w:pPr>
  </w:style>
  <w:style w:type="character" w:styleId="PageNumber">
    <w:name w:val="page number"/>
    <w:basedOn w:val="DefaultParagraphFont"/>
    <w:uiPriority w:val="99"/>
    <w:semiHidden/>
    <w:unhideWhenUsed/>
    <w:rsid w:val="0046235D"/>
  </w:style>
  <w:style w:type="paragraph" w:styleId="BodyText">
    <w:name w:val="Body Text"/>
    <w:basedOn w:val="Normal"/>
    <w:link w:val="BodyTextChar"/>
    <w:uiPriority w:val="99"/>
    <w:unhideWhenUsed/>
    <w:rsid w:val="0046235D"/>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46235D"/>
    <w:rPr>
      <w:rFonts w:ascii="Poppins" w:hAnsi="Poppins"/>
      <w:color w:val="0F173D"/>
      <w:sz w:val="22"/>
      <w:szCs w:val="22"/>
    </w:rPr>
  </w:style>
  <w:style w:type="paragraph" w:styleId="ListBullet">
    <w:name w:val="List Bullet"/>
    <w:basedOn w:val="Normal"/>
    <w:autoRedefine/>
    <w:uiPriority w:val="99"/>
    <w:unhideWhenUsed/>
    <w:rsid w:val="0046235D"/>
    <w:pPr>
      <w:numPr>
        <w:numId w:val="3"/>
      </w:numPr>
      <w:spacing w:line="240" w:lineRule="auto"/>
      <w:contextualSpacing/>
    </w:pPr>
    <w:rPr>
      <w:rFonts w:eastAsia="Times New Roman" w:cstheme="minorHAnsi"/>
      <w:color w:val="0F173D"/>
      <w:kern w:val="0"/>
      <w:sz w:val="22"/>
      <w14:ligatures w14:val="none"/>
    </w:rPr>
  </w:style>
  <w:style w:type="paragraph" w:styleId="NoSpacing">
    <w:name w:val="No Spacing"/>
    <w:uiPriority w:val="1"/>
    <w:qFormat/>
    <w:rsid w:val="00C13AAC"/>
  </w:style>
  <w:style w:type="character" w:customStyle="1" w:styleId="Heading3Char">
    <w:name w:val="Heading 3 Char"/>
    <w:basedOn w:val="DefaultParagraphFont"/>
    <w:link w:val="Heading3"/>
    <w:uiPriority w:val="9"/>
    <w:rsid w:val="0046235D"/>
    <w:rPr>
      <w:rFonts w:ascii="Poppins" w:eastAsia="+mn-ea" w:hAnsi="Poppins" w:cstheme="minorHAnsi"/>
      <w:b/>
      <w:bCs/>
      <w:color w:val="0F173D"/>
      <w:kern w:val="24"/>
      <w14:ligatures w14:val="none"/>
    </w:rPr>
  </w:style>
  <w:style w:type="paragraph" w:customStyle="1" w:styleId="Microtitle">
    <w:name w:val="Microtitle"/>
    <w:qFormat/>
    <w:rsid w:val="0046235D"/>
    <w:pPr>
      <w:spacing w:line="480" w:lineRule="atLeast"/>
    </w:pPr>
    <w:rPr>
      <w:rFonts w:ascii="Poppins SemiBold" w:hAnsi="Poppins SemiBold" w:cs="Poppins SemiBold"/>
      <w:color w:val="000000" w:themeColor="text1"/>
      <w:sz w:val="28"/>
      <w:szCs w:val="28"/>
    </w:rPr>
  </w:style>
  <w:style w:type="paragraph" w:styleId="List5">
    <w:name w:val="List 5"/>
    <w:basedOn w:val="Normal"/>
    <w:uiPriority w:val="99"/>
    <w:unhideWhenUsed/>
    <w:rsid w:val="0046235D"/>
    <w:pPr>
      <w:ind w:left="1800" w:hanging="360"/>
      <w:contextualSpacing/>
    </w:pPr>
  </w:style>
  <w:style w:type="paragraph" w:styleId="ListBullet2">
    <w:name w:val="List Bullet 2"/>
    <w:basedOn w:val="Normal"/>
    <w:autoRedefine/>
    <w:uiPriority w:val="99"/>
    <w:unhideWhenUsed/>
    <w:rsid w:val="0046235D"/>
    <w:pPr>
      <w:numPr>
        <w:ilvl w:val="1"/>
        <w:numId w:val="10"/>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46235D"/>
    <w:pPr>
      <w:numPr>
        <w:ilvl w:val="2"/>
        <w:numId w:val="2"/>
      </w:numPr>
      <w:contextualSpacing/>
    </w:pPr>
    <w:rPr>
      <w:color w:val="0F173D"/>
      <w:sz w:val="22"/>
    </w:rPr>
  </w:style>
  <w:style w:type="paragraph" w:customStyle="1" w:styleId="Bodyphoto">
    <w:name w:val="Body photo"/>
    <w:basedOn w:val="BodyText"/>
    <w:qFormat/>
    <w:rsid w:val="002F7BFF"/>
    <w:pPr>
      <w:keepNext/>
      <w:jc w:val="center"/>
    </w:pPr>
  </w:style>
  <w:style w:type="table" w:styleId="TableGrid">
    <w:name w:val="Table Grid"/>
    <w:basedOn w:val="TableNormal"/>
    <w:uiPriority w:val="39"/>
    <w:rsid w:val="00154083"/>
    <w:pPr>
      <w:pBdr>
        <w:top w:val="nil"/>
        <w:left w:val="nil"/>
        <w:bottom w:val="nil"/>
        <w:right w:val="nil"/>
        <w:between w:val="nil"/>
        <w:bar w:val="nil"/>
      </w:pBdr>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umbnail">
    <w:name w:val="thumbnail"/>
    <w:basedOn w:val="Normal"/>
    <w:next w:val="BodyText"/>
    <w:qFormat/>
    <w:rsid w:val="0046235D"/>
    <w:pPr>
      <w:keepNex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88618">
      <w:bodyDiv w:val="1"/>
      <w:marLeft w:val="0"/>
      <w:marRight w:val="0"/>
      <w:marTop w:val="0"/>
      <w:marBottom w:val="0"/>
      <w:divBdr>
        <w:top w:val="none" w:sz="0" w:space="0" w:color="auto"/>
        <w:left w:val="none" w:sz="0" w:space="0" w:color="auto"/>
        <w:bottom w:val="none" w:sz="0" w:space="0" w:color="auto"/>
        <w:right w:val="none" w:sz="0" w:space="0" w:color="auto"/>
      </w:divBdr>
    </w:div>
    <w:div w:id="728697064">
      <w:bodyDiv w:val="1"/>
      <w:marLeft w:val="0"/>
      <w:marRight w:val="0"/>
      <w:marTop w:val="0"/>
      <w:marBottom w:val="0"/>
      <w:divBdr>
        <w:top w:val="none" w:sz="0" w:space="0" w:color="auto"/>
        <w:left w:val="none" w:sz="0" w:space="0" w:color="auto"/>
        <w:bottom w:val="none" w:sz="0" w:space="0" w:color="auto"/>
        <w:right w:val="none" w:sz="0" w:space="0" w:color="auto"/>
      </w:divBdr>
      <w:divsChild>
        <w:div w:id="557397243">
          <w:marLeft w:val="806"/>
          <w:marRight w:val="0"/>
          <w:marTop w:val="200"/>
          <w:marBottom w:val="0"/>
          <w:divBdr>
            <w:top w:val="none" w:sz="0" w:space="0" w:color="auto"/>
            <w:left w:val="none" w:sz="0" w:space="0" w:color="auto"/>
            <w:bottom w:val="none" w:sz="0" w:space="0" w:color="auto"/>
            <w:right w:val="none" w:sz="0" w:space="0" w:color="auto"/>
          </w:divBdr>
        </w:div>
      </w:divsChild>
    </w:div>
    <w:div w:id="842596545">
      <w:bodyDiv w:val="1"/>
      <w:marLeft w:val="0"/>
      <w:marRight w:val="0"/>
      <w:marTop w:val="0"/>
      <w:marBottom w:val="0"/>
      <w:divBdr>
        <w:top w:val="none" w:sz="0" w:space="0" w:color="auto"/>
        <w:left w:val="none" w:sz="0" w:space="0" w:color="auto"/>
        <w:bottom w:val="none" w:sz="0" w:space="0" w:color="auto"/>
        <w:right w:val="none" w:sz="0" w:space="0" w:color="auto"/>
      </w:divBdr>
      <w:divsChild>
        <w:div w:id="1499882841">
          <w:marLeft w:val="0"/>
          <w:marRight w:val="0"/>
          <w:marTop w:val="0"/>
          <w:marBottom w:val="0"/>
          <w:divBdr>
            <w:top w:val="none" w:sz="0" w:space="0" w:color="auto"/>
            <w:left w:val="none" w:sz="0" w:space="0" w:color="auto"/>
            <w:bottom w:val="none" w:sz="0" w:space="0" w:color="auto"/>
            <w:right w:val="none" w:sz="0" w:space="0" w:color="auto"/>
          </w:divBdr>
          <w:divsChild>
            <w:div w:id="1666080844">
              <w:marLeft w:val="0"/>
              <w:marRight w:val="0"/>
              <w:marTop w:val="0"/>
              <w:marBottom w:val="0"/>
              <w:divBdr>
                <w:top w:val="none" w:sz="0" w:space="0" w:color="auto"/>
                <w:left w:val="none" w:sz="0" w:space="0" w:color="auto"/>
                <w:bottom w:val="none" w:sz="0" w:space="0" w:color="auto"/>
                <w:right w:val="none" w:sz="0" w:space="0" w:color="auto"/>
              </w:divBdr>
              <w:divsChild>
                <w:div w:id="290477244">
                  <w:marLeft w:val="0"/>
                  <w:marRight w:val="0"/>
                  <w:marTop w:val="0"/>
                  <w:marBottom w:val="0"/>
                  <w:divBdr>
                    <w:top w:val="none" w:sz="0" w:space="0" w:color="auto"/>
                    <w:left w:val="none" w:sz="0" w:space="0" w:color="auto"/>
                    <w:bottom w:val="none" w:sz="0" w:space="0" w:color="auto"/>
                    <w:right w:val="none" w:sz="0" w:space="0" w:color="auto"/>
                  </w:divBdr>
                  <w:divsChild>
                    <w:div w:id="7606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9196">
      <w:bodyDiv w:val="1"/>
      <w:marLeft w:val="0"/>
      <w:marRight w:val="0"/>
      <w:marTop w:val="0"/>
      <w:marBottom w:val="0"/>
      <w:divBdr>
        <w:top w:val="none" w:sz="0" w:space="0" w:color="auto"/>
        <w:left w:val="none" w:sz="0" w:space="0" w:color="auto"/>
        <w:bottom w:val="none" w:sz="0" w:space="0" w:color="auto"/>
        <w:right w:val="none" w:sz="0" w:space="0" w:color="auto"/>
      </w:divBdr>
      <w:divsChild>
        <w:div w:id="1045957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youtu.be/JHXzGYLWmgY" TargetMode="External"/><Relationship Id="rId39" Type="http://schemas.openxmlformats.org/officeDocument/2006/relationships/hyperlink" Target="https://youtu.be/6WDCwOUaD0Q" TargetMode="External"/><Relationship Id="rId21" Type="http://schemas.openxmlformats.org/officeDocument/2006/relationships/hyperlink" Target="https://youtu.be/q35WiJp4DGs" TargetMode="External"/><Relationship Id="rId34" Type="http://schemas.openxmlformats.org/officeDocument/2006/relationships/image" Target="media/image20.jpeg"/><Relationship Id="rId42" Type="http://schemas.openxmlformats.org/officeDocument/2006/relationships/hyperlink" Target="https://youtu.be/q35WiJp4DGs" TargetMode="External"/><Relationship Id="rId47" Type="http://schemas.openxmlformats.org/officeDocument/2006/relationships/image" Target="media/image26.jpeg"/><Relationship Id="rId50" Type="http://schemas.openxmlformats.org/officeDocument/2006/relationships/image" Target="media/image28.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hyperlink" Target="https://youtu.be/7shejzzYHDc" TargetMode="External"/><Relationship Id="rId32" Type="http://schemas.openxmlformats.org/officeDocument/2006/relationships/image" Target="media/image18.jpeg"/><Relationship Id="rId37" Type="http://schemas.openxmlformats.org/officeDocument/2006/relationships/hyperlink" Target="https://youtu.be/2107J7lvhrg" TargetMode="External"/><Relationship Id="rId40" Type="http://schemas.openxmlformats.org/officeDocument/2006/relationships/hyperlink" Target="https://youtu.be/JHXzGYLWmgY" TargetMode="External"/><Relationship Id="rId45" Type="http://schemas.openxmlformats.org/officeDocument/2006/relationships/image" Target="media/image24.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youtu.be/DtSY6bFz6kY"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s://youtu.be/q35WiJp4DGs" TargetMode="External"/><Relationship Id="rId43" Type="http://schemas.openxmlformats.org/officeDocument/2006/relationships/image" Target="media/image22.jpeg"/><Relationship Id="rId48" Type="http://schemas.openxmlformats.org/officeDocument/2006/relationships/hyperlink" Target="https://youtu.be/RQigPvC0TOY"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youtu.be/6WDCwOUaD0Q" TargetMode="External"/><Relationship Id="rId33" Type="http://schemas.openxmlformats.org/officeDocument/2006/relationships/image" Target="media/image19.jpeg"/><Relationship Id="rId38" Type="http://schemas.openxmlformats.org/officeDocument/2006/relationships/hyperlink" Target="https://youtu.be/7shejzzYHDc" TargetMode="External"/><Relationship Id="rId46" Type="http://schemas.openxmlformats.org/officeDocument/2006/relationships/image" Target="media/image25.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1.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youtu.be/2107J7lvhrg" TargetMode="External"/><Relationship Id="rId28" Type="http://schemas.openxmlformats.org/officeDocument/2006/relationships/hyperlink" Target="https://youtu.be/q35WiJp4DGs" TargetMode="External"/><Relationship Id="rId36" Type="http://schemas.openxmlformats.org/officeDocument/2006/relationships/hyperlink" Target="https://youtu.be/DtSY6bFz6kY" TargetMode="External"/><Relationship Id="rId49" Type="http://schemas.openxmlformats.org/officeDocument/2006/relationships/image" Target="media/image27.jpeg"/><Relationship Id="rId57"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sriniv24243/Download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0AFE7E-B211-4041-A165-498610E800EE}">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64A5D-1AD9-9B42-A815-F88F8F055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CPE Facilitator Notes Template.dotx</Template>
  <TotalTime>481</TotalTime>
  <Pages>34</Pages>
  <Words>6664</Words>
  <Characters>37987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Medición: preescolar, kindergarten de transición y kindergarten (PPT 2b)</vt:lpstr>
    </vt:vector>
  </TitlesOfParts>
  <Company/>
  <LinksUpToDate>false</LinksUpToDate>
  <CharactersWithSpaces>44562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Medición: preescolar, kindergarten de transición y kindergarten (PPT 2b)</dc:title>
  <dc:subject/>
  <dc:creator/>
  <cp:keywords/>
  <dc:description/>
  <cp:lastModifiedBy>Grace Srinivasiah</cp:lastModifiedBy>
  <cp:revision>162</cp:revision>
  <dcterms:created xsi:type="dcterms:W3CDTF">2025-12-05T13:42:00Z</dcterms:created>
  <dcterms:modified xsi:type="dcterms:W3CDTF">2026-01-21T22:01:00Z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documentId_2969</vt:lpwstr>
  </property>
  <property fmtid="{D5CDD505-2E9C-101B-9397-08002B2CF9AE}" pid="3" name="grammarly_documentContext">
    <vt:lpwstr>{"goals":[],"domain":"general","emotions":[],"dialect":"american"}</vt:lpwstr>
  </property>
</Properties>
</file>