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EAB4ECC" w14:textId="2BE0785B" w:rsidR="00C371F1" w:rsidRPr="0089231F" w:rsidRDefault="00EC69C4" w:rsidP="00F853A6">
      <w:pPr>
        <w:pStyle w:val="Heading1"/>
      </w:pPr>
      <w:bookmarkStart w:id="0" w:name="_Hlk177639458"/>
      <w:r w:rsidRPr="0089231F">
        <w:t xml:space="preserve">Geometry: </w:t>
      </w:r>
      <w:r w:rsidRPr="002A7338">
        <w:rPr>
          <w:b w:val="0"/>
          <w:bCs w:val="0"/>
        </w:rPr>
        <w:t>Preschool, Transitional Kindergarten, and Kindergarten</w:t>
      </w:r>
      <w:r w:rsidR="005E33E5" w:rsidRPr="002A7338">
        <w:rPr>
          <w:b w:val="0"/>
          <w:bCs w:val="0"/>
        </w:rPr>
        <w:t xml:space="preserve"> (PPT 2b)</w:t>
      </w:r>
    </w:p>
    <w:p w14:paraId="703F63B1" w14:textId="175755E9" w:rsidR="00C371F1" w:rsidRDefault="00FF11DC" w:rsidP="00BD7526">
      <w:pPr>
        <w:pStyle w:val="BodyText"/>
      </w:pPr>
      <w:r>
        <w:t>Use this facilitator guide with the slides “Geometry</w:t>
      </w:r>
      <w:r w:rsidRPr="0020184E">
        <w:t>: Preschool, Transitional Kindergarten, and</w:t>
      </w:r>
      <w:r>
        <w:t xml:space="preserve"> </w:t>
      </w:r>
      <w:r w:rsidRPr="0020184E">
        <w:t>Kindergarten</w:t>
      </w:r>
      <w:r>
        <w:t xml:space="preserve">.” </w:t>
      </w:r>
      <w:r w:rsidR="00D05994" w:rsidRPr="00F2437D">
        <w:t xml:space="preserve">This facilitator guide and set of slides provides descriptions of how </w:t>
      </w:r>
      <w:r w:rsidR="00D05994">
        <w:t>infants and toddlers</w:t>
      </w:r>
      <w:r w:rsidR="00D05994" w:rsidRPr="00F2437D">
        <w:t xml:space="preserve"> develop an understanding of </w:t>
      </w:r>
      <w:r w:rsidR="00D05994">
        <w:t>shapes</w:t>
      </w:r>
      <w:r w:rsidR="00D05994" w:rsidRPr="00F2437D">
        <w:t xml:space="preserve"> and ways educators can support them </w:t>
      </w:r>
      <w:r w:rsidR="00D05994">
        <w:t>as they develop an early understanding of shapes</w:t>
      </w:r>
      <w:r w:rsidR="00D05994" w:rsidRPr="00F2437D">
        <w:t xml:space="preserve">. </w:t>
      </w:r>
      <w:r w:rsidR="00D05994">
        <w:t>F</w:t>
      </w:r>
      <w:r w:rsidR="00D05994" w:rsidRPr="008E3A57">
        <w:t xml:space="preserve">acilitators </w:t>
      </w:r>
      <w:r w:rsidR="00D05994">
        <w:t xml:space="preserve">can find </w:t>
      </w:r>
      <w:r w:rsidR="00D05994" w:rsidRPr="008E3A57">
        <w:t>talkin</w:t>
      </w:r>
      <w:r w:rsidR="00D05994" w:rsidRPr="00F47FD6">
        <w:t>g points and guidance for activities and group discussions in this guide. The text in the guide is also located in the notes portion of the slides.</w:t>
      </w:r>
    </w:p>
    <w:p w14:paraId="00963F6F" w14:textId="77777777" w:rsidR="00D05994" w:rsidRPr="006933E9" w:rsidRDefault="00D05994" w:rsidP="00D05994">
      <w:pPr>
        <w:pStyle w:val="Heading2"/>
      </w:pPr>
      <w:r w:rsidRPr="006933E9">
        <w:t xml:space="preserve">Session at-a-Glance </w:t>
      </w:r>
    </w:p>
    <w:tbl>
      <w:tblPr>
        <w:tblStyle w:val="TableGrid"/>
        <w:tblW w:w="0" w:type="auto"/>
        <w:tblLook w:val="04A0" w:firstRow="1" w:lastRow="0" w:firstColumn="1" w:lastColumn="0" w:noHBand="0" w:noVBand="1"/>
      </w:tblPr>
      <w:tblGrid>
        <w:gridCol w:w="1831"/>
        <w:gridCol w:w="5364"/>
        <w:gridCol w:w="2155"/>
      </w:tblGrid>
      <w:tr w:rsidR="00D05994" w:rsidRPr="006933E9" w14:paraId="647672DE" w14:textId="77777777" w:rsidTr="005A6AB1">
        <w:tc>
          <w:tcPr>
            <w:tcW w:w="1831" w:type="dxa"/>
            <w:tcBorders>
              <w:top w:val="single" w:sz="4" w:space="0" w:color="auto"/>
              <w:left w:val="single" w:sz="4" w:space="0" w:color="auto"/>
              <w:bottom w:val="single" w:sz="4" w:space="0" w:color="auto"/>
              <w:right w:val="single" w:sz="4" w:space="0" w:color="auto"/>
            </w:tcBorders>
            <w:hideMark/>
          </w:tcPr>
          <w:p w14:paraId="1F0C4158" w14:textId="77777777" w:rsidR="00D05994" w:rsidRPr="006933E9" w:rsidRDefault="00D05994" w:rsidP="005A6AB1">
            <w:pPr>
              <w:pStyle w:val="BodyText"/>
            </w:pPr>
            <w:r w:rsidRPr="006933E9">
              <w:t xml:space="preserve">Slide </w:t>
            </w:r>
            <w:r>
              <w:t>n</w:t>
            </w:r>
            <w:r w:rsidRPr="006933E9">
              <w:t>umbers</w:t>
            </w:r>
          </w:p>
        </w:tc>
        <w:tc>
          <w:tcPr>
            <w:tcW w:w="5364" w:type="dxa"/>
            <w:tcBorders>
              <w:top w:val="single" w:sz="4" w:space="0" w:color="auto"/>
              <w:left w:val="single" w:sz="4" w:space="0" w:color="auto"/>
              <w:bottom w:val="single" w:sz="4" w:space="0" w:color="auto"/>
              <w:right w:val="single" w:sz="4" w:space="0" w:color="auto"/>
            </w:tcBorders>
            <w:hideMark/>
          </w:tcPr>
          <w:p w14:paraId="34339367" w14:textId="77777777" w:rsidR="00D05994" w:rsidRPr="006933E9" w:rsidRDefault="00D05994" w:rsidP="005A6AB1">
            <w:pPr>
              <w:pStyle w:val="BodyText"/>
            </w:pPr>
            <w:r w:rsidRPr="006933E9">
              <w:t xml:space="preserve">Overview of </w:t>
            </w:r>
            <w:r>
              <w:t>c</w:t>
            </w:r>
            <w:r w:rsidRPr="006933E9">
              <w:t>ontent</w:t>
            </w:r>
          </w:p>
        </w:tc>
        <w:tc>
          <w:tcPr>
            <w:tcW w:w="2155" w:type="dxa"/>
            <w:tcBorders>
              <w:top w:val="single" w:sz="4" w:space="0" w:color="auto"/>
              <w:left w:val="single" w:sz="4" w:space="0" w:color="auto"/>
              <w:bottom w:val="single" w:sz="4" w:space="0" w:color="auto"/>
              <w:right w:val="single" w:sz="4" w:space="0" w:color="auto"/>
            </w:tcBorders>
            <w:hideMark/>
          </w:tcPr>
          <w:p w14:paraId="39AAB1DE" w14:textId="77777777" w:rsidR="00D05994" w:rsidRPr="006933E9" w:rsidRDefault="00D05994" w:rsidP="005A6AB1">
            <w:pPr>
              <w:pStyle w:val="BodyText"/>
            </w:pPr>
            <w:r w:rsidRPr="006933E9">
              <w:t>Approximate time (in minutes)</w:t>
            </w:r>
          </w:p>
        </w:tc>
      </w:tr>
      <w:tr w:rsidR="00D05994" w:rsidRPr="006933E9" w14:paraId="7EEA60B1" w14:textId="77777777" w:rsidTr="005A6AB1">
        <w:tc>
          <w:tcPr>
            <w:tcW w:w="1831" w:type="dxa"/>
            <w:tcBorders>
              <w:top w:val="single" w:sz="4" w:space="0" w:color="auto"/>
              <w:left w:val="single" w:sz="4" w:space="0" w:color="auto"/>
              <w:bottom w:val="single" w:sz="4" w:space="0" w:color="auto"/>
              <w:right w:val="single" w:sz="4" w:space="0" w:color="auto"/>
            </w:tcBorders>
            <w:hideMark/>
          </w:tcPr>
          <w:p w14:paraId="2F218F62" w14:textId="77777777" w:rsidR="00D05994" w:rsidRPr="006933E9" w:rsidRDefault="00D05994" w:rsidP="005A6AB1">
            <w:pPr>
              <w:pStyle w:val="BodyText"/>
            </w:pPr>
            <w:r>
              <w:t xml:space="preserve">1—4 </w:t>
            </w:r>
          </w:p>
        </w:tc>
        <w:tc>
          <w:tcPr>
            <w:tcW w:w="5364" w:type="dxa"/>
            <w:tcBorders>
              <w:top w:val="single" w:sz="4" w:space="0" w:color="auto"/>
              <w:left w:val="single" w:sz="4" w:space="0" w:color="auto"/>
              <w:bottom w:val="single" w:sz="4" w:space="0" w:color="auto"/>
              <w:right w:val="single" w:sz="4" w:space="0" w:color="auto"/>
            </w:tcBorders>
            <w:hideMark/>
          </w:tcPr>
          <w:p w14:paraId="3586692F" w14:textId="6EA3952E" w:rsidR="00D05994" w:rsidRPr="006933E9" w:rsidRDefault="00D05994" w:rsidP="005A6AB1">
            <w:pPr>
              <w:pStyle w:val="BodyText"/>
            </w:pPr>
            <w:r>
              <w:t xml:space="preserve">Introduction, session goals, and </w:t>
            </w:r>
            <w:r w:rsidR="00584992">
              <w:t>reflection</w:t>
            </w:r>
            <w:r>
              <w:t xml:space="preserve"> activity</w:t>
            </w:r>
          </w:p>
        </w:tc>
        <w:tc>
          <w:tcPr>
            <w:tcW w:w="2155" w:type="dxa"/>
            <w:tcBorders>
              <w:top w:val="single" w:sz="4" w:space="0" w:color="auto"/>
              <w:left w:val="single" w:sz="4" w:space="0" w:color="auto"/>
              <w:bottom w:val="single" w:sz="4" w:space="0" w:color="auto"/>
              <w:right w:val="single" w:sz="4" w:space="0" w:color="auto"/>
            </w:tcBorders>
            <w:hideMark/>
          </w:tcPr>
          <w:p w14:paraId="007E0DF7" w14:textId="77777777" w:rsidR="00D05994" w:rsidRPr="006933E9" w:rsidRDefault="00D05994" w:rsidP="005A6AB1">
            <w:pPr>
              <w:pStyle w:val="BodyText"/>
            </w:pPr>
            <w:r>
              <w:t>15</w:t>
            </w:r>
          </w:p>
        </w:tc>
      </w:tr>
      <w:tr w:rsidR="00D05994" w:rsidRPr="006933E9" w14:paraId="3822326D" w14:textId="77777777" w:rsidTr="005A6AB1">
        <w:tc>
          <w:tcPr>
            <w:tcW w:w="1831" w:type="dxa"/>
            <w:tcBorders>
              <w:top w:val="single" w:sz="4" w:space="0" w:color="auto"/>
              <w:left w:val="single" w:sz="4" w:space="0" w:color="auto"/>
              <w:bottom w:val="single" w:sz="4" w:space="0" w:color="auto"/>
              <w:right w:val="single" w:sz="4" w:space="0" w:color="auto"/>
            </w:tcBorders>
          </w:tcPr>
          <w:p w14:paraId="008C6DB4" w14:textId="193D3EF5" w:rsidR="00D05994" w:rsidRDefault="00D05994" w:rsidP="005A6AB1">
            <w:pPr>
              <w:pStyle w:val="BodyText"/>
            </w:pPr>
            <w:r>
              <w:t>5-1</w:t>
            </w:r>
            <w:r w:rsidR="00584992">
              <w:t>8</w:t>
            </w:r>
          </w:p>
        </w:tc>
        <w:tc>
          <w:tcPr>
            <w:tcW w:w="5364" w:type="dxa"/>
            <w:tcBorders>
              <w:top w:val="single" w:sz="4" w:space="0" w:color="auto"/>
              <w:left w:val="single" w:sz="4" w:space="0" w:color="auto"/>
              <w:bottom w:val="single" w:sz="4" w:space="0" w:color="auto"/>
              <w:right w:val="single" w:sz="4" w:space="0" w:color="auto"/>
            </w:tcBorders>
          </w:tcPr>
          <w:p w14:paraId="26593396" w14:textId="7640D0B3" w:rsidR="00D05994" w:rsidRDefault="00D05994" w:rsidP="005A6AB1">
            <w:pPr>
              <w:pStyle w:val="BodyText"/>
            </w:pPr>
            <w:r>
              <w:t>How children develop an understanding of shapes:</w:t>
            </w:r>
          </w:p>
          <w:p w14:paraId="471CC6E0" w14:textId="77777777" w:rsidR="00D05994" w:rsidRDefault="00D05994" w:rsidP="00D05994">
            <w:pPr>
              <w:pStyle w:val="BodyText"/>
              <w:numPr>
                <w:ilvl w:val="0"/>
                <w:numId w:val="63"/>
              </w:numPr>
            </w:pPr>
            <w:r>
              <w:t xml:space="preserve">California learning foundations and standards </w:t>
            </w:r>
          </w:p>
          <w:p w14:paraId="3E32500B" w14:textId="77777777" w:rsidR="00584992" w:rsidRDefault="00584992" w:rsidP="00584992">
            <w:pPr>
              <w:pStyle w:val="BodyText"/>
              <w:numPr>
                <w:ilvl w:val="0"/>
                <w:numId w:val="63"/>
              </w:numPr>
            </w:pPr>
            <w:r>
              <w:t>Classifying shapes</w:t>
            </w:r>
          </w:p>
          <w:p w14:paraId="2B357F94" w14:textId="77777777" w:rsidR="00584992" w:rsidRDefault="00584992" w:rsidP="00584992">
            <w:pPr>
              <w:pStyle w:val="BodyText"/>
              <w:numPr>
                <w:ilvl w:val="0"/>
                <w:numId w:val="63"/>
              </w:numPr>
            </w:pPr>
            <w:r>
              <w:t>Naming shapes</w:t>
            </w:r>
          </w:p>
          <w:p w14:paraId="3E6C127A" w14:textId="77777777" w:rsidR="00584992" w:rsidRDefault="00584992" w:rsidP="00584992">
            <w:pPr>
              <w:pStyle w:val="BodyText"/>
              <w:numPr>
                <w:ilvl w:val="0"/>
                <w:numId w:val="63"/>
              </w:numPr>
            </w:pPr>
            <w:r>
              <w:t>Learning about the attributes of shapes</w:t>
            </w:r>
          </w:p>
          <w:p w14:paraId="37CCEB65" w14:textId="77777777" w:rsidR="00584992" w:rsidRDefault="00584992" w:rsidP="00584992">
            <w:pPr>
              <w:pStyle w:val="BodyText"/>
              <w:numPr>
                <w:ilvl w:val="0"/>
                <w:numId w:val="63"/>
              </w:numPr>
            </w:pPr>
            <w:r>
              <w:t xml:space="preserve">Composing and decomposing shapes </w:t>
            </w:r>
          </w:p>
          <w:p w14:paraId="2F77D3A6" w14:textId="35B6905C" w:rsidR="00D05994" w:rsidRPr="00DC0296" w:rsidRDefault="00D05994" w:rsidP="00584992">
            <w:pPr>
              <w:pStyle w:val="BodyText"/>
              <w:numPr>
                <w:ilvl w:val="0"/>
                <w:numId w:val="63"/>
              </w:numPr>
            </w:pPr>
            <w:r>
              <w:t>Video observation</w:t>
            </w:r>
          </w:p>
        </w:tc>
        <w:tc>
          <w:tcPr>
            <w:tcW w:w="2155" w:type="dxa"/>
            <w:tcBorders>
              <w:top w:val="single" w:sz="4" w:space="0" w:color="auto"/>
              <w:left w:val="single" w:sz="4" w:space="0" w:color="auto"/>
              <w:bottom w:val="single" w:sz="4" w:space="0" w:color="auto"/>
              <w:right w:val="single" w:sz="4" w:space="0" w:color="auto"/>
            </w:tcBorders>
          </w:tcPr>
          <w:p w14:paraId="22FF530F" w14:textId="77777777" w:rsidR="00D05994" w:rsidRDefault="00D05994" w:rsidP="005A6AB1">
            <w:pPr>
              <w:pStyle w:val="BodyText"/>
            </w:pPr>
            <w:r>
              <w:t>30-40</w:t>
            </w:r>
          </w:p>
        </w:tc>
      </w:tr>
      <w:tr w:rsidR="00D05994" w:rsidRPr="006933E9" w14:paraId="474252B4" w14:textId="77777777" w:rsidTr="005A6AB1">
        <w:tc>
          <w:tcPr>
            <w:tcW w:w="1831" w:type="dxa"/>
            <w:tcBorders>
              <w:top w:val="single" w:sz="4" w:space="0" w:color="auto"/>
              <w:left w:val="single" w:sz="4" w:space="0" w:color="auto"/>
              <w:bottom w:val="single" w:sz="4" w:space="0" w:color="auto"/>
              <w:right w:val="single" w:sz="4" w:space="0" w:color="auto"/>
            </w:tcBorders>
            <w:hideMark/>
          </w:tcPr>
          <w:p w14:paraId="12F5607C" w14:textId="67252C1A" w:rsidR="00D05994" w:rsidRPr="006933E9" w:rsidRDefault="00D05994" w:rsidP="005A6AB1">
            <w:pPr>
              <w:pStyle w:val="BodyText"/>
            </w:pPr>
            <w:r>
              <w:t>1</w:t>
            </w:r>
            <w:r w:rsidR="00584992">
              <w:t>9</w:t>
            </w:r>
            <w:r>
              <w:t>—2</w:t>
            </w:r>
            <w:r w:rsidR="00584992">
              <w:t>5</w:t>
            </w:r>
          </w:p>
        </w:tc>
        <w:tc>
          <w:tcPr>
            <w:tcW w:w="5364" w:type="dxa"/>
            <w:tcBorders>
              <w:top w:val="single" w:sz="4" w:space="0" w:color="auto"/>
              <w:left w:val="single" w:sz="4" w:space="0" w:color="auto"/>
              <w:bottom w:val="single" w:sz="4" w:space="0" w:color="auto"/>
              <w:right w:val="single" w:sz="4" w:space="0" w:color="auto"/>
            </w:tcBorders>
            <w:hideMark/>
          </w:tcPr>
          <w:p w14:paraId="6A832333" w14:textId="77777777" w:rsidR="00D05994" w:rsidRPr="006933E9" w:rsidRDefault="00D05994" w:rsidP="005A6AB1">
            <w:pPr>
              <w:pStyle w:val="BodyText"/>
            </w:pPr>
            <w:r>
              <w:t>How to support children in develop an understanding of shapes:</w:t>
            </w:r>
          </w:p>
          <w:p w14:paraId="102CEDDA" w14:textId="77777777" w:rsidR="00D05994" w:rsidRDefault="00D05994" w:rsidP="00D05994">
            <w:pPr>
              <w:pStyle w:val="BodyText"/>
              <w:numPr>
                <w:ilvl w:val="0"/>
                <w:numId w:val="63"/>
              </w:numPr>
            </w:pPr>
            <w:r>
              <w:t>Observing and discussing M</w:t>
            </w:r>
            <w:r w:rsidRPr="009A35DE">
              <w:rPr>
                <w:vertAlign w:val="superscript"/>
              </w:rPr>
              <w:t>5</w:t>
            </w:r>
          </w:p>
          <w:p w14:paraId="26AD77D3" w14:textId="29587D63" w:rsidR="00584992" w:rsidRPr="00B77D26" w:rsidRDefault="00584992" w:rsidP="00D05994">
            <w:pPr>
              <w:pStyle w:val="BodyText"/>
              <w:numPr>
                <w:ilvl w:val="0"/>
                <w:numId w:val="63"/>
              </w:numPr>
            </w:pPr>
            <w:r>
              <w:t>Activity for children</w:t>
            </w:r>
          </w:p>
        </w:tc>
        <w:tc>
          <w:tcPr>
            <w:tcW w:w="2155" w:type="dxa"/>
            <w:tcBorders>
              <w:top w:val="single" w:sz="4" w:space="0" w:color="auto"/>
              <w:left w:val="single" w:sz="4" w:space="0" w:color="auto"/>
              <w:bottom w:val="single" w:sz="4" w:space="0" w:color="auto"/>
              <w:right w:val="single" w:sz="4" w:space="0" w:color="auto"/>
            </w:tcBorders>
            <w:hideMark/>
          </w:tcPr>
          <w:p w14:paraId="67DA92E5" w14:textId="4BAA0488" w:rsidR="00D05994" w:rsidRPr="006933E9" w:rsidRDefault="00D05994" w:rsidP="005A6AB1">
            <w:pPr>
              <w:pStyle w:val="BodyText"/>
            </w:pPr>
            <w:r>
              <w:t>45-</w:t>
            </w:r>
            <w:r w:rsidR="001F67DE">
              <w:t>75</w:t>
            </w:r>
          </w:p>
        </w:tc>
      </w:tr>
      <w:tr w:rsidR="00D05994" w:rsidRPr="006933E9" w14:paraId="1684F85B" w14:textId="77777777" w:rsidTr="005A6AB1">
        <w:tc>
          <w:tcPr>
            <w:tcW w:w="1831" w:type="dxa"/>
            <w:tcBorders>
              <w:top w:val="single" w:sz="4" w:space="0" w:color="auto"/>
              <w:left w:val="single" w:sz="4" w:space="0" w:color="auto"/>
              <w:bottom w:val="single" w:sz="4" w:space="0" w:color="auto"/>
              <w:right w:val="single" w:sz="4" w:space="0" w:color="auto"/>
            </w:tcBorders>
          </w:tcPr>
          <w:p w14:paraId="566B925D" w14:textId="31CD67AE" w:rsidR="00D05994" w:rsidRDefault="00D05994" w:rsidP="005A6AB1">
            <w:pPr>
              <w:pStyle w:val="BodyText"/>
            </w:pPr>
            <w:r>
              <w:lastRenderedPageBreak/>
              <w:t>2</w:t>
            </w:r>
            <w:r w:rsidR="00584992">
              <w:t>6</w:t>
            </w:r>
          </w:p>
        </w:tc>
        <w:tc>
          <w:tcPr>
            <w:tcW w:w="5364" w:type="dxa"/>
            <w:tcBorders>
              <w:top w:val="single" w:sz="4" w:space="0" w:color="auto"/>
              <w:left w:val="single" w:sz="4" w:space="0" w:color="auto"/>
              <w:bottom w:val="single" w:sz="4" w:space="0" w:color="auto"/>
              <w:right w:val="single" w:sz="4" w:space="0" w:color="auto"/>
            </w:tcBorders>
          </w:tcPr>
          <w:p w14:paraId="77DAE4DB" w14:textId="77777777" w:rsidR="00D05994" w:rsidRDefault="00D05994" w:rsidP="005A6AB1">
            <w:pPr>
              <w:pStyle w:val="BodyText"/>
            </w:pPr>
            <w:r>
              <w:t>Reflection activity</w:t>
            </w:r>
          </w:p>
        </w:tc>
        <w:tc>
          <w:tcPr>
            <w:tcW w:w="2155" w:type="dxa"/>
            <w:tcBorders>
              <w:top w:val="single" w:sz="4" w:space="0" w:color="auto"/>
              <w:left w:val="single" w:sz="4" w:space="0" w:color="auto"/>
              <w:bottom w:val="single" w:sz="4" w:space="0" w:color="auto"/>
              <w:right w:val="single" w:sz="4" w:space="0" w:color="auto"/>
            </w:tcBorders>
          </w:tcPr>
          <w:p w14:paraId="238A950E" w14:textId="77777777" w:rsidR="00D05994" w:rsidRDefault="00D05994" w:rsidP="005A6AB1">
            <w:pPr>
              <w:pStyle w:val="BodyText"/>
            </w:pPr>
            <w:r>
              <w:t>5</w:t>
            </w:r>
          </w:p>
        </w:tc>
      </w:tr>
    </w:tbl>
    <w:p w14:paraId="06386C5E" w14:textId="77777777" w:rsidR="00D05994" w:rsidRPr="006933E9" w:rsidRDefault="00D05994" w:rsidP="00D05994">
      <w:pPr>
        <w:pStyle w:val="BodyText"/>
      </w:pPr>
      <w:r w:rsidRPr="006933E9">
        <w:t>The times are approximate and may vary based on session goals, group size, and participants’ previous experience and familiarity with the content.</w:t>
      </w:r>
    </w:p>
    <w:p w14:paraId="3DA1F331" w14:textId="77777777" w:rsidR="00D05994" w:rsidRPr="006933E9" w:rsidRDefault="00D05994" w:rsidP="00D05994">
      <w:pPr>
        <w:pStyle w:val="Heading2"/>
      </w:pPr>
      <w:r w:rsidRPr="006933E9">
        <w:t>To Prepare for Your Session</w:t>
      </w:r>
    </w:p>
    <w:p w14:paraId="08FB7C9D" w14:textId="77777777" w:rsidR="00D05994" w:rsidRPr="006933E9" w:rsidRDefault="00D05994" w:rsidP="00D05994">
      <w:pPr>
        <w:pStyle w:val="ListBullet"/>
      </w:pPr>
      <w:r w:rsidRPr="006933E9">
        <w:t xml:space="preserve">Before your session, carefully review all handouts and prepare the necessary materials. Throughout the facilitator guide, we offer options for facilitation approaches. Select a facilitation method that works best for your session length and format, group size, and participant needs. </w:t>
      </w:r>
    </w:p>
    <w:p w14:paraId="32E85666" w14:textId="77777777" w:rsidR="00D05994" w:rsidRDefault="00D05994" w:rsidP="00D05994">
      <w:pPr>
        <w:pStyle w:val="ListBullet"/>
      </w:pPr>
      <w:r w:rsidRPr="006933E9">
        <w:t>Consider using photos, videos, or stories from the learning settings where educators work within this session. Making the information more personal for participants can create a greater connection to the content and foster feelings of belonging in Math.</w:t>
      </w:r>
    </w:p>
    <w:p w14:paraId="164745D9" w14:textId="77777777" w:rsidR="00D05994" w:rsidRPr="00B54141" w:rsidRDefault="00D05994" w:rsidP="00D05994">
      <w:pPr>
        <w:pStyle w:val="ListBullet"/>
      </w:pPr>
      <w:r w:rsidRPr="00B54141">
        <w:t>As you plan your professional learning session, consider the content in each of the PPTs in this suite</w:t>
      </w:r>
      <w:r>
        <w:t xml:space="preserve"> of resources</w:t>
      </w:r>
      <w:r w:rsidRPr="00B54141">
        <w:t>:</w:t>
      </w:r>
    </w:p>
    <w:p w14:paraId="474F518D" w14:textId="77777777" w:rsidR="00D05994" w:rsidRPr="00B54141" w:rsidRDefault="00D05994" w:rsidP="00D05994">
      <w:pPr>
        <w:pStyle w:val="ListBullet2"/>
      </w:pPr>
      <w:r w:rsidRPr="00B54141">
        <w:t>PPT 1 “</w:t>
      </w:r>
      <w:r>
        <w:t xml:space="preserve">Introduction to </w:t>
      </w:r>
      <w:r w:rsidRPr="00B54141">
        <w:t>Geometry</w:t>
      </w:r>
      <w:r>
        <w:t>: Birth–8 Years</w:t>
      </w:r>
      <w:r w:rsidRPr="00B54141">
        <w:t>” describes foundational information about children’s geometry learning from birth to eight years old. This introductory session also includes opportunities for participants to use geometry skills.</w:t>
      </w:r>
    </w:p>
    <w:p w14:paraId="48F85F25" w14:textId="77777777" w:rsidR="00D05994" w:rsidRPr="00B54141" w:rsidRDefault="00D05994" w:rsidP="00D05994">
      <w:pPr>
        <w:pStyle w:val="ListBullet2"/>
      </w:pPr>
      <w:r w:rsidRPr="00B54141">
        <w:t>PPT 2a “Geometry: Infants and Toddlers” describes infants’ and toddlers’ early geometry learning and ideas on how to support it.</w:t>
      </w:r>
    </w:p>
    <w:p w14:paraId="7B66EEDF" w14:textId="77777777" w:rsidR="00D05994" w:rsidRPr="00B54141" w:rsidRDefault="00D05994" w:rsidP="00D05994">
      <w:pPr>
        <w:pStyle w:val="ListBullet2"/>
      </w:pPr>
      <w:r w:rsidRPr="00B54141">
        <w:t>PPT 2b “Geometry: Preschool, Transitional Kindergarten, and Kindergarten” describes the development of geometry learning for children in preschool, TK, and K and ideas on how to support it.</w:t>
      </w:r>
    </w:p>
    <w:p w14:paraId="36E6D873" w14:textId="77777777" w:rsidR="00D05994" w:rsidRPr="00B54141" w:rsidRDefault="00D05994" w:rsidP="00D05994">
      <w:pPr>
        <w:pStyle w:val="ListBullet2"/>
      </w:pPr>
      <w:r w:rsidRPr="00B54141">
        <w:t>PPT 2c “Geometry: Early Elementary” describes the development of geometry learning for children in first and second grade and ideas on how to support it.</w:t>
      </w:r>
    </w:p>
    <w:p w14:paraId="510A7BC8" w14:textId="77777777" w:rsidR="00D05994" w:rsidRPr="00B54141" w:rsidRDefault="00D05994" w:rsidP="00D05994">
      <w:pPr>
        <w:pStyle w:val="ListBullet"/>
      </w:pPr>
      <w:r w:rsidRPr="00B54141">
        <w:t xml:space="preserve">We encourage you to offer the content in PPT 1 </w:t>
      </w:r>
      <w:r>
        <w:t xml:space="preserve">before, or </w:t>
      </w:r>
      <w:r w:rsidRPr="00B54141">
        <w:t>in combination with</w:t>
      </w:r>
      <w:r>
        <w:t>,</w:t>
      </w:r>
      <w:r w:rsidRPr="00B54141">
        <w:t xml:space="preserve"> content in one of the age</w:t>
      </w:r>
      <w:r>
        <w:t>-</w:t>
      </w:r>
      <w:r w:rsidRPr="00B54141">
        <w:t>specific slide decks (PPT 2a, PPT</w:t>
      </w:r>
      <w:r>
        <w:t xml:space="preserve"> </w:t>
      </w:r>
      <w:r w:rsidRPr="00B54141">
        <w:t>2b</w:t>
      </w:r>
      <w:r>
        <w:t>,</w:t>
      </w:r>
      <w:r w:rsidRPr="00B54141">
        <w:t xml:space="preserve"> or PPT</w:t>
      </w:r>
      <w:r>
        <w:t xml:space="preserve"> </w:t>
      </w:r>
      <w:r w:rsidRPr="00B54141">
        <w:t>2c). Together</w:t>
      </w:r>
      <w:r>
        <w:t>,</w:t>
      </w:r>
      <w:r w:rsidRPr="00B54141">
        <w:t xml:space="preserve"> PPT</w:t>
      </w:r>
      <w:r>
        <w:t xml:space="preserve"> </w:t>
      </w:r>
      <w:r w:rsidRPr="00B54141">
        <w:t>1 and one of the age</w:t>
      </w:r>
      <w:r>
        <w:t>-</w:t>
      </w:r>
      <w:r w:rsidRPr="00B54141">
        <w:t xml:space="preserve">specific slide decks </w:t>
      </w:r>
      <w:r>
        <w:t>make up</w:t>
      </w:r>
      <w:r w:rsidRPr="00B54141">
        <w:t xml:space="preserve"> a </w:t>
      </w:r>
      <w:r>
        <w:t>three</w:t>
      </w:r>
      <w:r w:rsidRPr="00B54141">
        <w:t>-hour professional learning session.</w:t>
      </w:r>
    </w:p>
    <w:p w14:paraId="1A3B96DA" w14:textId="77777777" w:rsidR="00D05994" w:rsidRDefault="00D05994" w:rsidP="00D05994">
      <w:pPr>
        <w:pStyle w:val="ListBullet"/>
        <w:rPr>
          <w:spacing w:val="-2"/>
        </w:rPr>
      </w:pPr>
      <w:r w:rsidRPr="00E968BF">
        <w:t>You might inform participants that we</w:t>
      </w:r>
      <w:r w:rsidRPr="00E968BF">
        <w:rPr>
          <w:spacing w:val="-12"/>
        </w:rPr>
        <w:t xml:space="preserve"> </w:t>
      </w:r>
      <w:r w:rsidRPr="00E968BF">
        <w:t>will</w:t>
      </w:r>
      <w:r w:rsidRPr="00E968BF">
        <w:rPr>
          <w:spacing w:val="-10"/>
        </w:rPr>
        <w:t xml:space="preserve"> </w:t>
      </w:r>
      <w:r w:rsidRPr="00E968BF">
        <w:t>use</w:t>
      </w:r>
      <w:r w:rsidRPr="00E968BF">
        <w:rPr>
          <w:spacing w:val="-10"/>
        </w:rPr>
        <w:t xml:space="preserve"> </w:t>
      </w:r>
      <w:r w:rsidRPr="00E968BF">
        <w:t>“TK”</w:t>
      </w:r>
      <w:r w:rsidRPr="00E968BF">
        <w:rPr>
          <w:spacing w:val="-11"/>
        </w:rPr>
        <w:t xml:space="preserve"> </w:t>
      </w:r>
      <w:r w:rsidRPr="00E968BF">
        <w:t>to</w:t>
      </w:r>
      <w:r w:rsidRPr="00E968BF">
        <w:rPr>
          <w:spacing w:val="-10"/>
        </w:rPr>
        <w:t xml:space="preserve"> </w:t>
      </w:r>
      <w:r w:rsidRPr="00E968BF">
        <w:t>refer</w:t>
      </w:r>
      <w:r w:rsidRPr="00E968BF">
        <w:rPr>
          <w:spacing w:val="-12"/>
        </w:rPr>
        <w:t xml:space="preserve"> </w:t>
      </w:r>
      <w:r w:rsidRPr="00E968BF">
        <w:t>to</w:t>
      </w:r>
      <w:r>
        <w:t xml:space="preserve"> transitional</w:t>
      </w:r>
      <w:r w:rsidRPr="00E968BF">
        <w:rPr>
          <w:spacing w:val="-10"/>
        </w:rPr>
        <w:t xml:space="preserve"> </w:t>
      </w:r>
      <w:r w:rsidRPr="00E968BF">
        <w:t>kindergarten</w:t>
      </w:r>
      <w:r w:rsidRPr="00E968BF">
        <w:rPr>
          <w:spacing w:val="-11"/>
        </w:rPr>
        <w:t xml:space="preserve"> </w:t>
      </w:r>
      <w:r w:rsidRPr="00E968BF">
        <w:t>and</w:t>
      </w:r>
      <w:r w:rsidRPr="00E968BF">
        <w:rPr>
          <w:spacing w:val="-12"/>
        </w:rPr>
        <w:t xml:space="preserve"> </w:t>
      </w:r>
      <w:r w:rsidRPr="00E968BF">
        <w:t>“K”</w:t>
      </w:r>
      <w:r w:rsidRPr="00E968BF">
        <w:rPr>
          <w:spacing w:val="-11"/>
        </w:rPr>
        <w:t xml:space="preserve"> </w:t>
      </w:r>
      <w:r w:rsidRPr="00E968BF">
        <w:t>for</w:t>
      </w:r>
      <w:r w:rsidRPr="00E968BF">
        <w:rPr>
          <w:spacing w:val="-11"/>
        </w:rPr>
        <w:t xml:space="preserve"> </w:t>
      </w:r>
      <w:r w:rsidRPr="00E968BF">
        <w:rPr>
          <w:spacing w:val="-2"/>
        </w:rPr>
        <w:t>kindergarten.</w:t>
      </w:r>
      <w:r>
        <w:rPr>
          <w:spacing w:val="-2"/>
        </w:rPr>
        <w:t xml:space="preserve"> </w:t>
      </w:r>
    </w:p>
    <w:p w14:paraId="7B16F1F3" w14:textId="77777777" w:rsidR="00D05994" w:rsidRPr="00CE54AF" w:rsidRDefault="00D05994" w:rsidP="00D05994">
      <w:pPr>
        <w:pStyle w:val="Heading2"/>
        <w:rPr>
          <w:szCs w:val="32"/>
        </w:rPr>
      </w:pPr>
      <w:r w:rsidRPr="00CE54AF">
        <w:rPr>
          <w:szCs w:val="32"/>
        </w:rPr>
        <w:lastRenderedPageBreak/>
        <w:t>Materials Needed</w:t>
      </w:r>
    </w:p>
    <w:p w14:paraId="3A4CDF6E" w14:textId="77777777" w:rsidR="00D05994" w:rsidRDefault="00D05994" w:rsidP="00D05994">
      <w:pPr>
        <w:pStyle w:val="BodyText"/>
        <w:numPr>
          <w:ilvl w:val="0"/>
          <w:numId w:val="3"/>
        </w:numPr>
        <w:rPr>
          <w:rFonts w:cs="Poppins"/>
        </w:rPr>
      </w:pPr>
      <w:r w:rsidRPr="00EF0122">
        <w:rPr>
          <w:rFonts w:cs="Poppins"/>
        </w:rPr>
        <w:t xml:space="preserve">Scratch paper, chart paper, </w:t>
      </w:r>
      <w:r w:rsidRPr="002B74D5">
        <w:t>T-Charts</w:t>
      </w:r>
      <w:r>
        <w:rPr>
          <w:rFonts w:cs="Poppins"/>
        </w:rPr>
        <w:t xml:space="preserve">, </w:t>
      </w:r>
      <w:r w:rsidRPr="00EF0122">
        <w:rPr>
          <w:rFonts w:cs="Poppins"/>
        </w:rPr>
        <w:t>and writing tools</w:t>
      </w:r>
    </w:p>
    <w:p w14:paraId="3472E48C" w14:textId="77777777" w:rsidR="00D05994" w:rsidRPr="00DC0296" w:rsidRDefault="00D05994" w:rsidP="00D05994">
      <w:pPr>
        <w:pStyle w:val="BodyText"/>
        <w:numPr>
          <w:ilvl w:val="0"/>
          <w:numId w:val="3"/>
        </w:numPr>
        <w:rPr>
          <w:rFonts w:cs="Poppins"/>
        </w:rPr>
      </w:pPr>
      <w:r w:rsidRPr="00DC0296">
        <w:rPr>
          <w:b/>
          <w:bCs/>
        </w:rPr>
        <w:t>M</w:t>
      </w:r>
      <w:r w:rsidRPr="00DC0296">
        <w:rPr>
          <w:b/>
          <w:bCs/>
          <w:vertAlign w:val="superscript"/>
        </w:rPr>
        <w:t>5</w:t>
      </w:r>
      <w:r w:rsidRPr="00DC0296">
        <w:rPr>
          <w:b/>
          <w:bCs/>
        </w:rPr>
        <w:t xml:space="preserve"> Early Math Approach Overview </w:t>
      </w:r>
      <w:r w:rsidRPr="00DC0296">
        <w:t>handout</w:t>
      </w:r>
      <w:r w:rsidRPr="00DC0296">
        <w:rPr>
          <w:b/>
          <w:bCs/>
        </w:rPr>
        <w:t xml:space="preserve"> </w:t>
      </w:r>
    </w:p>
    <w:p w14:paraId="36B697EA" w14:textId="4DFCCC55" w:rsidR="00D05994" w:rsidRPr="00DC0296" w:rsidRDefault="00D05994" w:rsidP="00D05994">
      <w:pPr>
        <w:pStyle w:val="BodyText"/>
        <w:numPr>
          <w:ilvl w:val="0"/>
          <w:numId w:val="3"/>
        </w:numPr>
        <w:rPr>
          <w:rFonts w:cs="Poppins"/>
        </w:rPr>
      </w:pPr>
      <w:r w:rsidRPr="001D7393">
        <w:rPr>
          <w:b/>
          <w:bCs/>
        </w:rPr>
        <w:t>Observing M</w:t>
      </w:r>
      <w:r w:rsidRPr="001D7393">
        <w:rPr>
          <w:b/>
          <w:bCs/>
          <w:vertAlign w:val="superscript"/>
        </w:rPr>
        <w:t>5</w:t>
      </w:r>
      <w:r w:rsidRPr="001D7393">
        <w:rPr>
          <w:b/>
          <w:bCs/>
        </w:rPr>
        <w:t xml:space="preserve"> in Action: Shapes</w:t>
      </w:r>
      <w:r w:rsidRPr="00C41DF8">
        <w:t xml:space="preserve"> </w:t>
      </w:r>
      <w:r w:rsidRPr="005E1207">
        <w:t>handout,</w:t>
      </w:r>
      <w:r w:rsidR="009011BB">
        <w:t xml:space="preserve"> </w:t>
      </w:r>
      <w:r w:rsidR="00EB7D6A">
        <w:rPr>
          <w:b/>
          <w:bCs/>
        </w:rPr>
        <w:t>Answer Key for</w:t>
      </w:r>
      <w:r w:rsidR="00EB7D6A" w:rsidRPr="002D5E2D">
        <w:rPr>
          <w:b/>
          <w:bCs/>
        </w:rPr>
        <w:t xml:space="preserve"> Observing M</w:t>
      </w:r>
      <w:r w:rsidR="00EB7D6A" w:rsidRPr="002D5E2D">
        <w:rPr>
          <w:b/>
          <w:bCs/>
          <w:vertAlign w:val="superscript"/>
        </w:rPr>
        <w:t>5</w:t>
      </w:r>
      <w:r w:rsidR="00EB7D6A" w:rsidRPr="002D5E2D">
        <w:rPr>
          <w:b/>
          <w:bCs/>
        </w:rPr>
        <w:t xml:space="preserve"> in Action</w:t>
      </w:r>
      <w:r w:rsidR="00EB7D6A">
        <w:rPr>
          <w:b/>
          <w:bCs/>
        </w:rPr>
        <w:t>:</w:t>
      </w:r>
      <w:r w:rsidR="00EB7D6A" w:rsidRPr="002D5E2D">
        <w:rPr>
          <w:b/>
          <w:bCs/>
        </w:rPr>
        <w:t xml:space="preserve"> Shapes</w:t>
      </w:r>
      <w:r w:rsidR="00EB7D6A">
        <w:t xml:space="preserve"> handout</w:t>
      </w:r>
      <w:r w:rsidR="009011BB">
        <w:t>, preschool, TK or K</w:t>
      </w:r>
      <w:r w:rsidRPr="005E1207">
        <w:t xml:space="preserve"> shapes video</w:t>
      </w:r>
      <w:r w:rsidR="009011BB">
        <w:t xml:space="preserve"> clip</w:t>
      </w:r>
    </w:p>
    <w:p w14:paraId="04BB80EA" w14:textId="023FDDD0" w:rsidR="00D05994" w:rsidRDefault="00D05994" w:rsidP="00D05994">
      <w:pPr>
        <w:pStyle w:val="BodyText"/>
        <w:numPr>
          <w:ilvl w:val="0"/>
          <w:numId w:val="3"/>
        </w:numPr>
      </w:pPr>
      <w:r w:rsidRPr="00D536DA">
        <w:rPr>
          <w:b/>
          <w:bCs/>
        </w:rPr>
        <w:t>Using M</w:t>
      </w:r>
      <w:r w:rsidRPr="00D536DA">
        <w:rPr>
          <w:b/>
          <w:bCs/>
          <w:vertAlign w:val="superscript"/>
        </w:rPr>
        <w:t>5</w:t>
      </w:r>
      <w:r w:rsidRPr="00D536DA">
        <w:rPr>
          <w:b/>
          <w:bCs/>
        </w:rPr>
        <w:t xml:space="preserve"> to Support Learning About Shapes and </w:t>
      </w:r>
      <w:r>
        <w:rPr>
          <w:b/>
          <w:bCs/>
        </w:rPr>
        <w:t>Space</w:t>
      </w:r>
      <w:r>
        <w:t xml:space="preserve"> handout</w:t>
      </w:r>
    </w:p>
    <w:p w14:paraId="64A391E3" w14:textId="7220A54D" w:rsidR="009011BB" w:rsidRDefault="009011BB" w:rsidP="00D05994">
      <w:pPr>
        <w:pStyle w:val="BodyText"/>
        <w:numPr>
          <w:ilvl w:val="0"/>
          <w:numId w:val="3"/>
        </w:numPr>
      </w:pPr>
      <w:r w:rsidRPr="00ED3436">
        <w:rPr>
          <w:b/>
          <w:bCs/>
        </w:rPr>
        <w:t>Shape Viewfinder</w:t>
      </w:r>
      <w:r>
        <w:t xml:space="preserve"> handout</w:t>
      </w:r>
    </w:p>
    <w:p w14:paraId="30B2804A" w14:textId="77777777" w:rsidR="00D05994" w:rsidRDefault="00D05994">
      <w:pPr>
        <w:spacing w:line="240" w:lineRule="auto"/>
        <w:rPr>
          <w:color w:val="0F173D"/>
          <w:sz w:val="22"/>
          <w:szCs w:val="22"/>
        </w:rPr>
      </w:pPr>
      <w:r>
        <w:br w:type="page"/>
      </w:r>
    </w:p>
    <w:p w14:paraId="62357DB6" w14:textId="7675BAA1" w:rsidR="1E3DD517" w:rsidRPr="00627000" w:rsidRDefault="1E3DD517" w:rsidP="00627000">
      <w:pPr>
        <w:pStyle w:val="Heading2"/>
      </w:pPr>
      <w:r w:rsidRPr="00627000">
        <w:lastRenderedPageBreak/>
        <w:t>SLIDE 1: Geometry</w:t>
      </w:r>
      <w:r w:rsidR="00932995" w:rsidRPr="00627000">
        <w:t>: Preschool, Transitional Kindergarten, and Kindergarten</w:t>
      </w:r>
      <w:r w:rsidR="003440F4" w:rsidRPr="00627000">
        <w:t xml:space="preserve"> </w:t>
      </w:r>
    </w:p>
    <w:p w14:paraId="41897C7E" w14:textId="5621A786" w:rsidR="00C92192" w:rsidRDefault="00E97C32" w:rsidP="00485A99">
      <w:pPr>
        <w:pStyle w:val="Heading3"/>
        <w:jc w:val="center"/>
      </w:pPr>
      <w:r>
        <w:rPr>
          <w:noProof/>
          <w14:ligatures w14:val="standardContextual"/>
        </w:rPr>
        <w:drawing>
          <wp:inline distT="0" distB="0" distL="0" distR="0" wp14:anchorId="1022A0F5" wp14:editId="0BB413AE">
            <wp:extent cx="3251200" cy="1828800"/>
            <wp:effectExtent l="19050" t="19050" r="25400" b="19050"/>
            <wp:docPr id="70431262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312624" name="Picture 3">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1289B61" w14:textId="1DE3A6FA" w:rsidR="00C371F1" w:rsidRPr="00F74984" w:rsidRDefault="1E3DD517" w:rsidP="00627000">
      <w:pPr>
        <w:pStyle w:val="Heading3"/>
      </w:pPr>
      <w:r w:rsidRPr="00F74984">
        <w:t xml:space="preserve">Talking </w:t>
      </w:r>
      <w:r w:rsidR="00405CCD" w:rsidRPr="00627000">
        <w:t>Points</w:t>
      </w:r>
    </w:p>
    <w:p w14:paraId="73AC597E" w14:textId="7C1FF177" w:rsidR="00C371F1" w:rsidRPr="005B3187" w:rsidRDefault="00605C73" w:rsidP="00D45C03">
      <w:pPr>
        <w:pStyle w:val="ListBullet"/>
      </w:pPr>
      <w:r w:rsidRPr="005B3187">
        <w:t xml:space="preserve">In this session, we will explore how children in preschool, transitional kindergarten, and kindergarten learn about shapes. We will also focus on ways we can support </w:t>
      </w:r>
      <w:r w:rsidR="002649C2" w:rsidRPr="005B3187">
        <w:t>children in preschool, transitional kindergarten, and kindergarten</w:t>
      </w:r>
      <w:r w:rsidR="1E3DD517" w:rsidRPr="005B3187">
        <w:t xml:space="preserve"> </w:t>
      </w:r>
      <w:r w:rsidR="00A352C0" w:rsidRPr="005B3187">
        <w:t>to learn about shape</w:t>
      </w:r>
      <w:r w:rsidR="00575120" w:rsidRPr="005B3187">
        <w:t>s</w:t>
      </w:r>
      <w:r w:rsidR="1E3DD517" w:rsidRPr="005B3187">
        <w:t>.</w:t>
      </w:r>
    </w:p>
    <w:p w14:paraId="0941BB34" w14:textId="75C523E8" w:rsidR="002649C2" w:rsidRDefault="002649C2" w:rsidP="00D45C03">
      <w:pPr>
        <w:pStyle w:val="ListBullet"/>
      </w:pPr>
      <w:r>
        <w:t xml:space="preserve">We will use </w:t>
      </w:r>
      <w:r w:rsidR="00F96A94">
        <w:t>“</w:t>
      </w:r>
      <w:r>
        <w:t>TK</w:t>
      </w:r>
      <w:r w:rsidR="00F96A94">
        <w:t>”</w:t>
      </w:r>
      <w:r>
        <w:t xml:space="preserve"> </w:t>
      </w:r>
      <w:r w:rsidR="0026161E">
        <w:t>to refer to</w:t>
      </w:r>
      <w:r>
        <w:t xml:space="preserve"> transitional kindergarten and </w:t>
      </w:r>
      <w:r w:rsidR="00F96A94">
        <w:t>“</w:t>
      </w:r>
      <w:r>
        <w:t>K</w:t>
      </w:r>
      <w:r w:rsidR="00F96A94">
        <w:t>”</w:t>
      </w:r>
      <w:r>
        <w:t xml:space="preserve"> for </w:t>
      </w:r>
      <w:r w:rsidR="00AD6685">
        <w:t>k</w:t>
      </w:r>
      <w:r>
        <w:t>indergarten.</w:t>
      </w:r>
    </w:p>
    <w:p w14:paraId="6CD63FDD" w14:textId="2AA2EA93" w:rsidR="00F74984" w:rsidRDefault="00F74984" w:rsidP="00627000">
      <w:pPr>
        <w:pStyle w:val="Heading3"/>
      </w:pPr>
      <w:r w:rsidRPr="00F74984">
        <w:t xml:space="preserve">Facilitator </w:t>
      </w:r>
      <w:r w:rsidR="00405CCD">
        <w:t>Notes</w:t>
      </w:r>
    </w:p>
    <w:p w14:paraId="2ACFB0DE" w14:textId="77777777" w:rsidR="00605C73" w:rsidRPr="00212D08" w:rsidRDefault="00605C73" w:rsidP="00D45C03">
      <w:pPr>
        <w:pStyle w:val="ListBullet"/>
      </w:pPr>
      <w:r w:rsidRPr="00212D08">
        <w:t>Adjust talking points to reflect your session length and participant needs. If necessary, add introductory and “housekeeping” information</w:t>
      </w:r>
      <w:r>
        <w:t>.</w:t>
      </w:r>
    </w:p>
    <w:p w14:paraId="6FB85C69" w14:textId="4B25DC2B" w:rsidR="00045D4A" w:rsidRDefault="5C37CA7C" w:rsidP="00627000">
      <w:pPr>
        <w:pStyle w:val="Heading2"/>
      </w:pPr>
      <w:r>
        <w:t xml:space="preserve">SLIDE 2: </w:t>
      </w:r>
      <w:r w:rsidR="00045D4A">
        <w:t>Acknowledgments</w:t>
      </w:r>
    </w:p>
    <w:p w14:paraId="4984FAAF" w14:textId="7DEBE9BF" w:rsidR="00E01B6F" w:rsidRPr="00E01B6F" w:rsidRDefault="00F359EC" w:rsidP="00125765">
      <w:pPr>
        <w:jc w:val="center"/>
      </w:pPr>
      <w:r>
        <w:rPr>
          <w:noProof/>
        </w:rPr>
        <w:drawing>
          <wp:inline distT="0" distB="0" distL="0" distR="0" wp14:anchorId="5E734AA8" wp14:editId="1663A539">
            <wp:extent cx="3251200" cy="1828800"/>
            <wp:effectExtent l="19050" t="19050" r="25400" b="19050"/>
            <wp:docPr id="31861187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11876" name="Picture 10">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9CAB4BC" w14:textId="77777777" w:rsidR="00E01B6F" w:rsidRDefault="00E01B6F" w:rsidP="00E01B6F">
      <w:pPr>
        <w:pStyle w:val="Heading3"/>
      </w:pPr>
      <w:r w:rsidRPr="40526568">
        <w:lastRenderedPageBreak/>
        <w:t>Talking Points</w:t>
      </w:r>
    </w:p>
    <w:p w14:paraId="480BE6EF" w14:textId="77777777" w:rsidR="00D05994" w:rsidRDefault="00D05994" w:rsidP="00D05994">
      <w:pPr>
        <w:pStyle w:val="BodyText"/>
      </w:pPr>
      <w:r>
        <w:t xml:space="preserve">The Count Play Explore Professional Learning Resources were made possible by Count Play Explore, an early math, science, and computer science initiative led by the Fresno County Superintendent of Schools, Early Care and Education Department. This initiative is generously funded by the California Department of Education and the California State Board of Education. </w:t>
      </w:r>
      <w:r w:rsidRPr="002222AF">
        <w:t>These resources, developed by WestEd in collaboration with FCSS and AIMS Center for Math and Science Education, are intended to be used as a guide for implementing evidence-based strategies, promoting active learning, and encouraging developmentally appropriate practices in early education settings. They are not intended for commercial redistribution, unauthorized modification, or use outside the scope of professional education.</w:t>
      </w:r>
    </w:p>
    <w:p w14:paraId="170E7CE6" w14:textId="6CC9AD39" w:rsidR="005131E9" w:rsidRDefault="00045D4A" w:rsidP="00627000">
      <w:pPr>
        <w:pStyle w:val="Heading2"/>
      </w:pPr>
      <w:r>
        <w:t xml:space="preserve">SLIDE 3: </w:t>
      </w:r>
      <w:r w:rsidR="00927E00">
        <w:t xml:space="preserve">Session Goals </w:t>
      </w:r>
    </w:p>
    <w:p w14:paraId="42483986" w14:textId="4056CD14" w:rsidR="00C92192" w:rsidRDefault="00F359EC" w:rsidP="00485A99">
      <w:pPr>
        <w:pStyle w:val="Heading3"/>
        <w:jc w:val="center"/>
      </w:pPr>
      <w:r>
        <w:rPr>
          <w:noProof/>
          <w14:ligatures w14:val="standardContextual"/>
        </w:rPr>
        <w:drawing>
          <wp:inline distT="0" distB="0" distL="0" distR="0" wp14:anchorId="5D06412B" wp14:editId="07C6393A">
            <wp:extent cx="3251200" cy="1828800"/>
            <wp:effectExtent l="19050" t="19050" r="25400" b="19050"/>
            <wp:docPr id="111944453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444532" name="Picture 1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7E67ADA" w14:textId="2D2D69FF" w:rsidR="1E3DD517" w:rsidRPr="00F74984" w:rsidRDefault="1E3DD517" w:rsidP="00627000">
      <w:pPr>
        <w:pStyle w:val="Heading3"/>
      </w:pPr>
      <w:r w:rsidRPr="00F74984">
        <w:t xml:space="preserve">Talking </w:t>
      </w:r>
      <w:r w:rsidR="00405CCD">
        <w:t>Points</w:t>
      </w:r>
    </w:p>
    <w:p w14:paraId="7FA97B03" w14:textId="5ACE20B3" w:rsidR="1E3DD517" w:rsidRDefault="00530793" w:rsidP="00D45C03">
      <w:pPr>
        <w:pStyle w:val="ListBullet"/>
      </w:pPr>
      <w:r>
        <w:t>First, we will</w:t>
      </w:r>
      <w:r w:rsidR="0B19FE5C">
        <w:t xml:space="preserve"> </w:t>
      </w:r>
      <w:r w:rsidR="00A010F6">
        <w:t>review</w:t>
      </w:r>
      <w:r>
        <w:t xml:space="preserve"> </w:t>
      </w:r>
      <w:r w:rsidR="00A010F6">
        <w:t xml:space="preserve">how </w:t>
      </w:r>
      <w:r w:rsidR="002649C2">
        <w:t>children in preschool, TK, and K</w:t>
      </w:r>
      <w:r w:rsidR="00A010F6">
        <w:t xml:space="preserve"> learn about shapes</w:t>
      </w:r>
      <w:r w:rsidR="00144D18">
        <w:t>.</w:t>
      </w:r>
      <w:r w:rsidR="00A010F6">
        <w:t xml:space="preserve"> </w:t>
      </w:r>
    </w:p>
    <w:p w14:paraId="47D99C7C" w14:textId="2C9B75FD" w:rsidR="1E3DD517" w:rsidRDefault="00530793" w:rsidP="00D45C03">
      <w:pPr>
        <w:pStyle w:val="ListBullet"/>
      </w:pPr>
      <w:r>
        <w:t>Next</w:t>
      </w:r>
      <w:r w:rsidR="70ECD6DC">
        <w:t xml:space="preserve">, </w:t>
      </w:r>
      <w:r>
        <w:t xml:space="preserve">we will </w:t>
      </w:r>
      <w:r w:rsidR="70ECD6DC">
        <w:t xml:space="preserve">explore </w:t>
      </w:r>
      <w:r>
        <w:t>some</w:t>
      </w:r>
      <w:r w:rsidR="70ECD6DC">
        <w:t xml:space="preserve"> ways that educators</w:t>
      </w:r>
      <w:r w:rsidR="003440F4">
        <w:t xml:space="preserve"> and families</w:t>
      </w:r>
      <w:r w:rsidR="70ECD6DC">
        <w:t xml:space="preserve"> can support</w:t>
      </w:r>
      <w:r w:rsidR="0026161E">
        <w:t xml:space="preserve"> preschool-</w:t>
      </w:r>
      <w:r w:rsidR="00972504">
        <w:t>aged</w:t>
      </w:r>
      <w:r w:rsidR="0026161E">
        <w:t>, TK-</w:t>
      </w:r>
      <w:r w:rsidR="00972504">
        <w:t>aged</w:t>
      </w:r>
      <w:r w:rsidR="0026161E">
        <w:t>, and K-aged</w:t>
      </w:r>
      <w:r w:rsidR="70ECD6DC">
        <w:t xml:space="preserve"> </w:t>
      </w:r>
      <w:r w:rsidR="00824260">
        <w:t>children</w:t>
      </w:r>
      <w:r w:rsidR="002B0D7C">
        <w:t xml:space="preserve"> to develop </w:t>
      </w:r>
      <w:r>
        <w:t xml:space="preserve">geometry </w:t>
      </w:r>
      <w:r w:rsidR="002B0D7C">
        <w:t>knowledge and skills</w:t>
      </w:r>
      <w:r w:rsidR="00A010F6">
        <w:t>.</w:t>
      </w:r>
    </w:p>
    <w:p w14:paraId="44D47526" w14:textId="23FCCD02" w:rsidR="70ECD6DC" w:rsidRDefault="003440F4" w:rsidP="00D45C03">
      <w:pPr>
        <w:pStyle w:val="ListBullet"/>
      </w:pPr>
      <w:r>
        <w:t>Throughout our session, we will take time to reflect on our current practices. We will also think about how we might use information from this session in our work.</w:t>
      </w:r>
    </w:p>
    <w:p w14:paraId="09D231BF" w14:textId="4B3FC31E" w:rsidR="00F74984" w:rsidRDefault="00F74984" w:rsidP="00627000">
      <w:pPr>
        <w:pStyle w:val="Heading3"/>
      </w:pPr>
      <w:r w:rsidRPr="00F74984">
        <w:t xml:space="preserve">Facilitator </w:t>
      </w:r>
      <w:r w:rsidR="00405CCD">
        <w:t>Notes</w:t>
      </w:r>
    </w:p>
    <w:p w14:paraId="3CBB5146" w14:textId="1F6214B1" w:rsidR="00D223B5" w:rsidRPr="00D223B5" w:rsidRDefault="00D223B5" w:rsidP="00D45C03">
      <w:pPr>
        <w:pStyle w:val="ListBullet"/>
        <w:rPr>
          <w:b/>
          <w:bCs/>
        </w:rPr>
      </w:pPr>
      <w:r>
        <w:t xml:space="preserve">Adjust talking points to reflect your </w:t>
      </w:r>
      <w:r w:rsidR="0007194E">
        <w:t>session</w:t>
      </w:r>
      <w:r>
        <w:t xml:space="preserve"> length and participant needs.</w:t>
      </w:r>
    </w:p>
    <w:p w14:paraId="2F79B201" w14:textId="1AF907AE" w:rsidR="00183CEE" w:rsidRPr="00AD6685" w:rsidRDefault="00183CEE" w:rsidP="00627000">
      <w:pPr>
        <w:pStyle w:val="Heading2"/>
      </w:pPr>
      <w:r w:rsidRPr="00AD6685">
        <w:lastRenderedPageBreak/>
        <w:t xml:space="preserve">SLIDE </w:t>
      </w:r>
      <w:r w:rsidR="005632B5">
        <w:t>4</w:t>
      </w:r>
      <w:r w:rsidRPr="00AD6685">
        <w:t>: Reflect: Exploring</w:t>
      </w:r>
      <w:r w:rsidR="009C60CB">
        <w:t xml:space="preserve"> and Learning About</w:t>
      </w:r>
      <w:r w:rsidRPr="00AD6685">
        <w:t xml:space="preserve"> Shapes </w:t>
      </w:r>
    </w:p>
    <w:p w14:paraId="24AA3242" w14:textId="77A61265" w:rsidR="00C92192" w:rsidRDefault="00F359EC" w:rsidP="00485A99">
      <w:pPr>
        <w:jc w:val="center"/>
        <w:rPr>
          <w:rFonts w:eastAsiaTheme="minorEastAsia"/>
          <w:b/>
          <w:bCs/>
          <w:color w:val="222222"/>
        </w:rPr>
      </w:pPr>
      <w:r>
        <w:rPr>
          <w:rFonts w:eastAsiaTheme="minorEastAsia"/>
          <w:b/>
          <w:bCs/>
          <w:noProof/>
          <w:color w:val="222222"/>
        </w:rPr>
        <w:drawing>
          <wp:inline distT="0" distB="0" distL="0" distR="0" wp14:anchorId="391C9A9D" wp14:editId="5A8E1E6A">
            <wp:extent cx="3251200" cy="1828800"/>
            <wp:effectExtent l="19050" t="19050" r="25400" b="19050"/>
            <wp:docPr id="1273802100"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02100" name="Picture 12">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AAE9AC4" w14:textId="3266968B" w:rsidR="00183CEE" w:rsidRPr="00AD6685" w:rsidRDefault="00183CEE" w:rsidP="005B3187">
      <w:pPr>
        <w:pStyle w:val="BodyText"/>
      </w:pPr>
      <w:r w:rsidRPr="00AD6685">
        <w:rPr>
          <w:b/>
          <w:bCs/>
        </w:rPr>
        <w:t>Time:</w:t>
      </w:r>
      <w:r w:rsidRPr="00AD6685">
        <w:t xml:space="preserve"> </w:t>
      </w:r>
      <w:r w:rsidR="00C35E38" w:rsidRPr="00AD6685">
        <w:t>7</w:t>
      </w:r>
      <w:r w:rsidR="00972504">
        <w:t>–</w:t>
      </w:r>
      <w:r w:rsidRPr="00AD6685">
        <w:t>1</w:t>
      </w:r>
      <w:r w:rsidR="00C35E38" w:rsidRPr="00AD6685">
        <w:t>5</w:t>
      </w:r>
      <w:r w:rsidRPr="00AD6685">
        <w:t xml:space="preserve"> min</w:t>
      </w:r>
      <w:r w:rsidR="00972504">
        <w:t>utes</w:t>
      </w:r>
      <w:r w:rsidR="00470541" w:rsidRPr="00AD6685">
        <w:t xml:space="preserve"> (including debrief)</w:t>
      </w:r>
    </w:p>
    <w:p w14:paraId="54EA76E4" w14:textId="232D2D87" w:rsidR="001E765B" w:rsidRPr="001056AF" w:rsidRDefault="001E765B" w:rsidP="005B3187">
      <w:pPr>
        <w:pStyle w:val="BodyText"/>
      </w:pPr>
      <w:r w:rsidRPr="001056AF">
        <w:rPr>
          <w:b/>
          <w:bCs/>
        </w:rPr>
        <w:t xml:space="preserve">Materials: </w:t>
      </w:r>
      <w:r w:rsidR="00972504" w:rsidRPr="00B2555B">
        <w:t>Markers, one or more</w:t>
      </w:r>
      <w:r w:rsidR="00972504">
        <w:rPr>
          <w:b/>
          <w:bCs/>
        </w:rPr>
        <w:t xml:space="preserve"> </w:t>
      </w:r>
      <w:r w:rsidR="009C60CB" w:rsidRPr="00DB35CB">
        <w:t>T-</w:t>
      </w:r>
      <w:r w:rsidR="00175A86" w:rsidRPr="001056AF">
        <w:t>Chart</w:t>
      </w:r>
      <w:r w:rsidR="00972504">
        <w:t xml:space="preserve">s </w:t>
      </w:r>
      <w:r w:rsidR="00175A86" w:rsidRPr="001056AF">
        <w:t xml:space="preserve">with </w:t>
      </w:r>
      <w:r w:rsidR="009C60CB">
        <w:t>one column</w:t>
      </w:r>
      <w:r w:rsidR="0026161E">
        <w:t xml:space="preserve"> </w:t>
      </w:r>
      <w:r w:rsidR="00175A86" w:rsidRPr="001056AF">
        <w:t>labeled “</w:t>
      </w:r>
      <w:r w:rsidR="002649C2">
        <w:t>preschool</w:t>
      </w:r>
      <w:r w:rsidR="009C60CB">
        <w:t>/</w:t>
      </w:r>
      <w:r w:rsidR="002649C2">
        <w:t>TK</w:t>
      </w:r>
      <w:r w:rsidR="00DB35CB">
        <w:t>”</w:t>
      </w:r>
      <w:r w:rsidR="002649C2">
        <w:t xml:space="preserve"> and</w:t>
      </w:r>
      <w:r w:rsidR="0026161E">
        <w:t xml:space="preserve"> </w:t>
      </w:r>
      <w:r w:rsidR="009C60CB">
        <w:t>one</w:t>
      </w:r>
      <w:r w:rsidR="00175A86" w:rsidRPr="001056AF">
        <w:t xml:space="preserve"> </w:t>
      </w:r>
      <w:r w:rsidR="002649C2">
        <w:t>“K</w:t>
      </w:r>
      <w:r w:rsidR="00972504">
        <w:t>”</w:t>
      </w:r>
    </w:p>
    <w:p w14:paraId="47743934" w14:textId="682D29BE" w:rsidR="00183CEE" w:rsidRPr="001056AF" w:rsidRDefault="00183CEE" w:rsidP="00627000">
      <w:pPr>
        <w:pStyle w:val="Heading3"/>
      </w:pPr>
      <w:r w:rsidRPr="001056AF">
        <w:t xml:space="preserve">Talking </w:t>
      </w:r>
      <w:r w:rsidR="00405CCD">
        <w:t>Points</w:t>
      </w:r>
    </w:p>
    <w:p w14:paraId="146D8029" w14:textId="3EBAF29C" w:rsidR="00BD35DF" w:rsidRPr="001056AF" w:rsidRDefault="001056AF" w:rsidP="00D45C03">
      <w:pPr>
        <w:pStyle w:val="ListBullet"/>
      </w:pPr>
      <w:r w:rsidRPr="001056AF">
        <w:t>Children in preschool, TK</w:t>
      </w:r>
      <w:r w:rsidR="00AA0E17">
        <w:t>,</w:t>
      </w:r>
      <w:r w:rsidRPr="001056AF">
        <w:t xml:space="preserve"> and </w:t>
      </w:r>
      <w:r w:rsidR="00AD6685">
        <w:t>K</w:t>
      </w:r>
      <w:r w:rsidR="00183CEE" w:rsidRPr="001056AF">
        <w:t xml:space="preserve"> </w:t>
      </w:r>
      <w:r w:rsidR="00C35E38" w:rsidRPr="001056AF">
        <w:t>explor</w:t>
      </w:r>
      <w:r w:rsidRPr="001056AF">
        <w:t>e</w:t>
      </w:r>
      <w:r w:rsidR="00C35E38" w:rsidRPr="001056AF">
        <w:t xml:space="preserve"> and </w:t>
      </w:r>
      <w:r w:rsidR="00183CEE" w:rsidRPr="001056AF">
        <w:t xml:space="preserve">learn about shapes every day! </w:t>
      </w:r>
    </w:p>
    <w:p w14:paraId="44839AEE" w14:textId="10CAB613" w:rsidR="0083614D" w:rsidRDefault="00BD35DF" w:rsidP="00D45C03">
      <w:pPr>
        <w:pStyle w:val="ListBullet"/>
      </w:pPr>
      <w:r w:rsidRPr="001056AF">
        <w:t>Take a couple minutes</w:t>
      </w:r>
      <w:r w:rsidR="00575120" w:rsidRPr="001056AF">
        <w:t xml:space="preserve"> to t</w:t>
      </w:r>
      <w:r w:rsidR="00183CEE" w:rsidRPr="001056AF">
        <w:t>hink about your learning setting</w:t>
      </w:r>
      <w:r w:rsidRPr="001056AF">
        <w:t xml:space="preserve"> and some </w:t>
      </w:r>
      <w:r w:rsidR="00183CEE" w:rsidRPr="001056AF">
        <w:t xml:space="preserve">ways that </w:t>
      </w:r>
      <w:r w:rsidR="001056AF" w:rsidRPr="001056AF">
        <w:t>children</w:t>
      </w:r>
      <w:r w:rsidR="00183CEE" w:rsidRPr="001056AF">
        <w:t xml:space="preserve"> explore shapes</w:t>
      </w:r>
      <w:r w:rsidRPr="001056AF">
        <w:t xml:space="preserve">. </w:t>
      </w:r>
    </w:p>
    <w:p w14:paraId="5EF536B1" w14:textId="1542DEE6" w:rsidR="0059140B" w:rsidRDefault="0059140B" w:rsidP="00BB10E2">
      <w:pPr>
        <w:pStyle w:val="ListBullet2"/>
      </w:pPr>
      <w:r>
        <w:t>H</w:t>
      </w:r>
      <w:r w:rsidRPr="007B2C29">
        <w:t>ow might children’s home environments and cultural backgrounds impact the ways children explore shapes in your setting?</w:t>
      </w:r>
    </w:p>
    <w:p w14:paraId="0C284563" w14:textId="568F7A04" w:rsidR="0059140B" w:rsidRPr="007B2C29" w:rsidRDefault="0059140B" w:rsidP="00BB10E2">
      <w:pPr>
        <w:pStyle w:val="ListBullet2"/>
      </w:pPr>
      <w:r>
        <w:t xml:space="preserve">Consider different areas of the </w:t>
      </w:r>
      <w:r w:rsidR="000E1849">
        <w:t>learning setting</w:t>
      </w:r>
      <w:r>
        <w:t xml:space="preserve"> or times of the day</w:t>
      </w:r>
      <w:r w:rsidR="002C0C93">
        <w:t>,</w:t>
      </w:r>
      <w:r>
        <w:t xml:space="preserve"> </w:t>
      </w:r>
      <w:r w:rsidR="002C0C93">
        <w:t>f</w:t>
      </w:r>
      <w:r>
        <w:t xml:space="preserve">or example, inside, outside, during choice time, or </w:t>
      </w:r>
      <w:r w:rsidR="00701C9E">
        <w:t xml:space="preserve">during </w:t>
      </w:r>
      <w:r>
        <w:t>free play.</w:t>
      </w:r>
    </w:p>
    <w:p w14:paraId="14370F9B" w14:textId="17386A70" w:rsidR="55CDCB74" w:rsidRPr="001056AF" w:rsidRDefault="00BD35DF" w:rsidP="00D45C03">
      <w:pPr>
        <w:pStyle w:val="ListBullet"/>
      </w:pPr>
      <w:r w:rsidRPr="001056AF">
        <w:t>[Allow participants a few minutes to reflect before inviting them to share their reflections.]</w:t>
      </w:r>
    </w:p>
    <w:p w14:paraId="4267BD85" w14:textId="574A057A" w:rsidR="00703840" w:rsidRPr="001056AF" w:rsidRDefault="00703840" w:rsidP="00627000">
      <w:pPr>
        <w:pStyle w:val="Heading3"/>
      </w:pPr>
      <w:r w:rsidRPr="001056AF">
        <w:t xml:space="preserve">Facilitator </w:t>
      </w:r>
      <w:r w:rsidR="00405CCD">
        <w:t>Notes</w:t>
      </w:r>
    </w:p>
    <w:p w14:paraId="20DE6E63" w14:textId="75F53F3B" w:rsidR="00703840" w:rsidRPr="001056AF" w:rsidRDefault="00703840" w:rsidP="00D45C03">
      <w:pPr>
        <w:pStyle w:val="ListBullet"/>
        <w:rPr>
          <w:b/>
          <w:bCs/>
        </w:rPr>
      </w:pPr>
      <w:r w:rsidRPr="001056AF">
        <w:t>Adjust the way you debrief participant reflections based on group size, session length</w:t>
      </w:r>
      <w:r w:rsidR="00C918C2" w:rsidRPr="001056AF">
        <w:t xml:space="preserve"> and format</w:t>
      </w:r>
      <w:r w:rsidRPr="001056AF">
        <w:t>, and participants’ needs. Charting reflections</w:t>
      </w:r>
      <w:r w:rsidR="00575120" w:rsidRPr="001056AF">
        <w:t xml:space="preserve"> </w:t>
      </w:r>
      <w:r w:rsidR="00F325B3" w:rsidRPr="001056AF">
        <w:t xml:space="preserve">using a </w:t>
      </w:r>
      <w:r w:rsidR="00C918C2" w:rsidRPr="001056AF">
        <w:t>T</w:t>
      </w:r>
      <w:r w:rsidR="00F325B3" w:rsidRPr="001056AF">
        <w:t>-</w:t>
      </w:r>
      <w:r w:rsidR="00925E28">
        <w:t>C</w:t>
      </w:r>
      <w:r w:rsidR="00F325B3" w:rsidRPr="001056AF">
        <w:t>hart</w:t>
      </w:r>
      <w:r w:rsidR="009C60CB">
        <w:t xml:space="preserve"> </w:t>
      </w:r>
      <w:r w:rsidRPr="001056AF">
        <w:t>will help participants connect their current practices to session content.</w:t>
      </w:r>
      <w:r w:rsidR="001E765B" w:rsidRPr="001056AF">
        <w:t xml:space="preserve"> </w:t>
      </w:r>
      <w:r w:rsidR="00925E28">
        <w:t xml:space="preserve">You can use the following </w:t>
      </w:r>
      <w:r w:rsidR="001E765B" w:rsidRPr="001056AF">
        <w:t>options</w:t>
      </w:r>
      <w:r w:rsidR="00575120" w:rsidRPr="001056AF">
        <w:t xml:space="preserve"> </w:t>
      </w:r>
      <w:r w:rsidR="00925E28">
        <w:t>for</w:t>
      </w:r>
      <w:r w:rsidR="00575120" w:rsidRPr="001056AF">
        <w:t xml:space="preserve"> charting participant reflections:</w:t>
      </w:r>
    </w:p>
    <w:p w14:paraId="103D81FE" w14:textId="01451799" w:rsidR="00703840" w:rsidRPr="001056AF" w:rsidRDefault="001E765B" w:rsidP="00BB10E2">
      <w:pPr>
        <w:pStyle w:val="ListBullet2"/>
        <w:rPr>
          <w:b/>
          <w:bCs/>
        </w:rPr>
      </w:pPr>
      <w:r w:rsidRPr="001056AF">
        <w:t>I</w:t>
      </w:r>
      <w:r w:rsidR="00703840" w:rsidRPr="001056AF">
        <w:t xml:space="preserve">nvite participants to share their reflections with the whole group. </w:t>
      </w:r>
      <w:r w:rsidR="00175A86" w:rsidRPr="001056AF">
        <w:t>As they share</w:t>
      </w:r>
      <w:r w:rsidR="00F325B3" w:rsidRPr="001056AF">
        <w:t>,</w:t>
      </w:r>
      <w:r w:rsidR="00175A86" w:rsidRPr="001056AF">
        <w:t xml:space="preserve"> chart</w:t>
      </w:r>
      <w:r w:rsidRPr="001056AF">
        <w:t xml:space="preserve"> their reflections </w:t>
      </w:r>
      <w:r w:rsidR="00175A86" w:rsidRPr="001056AF">
        <w:t>in the appropriate column</w:t>
      </w:r>
      <w:r w:rsidRPr="001056AF">
        <w:t>.</w:t>
      </w:r>
    </w:p>
    <w:p w14:paraId="3AE6CF04" w14:textId="1273F3B9" w:rsidR="004A0FAC" w:rsidRPr="00E446F2" w:rsidRDefault="001E765B" w:rsidP="00BB10E2">
      <w:pPr>
        <w:pStyle w:val="ListBullet2"/>
        <w:rPr>
          <w:rFonts w:ascii="Calibri" w:eastAsia="Calibri" w:hAnsi="Calibri" w:cs="Calibri"/>
          <w:color w:val="000000" w:themeColor="text1"/>
        </w:rPr>
      </w:pPr>
      <w:r w:rsidRPr="001056AF">
        <w:t xml:space="preserve">Provide markers and </w:t>
      </w:r>
      <w:r w:rsidR="0059140B">
        <w:t xml:space="preserve">a </w:t>
      </w:r>
      <w:r w:rsidR="002D4FC3">
        <w:t>T</w:t>
      </w:r>
      <w:r w:rsidR="0059140B">
        <w:t>-</w:t>
      </w:r>
      <w:r w:rsidR="002D4FC3">
        <w:t>C</w:t>
      </w:r>
      <w:r w:rsidR="0059140B">
        <w:t>hart</w:t>
      </w:r>
      <w:r w:rsidR="0059140B" w:rsidRPr="001056AF">
        <w:t xml:space="preserve"> </w:t>
      </w:r>
      <w:r w:rsidRPr="001056AF">
        <w:t xml:space="preserve">to each table. Ask each table to choose a recorder and reporter. </w:t>
      </w:r>
      <w:r w:rsidR="00B05251" w:rsidRPr="001056AF">
        <w:t>Allow time for</w:t>
      </w:r>
      <w:r w:rsidRPr="001056AF">
        <w:t xml:space="preserve"> participants to share </w:t>
      </w:r>
      <w:r w:rsidR="0059140B">
        <w:t xml:space="preserve">their examples with their table group </w:t>
      </w:r>
      <w:r w:rsidRPr="001056AF">
        <w:t xml:space="preserve">and </w:t>
      </w:r>
      <w:r w:rsidR="002D4FC3">
        <w:t xml:space="preserve">for </w:t>
      </w:r>
      <w:r w:rsidR="0059140B">
        <w:t xml:space="preserve">the recorder to </w:t>
      </w:r>
      <w:r w:rsidRPr="001056AF">
        <w:t xml:space="preserve">chart their reflections </w:t>
      </w:r>
      <w:r w:rsidR="0059140B">
        <w:t xml:space="preserve">in the appropriate column. </w:t>
      </w:r>
      <w:r w:rsidR="00B05251" w:rsidRPr="001056AF">
        <w:t xml:space="preserve">Then, encourage the reporter from each table to share </w:t>
      </w:r>
      <w:r w:rsidR="00933669" w:rsidRPr="001056AF">
        <w:t xml:space="preserve">one </w:t>
      </w:r>
      <w:r w:rsidR="0059140B">
        <w:t>or</w:t>
      </w:r>
      <w:r w:rsidR="0059140B" w:rsidRPr="001056AF">
        <w:t xml:space="preserve"> </w:t>
      </w:r>
      <w:r w:rsidR="00933669" w:rsidRPr="001056AF">
        <w:t>two</w:t>
      </w:r>
      <w:r w:rsidR="00B05251" w:rsidRPr="001056AF">
        <w:t xml:space="preserve"> reflections from their table’s chart. </w:t>
      </w:r>
    </w:p>
    <w:p w14:paraId="3E7F42B3" w14:textId="6924BE90" w:rsidR="004218A2" w:rsidRPr="002B74D5" w:rsidRDefault="004218A2" w:rsidP="00D45C03">
      <w:pPr>
        <w:pStyle w:val="ListBullet"/>
        <w:rPr>
          <w:rFonts w:ascii="Calibri" w:hAnsi="Calibri" w:cs="Calibri"/>
          <w:color w:val="000000" w:themeColor="text1"/>
        </w:rPr>
      </w:pPr>
      <w:r>
        <w:lastRenderedPageBreak/>
        <w:t xml:space="preserve">If you have not presented content from </w:t>
      </w:r>
      <w:r w:rsidR="00E60954">
        <w:t>PPT</w:t>
      </w:r>
      <w:r w:rsidR="00FF0874">
        <w:t xml:space="preserve"> </w:t>
      </w:r>
      <w:r w:rsidR="00E60954">
        <w:t xml:space="preserve">1 “Introduction to </w:t>
      </w:r>
      <w:r w:rsidR="00E60954" w:rsidRPr="00B54141">
        <w:t>Geometry</w:t>
      </w:r>
      <w:r w:rsidR="00E60954">
        <w:t>: Birth–</w:t>
      </w:r>
      <w:r w:rsidR="002C23CA">
        <w:t>8</w:t>
      </w:r>
      <w:r w:rsidR="00E60954">
        <w:t xml:space="preserve"> </w:t>
      </w:r>
      <w:r w:rsidR="00A9762F">
        <w:t>Y</w:t>
      </w:r>
      <w:r w:rsidR="00E60954">
        <w:t xml:space="preserve">ears” </w:t>
      </w:r>
      <w:r>
        <w:t>before engaging in this session, consider presenting the “Pull-Up Polyhedra” activity in slide 6 of PPT</w:t>
      </w:r>
      <w:r w:rsidR="00D73598">
        <w:t xml:space="preserve"> </w:t>
      </w:r>
      <w:r>
        <w:t>1 at this point in your session. This will allow participant</w:t>
      </w:r>
      <w:r w:rsidR="00C353A5">
        <w:t>s</w:t>
      </w:r>
      <w:r>
        <w:t xml:space="preserve"> to engage in a playful, hands-on activity about two- and three-dimensional shapes.</w:t>
      </w:r>
    </w:p>
    <w:p w14:paraId="19312C29" w14:textId="7D327D80" w:rsidR="00663D3A" w:rsidRPr="00575120" w:rsidRDefault="55CDCB74" w:rsidP="00627000">
      <w:pPr>
        <w:pStyle w:val="Heading2"/>
      </w:pPr>
      <w:r w:rsidRPr="00575120">
        <w:t xml:space="preserve">SLIDE </w:t>
      </w:r>
      <w:r w:rsidR="005632B5">
        <w:t>5</w:t>
      </w:r>
      <w:r w:rsidRPr="00575120">
        <w:t xml:space="preserve">: </w:t>
      </w:r>
      <w:r w:rsidR="008201D2" w:rsidRPr="00575120">
        <w:t xml:space="preserve">Learning About Shapes </w:t>
      </w:r>
    </w:p>
    <w:p w14:paraId="1468CB7F" w14:textId="19B6B982" w:rsidR="00C92192" w:rsidRDefault="00F359EC" w:rsidP="00485A99">
      <w:pPr>
        <w:pStyle w:val="Heading3"/>
        <w:jc w:val="center"/>
      </w:pPr>
      <w:r>
        <w:rPr>
          <w:noProof/>
          <w14:ligatures w14:val="standardContextual"/>
        </w:rPr>
        <w:drawing>
          <wp:inline distT="0" distB="0" distL="0" distR="0" wp14:anchorId="11F77769" wp14:editId="1931B921">
            <wp:extent cx="3251200" cy="1828800"/>
            <wp:effectExtent l="19050" t="19050" r="25400" b="19050"/>
            <wp:docPr id="221327659"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27659" name="Picture 1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3E01042" w14:textId="6753C992" w:rsidR="55CDCB74" w:rsidRDefault="55CDCB74" w:rsidP="00627000">
      <w:pPr>
        <w:pStyle w:val="Heading3"/>
      </w:pPr>
      <w:r w:rsidRPr="00CA2174">
        <w:t xml:space="preserve">Talking </w:t>
      </w:r>
      <w:r w:rsidR="00405CCD">
        <w:t>Points</w:t>
      </w:r>
    </w:p>
    <w:p w14:paraId="3803375E" w14:textId="5709A2EA" w:rsidR="00BD7B30" w:rsidRPr="00CA2174" w:rsidRDefault="00B05251" w:rsidP="00D45C03">
      <w:pPr>
        <w:pStyle w:val="ListBullet"/>
      </w:pPr>
      <w:r>
        <w:t>Wow</w:t>
      </w:r>
      <w:r w:rsidR="0021389E">
        <w:t>!</w:t>
      </w:r>
      <w:r>
        <w:t xml:space="preserve"> </w:t>
      </w:r>
      <w:r w:rsidR="0021389E">
        <w:t>T</w:t>
      </w:r>
      <w:r>
        <w:t>he children in your settings are</w:t>
      </w:r>
      <w:r w:rsidR="00B02D82">
        <w:t xml:space="preserve"> exploring and</w:t>
      </w:r>
      <w:r>
        <w:t xml:space="preserve"> </w:t>
      </w:r>
      <w:r w:rsidR="00AD6685">
        <w:t>learning</w:t>
      </w:r>
      <w:r w:rsidR="00F67282">
        <w:t xml:space="preserve"> about </w:t>
      </w:r>
      <w:r>
        <w:t xml:space="preserve">shapes in </w:t>
      </w:r>
      <w:r w:rsidR="0026161E">
        <w:t xml:space="preserve">a lot of </w:t>
      </w:r>
      <w:r>
        <w:t xml:space="preserve">different ways! </w:t>
      </w:r>
      <w:r w:rsidR="00BD7B30">
        <w:t xml:space="preserve">Let’s </w:t>
      </w:r>
      <w:r>
        <w:t>examine</w:t>
      </w:r>
      <w:r w:rsidR="00BD7B30">
        <w:t xml:space="preserve"> what </w:t>
      </w:r>
      <w:r w:rsidR="001056AF">
        <w:t>children in preschool, TK</w:t>
      </w:r>
      <w:r w:rsidR="0026161E">
        <w:t>,</w:t>
      </w:r>
      <w:r w:rsidR="001056AF">
        <w:t xml:space="preserve"> and K</w:t>
      </w:r>
      <w:r>
        <w:t xml:space="preserve"> </w:t>
      </w:r>
      <w:r w:rsidR="00BD7B30">
        <w:t>learn about shape</w:t>
      </w:r>
      <w:r w:rsidR="00C918C2">
        <w:t>s</w:t>
      </w:r>
      <w:r w:rsidR="00AD6685">
        <w:t>.</w:t>
      </w:r>
    </w:p>
    <w:p w14:paraId="0F08B2AB" w14:textId="0FA88806" w:rsidR="00701C9E" w:rsidRDefault="00701C9E" w:rsidP="000E0264">
      <w:pPr>
        <w:pStyle w:val="Heading2"/>
      </w:pPr>
      <w:r>
        <w:t xml:space="preserve">SLIDE </w:t>
      </w:r>
      <w:r w:rsidR="005632B5">
        <w:t>6</w:t>
      </w:r>
      <w:r>
        <w:t xml:space="preserve">: </w:t>
      </w:r>
      <w:r w:rsidRPr="00832DCA">
        <w:t xml:space="preserve">The </w:t>
      </w:r>
      <w:r>
        <w:t>California Preschool</w:t>
      </w:r>
      <w:r w:rsidR="00736A18">
        <w:t>/TK</w:t>
      </w:r>
      <w:r w:rsidRPr="00832DCA">
        <w:t xml:space="preserve"> Learning Foundation</w:t>
      </w:r>
      <w:r>
        <w:t xml:space="preserve">s </w:t>
      </w:r>
    </w:p>
    <w:p w14:paraId="2D431BAE" w14:textId="675C02FC" w:rsidR="00C92192" w:rsidRDefault="00F359EC" w:rsidP="000E0264">
      <w:pPr>
        <w:pStyle w:val="Heading3"/>
        <w:jc w:val="center"/>
      </w:pPr>
      <w:r>
        <w:rPr>
          <w:noProof/>
          <w14:ligatures w14:val="standardContextual"/>
        </w:rPr>
        <w:drawing>
          <wp:inline distT="0" distB="0" distL="0" distR="0" wp14:anchorId="4FEB75CE" wp14:editId="2397DAB1">
            <wp:extent cx="3251200" cy="1828800"/>
            <wp:effectExtent l="19050" t="19050" r="25400" b="19050"/>
            <wp:docPr id="1713552536"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552536" name="Picture 14">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11822A6" w14:textId="3FDD70F4" w:rsidR="00701C9E" w:rsidRPr="007B2C29" w:rsidRDefault="00701C9E" w:rsidP="000E0264">
      <w:pPr>
        <w:pStyle w:val="Heading3"/>
      </w:pPr>
      <w:r w:rsidRPr="007B2C29">
        <w:t xml:space="preserve">Talking </w:t>
      </w:r>
      <w:r w:rsidR="00405CCD">
        <w:t>Points</w:t>
      </w:r>
    </w:p>
    <w:p w14:paraId="193F13BD" w14:textId="34C2D3D0" w:rsidR="00736A18" w:rsidRDefault="00736A18" w:rsidP="00D45C03">
      <w:pPr>
        <w:pStyle w:val="ListBullet"/>
      </w:pPr>
      <w:r w:rsidRPr="00E446F2">
        <w:t xml:space="preserve">Let’s review how </w:t>
      </w:r>
      <w:r>
        <w:t>geometry</w:t>
      </w:r>
      <w:r w:rsidRPr="00E446F2">
        <w:t xml:space="preserve"> is represented in the</w:t>
      </w:r>
      <w:r>
        <w:t xml:space="preserve"> </w:t>
      </w:r>
      <w:r w:rsidRPr="00E446F2">
        <w:t>Preschool/Transitional Kindergarten Learning Foundations</w:t>
      </w:r>
      <w:r w:rsidR="002F3516">
        <w:t xml:space="preserve"> (</w:t>
      </w:r>
      <w:r w:rsidR="0062674B">
        <w:t xml:space="preserve">PTKLF; </w:t>
      </w:r>
      <w:r w:rsidR="002F3516">
        <w:t xml:space="preserve">California Department of </w:t>
      </w:r>
      <w:r w:rsidR="002F3516">
        <w:lastRenderedPageBreak/>
        <w:t>Education, 2024)</w:t>
      </w:r>
      <w:r w:rsidRPr="00E446F2">
        <w:t>. The recently revised PTKLF</w:t>
      </w:r>
      <w:r>
        <w:t xml:space="preserve"> </w:t>
      </w:r>
      <w:r w:rsidRPr="00E446F2">
        <w:t>were designed to align with expectations stated in the California Common Core</w:t>
      </w:r>
      <w:r>
        <w:t xml:space="preserve"> </w:t>
      </w:r>
      <w:r w:rsidRPr="00E446F2">
        <w:t>Kindergarten Math standards.</w:t>
      </w:r>
    </w:p>
    <w:p w14:paraId="24CD5DFC" w14:textId="77777777" w:rsidR="00736A18" w:rsidRDefault="00736A18" w:rsidP="00D45C03">
      <w:pPr>
        <w:pStyle w:val="ListBullet"/>
      </w:pPr>
      <w:r>
        <w:t>Four</w:t>
      </w:r>
      <w:r w:rsidRPr="00E446F2">
        <w:t xml:space="preserve"> standards in the “</w:t>
      </w:r>
      <w:r>
        <w:t>Geometry and Spatial Thinking</w:t>
      </w:r>
      <w:r w:rsidRPr="00E446F2">
        <w:t>” strand describe what children learn</w:t>
      </w:r>
      <w:r>
        <w:t xml:space="preserve"> </w:t>
      </w:r>
      <w:r w:rsidRPr="00E446F2">
        <w:t xml:space="preserve">about </w:t>
      </w:r>
      <w:r>
        <w:t>geometry</w:t>
      </w:r>
      <w:r w:rsidRPr="00E446F2">
        <w:t xml:space="preserve"> in preschool/TK.</w:t>
      </w:r>
      <w:r>
        <w:t xml:space="preserve"> These sta</w:t>
      </w:r>
      <w:r w:rsidRPr="00E446F2">
        <w:t>ndards are part of the “</w:t>
      </w:r>
      <w:r>
        <w:t>Shapes</w:t>
      </w:r>
      <w:r w:rsidRPr="00E446F2">
        <w:t xml:space="preserve">” sub-strand. </w:t>
      </w:r>
    </w:p>
    <w:p w14:paraId="7DB58910" w14:textId="48ED6813" w:rsidR="00736A18" w:rsidRDefault="00DA3D3B" w:rsidP="00D45C03">
      <w:pPr>
        <w:pStyle w:val="ListBullet"/>
      </w:pPr>
      <w:r>
        <w:t>The first two foundations</w:t>
      </w:r>
      <w:r w:rsidR="00736A18" w:rsidRPr="00E446F2">
        <w:t xml:space="preserve"> describe children’s ability to:</w:t>
      </w:r>
      <w:r w:rsidR="00736A18">
        <w:t xml:space="preserve"> </w:t>
      </w:r>
    </w:p>
    <w:p w14:paraId="2CDBA13F" w14:textId="1F3FFD1A" w:rsidR="00736A18" w:rsidRDefault="00736A18" w:rsidP="00BB10E2">
      <w:pPr>
        <w:pStyle w:val="ListBullet2"/>
      </w:pPr>
      <w:r>
        <w:t>Identify and describe</w:t>
      </w:r>
      <w:r w:rsidR="00E103F2">
        <w:t xml:space="preserve"> a variety of two-dimensional shapes</w:t>
      </w:r>
    </w:p>
    <w:p w14:paraId="6D80DE3E" w14:textId="3E437130" w:rsidR="00E103F2" w:rsidRDefault="00E103F2" w:rsidP="00BB10E2">
      <w:pPr>
        <w:pStyle w:val="ListBullet2"/>
      </w:pPr>
      <w:r>
        <w:t>Identify a few three-dimensional shapes</w:t>
      </w:r>
    </w:p>
    <w:p w14:paraId="41386B64" w14:textId="7E24B753" w:rsidR="00736A18" w:rsidRPr="00E446F2" w:rsidRDefault="00736A18" w:rsidP="00627000">
      <w:pPr>
        <w:pStyle w:val="Heading3"/>
      </w:pPr>
      <w:r w:rsidRPr="00E446F2">
        <w:t>Facilitator Notes</w:t>
      </w:r>
    </w:p>
    <w:p w14:paraId="71CB8036" w14:textId="7EB28240" w:rsidR="007D4317" w:rsidRDefault="4802F666" w:rsidP="00D45C03">
      <w:pPr>
        <w:pStyle w:val="ListBullet"/>
      </w:pPr>
      <w:r>
        <w:t xml:space="preserve">Slides 6, 7, and 8 make connections to foundations and standards for geometry. </w:t>
      </w:r>
    </w:p>
    <w:p w14:paraId="2561AFAD" w14:textId="77777777" w:rsidR="007D4317" w:rsidRDefault="007D4317" w:rsidP="00D45C03">
      <w:pPr>
        <w:pStyle w:val="ListBullet"/>
      </w:pPr>
      <w:r>
        <w:t>The PTKLF addresses children aged 3–5, this includes both children in preschool and TK.</w:t>
      </w:r>
    </w:p>
    <w:p w14:paraId="67D8899F" w14:textId="1BA554FA" w:rsidR="00736A18" w:rsidRPr="00E446F2" w:rsidRDefault="007D4317" w:rsidP="00D45C03">
      <w:pPr>
        <w:pStyle w:val="ListBullet"/>
      </w:pPr>
      <w:r w:rsidRPr="0032505F">
        <w:t xml:space="preserve">The </w:t>
      </w:r>
      <w:r>
        <w:t xml:space="preserve">foundations and </w:t>
      </w:r>
      <w:r w:rsidRPr="0032505F">
        <w:t xml:space="preserve">standards listed in </w:t>
      </w:r>
      <w:r>
        <w:t>some of the</w:t>
      </w:r>
      <w:r w:rsidRPr="0032505F">
        <w:t xml:space="preserve"> slides are condensed. </w:t>
      </w:r>
      <w:r w:rsidR="00736A18">
        <w:t>You might consider providing participants with copies of the relevant California Preschool/TK Foundations Toddler Learning Foundations or the California Common Core State Standards. Consider whether electronic or printed copies will be more useful for your participants</w:t>
      </w:r>
      <w:r w:rsidR="00E103F2">
        <w:t>.</w:t>
      </w:r>
    </w:p>
    <w:p w14:paraId="00C88504" w14:textId="255626E2" w:rsidR="00DA3D3B" w:rsidRDefault="00DA3D3B" w:rsidP="00627000">
      <w:pPr>
        <w:pStyle w:val="Heading2"/>
      </w:pPr>
      <w:r>
        <w:t xml:space="preserve">SLIDE </w:t>
      </w:r>
      <w:r w:rsidR="005632B5">
        <w:t>7</w:t>
      </w:r>
      <w:r>
        <w:t xml:space="preserve">: </w:t>
      </w:r>
      <w:r w:rsidRPr="00832DCA">
        <w:t xml:space="preserve">The </w:t>
      </w:r>
      <w:r>
        <w:t>California Preschool/TK</w:t>
      </w:r>
      <w:r w:rsidRPr="00832DCA">
        <w:t xml:space="preserve"> Learning Foundation</w:t>
      </w:r>
      <w:r>
        <w:t>s</w:t>
      </w:r>
      <w:r w:rsidR="00932995">
        <w:t>, continued</w:t>
      </w:r>
      <w:r>
        <w:t xml:space="preserve"> </w:t>
      </w:r>
    </w:p>
    <w:p w14:paraId="10933013" w14:textId="4ABF1478" w:rsidR="00C92192" w:rsidRDefault="00F359EC" w:rsidP="00485A99">
      <w:pPr>
        <w:pStyle w:val="Heading3"/>
        <w:jc w:val="center"/>
      </w:pPr>
      <w:r>
        <w:rPr>
          <w:noProof/>
          <w14:ligatures w14:val="standardContextual"/>
        </w:rPr>
        <w:drawing>
          <wp:inline distT="0" distB="0" distL="0" distR="0" wp14:anchorId="1F8127F9" wp14:editId="13AD7884">
            <wp:extent cx="3251200" cy="1828800"/>
            <wp:effectExtent l="19050" t="19050" r="25400" b="19050"/>
            <wp:docPr id="191034336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43365" name="Picture 15">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8D4FD51" w14:textId="56CCF9AC" w:rsidR="00DA3D3B" w:rsidRPr="007B2C29" w:rsidRDefault="00DA3D3B" w:rsidP="00627000">
      <w:pPr>
        <w:pStyle w:val="Heading3"/>
      </w:pPr>
      <w:r w:rsidRPr="007B2C29">
        <w:t xml:space="preserve">Talking </w:t>
      </w:r>
      <w:r>
        <w:t>Points</w:t>
      </w:r>
    </w:p>
    <w:p w14:paraId="1DEF9C28" w14:textId="2295014D" w:rsidR="00DA3D3B" w:rsidRDefault="00DA3D3B" w:rsidP="00D45C03">
      <w:pPr>
        <w:pStyle w:val="ListBullet"/>
      </w:pPr>
      <w:r>
        <w:t>The next two foundations</w:t>
      </w:r>
      <w:r w:rsidRPr="00BB5026">
        <w:t xml:space="preserve"> describe children’s ability to:</w:t>
      </w:r>
      <w:r>
        <w:t xml:space="preserve"> </w:t>
      </w:r>
    </w:p>
    <w:p w14:paraId="4546CD22" w14:textId="77777777" w:rsidR="00DA3D3B" w:rsidRDefault="00DA3D3B" w:rsidP="00BB10E2">
      <w:pPr>
        <w:pStyle w:val="ListBullet2"/>
      </w:pPr>
      <w:r>
        <w:t>Compare two-dimensional shapes to determine if they are the same</w:t>
      </w:r>
    </w:p>
    <w:p w14:paraId="48386413" w14:textId="77777777" w:rsidR="00DA3D3B" w:rsidRDefault="00DA3D3B" w:rsidP="00BB10E2">
      <w:pPr>
        <w:pStyle w:val="ListBullet2"/>
      </w:pPr>
      <w:r>
        <w:lastRenderedPageBreak/>
        <w:t>Combine two- or three-dimensional shapes to create pictures or designs.</w:t>
      </w:r>
    </w:p>
    <w:p w14:paraId="7CA4095F" w14:textId="2D41F487" w:rsidR="00701C9E" w:rsidRDefault="00701C9E" w:rsidP="00627000">
      <w:pPr>
        <w:pStyle w:val="Heading2"/>
      </w:pPr>
      <w:r>
        <w:t xml:space="preserve">SLIDE </w:t>
      </w:r>
      <w:r w:rsidR="005632B5">
        <w:t>8</w:t>
      </w:r>
      <w:r>
        <w:t xml:space="preserve">: </w:t>
      </w:r>
      <w:r w:rsidRPr="00832DCA">
        <w:t xml:space="preserve">The </w:t>
      </w:r>
      <w:r>
        <w:t xml:space="preserve">California Common Core – Kindergarten  </w:t>
      </w:r>
    </w:p>
    <w:p w14:paraId="7617AC3B" w14:textId="6D12C490" w:rsidR="00C92192" w:rsidRDefault="00F359EC" w:rsidP="00485A99">
      <w:pPr>
        <w:pStyle w:val="Heading3"/>
        <w:jc w:val="center"/>
      </w:pPr>
      <w:r>
        <w:rPr>
          <w:noProof/>
          <w14:ligatures w14:val="standardContextual"/>
        </w:rPr>
        <w:drawing>
          <wp:inline distT="0" distB="0" distL="0" distR="0" wp14:anchorId="040BB69C" wp14:editId="00F52CFC">
            <wp:extent cx="3251200" cy="1828800"/>
            <wp:effectExtent l="19050" t="19050" r="25400" b="19050"/>
            <wp:docPr id="542250918"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50918" name="Picture 17">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F310689" w14:textId="75BD3142" w:rsidR="00701C9E" w:rsidRPr="00832DCA" w:rsidRDefault="00701C9E" w:rsidP="00627000">
      <w:pPr>
        <w:pStyle w:val="Heading3"/>
      </w:pPr>
      <w:r w:rsidRPr="00832DCA">
        <w:t xml:space="preserve">Talking </w:t>
      </w:r>
      <w:r w:rsidR="00405CCD">
        <w:t>Points</w:t>
      </w:r>
    </w:p>
    <w:p w14:paraId="06D48EF0" w14:textId="05E8389B" w:rsidR="00701C9E" w:rsidRDefault="00701C9E" w:rsidP="00D45C03">
      <w:pPr>
        <w:pStyle w:val="ListBullet"/>
      </w:pPr>
      <w:r>
        <w:t xml:space="preserve">Let’s review how </w:t>
      </w:r>
      <w:r w:rsidR="009F76AC">
        <w:t>g</w:t>
      </w:r>
      <w:r>
        <w:t xml:space="preserve">eometry </w:t>
      </w:r>
      <w:r w:rsidR="009F76AC">
        <w:t>l</w:t>
      </w:r>
      <w:r>
        <w:t>earning is represented in the California Common Core State Standards.</w:t>
      </w:r>
    </w:p>
    <w:p w14:paraId="237C4682" w14:textId="55C21865" w:rsidR="00701C9E" w:rsidRDefault="00701C9E" w:rsidP="00D45C03">
      <w:pPr>
        <w:pStyle w:val="ListBullet"/>
      </w:pPr>
      <w:r>
        <w:t xml:space="preserve">Two </w:t>
      </w:r>
      <w:r w:rsidR="0005677E">
        <w:t>kindergarten</w:t>
      </w:r>
      <w:r>
        <w:t xml:space="preserve"> standards describe how children learn about shape</w:t>
      </w:r>
      <w:r w:rsidR="00BC7B59">
        <w:t>s</w:t>
      </w:r>
      <w:r>
        <w:t xml:space="preserve">: </w:t>
      </w:r>
    </w:p>
    <w:p w14:paraId="71A9C157" w14:textId="25DE1611" w:rsidR="00701C9E" w:rsidRDefault="00701C9E" w:rsidP="00BB10E2">
      <w:pPr>
        <w:pStyle w:val="ListBullet2"/>
      </w:pPr>
      <w:r>
        <w:t xml:space="preserve">One </w:t>
      </w:r>
      <w:r w:rsidR="0078709B">
        <w:t xml:space="preserve">standard </w:t>
      </w:r>
      <w:r>
        <w:t>describes children’s ability to identify and describe a variety of two- and three-dimensional shapes.</w:t>
      </w:r>
    </w:p>
    <w:p w14:paraId="2C29469B" w14:textId="334BC976" w:rsidR="007D4317" w:rsidRPr="00B97E6D" w:rsidRDefault="00701C9E" w:rsidP="00B97E6D">
      <w:pPr>
        <w:pStyle w:val="ListBullet2"/>
      </w:pPr>
      <w:r>
        <w:t xml:space="preserve">The other </w:t>
      </w:r>
      <w:r w:rsidR="0078709B">
        <w:t xml:space="preserve">standard </w:t>
      </w:r>
      <w:r>
        <w:t>describes children’s understanding of shape attributes and their ability to compose and decompose shapes.</w:t>
      </w:r>
    </w:p>
    <w:p w14:paraId="0E4E44EF" w14:textId="2442D158" w:rsidR="00E03249" w:rsidRPr="00B05251" w:rsidRDefault="55CDCB74" w:rsidP="00627000">
      <w:pPr>
        <w:pStyle w:val="Heading2"/>
      </w:pPr>
      <w:r>
        <w:t xml:space="preserve">SLIDE </w:t>
      </w:r>
      <w:r w:rsidR="005632B5">
        <w:t>9</w:t>
      </w:r>
      <w:r>
        <w:t xml:space="preserve">: </w:t>
      </w:r>
      <w:r w:rsidR="00C25A93" w:rsidRPr="00C25A93">
        <w:t>Five Components of Learning About Shapes</w:t>
      </w:r>
    </w:p>
    <w:p w14:paraId="51BFDAD9" w14:textId="2BC8E128" w:rsidR="00C92192" w:rsidRDefault="008A77C2" w:rsidP="00485A99">
      <w:pPr>
        <w:pStyle w:val="Heading3"/>
        <w:jc w:val="center"/>
      </w:pPr>
      <w:r>
        <w:rPr>
          <w:noProof/>
          <w14:ligatures w14:val="standardContextual"/>
        </w:rPr>
        <w:drawing>
          <wp:inline distT="0" distB="0" distL="0" distR="0" wp14:anchorId="547296DE" wp14:editId="58CB6888">
            <wp:extent cx="3251200" cy="1828800"/>
            <wp:effectExtent l="19050" t="19050" r="25400" b="19050"/>
            <wp:docPr id="2074428675"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28675" name="Picture 18">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FB290F3" w14:textId="5CEB80FA" w:rsidR="00CA2174" w:rsidRPr="00CA2174" w:rsidRDefault="00CA2174" w:rsidP="00627000">
      <w:pPr>
        <w:pStyle w:val="Heading3"/>
      </w:pPr>
      <w:r w:rsidRPr="00CA2174">
        <w:t xml:space="preserve">Talking </w:t>
      </w:r>
      <w:r w:rsidR="00405CCD">
        <w:t>Points</w:t>
      </w:r>
    </w:p>
    <w:p w14:paraId="297050B3" w14:textId="17A61578" w:rsidR="00A409F3" w:rsidRPr="00C371F1" w:rsidRDefault="004A0FAC" w:rsidP="00D45C03">
      <w:pPr>
        <w:pStyle w:val="ListBullet"/>
      </w:pPr>
      <w:r>
        <w:t xml:space="preserve">There are </w:t>
      </w:r>
      <w:r w:rsidR="00A409F3">
        <w:t>five components of learning about shapes in early childhood:</w:t>
      </w:r>
    </w:p>
    <w:p w14:paraId="27062F1A" w14:textId="3A03B4DD" w:rsidR="0049218A" w:rsidRPr="00A409F3" w:rsidRDefault="0049218A" w:rsidP="00BB10E2">
      <w:pPr>
        <w:pStyle w:val="ListBullet2"/>
      </w:pPr>
      <w:r>
        <w:lastRenderedPageBreak/>
        <w:t xml:space="preserve">Perceiving </w:t>
      </w:r>
      <w:r w:rsidR="004A0FAC">
        <w:t>similarities and differences</w:t>
      </w:r>
    </w:p>
    <w:p w14:paraId="3149ABEE" w14:textId="0B2BAAB0" w:rsidR="0049218A" w:rsidRPr="00A409F3" w:rsidRDefault="009F76AC" w:rsidP="00BB10E2">
      <w:pPr>
        <w:pStyle w:val="ListBullet2"/>
      </w:pPr>
      <w:r>
        <w:t xml:space="preserve">Classifying </w:t>
      </w:r>
      <w:r w:rsidR="0049218A">
        <w:t>shapes</w:t>
      </w:r>
    </w:p>
    <w:p w14:paraId="7D73BA92" w14:textId="77777777" w:rsidR="00231C05" w:rsidRPr="00A409F3" w:rsidRDefault="00231C05" w:rsidP="00BB10E2">
      <w:pPr>
        <w:pStyle w:val="ListBullet2"/>
      </w:pPr>
      <w:r>
        <w:t>Naming shapes</w:t>
      </w:r>
    </w:p>
    <w:p w14:paraId="3CCD8381" w14:textId="5E6695E9" w:rsidR="0049218A" w:rsidRPr="00835670" w:rsidRDefault="0049218A" w:rsidP="00BB10E2">
      <w:pPr>
        <w:pStyle w:val="ListBullet2"/>
      </w:pPr>
      <w:r>
        <w:t xml:space="preserve">Learning about </w:t>
      </w:r>
      <w:r w:rsidR="00DA5641">
        <w:t xml:space="preserve">the </w:t>
      </w:r>
      <w:r w:rsidR="00835670">
        <w:t>attributes</w:t>
      </w:r>
      <w:r w:rsidR="00DA5641">
        <w:t xml:space="preserve"> of shapes</w:t>
      </w:r>
    </w:p>
    <w:p w14:paraId="6FBE1A1B" w14:textId="77777777" w:rsidR="0049218A" w:rsidRPr="00A409F3" w:rsidRDefault="0049218A" w:rsidP="00BB10E2">
      <w:pPr>
        <w:pStyle w:val="ListBullet2"/>
      </w:pPr>
      <w:r>
        <w:t>Composing and decomposing shapes</w:t>
      </w:r>
    </w:p>
    <w:p w14:paraId="48138CEB" w14:textId="4066B2DB" w:rsidR="00C971DB" w:rsidRPr="00B02D82" w:rsidRDefault="00B63F87" w:rsidP="00D45C03">
      <w:pPr>
        <w:pStyle w:val="ListBullet"/>
        <w:rPr>
          <w:b/>
          <w:bCs/>
        </w:rPr>
      </w:pPr>
      <w:r>
        <w:t xml:space="preserve">In this </w:t>
      </w:r>
      <w:r w:rsidR="00B02D82">
        <w:t>session,</w:t>
      </w:r>
      <w:r>
        <w:t xml:space="preserve"> w</w:t>
      </w:r>
      <w:r w:rsidR="00A409F3">
        <w:t xml:space="preserve">e </w:t>
      </w:r>
      <w:r w:rsidR="0049218A" w:rsidRPr="00A409F3">
        <w:t xml:space="preserve">will focus on </w:t>
      </w:r>
      <w:r w:rsidR="00A409F3">
        <w:t xml:space="preserve">the concepts </w:t>
      </w:r>
      <w:r w:rsidR="001056AF">
        <w:t>most relevant for children in preschool, TK</w:t>
      </w:r>
      <w:r w:rsidR="00A83441">
        <w:t>,</w:t>
      </w:r>
      <w:r w:rsidR="001056AF">
        <w:t xml:space="preserve"> and K. Th</w:t>
      </w:r>
      <w:r w:rsidR="00B80AB2">
        <w:t xml:space="preserve">ese concepts </w:t>
      </w:r>
      <w:r w:rsidR="001056AF">
        <w:t xml:space="preserve">include </w:t>
      </w:r>
      <w:r w:rsidR="009F76AC">
        <w:t xml:space="preserve">classifying </w:t>
      </w:r>
      <w:r w:rsidR="001056AF">
        <w:t>shapes,</w:t>
      </w:r>
      <w:r w:rsidR="00C971DB">
        <w:t xml:space="preserve"> </w:t>
      </w:r>
      <w:r w:rsidR="001056AF">
        <w:t>learn</w:t>
      </w:r>
      <w:r w:rsidR="0026161E">
        <w:t>ing</w:t>
      </w:r>
      <w:r w:rsidR="001056AF">
        <w:t xml:space="preserve"> about shape attributes, </w:t>
      </w:r>
      <w:r w:rsidR="00F67282">
        <w:t xml:space="preserve">naming shapes, </w:t>
      </w:r>
      <w:r w:rsidR="001056AF">
        <w:t>and compos</w:t>
      </w:r>
      <w:r w:rsidR="0026161E">
        <w:t>ing</w:t>
      </w:r>
      <w:r w:rsidR="001056AF">
        <w:t xml:space="preserve"> and decompos</w:t>
      </w:r>
      <w:r w:rsidR="0026161E">
        <w:t>ing</w:t>
      </w:r>
      <w:r w:rsidR="001056AF">
        <w:t xml:space="preserve"> shapes.</w:t>
      </w:r>
    </w:p>
    <w:p w14:paraId="0BEFF14E" w14:textId="15BDEBE7" w:rsidR="00BA5F5A" w:rsidRDefault="00BA5F5A" w:rsidP="00627000">
      <w:pPr>
        <w:pStyle w:val="Heading2"/>
      </w:pPr>
      <w:r>
        <w:t xml:space="preserve">SLIDE </w:t>
      </w:r>
      <w:r w:rsidR="005632B5">
        <w:t>10</w:t>
      </w:r>
      <w:r>
        <w:t xml:space="preserve">: </w:t>
      </w:r>
      <w:r w:rsidR="00C25A93">
        <w:t xml:space="preserve">Classifying </w:t>
      </w:r>
      <w:r w:rsidR="00C918C2">
        <w:t>S</w:t>
      </w:r>
      <w:r>
        <w:t>hapes</w:t>
      </w:r>
    </w:p>
    <w:p w14:paraId="2716E72B" w14:textId="1DE74E8E" w:rsidR="00C92192" w:rsidRDefault="008A77C2" w:rsidP="00485A99">
      <w:pPr>
        <w:pStyle w:val="Heading3"/>
        <w:jc w:val="center"/>
      </w:pPr>
      <w:r>
        <w:rPr>
          <w:noProof/>
          <w14:ligatures w14:val="standardContextual"/>
        </w:rPr>
        <w:drawing>
          <wp:inline distT="0" distB="0" distL="0" distR="0" wp14:anchorId="4DBD6225" wp14:editId="0E7610F6">
            <wp:extent cx="3251200" cy="1828800"/>
            <wp:effectExtent l="19050" t="19050" r="25400" b="19050"/>
            <wp:docPr id="1292461860"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61860" name="Picture 19">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3CEFB75" w14:textId="2622FB7E" w:rsidR="00BA5F5A" w:rsidRPr="00CA2174" w:rsidRDefault="00BA5F5A" w:rsidP="00627000">
      <w:pPr>
        <w:pStyle w:val="Heading3"/>
      </w:pPr>
      <w:r w:rsidRPr="00CA2174">
        <w:t xml:space="preserve">Talking </w:t>
      </w:r>
      <w:r w:rsidR="00405CCD">
        <w:t>Points</w:t>
      </w:r>
    </w:p>
    <w:p w14:paraId="028E2F3D" w14:textId="2EE59F0F" w:rsidR="00A63035" w:rsidRDefault="009C60CB" w:rsidP="00D45C03">
      <w:pPr>
        <w:pStyle w:val="ListBullet"/>
      </w:pPr>
      <w:r>
        <w:t>During infancy and toddlerhood</w:t>
      </w:r>
      <w:r w:rsidR="00667668">
        <w:t xml:space="preserve">, </w:t>
      </w:r>
      <w:r w:rsidR="0026161E">
        <w:t xml:space="preserve">children </w:t>
      </w:r>
      <w:r w:rsidR="00667668">
        <w:t>develop the ability t</w:t>
      </w:r>
      <w:r w:rsidR="00A63035">
        <w:t>o perceive</w:t>
      </w:r>
      <w:r w:rsidR="00AD6685">
        <w:t xml:space="preserve"> </w:t>
      </w:r>
      <w:r w:rsidR="00A63035">
        <w:t>s</w:t>
      </w:r>
      <w:r w:rsidR="00A63035" w:rsidRPr="00CA2174">
        <w:t>imilarities and differences between objects</w:t>
      </w:r>
      <w:r w:rsidR="0026161E">
        <w:t xml:space="preserve">. They also </w:t>
      </w:r>
      <w:r>
        <w:t xml:space="preserve">begin to </w:t>
      </w:r>
      <w:r w:rsidR="00053DA6">
        <w:t xml:space="preserve">match and </w:t>
      </w:r>
      <w:r w:rsidR="009F76AC">
        <w:t>classify</w:t>
      </w:r>
      <w:r w:rsidR="00053DA6">
        <w:t xml:space="preserve"> a variety of shapes. </w:t>
      </w:r>
    </w:p>
    <w:p w14:paraId="7EB19792" w14:textId="64D63C1D" w:rsidR="00A63035" w:rsidRPr="00080C6D" w:rsidRDefault="00A63035" w:rsidP="00D45C03">
      <w:pPr>
        <w:pStyle w:val="ListBullet"/>
      </w:pPr>
      <w:r w:rsidRPr="00080C6D">
        <w:t xml:space="preserve">When infants and toddlers </w:t>
      </w:r>
      <w:r w:rsidR="009F76AC" w:rsidRPr="00080C6D">
        <w:t>classify</w:t>
      </w:r>
      <w:r w:rsidRPr="00080C6D">
        <w:t xml:space="preserve"> shapes, they tend to focus on a shape’s general features. For example</w:t>
      </w:r>
      <w:r w:rsidR="00080C6D" w:rsidRPr="00080C6D">
        <w:t>,</w:t>
      </w:r>
      <w:r w:rsidR="00080C6D">
        <w:t xml:space="preserve"> t</w:t>
      </w:r>
      <w:r w:rsidR="00053DA6" w:rsidRPr="00080C6D">
        <w:t xml:space="preserve">hey may notice </w:t>
      </w:r>
      <w:r w:rsidR="007A5584" w:rsidRPr="00080C6D">
        <w:t>if</w:t>
      </w:r>
      <w:r w:rsidR="00053DA6" w:rsidRPr="00080C6D">
        <w:t xml:space="preserve"> a shape is </w:t>
      </w:r>
      <w:r w:rsidRPr="00080C6D">
        <w:t>“round” or “pointy</w:t>
      </w:r>
      <w:r w:rsidR="00053DA6" w:rsidRPr="00080C6D">
        <w:t>.”</w:t>
      </w:r>
    </w:p>
    <w:p w14:paraId="3523F4F1" w14:textId="1CEBFFA5" w:rsidR="009679A3" w:rsidRPr="00080C6D" w:rsidRDefault="00A2765B" w:rsidP="00D45C03">
      <w:pPr>
        <w:pStyle w:val="ListBullet"/>
      </w:pPr>
      <w:r w:rsidRPr="00080C6D">
        <w:t xml:space="preserve">Children’s strategies for </w:t>
      </w:r>
      <w:r w:rsidR="009F76AC" w:rsidRPr="00080C6D">
        <w:t>classifying</w:t>
      </w:r>
      <w:r w:rsidRPr="00080C6D">
        <w:t xml:space="preserve"> shapes change over time. </w:t>
      </w:r>
      <w:r w:rsidR="00B63F87" w:rsidRPr="00080C6D">
        <w:t>Starting</w:t>
      </w:r>
      <w:r w:rsidR="00053DA6" w:rsidRPr="00080C6D">
        <w:t xml:space="preserve"> </w:t>
      </w:r>
      <w:r w:rsidR="007C7109">
        <w:t xml:space="preserve">at </w:t>
      </w:r>
      <w:r w:rsidR="0005148E" w:rsidRPr="00080C6D">
        <w:t xml:space="preserve">around age </w:t>
      </w:r>
      <w:r w:rsidR="007C7109">
        <w:t>three</w:t>
      </w:r>
      <w:r w:rsidR="0005148E" w:rsidRPr="00080C6D">
        <w:t xml:space="preserve"> </w:t>
      </w:r>
      <w:r w:rsidR="00B63F87" w:rsidRPr="00080C6D">
        <w:t xml:space="preserve">and continuing into </w:t>
      </w:r>
      <w:r w:rsidR="00773DF5" w:rsidRPr="00080C6D">
        <w:t>k</w:t>
      </w:r>
      <w:r w:rsidR="00B63F87" w:rsidRPr="00080C6D">
        <w:t>indergarten</w:t>
      </w:r>
      <w:r w:rsidR="00053DA6" w:rsidRPr="00080C6D">
        <w:t>, children begin to</w:t>
      </w:r>
      <w:r w:rsidR="00641EA9" w:rsidRPr="00080C6D">
        <w:t xml:space="preserve"> </w:t>
      </w:r>
      <w:r w:rsidR="00053DA6" w:rsidRPr="00080C6D">
        <w:t>pay attention to</w:t>
      </w:r>
      <w:r w:rsidR="007A5584" w:rsidRPr="00080C6D">
        <w:t xml:space="preserve"> a</w:t>
      </w:r>
      <w:r w:rsidR="00053DA6" w:rsidRPr="00080C6D">
        <w:t xml:space="preserve"> shape</w:t>
      </w:r>
      <w:r w:rsidR="007A5584" w:rsidRPr="00080C6D">
        <w:t>’</w:t>
      </w:r>
      <w:r w:rsidR="00053DA6" w:rsidRPr="00080C6D">
        <w:t>s attributes. For example</w:t>
      </w:r>
      <w:r w:rsidR="00080C6D" w:rsidRPr="00080C6D">
        <w:t xml:space="preserve">, </w:t>
      </w:r>
      <w:r w:rsidR="00080C6D">
        <w:t>t</w:t>
      </w:r>
      <w:r w:rsidR="00053DA6" w:rsidRPr="00080C6D">
        <w:t>hey may notice how many sides a shape has</w:t>
      </w:r>
      <w:r w:rsidR="00641EA9" w:rsidRPr="00080C6D">
        <w:t xml:space="preserve">. </w:t>
      </w:r>
      <w:r w:rsidR="009679A3" w:rsidRPr="00080C6D">
        <w:t xml:space="preserve"> </w:t>
      </w:r>
    </w:p>
    <w:p w14:paraId="15561741" w14:textId="7CE81EE7" w:rsidR="009679A3" w:rsidRPr="00773DF5" w:rsidRDefault="007A5584" w:rsidP="00D45C03">
      <w:pPr>
        <w:pStyle w:val="ListBullet"/>
      </w:pPr>
      <w:r w:rsidRPr="00773DF5">
        <w:t xml:space="preserve">However, </w:t>
      </w:r>
      <w:r w:rsidR="009679A3" w:rsidRPr="00773DF5">
        <w:t xml:space="preserve">they </w:t>
      </w:r>
      <w:r w:rsidRPr="00773DF5">
        <w:t>do not use</w:t>
      </w:r>
      <w:r w:rsidR="005F3FAB" w:rsidRPr="00773DF5">
        <w:t xml:space="preserve"> </w:t>
      </w:r>
      <w:r w:rsidR="00A2765B">
        <w:t>their understanding of a shape’s attributes</w:t>
      </w:r>
      <w:r w:rsidRPr="00773DF5">
        <w:t xml:space="preserve"> consistently</w:t>
      </w:r>
      <w:r w:rsidR="005F3FAB" w:rsidRPr="00773DF5">
        <w:t xml:space="preserve"> to </w:t>
      </w:r>
      <w:r w:rsidR="009F76AC">
        <w:t>classify</w:t>
      </w:r>
      <w:r w:rsidR="005F3FAB" w:rsidRPr="00773DF5">
        <w:t xml:space="preserve"> shapes. Most preschoolers </w:t>
      </w:r>
      <w:r w:rsidR="009679A3" w:rsidRPr="00773DF5">
        <w:t>continue to rely on a shape</w:t>
      </w:r>
      <w:r w:rsidR="00773DF5" w:rsidRPr="00773DF5">
        <w:t>’s</w:t>
      </w:r>
      <w:r w:rsidR="009679A3" w:rsidRPr="00773DF5">
        <w:t xml:space="preserve"> general features when </w:t>
      </w:r>
      <w:r w:rsidR="009F76AC">
        <w:t>class</w:t>
      </w:r>
      <w:r w:rsidR="007C5F35">
        <w:t>i</w:t>
      </w:r>
      <w:r w:rsidR="009F76AC">
        <w:t>fying</w:t>
      </w:r>
      <w:r w:rsidR="009F76AC" w:rsidRPr="00773DF5">
        <w:t xml:space="preserve"> </w:t>
      </w:r>
      <w:r w:rsidR="009679A3" w:rsidRPr="00773DF5">
        <w:t>shapes.</w:t>
      </w:r>
      <w:r w:rsidR="00641EA9" w:rsidRPr="00773DF5">
        <w:t xml:space="preserve"> For this reason, children</w:t>
      </w:r>
      <w:r w:rsidRPr="00773DF5">
        <w:t>’s familiarity</w:t>
      </w:r>
      <w:r w:rsidR="00641EA9" w:rsidRPr="00773DF5">
        <w:t xml:space="preserve"> with a shape and how </w:t>
      </w:r>
      <w:r w:rsidRPr="00773DF5">
        <w:t>much experience they have with it</w:t>
      </w:r>
      <w:r w:rsidR="00641EA9" w:rsidRPr="00773DF5">
        <w:t xml:space="preserve"> can impact their ability to </w:t>
      </w:r>
      <w:r w:rsidR="009F76AC">
        <w:t>classify</w:t>
      </w:r>
      <w:r w:rsidR="00641EA9" w:rsidRPr="00773DF5">
        <w:t xml:space="preserve"> shapes.</w:t>
      </w:r>
    </w:p>
    <w:p w14:paraId="5D0A1156" w14:textId="5258B7B8" w:rsidR="00641EA9" w:rsidRDefault="00641EA9" w:rsidP="00D45C03">
      <w:pPr>
        <w:pStyle w:val="ListBullet"/>
      </w:pPr>
      <w:r>
        <w:lastRenderedPageBreak/>
        <w:t xml:space="preserve">Let’s explore this idea more in the next </w:t>
      </w:r>
      <w:r w:rsidR="005F3FAB">
        <w:t xml:space="preserve">few </w:t>
      </w:r>
      <w:r>
        <w:t>slide</w:t>
      </w:r>
      <w:r w:rsidR="005F3FAB">
        <w:t>s</w:t>
      </w:r>
      <w:r>
        <w:t>.</w:t>
      </w:r>
    </w:p>
    <w:p w14:paraId="477F9B92" w14:textId="21252AE3" w:rsidR="00641EA9" w:rsidRDefault="00641EA9" w:rsidP="00627000">
      <w:pPr>
        <w:pStyle w:val="Heading2"/>
      </w:pPr>
      <w:r>
        <w:t xml:space="preserve">SLIDE </w:t>
      </w:r>
      <w:r w:rsidR="00DA3D3B">
        <w:t>1</w:t>
      </w:r>
      <w:r w:rsidR="005632B5">
        <w:t>1</w:t>
      </w:r>
      <w:r>
        <w:t xml:space="preserve">: </w:t>
      </w:r>
      <w:r w:rsidR="00C25A93">
        <w:t xml:space="preserve">Classifying Shapes: </w:t>
      </w:r>
      <w:r w:rsidR="00BB2632">
        <w:t>Is it a triangle?</w:t>
      </w:r>
    </w:p>
    <w:p w14:paraId="6DA21D35" w14:textId="0BDEBB8A" w:rsidR="00C92192" w:rsidRDefault="008A77C2" w:rsidP="00485A99">
      <w:pPr>
        <w:jc w:val="center"/>
        <w:rPr>
          <w:b/>
          <w:bCs/>
        </w:rPr>
      </w:pPr>
      <w:r>
        <w:rPr>
          <w:b/>
          <w:bCs/>
          <w:noProof/>
        </w:rPr>
        <w:drawing>
          <wp:inline distT="0" distB="0" distL="0" distR="0" wp14:anchorId="7ACD5AB8" wp14:editId="62756D5B">
            <wp:extent cx="3251200" cy="1828800"/>
            <wp:effectExtent l="19050" t="19050" r="25400" b="19050"/>
            <wp:docPr id="205188063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80630" name="Picture 20">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7A76437" w14:textId="0C4C7E9E" w:rsidR="00B63F87" w:rsidRDefault="00B63F87" w:rsidP="005F3FAB">
      <w:pPr>
        <w:rPr>
          <w:b/>
          <w:bCs/>
        </w:rPr>
      </w:pPr>
      <w:r>
        <w:rPr>
          <w:b/>
          <w:bCs/>
        </w:rPr>
        <w:t xml:space="preserve">Time: </w:t>
      </w:r>
      <w:r w:rsidR="00093048">
        <w:t>7</w:t>
      </w:r>
      <w:r w:rsidR="00881C7A">
        <w:t>–</w:t>
      </w:r>
      <w:r w:rsidR="00093048">
        <w:t>10</w:t>
      </w:r>
      <w:r w:rsidRPr="004F4379">
        <w:t xml:space="preserve"> minutes</w:t>
      </w:r>
    </w:p>
    <w:p w14:paraId="7A64B516" w14:textId="4C6228DB" w:rsidR="005F3FAB" w:rsidRPr="00CA2174" w:rsidRDefault="005F3FAB" w:rsidP="00627000">
      <w:pPr>
        <w:pStyle w:val="Heading3"/>
      </w:pPr>
      <w:r w:rsidRPr="00CA2174">
        <w:t xml:space="preserve">Talking </w:t>
      </w:r>
      <w:r w:rsidR="00405CCD">
        <w:t>Points</w:t>
      </w:r>
    </w:p>
    <w:p w14:paraId="7CF8FC8F" w14:textId="4D2E79E3" w:rsidR="00641EA9" w:rsidRDefault="007A5584" w:rsidP="00D45C03">
      <w:pPr>
        <w:pStyle w:val="ListBullet"/>
      </w:pPr>
      <w:r>
        <w:t>Observe</w:t>
      </w:r>
      <w:r w:rsidR="00641EA9">
        <w:t xml:space="preserve"> </w:t>
      </w:r>
      <w:r w:rsidR="00B63F87">
        <w:t xml:space="preserve">these five </w:t>
      </w:r>
      <w:r w:rsidR="00641EA9">
        <w:t xml:space="preserve">shapes. </w:t>
      </w:r>
      <w:r w:rsidR="00093048">
        <w:t>With the person next to you</w:t>
      </w:r>
      <w:r w:rsidR="00641EA9">
        <w:t xml:space="preserve">, </w:t>
      </w:r>
      <w:r w:rsidR="00093048">
        <w:t xml:space="preserve">identify whether each shape is </w:t>
      </w:r>
      <w:r w:rsidR="00881C7A">
        <w:t xml:space="preserve">a </w:t>
      </w:r>
      <w:r w:rsidR="00093048">
        <w:t xml:space="preserve">triangle. Then, </w:t>
      </w:r>
      <w:r w:rsidR="00641EA9">
        <w:t>explain why</w:t>
      </w:r>
      <w:r w:rsidR="00093048">
        <w:t xml:space="preserve"> it is or isn’t a triangle.</w:t>
      </w:r>
    </w:p>
    <w:p w14:paraId="2734BC51" w14:textId="49532A48" w:rsidR="00CF3580" w:rsidRDefault="00631556" w:rsidP="00D45C03">
      <w:pPr>
        <w:pStyle w:val="ListBullet"/>
      </w:pPr>
      <w:r w:rsidRPr="001056AF">
        <w:t>[</w:t>
      </w:r>
      <w:r w:rsidR="00093048">
        <w:t xml:space="preserve">Offer </w:t>
      </w:r>
      <w:r w:rsidR="00DD25EE">
        <w:t>five to seven</w:t>
      </w:r>
      <w:r w:rsidR="00093048">
        <w:t xml:space="preserve"> minutes for participants to discuss the shapes and why the shapes are or are not triangles</w:t>
      </w:r>
      <w:r w:rsidR="00CF3580">
        <w:t>.]</w:t>
      </w:r>
    </w:p>
    <w:p w14:paraId="5763E2FD" w14:textId="071F1E2A" w:rsidR="00631556" w:rsidRPr="001056AF" w:rsidRDefault="00CF3580" w:rsidP="00D45C03">
      <w:pPr>
        <w:pStyle w:val="ListBullet"/>
      </w:pPr>
      <w:r>
        <w:t xml:space="preserve">[Select </w:t>
      </w:r>
      <w:r w:rsidR="00B63F87">
        <w:t>participants</w:t>
      </w:r>
      <w:r w:rsidR="00631556" w:rsidRPr="001056AF">
        <w:t xml:space="preserve"> to share their </w:t>
      </w:r>
      <w:r w:rsidR="00631556">
        <w:t>answer</w:t>
      </w:r>
      <w:r w:rsidR="00B63F87">
        <w:t>s</w:t>
      </w:r>
      <w:r w:rsidR="00631556" w:rsidRPr="001056AF">
        <w:t>.</w:t>
      </w:r>
      <w:r w:rsidR="00631556">
        <w:t xml:space="preserve"> </w:t>
      </w:r>
      <w:r>
        <w:t xml:space="preserve">After </w:t>
      </w:r>
      <w:r w:rsidR="00AA51D0">
        <w:t>participants describe each</w:t>
      </w:r>
      <w:r>
        <w:t xml:space="preserve"> of the shapes</w:t>
      </w:r>
      <w:r w:rsidR="00631556">
        <w:t xml:space="preserve">, </w:t>
      </w:r>
      <w:r>
        <w:t xml:space="preserve">use the </w:t>
      </w:r>
      <w:r w:rsidR="00DD25EE">
        <w:t xml:space="preserve">following </w:t>
      </w:r>
      <w:r w:rsidR="00631556">
        <w:t>talking points</w:t>
      </w:r>
      <w:r>
        <w:t xml:space="preserve"> to debrief</w:t>
      </w:r>
      <w:r w:rsidR="00631556">
        <w:t>.</w:t>
      </w:r>
      <w:r w:rsidR="00631556" w:rsidRPr="001056AF">
        <w:t>]</w:t>
      </w:r>
    </w:p>
    <w:p w14:paraId="5573F1C6" w14:textId="4FD4D6CC" w:rsidR="002D55B0" w:rsidRDefault="00CF3580" w:rsidP="00D45C03">
      <w:pPr>
        <w:pStyle w:val="ListBullet"/>
      </w:pPr>
      <w:r>
        <w:t>During this activity</w:t>
      </w:r>
      <w:r w:rsidR="005F3FAB" w:rsidRPr="005F3FAB">
        <w:t xml:space="preserve">, you </w:t>
      </w:r>
      <w:r>
        <w:t>might</w:t>
      </w:r>
      <w:r w:rsidR="005F3FAB" w:rsidRPr="005F3FAB">
        <w:t xml:space="preserve"> have noticed that triangles can have a lot of variation. The sides of the triangles can be different lengths</w:t>
      </w:r>
      <w:r>
        <w:t>.</w:t>
      </w:r>
      <w:r w:rsidR="005F3FAB" w:rsidRPr="005F3FAB">
        <w:t xml:space="preserve"> </w:t>
      </w:r>
      <w:r>
        <w:t>Triangle</w:t>
      </w:r>
      <w:r w:rsidR="00161C5C">
        <w:t>s</w:t>
      </w:r>
      <w:r w:rsidR="00B63F87">
        <w:t xml:space="preserve"> can have</w:t>
      </w:r>
      <w:r w:rsidR="005F3FAB" w:rsidRPr="005F3FAB">
        <w:t xml:space="preserve"> different angles, and triangle</w:t>
      </w:r>
      <w:r w:rsidR="00B63F87">
        <w:t>s</w:t>
      </w:r>
      <w:r w:rsidR="005F3FAB" w:rsidRPr="005F3FAB">
        <w:t xml:space="preserve"> can be oriented in different way</w:t>
      </w:r>
      <w:r>
        <w:t>s. For example</w:t>
      </w:r>
      <w:r w:rsidR="002D55B0">
        <w:t>:</w:t>
      </w:r>
    </w:p>
    <w:p w14:paraId="696B597D" w14:textId="77777777" w:rsidR="00F56681" w:rsidRDefault="002D55B0" w:rsidP="00BB10E2">
      <w:pPr>
        <w:pStyle w:val="ListBullet2"/>
      </w:pPr>
      <w:r>
        <w:t>A</w:t>
      </w:r>
      <w:r w:rsidR="005F3FAB" w:rsidRPr="005F3FAB">
        <w:t xml:space="preserve"> point </w:t>
      </w:r>
      <w:r w:rsidR="00CF3580">
        <w:t>might be</w:t>
      </w:r>
      <w:r w:rsidR="005F3FAB" w:rsidRPr="005F3FAB">
        <w:t xml:space="preserve"> on the bottom</w:t>
      </w:r>
      <w:r w:rsidR="00CF3580">
        <w:t xml:space="preserve"> or</w:t>
      </w:r>
      <w:r w:rsidR="005F3FAB" w:rsidRPr="005F3FAB">
        <w:t xml:space="preserve"> at the top. </w:t>
      </w:r>
    </w:p>
    <w:p w14:paraId="700D4004" w14:textId="42BD0B67" w:rsidR="005F3FAB" w:rsidRPr="005F3FAB" w:rsidRDefault="005F3FAB" w:rsidP="00BB10E2">
      <w:pPr>
        <w:pStyle w:val="ListBullet2"/>
      </w:pPr>
      <w:r w:rsidRPr="005F3FAB">
        <w:t xml:space="preserve">You </w:t>
      </w:r>
      <w:r w:rsidR="00CF3580">
        <w:t>also might</w:t>
      </w:r>
      <w:r w:rsidRPr="005F3FAB">
        <w:t xml:space="preserve"> have noticed that </w:t>
      </w:r>
      <w:r w:rsidR="00B63F87">
        <w:t>one</w:t>
      </w:r>
      <w:r w:rsidRPr="005F3FAB">
        <w:t xml:space="preserve"> shape looked similar to a triangle but </w:t>
      </w:r>
      <w:r w:rsidR="00B63F87">
        <w:t>was</w:t>
      </w:r>
      <w:r w:rsidRPr="005F3FAB">
        <w:t xml:space="preserve"> not a triangle.</w:t>
      </w:r>
    </w:p>
    <w:p w14:paraId="475DCC05" w14:textId="6CC63831" w:rsidR="005F3FAB" w:rsidRDefault="005F3FAB" w:rsidP="00D45C03">
      <w:pPr>
        <w:pStyle w:val="ListBullet"/>
      </w:pPr>
      <w:r>
        <w:t xml:space="preserve">When you explained why something was </w:t>
      </w:r>
      <w:r w:rsidR="002B6E02">
        <w:t xml:space="preserve">or was not </w:t>
      </w:r>
      <w:r>
        <w:t xml:space="preserve">a triangle, you </w:t>
      </w:r>
      <w:r w:rsidR="00CF3580">
        <w:t>described</w:t>
      </w:r>
      <w:r>
        <w:t xml:space="preserve"> the number of </w:t>
      </w:r>
      <w:r w:rsidR="0005148E">
        <w:t>sides</w:t>
      </w:r>
      <w:r>
        <w:t xml:space="preserve"> or </w:t>
      </w:r>
      <w:r w:rsidR="0005148E">
        <w:t>corners</w:t>
      </w:r>
      <w:r>
        <w:t xml:space="preserve"> the shape had. [Make connections to specific answers from participants.]</w:t>
      </w:r>
    </w:p>
    <w:p w14:paraId="7468AB50" w14:textId="13300388" w:rsidR="005F3FAB" w:rsidRDefault="005F3FAB" w:rsidP="00D45C03">
      <w:pPr>
        <w:pStyle w:val="ListBullet"/>
      </w:pPr>
      <w:r>
        <w:t xml:space="preserve">Let’s think about how children in preschool, </w:t>
      </w:r>
      <w:r w:rsidR="00B63F87">
        <w:t>TK</w:t>
      </w:r>
      <w:r w:rsidR="00CF3580">
        <w:t>,</w:t>
      </w:r>
      <w:r w:rsidR="00B63F87">
        <w:t xml:space="preserve"> and K</w:t>
      </w:r>
      <w:r>
        <w:t xml:space="preserve"> </w:t>
      </w:r>
      <w:r w:rsidR="00CF3580">
        <w:t>might</w:t>
      </w:r>
      <w:r w:rsidR="00631556">
        <w:t xml:space="preserve"> </w:t>
      </w:r>
      <w:r w:rsidR="009F76AC">
        <w:t>classify</w:t>
      </w:r>
      <w:r w:rsidR="00631556">
        <w:t xml:space="preserve"> these shapes.</w:t>
      </w:r>
    </w:p>
    <w:p w14:paraId="1A0DDDEB" w14:textId="0B669974" w:rsidR="00631556" w:rsidRPr="001056AF" w:rsidRDefault="00C87FE2" w:rsidP="00627000">
      <w:pPr>
        <w:pStyle w:val="Heading3"/>
      </w:pPr>
      <w:r>
        <w:t xml:space="preserve">Facilitator </w:t>
      </w:r>
      <w:r w:rsidR="00405CCD">
        <w:t>Notes</w:t>
      </w:r>
    </w:p>
    <w:p w14:paraId="4E1F7EE2" w14:textId="3C0B31A2" w:rsidR="00CF3580" w:rsidRPr="004F4379" w:rsidRDefault="00631556" w:rsidP="00D45C03">
      <w:pPr>
        <w:pStyle w:val="ListBullet"/>
        <w:rPr>
          <w:color w:val="000000"/>
        </w:rPr>
      </w:pPr>
      <w:r w:rsidRPr="001056AF">
        <w:t xml:space="preserve">Adjust the way you </w:t>
      </w:r>
      <w:r w:rsidR="00CF3580">
        <w:t>facilitate this</w:t>
      </w:r>
      <w:r>
        <w:t xml:space="preserve"> activity </w:t>
      </w:r>
      <w:r w:rsidRPr="001056AF">
        <w:t xml:space="preserve">based on group size, session length and format, and participants’ needs. </w:t>
      </w:r>
    </w:p>
    <w:p w14:paraId="51F79E98" w14:textId="377F5674" w:rsidR="00CF3580" w:rsidRPr="004F48E0" w:rsidRDefault="00CF3580" w:rsidP="00BB10E2">
      <w:pPr>
        <w:pStyle w:val="ListBullet2"/>
        <w:rPr>
          <w:rFonts w:ascii="Calibri" w:eastAsia="Calibri" w:hAnsi="Calibri" w:cs="Calibri"/>
          <w:color w:val="000000" w:themeColor="text1"/>
        </w:rPr>
      </w:pPr>
      <w:r>
        <w:lastRenderedPageBreak/>
        <w:t>For smaller groups</w:t>
      </w:r>
      <w:r w:rsidR="00631556">
        <w:t>,</w:t>
      </w:r>
      <w:r>
        <w:t xml:space="preserve"> you might</w:t>
      </w:r>
      <w:r w:rsidR="00631556">
        <w:t xml:space="preserve"> invite participants to share their answers and thinking with the whole group. </w:t>
      </w:r>
    </w:p>
    <w:p w14:paraId="7431BD7C" w14:textId="5BC7796A" w:rsidR="00631556" w:rsidRPr="0005148E" w:rsidRDefault="00CF3580" w:rsidP="00BB10E2">
      <w:pPr>
        <w:pStyle w:val="ListBullet2"/>
      </w:pPr>
      <w:r>
        <w:t>For larger groups</w:t>
      </w:r>
      <w:r w:rsidR="00631556">
        <w:t xml:space="preserve">, </w:t>
      </w:r>
      <w:r>
        <w:t xml:space="preserve">consider </w:t>
      </w:r>
      <w:r w:rsidR="00631556">
        <w:t>offe</w:t>
      </w:r>
      <w:r>
        <w:t>ring</w:t>
      </w:r>
      <w:r w:rsidR="00631556">
        <w:t xml:space="preserve"> time for participants to share their observations </w:t>
      </w:r>
      <w:r w:rsidR="00631556" w:rsidRPr="0005148E">
        <w:t>in pairs or at their tables. Then, invite each</w:t>
      </w:r>
      <w:r w:rsidR="00C51A07" w:rsidRPr="0005148E">
        <w:t xml:space="preserve"> pair or</w:t>
      </w:r>
      <w:r w:rsidR="00631556" w:rsidRPr="0005148E">
        <w:t xml:space="preserve"> table to share their answer for one of the triangles</w:t>
      </w:r>
      <w:r w:rsidR="00B63F87" w:rsidRPr="0005148E">
        <w:t xml:space="preserve"> with the whole group</w:t>
      </w:r>
      <w:r w:rsidR="00631556" w:rsidRPr="0005148E">
        <w:t xml:space="preserve">. </w:t>
      </w:r>
    </w:p>
    <w:p w14:paraId="02C12D60" w14:textId="77777777" w:rsidR="00A2765B" w:rsidRPr="0005148E" w:rsidRDefault="00A2765B" w:rsidP="00D45C03">
      <w:pPr>
        <w:pStyle w:val="ListBullet"/>
      </w:pPr>
      <w:r w:rsidRPr="0005148E">
        <w:t xml:space="preserve">Answer key: </w:t>
      </w:r>
    </w:p>
    <w:p w14:paraId="2D571266" w14:textId="33E3B274" w:rsidR="00A2765B" w:rsidRPr="0005148E" w:rsidRDefault="00A2765B" w:rsidP="00BB10E2">
      <w:pPr>
        <w:pStyle w:val="ListBullet2"/>
      </w:pPr>
      <w:r w:rsidRPr="0005148E">
        <w:t>Shapes A, B, D</w:t>
      </w:r>
      <w:r w:rsidR="00010250">
        <w:t>,</w:t>
      </w:r>
      <w:r w:rsidRPr="0005148E">
        <w:t xml:space="preserve"> and E are all triangles because they have </w:t>
      </w:r>
      <w:r w:rsidR="00010250">
        <w:t>three</w:t>
      </w:r>
      <w:r w:rsidRPr="0005148E">
        <w:t xml:space="preserve"> sides and </w:t>
      </w:r>
      <w:r w:rsidR="00010250">
        <w:t>three</w:t>
      </w:r>
      <w:r w:rsidRPr="0005148E">
        <w:t xml:space="preserve"> corners. </w:t>
      </w:r>
    </w:p>
    <w:p w14:paraId="542E286F" w14:textId="1415CE6A" w:rsidR="00A2765B" w:rsidRPr="0005148E" w:rsidRDefault="00A2765B" w:rsidP="00BB10E2">
      <w:pPr>
        <w:pStyle w:val="ListBullet2"/>
      </w:pPr>
      <w:r w:rsidRPr="0005148E">
        <w:t xml:space="preserve">Shape C is not a triangle because it has </w:t>
      </w:r>
      <w:r w:rsidR="00010250">
        <w:t>four</w:t>
      </w:r>
      <w:r w:rsidRPr="0005148E">
        <w:t xml:space="preserve"> sides and </w:t>
      </w:r>
      <w:r w:rsidR="00010250">
        <w:t>four</w:t>
      </w:r>
      <w:r w:rsidR="0005148E" w:rsidRPr="007B2C29">
        <w:t xml:space="preserve"> </w:t>
      </w:r>
      <w:r w:rsidRPr="0005148E">
        <w:t>corners.</w:t>
      </w:r>
    </w:p>
    <w:p w14:paraId="23F3BECF" w14:textId="3B434D85" w:rsidR="00641EA9" w:rsidRPr="00641EA9" w:rsidRDefault="00641EA9" w:rsidP="00627000">
      <w:pPr>
        <w:pStyle w:val="Heading2"/>
      </w:pPr>
      <w:r>
        <w:t xml:space="preserve">SLIDE </w:t>
      </w:r>
      <w:r w:rsidR="0047448B">
        <w:t>1</w:t>
      </w:r>
      <w:r w:rsidR="005632B5">
        <w:t>2</w:t>
      </w:r>
      <w:r>
        <w:t xml:space="preserve">: </w:t>
      </w:r>
      <w:r w:rsidR="00C25A93">
        <w:t xml:space="preserve">Classifying Shapes: </w:t>
      </w:r>
      <w:r>
        <w:t>Typical and Atypical Shapes</w:t>
      </w:r>
    </w:p>
    <w:p w14:paraId="2DC8F6B5" w14:textId="6C3EFACD" w:rsidR="00C92192" w:rsidRDefault="008A77C2" w:rsidP="00485A99">
      <w:pPr>
        <w:pStyle w:val="Heading3"/>
        <w:jc w:val="center"/>
      </w:pPr>
      <w:r>
        <w:rPr>
          <w:noProof/>
          <w14:ligatures w14:val="standardContextual"/>
        </w:rPr>
        <w:drawing>
          <wp:inline distT="0" distB="0" distL="0" distR="0" wp14:anchorId="4728874E" wp14:editId="4DF11A8B">
            <wp:extent cx="3251200" cy="1828800"/>
            <wp:effectExtent l="19050" t="19050" r="25400" b="19050"/>
            <wp:docPr id="108918299"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18299" name="Picture 2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466553A" w14:textId="58FE45CF" w:rsidR="005F3FAB" w:rsidRPr="005F3FAB" w:rsidRDefault="005F3FAB" w:rsidP="00627000">
      <w:pPr>
        <w:pStyle w:val="Heading3"/>
      </w:pPr>
      <w:r w:rsidRPr="00CA2174">
        <w:t xml:space="preserve">Talking </w:t>
      </w:r>
      <w:r w:rsidR="00405CCD">
        <w:t>Points</w:t>
      </w:r>
    </w:p>
    <w:p w14:paraId="55FA77BC" w14:textId="680E1C0E" w:rsidR="00641EA9" w:rsidRPr="005F3FAB" w:rsidRDefault="0005148E" w:rsidP="00D45C03">
      <w:pPr>
        <w:pStyle w:val="ListBullet"/>
      </w:pPr>
      <w:r>
        <w:t xml:space="preserve">Between the ages of </w:t>
      </w:r>
      <w:r w:rsidR="00197C43">
        <w:t>three</w:t>
      </w:r>
      <w:r>
        <w:t xml:space="preserve"> and </w:t>
      </w:r>
      <w:r w:rsidR="00197C43">
        <w:t>five</w:t>
      </w:r>
      <w:r w:rsidR="005F3FAB" w:rsidRPr="005F3FAB">
        <w:t>, children are likely to continue to use a shape</w:t>
      </w:r>
      <w:r w:rsidR="00BB2632">
        <w:t>’</w:t>
      </w:r>
      <w:r w:rsidR="00631556">
        <w:t>s</w:t>
      </w:r>
      <w:r w:rsidR="005F3FAB" w:rsidRPr="005F3FAB">
        <w:t xml:space="preserve"> general features to </w:t>
      </w:r>
      <w:r w:rsidR="009F76AC">
        <w:t>classify</w:t>
      </w:r>
      <w:r w:rsidR="005F3FAB" w:rsidRPr="005F3FAB">
        <w:t xml:space="preserve"> </w:t>
      </w:r>
      <w:r w:rsidR="00CF3580">
        <w:t>it</w:t>
      </w:r>
      <w:r w:rsidR="005F3FAB" w:rsidRPr="005F3FAB">
        <w:t xml:space="preserve">. </w:t>
      </w:r>
    </w:p>
    <w:p w14:paraId="406F3CDD" w14:textId="4DCC0164" w:rsidR="00641EA9" w:rsidRDefault="00CF3580" w:rsidP="00D45C03">
      <w:pPr>
        <w:pStyle w:val="ListBullet"/>
      </w:pPr>
      <w:r>
        <w:t>Preschoolers</w:t>
      </w:r>
      <w:r w:rsidR="009679A3">
        <w:t xml:space="preserve"> find it easier to </w:t>
      </w:r>
      <w:r w:rsidR="009F76AC">
        <w:t>classify</w:t>
      </w:r>
      <w:r w:rsidR="009679A3">
        <w:t xml:space="preserve"> </w:t>
      </w:r>
      <w:r w:rsidR="009679A3" w:rsidRPr="002F3516">
        <w:rPr>
          <w:b/>
          <w:bCs/>
        </w:rPr>
        <w:t>typical</w:t>
      </w:r>
      <w:r w:rsidR="009679A3">
        <w:t xml:space="preserve"> shapes</w:t>
      </w:r>
      <w:r w:rsidR="002F3516">
        <w:t xml:space="preserve"> (</w:t>
      </w:r>
      <w:r w:rsidR="002F3516" w:rsidRPr="002F3516">
        <w:t>Clements et al.</w:t>
      </w:r>
      <w:r w:rsidR="002F3516">
        <w:t xml:space="preserve">, </w:t>
      </w:r>
      <w:r w:rsidR="002F3516" w:rsidRPr="002F3516">
        <w:t>1999; Clements and Sarama</w:t>
      </w:r>
      <w:r w:rsidR="002F3516">
        <w:t xml:space="preserve">, </w:t>
      </w:r>
      <w:r w:rsidR="002F3516" w:rsidRPr="002F3516">
        <w:t>2021)</w:t>
      </w:r>
      <w:r w:rsidR="009679A3">
        <w:t xml:space="preserve">. </w:t>
      </w:r>
    </w:p>
    <w:p w14:paraId="72F9C1D5" w14:textId="3C9F42A1" w:rsidR="00641EA9" w:rsidRPr="004F4379" w:rsidRDefault="009679A3" w:rsidP="00BB10E2">
      <w:pPr>
        <w:pStyle w:val="ListBullet2"/>
        <w:rPr>
          <w:color w:val="000000"/>
        </w:rPr>
      </w:pPr>
      <w:r>
        <w:t xml:space="preserve">Children observe </w:t>
      </w:r>
      <w:r w:rsidRPr="00662D63">
        <w:rPr>
          <w:b/>
          <w:bCs/>
        </w:rPr>
        <w:t>typical shapes</w:t>
      </w:r>
      <w:r>
        <w:t xml:space="preserve"> in their everyday environments. </w:t>
      </w:r>
      <w:r w:rsidR="00641EA9">
        <w:t xml:space="preserve">[Point to the typical triangle </w:t>
      </w:r>
      <w:r w:rsidR="004F4379">
        <w:t>on the slide</w:t>
      </w:r>
      <w:r w:rsidR="00CB672A">
        <w:t>.</w:t>
      </w:r>
      <w:r w:rsidR="00641EA9">
        <w:t xml:space="preserve">] </w:t>
      </w:r>
      <w:r w:rsidR="007E7963">
        <w:t xml:space="preserve">An example of a typical shape is an equilateral triangle, </w:t>
      </w:r>
      <w:r w:rsidR="00F1422C">
        <w:t xml:space="preserve">which </w:t>
      </w:r>
      <w:r w:rsidR="00C51A07">
        <w:t>has</w:t>
      </w:r>
      <w:r w:rsidR="007E7963">
        <w:t xml:space="preserve"> </w:t>
      </w:r>
      <w:r w:rsidR="00C51A07">
        <w:t>three sides</w:t>
      </w:r>
      <w:r w:rsidR="007E7963">
        <w:t xml:space="preserve"> of the same length. </w:t>
      </w:r>
      <w:r w:rsidRPr="00E440F0">
        <w:t xml:space="preserve">Most children’s books or toys </w:t>
      </w:r>
      <w:r>
        <w:t>show</w:t>
      </w:r>
      <w:r w:rsidRPr="00E440F0">
        <w:t xml:space="preserve"> </w:t>
      </w:r>
      <w:r w:rsidRPr="00662D63">
        <w:rPr>
          <w:b/>
          <w:bCs/>
        </w:rPr>
        <w:t>typical</w:t>
      </w:r>
      <w:r w:rsidRPr="00197C43">
        <w:t xml:space="preserve"> </w:t>
      </w:r>
      <w:r w:rsidRPr="00E440F0">
        <w:t>versions of shape</w:t>
      </w:r>
      <w:r>
        <w:t>s.</w:t>
      </w:r>
      <w:r w:rsidRPr="00E440F0">
        <w:t xml:space="preserve"> </w:t>
      </w:r>
    </w:p>
    <w:p w14:paraId="4630DA1F" w14:textId="59614A8F" w:rsidR="009679A3" w:rsidRPr="0083184C" w:rsidRDefault="009679A3" w:rsidP="00BB10E2">
      <w:pPr>
        <w:pStyle w:val="ListBullet2"/>
      </w:pPr>
      <w:r w:rsidRPr="0083184C">
        <w:t xml:space="preserve">Children are much less likely to experience </w:t>
      </w:r>
      <w:r w:rsidRPr="0083184C">
        <w:rPr>
          <w:b/>
          <w:bCs/>
        </w:rPr>
        <w:t>atypical shapes</w:t>
      </w:r>
      <w:r w:rsidR="00C51A07" w:rsidRPr="0083184C">
        <w:t xml:space="preserve">. </w:t>
      </w:r>
      <w:r w:rsidR="00641EA9" w:rsidRPr="0083184C">
        <w:t xml:space="preserve">[Point to the atypical triangle </w:t>
      </w:r>
      <w:r w:rsidR="00E60B91" w:rsidRPr="0083184C">
        <w:t xml:space="preserve">on </w:t>
      </w:r>
      <w:r w:rsidR="00641EA9" w:rsidRPr="0083184C">
        <w:t>the</w:t>
      </w:r>
      <w:r w:rsidR="00E60B91" w:rsidRPr="0083184C">
        <w:t xml:space="preserve"> slide</w:t>
      </w:r>
      <w:r w:rsidR="00DD7990" w:rsidRPr="0083184C">
        <w:t>.</w:t>
      </w:r>
      <w:r w:rsidR="00641EA9" w:rsidRPr="0083184C">
        <w:t>]</w:t>
      </w:r>
      <w:r w:rsidRPr="0083184C">
        <w:t xml:space="preserve"> </w:t>
      </w:r>
      <w:r w:rsidR="00C51A07" w:rsidRPr="0083184C">
        <w:t>An example of an atypical triangle is</w:t>
      </w:r>
      <w:r w:rsidR="00D0062F" w:rsidRPr="0083184C">
        <w:t xml:space="preserve"> a</w:t>
      </w:r>
      <w:r w:rsidR="00C51A07" w:rsidRPr="0083184C">
        <w:t xml:space="preserve"> scalene triangle or a triangle </w:t>
      </w:r>
      <w:r w:rsidR="0005148E" w:rsidRPr="0083184C">
        <w:t xml:space="preserve">with a point facing </w:t>
      </w:r>
      <w:r w:rsidR="00C51A07" w:rsidRPr="0083184C">
        <w:t xml:space="preserve">downward. </w:t>
      </w:r>
      <w:r w:rsidRPr="0083184C">
        <w:t xml:space="preserve">We call these </w:t>
      </w:r>
      <w:r w:rsidRPr="0083184C">
        <w:rPr>
          <w:b/>
          <w:bCs/>
        </w:rPr>
        <w:t>atypical shapes</w:t>
      </w:r>
      <w:r w:rsidRPr="0083184C">
        <w:t xml:space="preserve"> because children do not observe these versions frequently. </w:t>
      </w:r>
    </w:p>
    <w:p w14:paraId="6249A9D1" w14:textId="6377E20D" w:rsidR="00C51A07" w:rsidRDefault="004F4379" w:rsidP="00D45C03">
      <w:pPr>
        <w:pStyle w:val="ListBullet"/>
      </w:pPr>
      <w:r>
        <w:t xml:space="preserve">As mentioned earlier, preschoolers tend to </w:t>
      </w:r>
      <w:r w:rsidR="00631556">
        <w:t xml:space="preserve">focus on </w:t>
      </w:r>
      <w:r w:rsidR="009679A3">
        <w:t>general features</w:t>
      </w:r>
      <w:r>
        <w:t xml:space="preserve"> of shapes.</w:t>
      </w:r>
      <w:r w:rsidR="009679A3">
        <w:t xml:space="preserve"> </w:t>
      </w:r>
      <w:r>
        <w:t xml:space="preserve">This focus </w:t>
      </w:r>
      <w:r w:rsidR="009679A3">
        <w:t xml:space="preserve">means that </w:t>
      </w:r>
      <w:r w:rsidR="00631556">
        <w:t>preschoolers</w:t>
      </w:r>
      <w:r w:rsidR="009679A3">
        <w:t xml:space="preserve"> may incorrectly </w:t>
      </w:r>
      <w:r w:rsidR="009F76AC">
        <w:t xml:space="preserve">classify </w:t>
      </w:r>
      <w:r w:rsidR="009679A3">
        <w:t xml:space="preserve">nonvalid </w:t>
      </w:r>
      <w:r w:rsidR="009679A3">
        <w:lastRenderedPageBreak/>
        <w:t>shapes like this one</w:t>
      </w:r>
      <w:r w:rsidR="009D05AE">
        <w:t>.</w:t>
      </w:r>
      <w:r w:rsidR="009679A3">
        <w:t xml:space="preserve"> [</w:t>
      </w:r>
      <w:r>
        <w:t>P</w:t>
      </w:r>
      <w:r w:rsidR="009679A3">
        <w:t>oint to</w:t>
      </w:r>
      <w:r w:rsidR="00B63F87">
        <w:t xml:space="preserve"> the</w:t>
      </w:r>
      <w:r w:rsidR="009679A3">
        <w:t xml:space="preserve"> </w:t>
      </w:r>
      <w:r w:rsidR="00631556">
        <w:t>nonvalid triangle</w:t>
      </w:r>
      <w:r w:rsidR="009679A3">
        <w:t xml:space="preserve"> </w:t>
      </w:r>
      <w:r>
        <w:t>on the slide</w:t>
      </w:r>
      <w:r w:rsidR="00F87620">
        <w:t>.</w:t>
      </w:r>
      <w:r w:rsidR="009679A3">
        <w:t xml:space="preserve">] </w:t>
      </w:r>
      <w:r w:rsidR="00C51A07">
        <w:t>An example of a nonvalid triangle is a shape that looks like a triangle</w:t>
      </w:r>
      <w:r w:rsidR="00C42304">
        <w:t>—</w:t>
      </w:r>
      <w:r w:rsidR="00C51A07">
        <w:t>for example</w:t>
      </w:r>
      <w:r w:rsidR="00C42304">
        <w:t>,</w:t>
      </w:r>
      <w:r w:rsidR="00C51A07">
        <w:t xml:space="preserve"> by having a point at the top</w:t>
      </w:r>
      <w:r w:rsidR="00C42304">
        <w:t>—</w:t>
      </w:r>
      <w:r w:rsidR="00C51A07">
        <w:t xml:space="preserve">but has more than </w:t>
      </w:r>
      <w:r w:rsidR="00C42304">
        <w:t>three</w:t>
      </w:r>
      <w:r w:rsidR="00C51A07">
        <w:t xml:space="preserve"> sides. </w:t>
      </w:r>
    </w:p>
    <w:p w14:paraId="24FD9598" w14:textId="0099290E" w:rsidR="009679A3" w:rsidRPr="00C51A07" w:rsidRDefault="00C51A07" w:rsidP="00BB10E2">
      <w:pPr>
        <w:pStyle w:val="ListBullet2"/>
      </w:pPr>
      <w:r w:rsidRPr="00C51A07">
        <w:t xml:space="preserve">When children encounter </w:t>
      </w:r>
      <w:r w:rsidR="0005148E">
        <w:t xml:space="preserve">a </w:t>
      </w:r>
      <w:r w:rsidRPr="00C51A07">
        <w:t xml:space="preserve">nonvalid </w:t>
      </w:r>
      <w:r w:rsidR="00F21B58">
        <w:t>triangle</w:t>
      </w:r>
      <w:r w:rsidRPr="00C51A07">
        <w:t xml:space="preserve">, they might </w:t>
      </w:r>
      <w:r w:rsidR="004F4379" w:rsidRPr="00C51A07">
        <w:t>notice</w:t>
      </w:r>
      <w:r w:rsidR="009679A3" w:rsidRPr="00C51A07">
        <w:t xml:space="preserve"> that </w:t>
      </w:r>
      <w:r w:rsidR="0005148E">
        <w:t>the</w:t>
      </w:r>
      <w:r w:rsidR="009679A3" w:rsidRPr="00C51A07">
        <w:t xml:space="preserve"> shape has a point at the top and conclude</w:t>
      </w:r>
      <w:r w:rsidR="004F4379" w:rsidRPr="00C51A07">
        <w:t xml:space="preserve"> that</w:t>
      </w:r>
      <w:r w:rsidR="009679A3" w:rsidRPr="00C51A07">
        <w:t xml:space="preserve"> it is a triangle. However, they may not notice that </w:t>
      </w:r>
      <w:r w:rsidR="004F4379" w:rsidRPr="00C51A07">
        <w:t>the shape</w:t>
      </w:r>
      <w:r w:rsidR="009679A3" w:rsidRPr="00C51A07">
        <w:t xml:space="preserve"> has </w:t>
      </w:r>
      <w:r w:rsidR="002B6386" w:rsidRPr="00C51A07">
        <w:t>four</w:t>
      </w:r>
      <w:r w:rsidR="009679A3" w:rsidRPr="00C51A07">
        <w:t xml:space="preserve"> sides.</w:t>
      </w:r>
    </w:p>
    <w:p w14:paraId="7D19DAE0" w14:textId="09F27B77" w:rsidR="00053DA6" w:rsidRPr="00A63035" w:rsidRDefault="00631556" w:rsidP="00D45C03">
      <w:pPr>
        <w:pStyle w:val="ListBullet"/>
      </w:pPr>
      <w:r>
        <w:t xml:space="preserve">By the time children </w:t>
      </w:r>
      <w:r w:rsidR="0005148E">
        <w:t xml:space="preserve">enter </w:t>
      </w:r>
      <w:r w:rsidR="00BA3C98">
        <w:t>kindergarten</w:t>
      </w:r>
      <w:r>
        <w:t xml:space="preserve">, they become </w:t>
      </w:r>
      <w:r w:rsidR="00B63F87">
        <w:t>more</w:t>
      </w:r>
      <w:r>
        <w:t xml:space="preserve"> familiar with a shape</w:t>
      </w:r>
      <w:r w:rsidR="00BB2632">
        <w:t>’</w:t>
      </w:r>
      <w:r>
        <w:t>s attribute</w:t>
      </w:r>
      <w:r w:rsidR="00B63F87">
        <w:t>s</w:t>
      </w:r>
      <w:r>
        <w:t xml:space="preserve"> and will use this information more consistently when </w:t>
      </w:r>
      <w:r w:rsidR="009F76AC">
        <w:t xml:space="preserve">classifying </w:t>
      </w:r>
      <w:r>
        <w:t>shapes.</w:t>
      </w:r>
    </w:p>
    <w:p w14:paraId="76041FA3" w14:textId="4EC9540F" w:rsidR="00E03249" w:rsidRDefault="009C60CB" w:rsidP="00D45C03">
      <w:pPr>
        <w:pStyle w:val="ListBullet"/>
      </w:pPr>
      <w:r>
        <w:t>Next,</w:t>
      </w:r>
      <w:r w:rsidR="00ED25EF">
        <w:t xml:space="preserve"> we will discuss what children in</w:t>
      </w:r>
      <w:r w:rsidR="007969A1">
        <w:t xml:space="preserve"> preschool, TK</w:t>
      </w:r>
      <w:r w:rsidR="004F4379">
        <w:t xml:space="preserve">, </w:t>
      </w:r>
      <w:r w:rsidR="007969A1">
        <w:t>and K learn about shape attributes</w:t>
      </w:r>
      <w:r>
        <w:t>. We will also explore</w:t>
      </w:r>
      <w:r w:rsidR="00A81DDA">
        <w:t xml:space="preserve"> how this </w:t>
      </w:r>
      <w:r w:rsidR="00830A09">
        <w:t xml:space="preserve">knowledge </w:t>
      </w:r>
      <w:r w:rsidR="00A81DDA">
        <w:t xml:space="preserve">helps with their </w:t>
      </w:r>
      <w:r w:rsidR="009F76AC">
        <w:t>classification</w:t>
      </w:r>
      <w:r w:rsidR="007969A1">
        <w:t>.</w:t>
      </w:r>
    </w:p>
    <w:p w14:paraId="46612A35" w14:textId="7BC3EB13" w:rsidR="00ED25EF" w:rsidRDefault="00ED25EF" w:rsidP="00627000">
      <w:pPr>
        <w:pStyle w:val="Heading2"/>
      </w:pPr>
      <w:r>
        <w:t xml:space="preserve">SLIDE </w:t>
      </w:r>
      <w:r w:rsidR="0047448B">
        <w:t>1</w:t>
      </w:r>
      <w:r w:rsidR="005632B5">
        <w:t>3</w:t>
      </w:r>
      <w:r>
        <w:t xml:space="preserve">: Learning About </w:t>
      </w:r>
      <w:r w:rsidR="009C60CB">
        <w:t>Shape Attributes</w:t>
      </w:r>
    </w:p>
    <w:p w14:paraId="61198FDE" w14:textId="4BC0E7A1" w:rsidR="00C92192" w:rsidRDefault="008A77C2" w:rsidP="00485A99">
      <w:pPr>
        <w:pStyle w:val="Heading3"/>
        <w:jc w:val="center"/>
      </w:pPr>
      <w:r>
        <w:rPr>
          <w:noProof/>
          <w14:ligatures w14:val="standardContextual"/>
        </w:rPr>
        <w:drawing>
          <wp:inline distT="0" distB="0" distL="0" distR="0" wp14:anchorId="4282EBEC" wp14:editId="35942236">
            <wp:extent cx="3251200" cy="1828800"/>
            <wp:effectExtent l="19050" t="19050" r="25400" b="19050"/>
            <wp:docPr id="82117657"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7657" name="Picture 22">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89D0EE5" w14:textId="65B80EB8" w:rsidR="00ED25EF" w:rsidRDefault="00ED25EF" w:rsidP="00627000">
      <w:pPr>
        <w:pStyle w:val="Heading3"/>
      </w:pPr>
      <w:r w:rsidRPr="00CA2174">
        <w:t xml:space="preserve">Talking </w:t>
      </w:r>
      <w:r w:rsidR="00405CCD">
        <w:t>Points</w:t>
      </w:r>
    </w:p>
    <w:p w14:paraId="0D0BDC0B" w14:textId="6C79B459" w:rsidR="00ED25EF" w:rsidRPr="00744C80" w:rsidRDefault="0005148E" w:rsidP="00D45C03">
      <w:pPr>
        <w:pStyle w:val="ListBullet"/>
      </w:pPr>
      <w:r w:rsidRPr="00744C80">
        <w:t xml:space="preserve">Between ages </w:t>
      </w:r>
      <w:r w:rsidR="00B5249D" w:rsidRPr="00744C80">
        <w:t>three</w:t>
      </w:r>
      <w:r w:rsidRPr="00744C80">
        <w:t xml:space="preserve"> and </w:t>
      </w:r>
      <w:r w:rsidR="00B5249D" w:rsidRPr="00744C80">
        <w:t>five</w:t>
      </w:r>
      <w:r w:rsidRPr="00744C80">
        <w:t>,</w:t>
      </w:r>
      <w:r w:rsidR="009C60CB" w:rsidRPr="00744C80">
        <w:t xml:space="preserve"> children</w:t>
      </w:r>
      <w:r w:rsidR="00ED25EF" w:rsidRPr="00744C80">
        <w:t xml:space="preserve"> begin to use vocabulary </w:t>
      </w:r>
      <w:r w:rsidR="00CF0A3E" w:rsidRPr="00744C80">
        <w:t>such as</w:t>
      </w:r>
      <w:r w:rsidR="00ED25EF" w:rsidRPr="00744C80">
        <w:t xml:space="preserve"> “corners” or “sides” to describe shape attributes. When prompted, they </w:t>
      </w:r>
      <w:r w:rsidR="009C60CB" w:rsidRPr="00744C80">
        <w:t>might</w:t>
      </w:r>
      <w:r w:rsidR="00ED25EF" w:rsidRPr="00744C80">
        <w:t xml:space="preserve"> count </w:t>
      </w:r>
      <w:r w:rsidR="009C60CB" w:rsidRPr="00744C80">
        <w:t>a shape’s</w:t>
      </w:r>
      <w:r w:rsidR="00ED25EF" w:rsidRPr="00744C80">
        <w:t xml:space="preserve"> corners and sides.</w:t>
      </w:r>
    </w:p>
    <w:p w14:paraId="5DB637C8" w14:textId="2AF63459" w:rsidR="00800FA4" w:rsidRPr="00744C80" w:rsidRDefault="00ED25EF" w:rsidP="00D45C03">
      <w:pPr>
        <w:pStyle w:val="ListBullet"/>
      </w:pPr>
      <w:r w:rsidRPr="00744C80">
        <w:t xml:space="preserve">Over time, children learn that </w:t>
      </w:r>
      <w:r w:rsidR="006B1279" w:rsidRPr="00744C80">
        <w:t xml:space="preserve">noticing </w:t>
      </w:r>
      <w:r w:rsidRPr="00744C80">
        <w:t xml:space="preserve">attributes is the most accurate way to identify and </w:t>
      </w:r>
      <w:r w:rsidR="009F76AC" w:rsidRPr="00744C80">
        <w:t xml:space="preserve">classify </w:t>
      </w:r>
      <w:r w:rsidRPr="00744C80">
        <w:t xml:space="preserve">shapes. By </w:t>
      </w:r>
      <w:r w:rsidR="00B5249D" w:rsidRPr="00744C80">
        <w:t>kindergarten</w:t>
      </w:r>
      <w:r w:rsidRPr="00744C80">
        <w:t xml:space="preserve">, </w:t>
      </w:r>
      <w:r w:rsidR="00A81DDA" w:rsidRPr="00744C80">
        <w:t>they use</w:t>
      </w:r>
      <w:r w:rsidRPr="00744C80">
        <w:t xml:space="preserve"> attributes more consistently to </w:t>
      </w:r>
      <w:r w:rsidR="009F76AC" w:rsidRPr="00744C80">
        <w:t xml:space="preserve">classify </w:t>
      </w:r>
      <w:r w:rsidRPr="00744C80">
        <w:t>shapes.</w:t>
      </w:r>
    </w:p>
    <w:p w14:paraId="559828FC" w14:textId="09A86CE2" w:rsidR="002D55B0" w:rsidRPr="00744C80" w:rsidRDefault="00A81DDA" w:rsidP="00D45C03">
      <w:pPr>
        <w:pStyle w:val="ListBullet"/>
      </w:pPr>
      <w:r w:rsidRPr="00744C80">
        <w:t>Kindergart</w:t>
      </w:r>
      <w:r w:rsidR="009C60CB" w:rsidRPr="00744C80">
        <w:t>ners</w:t>
      </w:r>
      <w:r w:rsidRPr="00744C80">
        <w:t xml:space="preserve"> </w:t>
      </w:r>
      <w:r w:rsidR="00ED25EF" w:rsidRPr="00744C80">
        <w:t xml:space="preserve">also use their understanding of attributes to </w:t>
      </w:r>
      <w:r w:rsidR="009C60CB" w:rsidRPr="00744C80">
        <w:t xml:space="preserve">communicate </w:t>
      </w:r>
      <w:r w:rsidR="00ED25EF" w:rsidRPr="00744C80">
        <w:t xml:space="preserve">about </w:t>
      </w:r>
      <w:r w:rsidR="00BE029A" w:rsidRPr="00744C80">
        <w:t xml:space="preserve">a </w:t>
      </w:r>
      <w:r w:rsidR="009C60CB" w:rsidRPr="00744C80">
        <w:t>shape</w:t>
      </w:r>
      <w:r w:rsidR="007848BF">
        <w:t>’</w:t>
      </w:r>
      <w:r w:rsidR="009C60CB" w:rsidRPr="00744C80">
        <w:t xml:space="preserve">s </w:t>
      </w:r>
      <w:r w:rsidR="00ED25EF" w:rsidRPr="00744C80">
        <w:t xml:space="preserve">similarities and differences. </w:t>
      </w:r>
      <w:r w:rsidRPr="00744C80">
        <w:t>For example</w:t>
      </w:r>
      <w:r w:rsidR="002D55B0" w:rsidRPr="00744C80">
        <w:t>:</w:t>
      </w:r>
      <w:r w:rsidRPr="00744C80">
        <w:t xml:space="preserve"> </w:t>
      </w:r>
    </w:p>
    <w:p w14:paraId="3D68C1F0" w14:textId="0DAF7051" w:rsidR="00ED25EF" w:rsidRDefault="002D55B0" w:rsidP="00BB10E2">
      <w:pPr>
        <w:pStyle w:val="ListBullet2"/>
      </w:pPr>
      <w:r>
        <w:t>T</w:t>
      </w:r>
      <w:r w:rsidR="00A81DDA">
        <w:t>hey</w:t>
      </w:r>
      <w:r w:rsidR="00ED25EF">
        <w:t xml:space="preserve"> </w:t>
      </w:r>
      <w:r w:rsidR="00ED25EF" w:rsidRPr="001B3B80">
        <w:t>might explain that triangle</w:t>
      </w:r>
      <w:r w:rsidR="009C60CB">
        <w:t>s</w:t>
      </w:r>
      <w:r w:rsidR="00ED25EF" w:rsidRPr="001B3B80">
        <w:t xml:space="preserve"> </w:t>
      </w:r>
      <w:r w:rsidR="009C60CB">
        <w:t xml:space="preserve">are </w:t>
      </w:r>
      <w:r w:rsidR="00ED25EF" w:rsidRPr="001B3B80">
        <w:t xml:space="preserve">different </w:t>
      </w:r>
      <w:r w:rsidR="00165590">
        <w:t>from</w:t>
      </w:r>
      <w:r w:rsidR="00ED25EF" w:rsidRPr="001B3B80">
        <w:t xml:space="preserve"> square</w:t>
      </w:r>
      <w:r w:rsidR="009C60CB">
        <w:t>s</w:t>
      </w:r>
      <w:r w:rsidR="00ED25EF" w:rsidRPr="001B3B80">
        <w:t xml:space="preserve"> because triangle</w:t>
      </w:r>
      <w:r w:rsidR="009C60CB">
        <w:t>s</w:t>
      </w:r>
      <w:r w:rsidR="00ED25EF" w:rsidRPr="001B3B80">
        <w:t xml:space="preserve"> ha</w:t>
      </w:r>
      <w:r w:rsidR="009C60CB">
        <w:t>ve</w:t>
      </w:r>
      <w:r w:rsidR="00ED25EF" w:rsidRPr="001B3B80">
        <w:t xml:space="preserve"> three corners and square</w:t>
      </w:r>
      <w:r w:rsidR="009C60CB">
        <w:t>s</w:t>
      </w:r>
      <w:r w:rsidR="00ED25EF" w:rsidRPr="001B3B80">
        <w:t xml:space="preserve"> ha</w:t>
      </w:r>
      <w:r w:rsidR="009C60CB">
        <w:t xml:space="preserve">ve </w:t>
      </w:r>
      <w:r w:rsidR="00ED25EF" w:rsidRPr="001B3B80">
        <w:t>four corners</w:t>
      </w:r>
      <w:r w:rsidR="009C60CB">
        <w:t>.</w:t>
      </w:r>
      <w:r w:rsidR="00ED25EF" w:rsidRPr="001B3B80">
        <w:t xml:space="preserve"> </w:t>
      </w:r>
    </w:p>
    <w:p w14:paraId="173EA495" w14:textId="6F38E2B1" w:rsidR="00E03249" w:rsidRDefault="55CDCB74" w:rsidP="00627000">
      <w:pPr>
        <w:pStyle w:val="Heading2"/>
      </w:pPr>
      <w:r>
        <w:lastRenderedPageBreak/>
        <w:t xml:space="preserve">SLIDE </w:t>
      </w:r>
      <w:r w:rsidR="007E4EF8">
        <w:t>1</w:t>
      </w:r>
      <w:r w:rsidR="005632B5">
        <w:t>4</w:t>
      </w:r>
      <w:r>
        <w:t xml:space="preserve">: Naming </w:t>
      </w:r>
      <w:r w:rsidR="008253FD">
        <w:t xml:space="preserve">Two-Dimensional </w:t>
      </w:r>
      <w:r w:rsidR="00BA5F5A">
        <w:t>S</w:t>
      </w:r>
      <w:r>
        <w:t>hapes</w:t>
      </w:r>
    </w:p>
    <w:p w14:paraId="7C0C9FCB" w14:textId="78BF886F" w:rsidR="00C92192" w:rsidRDefault="008A77C2" w:rsidP="00485A99">
      <w:pPr>
        <w:pStyle w:val="Heading3"/>
        <w:jc w:val="center"/>
      </w:pPr>
      <w:r>
        <w:rPr>
          <w:noProof/>
          <w14:ligatures w14:val="standardContextual"/>
        </w:rPr>
        <w:drawing>
          <wp:inline distT="0" distB="0" distL="0" distR="0" wp14:anchorId="66E1FC4A" wp14:editId="0EF131AF">
            <wp:extent cx="3251200" cy="1828800"/>
            <wp:effectExtent l="19050" t="19050" r="25400" b="19050"/>
            <wp:docPr id="325631317"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31317" name="Picture 23">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0AD7829" w14:textId="650E98E6" w:rsidR="00CA2174" w:rsidRPr="00CA2174" w:rsidRDefault="00CA2174" w:rsidP="00627000">
      <w:pPr>
        <w:pStyle w:val="Heading3"/>
      </w:pPr>
      <w:r w:rsidRPr="00CA2174">
        <w:t xml:space="preserve">Talking </w:t>
      </w:r>
      <w:r w:rsidR="00405CCD">
        <w:t>Points</w:t>
      </w:r>
    </w:p>
    <w:p w14:paraId="5C110789" w14:textId="29EC4952" w:rsidR="008253FD" w:rsidRPr="00221F86" w:rsidRDefault="0005148E" w:rsidP="00D45C03">
      <w:pPr>
        <w:pStyle w:val="ListBullet"/>
        <w:rPr>
          <w:color w:val="000000"/>
        </w:rPr>
      </w:pPr>
      <w:r>
        <w:t xml:space="preserve">Between ages </w:t>
      </w:r>
      <w:r w:rsidR="001B43C8">
        <w:t>three</w:t>
      </w:r>
      <w:r>
        <w:t xml:space="preserve"> and </w:t>
      </w:r>
      <w:r w:rsidR="001B43C8">
        <w:t>five</w:t>
      </w:r>
      <w:r w:rsidR="003B669F">
        <w:t>, children</w:t>
      </w:r>
      <w:r w:rsidR="00E03249">
        <w:t xml:space="preserve"> expand their shape vocabulary.</w:t>
      </w:r>
      <w:r w:rsidR="003B669F">
        <w:t xml:space="preserve"> </w:t>
      </w:r>
      <w:r w:rsidR="009C60CB">
        <w:t>T</w:t>
      </w:r>
      <w:r w:rsidR="001B3B80">
        <w:t xml:space="preserve">hey </w:t>
      </w:r>
      <w:r w:rsidR="008253FD">
        <w:t>know shape</w:t>
      </w:r>
      <w:r w:rsidR="00AA6867">
        <w:t xml:space="preserve"> names</w:t>
      </w:r>
      <w:r w:rsidR="008253FD">
        <w:t xml:space="preserve"> </w:t>
      </w:r>
      <w:r w:rsidR="00B21069">
        <w:t>such as</w:t>
      </w:r>
      <w:r w:rsidR="008253FD">
        <w:t xml:space="preserve"> circle, square, triangle</w:t>
      </w:r>
      <w:r w:rsidR="00F32217">
        <w:t>,</w:t>
      </w:r>
      <w:r w:rsidR="008253FD">
        <w:t xml:space="preserve"> and rectangle. They may even </w:t>
      </w:r>
      <w:r w:rsidR="001B3B80">
        <w:t xml:space="preserve">learn </w:t>
      </w:r>
      <w:r w:rsidR="00C22C7F">
        <w:t xml:space="preserve">the </w:t>
      </w:r>
      <w:r w:rsidR="001B3B80">
        <w:t>name</w:t>
      </w:r>
      <w:r w:rsidR="00C22C7F">
        <w:t>s of</w:t>
      </w:r>
      <w:r w:rsidR="001B3B80">
        <w:t xml:space="preserve"> more complex </w:t>
      </w:r>
      <w:r w:rsidR="009C60CB">
        <w:t xml:space="preserve">two-dimensional </w:t>
      </w:r>
      <w:r w:rsidR="001B3B80">
        <w:t xml:space="preserve">shapes </w:t>
      </w:r>
      <w:r w:rsidR="00C22C7F">
        <w:t xml:space="preserve">such as </w:t>
      </w:r>
      <w:r w:rsidR="00470E46">
        <w:t>rhombus</w:t>
      </w:r>
      <w:r w:rsidR="008253FD">
        <w:t xml:space="preserve"> or </w:t>
      </w:r>
      <w:r w:rsidR="001434F4">
        <w:t>trapezoid</w:t>
      </w:r>
      <w:r w:rsidR="008253FD">
        <w:t>.</w:t>
      </w:r>
    </w:p>
    <w:p w14:paraId="59AF90C3" w14:textId="0B3FE4B0" w:rsidR="001B3B80" w:rsidRPr="00E446F2" w:rsidRDefault="008253FD" w:rsidP="00D45C03">
      <w:pPr>
        <w:pStyle w:val="ListBullet"/>
        <w:rPr>
          <w:color w:val="000000"/>
        </w:rPr>
      </w:pPr>
      <w:r>
        <w:t xml:space="preserve">In </w:t>
      </w:r>
      <w:r w:rsidR="0005032D">
        <w:t>kindergarten</w:t>
      </w:r>
      <w:r>
        <w:t xml:space="preserve">, children </w:t>
      </w:r>
      <w:r w:rsidR="00306322">
        <w:t xml:space="preserve">may learn </w:t>
      </w:r>
      <w:r w:rsidR="003C38EE">
        <w:t xml:space="preserve">the </w:t>
      </w:r>
      <w:r>
        <w:t>name</w:t>
      </w:r>
      <w:r w:rsidR="003C38EE">
        <w:t>s of</w:t>
      </w:r>
      <w:r w:rsidR="00221F86">
        <w:t xml:space="preserve"> shape</w:t>
      </w:r>
      <w:r w:rsidR="003C38EE">
        <w:t>s</w:t>
      </w:r>
      <w:r w:rsidR="00221F86">
        <w:t xml:space="preserve"> such as </w:t>
      </w:r>
      <w:r>
        <w:t xml:space="preserve">rhombus, </w:t>
      </w:r>
      <w:r w:rsidR="00470E46">
        <w:t>pentagon</w:t>
      </w:r>
      <w:r w:rsidR="00835670">
        <w:t>,</w:t>
      </w:r>
      <w:r w:rsidR="00A81DDA">
        <w:t xml:space="preserve"> </w:t>
      </w:r>
      <w:r>
        <w:t xml:space="preserve">hexagon, </w:t>
      </w:r>
      <w:r w:rsidR="00A81DDA">
        <w:t>and</w:t>
      </w:r>
      <w:r w:rsidR="00800FA4">
        <w:t xml:space="preserve"> oct</w:t>
      </w:r>
      <w:r w:rsidR="002D607A">
        <w:t>a</w:t>
      </w:r>
      <w:r w:rsidR="00800FA4">
        <w:t>gon.</w:t>
      </w:r>
    </w:p>
    <w:p w14:paraId="3D07136D" w14:textId="77777777" w:rsidR="004218A2" w:rsidRPr="00BB5026" w:rsidRDefault="004218A2" w:rsidP="00627000">
      <w:pPr>
        <w:pStyle w:val="Heading3"/>
      </w:pPr>
      <w:r w:rsidRPr="00BB5026">
        <w:t>Facilitator Notes</w:t>
      </w:r>
    </w:p>
    <w:p w14:paraId="538101C1" w14:textId="07DBD63C" w:rsidR="004218A2" w:rsidRPr="00BB5026" w:rsidRDefault="4802F666" w:rsidP="00D45C03">
      <w:pPr>
        <w:pStyle w:val="ListBullet"/>
      </w:pPr>
      <w:r>
        <w:t xml:space="preserve">For more information about common two- and three-dimensional shapes and their names, review slide 16 and 18 of PPT 1 “Introduction to Geometry: Birth–8 </w:t>
      </w:r>
      <w:r w:rsidR="00A9762F">
        <w:t>Y</w:t>
      </w:r>
      <w:r>
        <w:t>ears.”</w:t>
      </w:r>
    </w:p>
    <w:p w14:paraId="71D3F996" w14:textId="424B9B94" w:rsidR="008253FD" w:rsidRDefault="008253FD" w:rsidP="00627000">
      <w:pPr>
        <w:pStyle w:val="Heading2"/>
      </w:pPr>
      <w:bookmarkStart w:id="1" w:name="_Hlk143581021"/>
      <w:r>
        <w:lastRenderedPageBreak/>
        <w:t>SLIDE 1</w:t>
      </w:r>
      <w:r w:rsidR="005632B5">
        <w:t>5</w:t>
      </w:r>
      <w:r>
        <w:t>: Naming Three-Dimensional Shapes</w:t>
      </w:r>
    </w:p>
    <w:p w14:paraId="55488278" w14:textId="510EECE5" w:rsidR="00C92192" w:rsidRDefault="008A77C2" w:rsidP="00485A99">
      <w:pPr>
        <w:pStyle w:val="Heading3"/>
        <w:jc w:val="center"/>
      </w:pPr>
      <w:r>
        <w:rPr>
          <w:noProof/>
          <w14:ligatures w14:val="standardContextual"/>
        </w:rPr>
        <w:drawing>
          <wp:inline distT="0" distB="0" distL="0" distR="0" wp14:anchorId="44A2FA10" wp14:editId="560BC5AA">
            <wp:extent cx="3251200" cy="1828800"/>
            <wp:effectExtent l="19050" t="19050" r="25400" b="19050"/>
            <wp:docPr id="1545724317"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24317" name="Picture 24">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C1AD338" w14:textId="51195E6E" w:rsidR="008253FD" w:rsidRPr="00CA2174" w:rsidRDefault="008253FD" w:rsidP="00627000">
      <w:pPr>
        <w:pStyle w:val="Heading3"/>
      </w:pPr>
      <w:r w:rsidRPr="00CA2174">
        <w:t xml:space="preserve">Talking </w:t>
      </w:r>
      <w:r w:rsidR="00405CCD">
        <w:t>Points</w:t>
      </w:r>
    </w:p>
    <w:p w14:paraId="393CDB20" w14:textId="7F27CF16" w:rsidR="008253FD" w:rsidRPr="0005148E" w:rsidRDefault="008253FD" w:rsidP="00D45C03">
      <w:pPr>
        <w:pStyle w:val="ListBullet"/>
      </w:pPr>
      <w:r w:rsidRPr="0005148E">
        <w:t>Children in preschool and TK also begin to identify three-dimensional shapes such as sphere</w:t>
      </w:r>
      <w:r w:rsidR="00664EFC" w:rsidRPr="0005148E">
        <w:t>s</w:t>
      </w:r>
      <w:r w:rsidRPr="0005148E">
        <w:t>, cube</w:t>
      </w:r>
      <w:r w:rsidR="00664EFC" w:rsidRPr="0005148E">
        <w:t>s</w:t>
      </w:r>
      <w:r w:rsidRPr="0005148E">
        <w:t>, and cone</w:t>
      </w:r>
      <w:r w:rsidR="00664EFC" w:rsidRPr="0005148E">
        <w:t>s</w:t>
      </w:r>
      <w:r w:rsidRPr="0005148E">
        <w:t xml:space="preserve">. Many children </w:t>
      </w:r>
      <w:r w:rsidR="00F21B58" w:rsidRPr="0005148E">
        <w:t xml:space="preserve">continue to use </w:t>
      </w:r>
      <w:r w:rsidRPr="0005148E">
        <w:t xml:space="preserve">informal names like “ball” for a sphere or “box” for a cube. </w:t>
      </w:r>
      <w:r w:rsidR="006C1D99" w:rsidRPr="0005148E">
        <w:t>Children</w:t>
      </w:r>
      <w:r w:rsidR="00851F9F" w:rsidRPr="0005148E">
        <w:t xml:space="preserve"> use these informal names </w:t>
      </w:r>
      <w:r w:rsidRPr="0005148E">
        <w:t xml:space="preserve">because adults often use </w:t>
      </w:r>
      <w:r w:rsidR="006C1D99" w:rsidRPr="0005148E">
        <w:t>them</w:t>
      </w:r>
      <w:r w:rsidRPr="0005148E">
        <w:t xml:space="preserve"> to describe three-dimensional objects</w:t>
      </w:r>
      <w:r w:rsidR="00AD2D33" w:rsidRPr="0005148E">
        <w:t xml:space="preserve">, and </w:t>
      </w:r>
      <w:r w:rsidR="000E1849" w:rsidRPr="007B2C29">
        <w:t>these names</w:t>
      </w:r>
      <w:r w:rsidR="00AD2D33" w:rsidRPr="0005148E">
        <w:t xml:space="preserve"> make the most sense in many contexts</w:t>
      </w:r>
      <w:r w:rsidRPr="0005148E">
        <w:t>.</w:t>
      </w:r>
      <w:r w:rsidR="005A1A7D">
        <w:t xml:space="preserve"> For example:</w:t>
      </w:r>
    </w:p>
    <w:p w14:paraId="4C2ADEEC" w14:textId="7C7E5874" w:rsidR="00AD2D33" w:rsidRPr="0005148E" w:rsidRDefault="005A1A7D" w:rsidP="00BB10E2">
      <w:pPr>
        <w:pStyle w:val="ListBullet2"/>
      </w:pPr>
      <w:r>
        <w:t>W</w:t>
      </w:r>
      <w:r w:rsidR="000E1849" w:rsidRPr="007B2C29">
        <w:t xml:space="preserve">hen playing </w:t>
      </w:r>
      <w:r w:rsidR="0005148E">
        <w:t>basketball</w:t>
      </w:r>
      <w:r w:rsidR="000E1849" w:rsidRPr="007B2C29">
        <w:t xml:space="preserve">, </w:t>
      </w:r>
      <w:r w:rsidR="00AD2D33" w:rsidRPr="0005148E">
        <w:t xml:space="preserve">children are more likely to communicate “throw the ball” </w:t>
      </w:r>
      <w:r w:rsidR="000E1849" w:rsidRPr="007B2C29">
        <w:t>than</w:t>
      </w:r>
      <w:r w:rsidR="00AD2D33" w:rsidRPr="0005148E">
        <w:t xml:space="preserve"> “throw the sphere.” </w:t>
      </w:r>
    </w:p>
    <w:p w14:paraId="7B2D045D" w14:textId="5D2632E6" w:rsidR="00AD2D33" w:rsidRPr="0005148E" w:rsidRDefault="008253FD" w:rsidP="00D45C03">
      <w:pPr>
        <w:pStyle w:val="ListBullet"/>
      </w:pPr>
      <w:r w:rsidRPr="0005148E">
        <w:t xml:space="preserve">Kindergartners </w:t>
      </w:r>
      <w:r w:rsidR="00AD2D33" w:rsidRPr="0005148E">
        <w:t>may begin to use</w:t>
      </w:r>
      <w:r w:rsidR="007D41B9" w:rsidRPr="0005148E">
        <w:t xml:space="preserve"> or understand</w:t>
      </w:r>
      <w:r w:rsidR="00AD2D33" w:rsidRPr="0005148E">
        <w:t xml:space="preserve"> </w:t>
      </w:r>
      <w:r w:rsidRPr="0005148E">
        <w:t>formal names for a wider variety</w:t>
      </w:r>
      <w:r w:rsidR="00221F86" w:rsidRPr="0005148E">
        <w:t xml:space="preserve"> of</w:t>
      </w:r>
      <w:r w:rsidRPr="0005148E">
        <w:t xml:space="preserve"> three-dimensional shapes such as cylinder</w:t>
      </w:r>
      <w:r w:rsidR="000E1849" w:rsidRPr="007B2C29">
        <w:t>s</w:t>
      </w:r>
      <w:r w:rsidR="00F32217" w:rsidRPr="0005148E">
        <w:t xml:space="preserve"> or pyramid</w:t>
      </w:r>
      <w:r w:rsidR="000E1849" w:rsidRPr="007B2C29">
        <w:t>s</w:t>
      </w:r>
      <w:r w:rsidRPr="0005148E">
        <w:t>.</w:t>
      </w:r>
      <w:r w:rsidR="00AD2D33" w:rsidRPr="0005148E">
        <w:t xml:space="preserve"> </w:t>
      </w:r>
    </w:p>
    <w:p w14:paraId="4348FDFC" w14:textId="2675ECBC" w:rsidR="007D41B9" w:rsidRPr="0005148E" w:rsidRDefault="000E1849" w:rsidP="00D45C03">
      <w:pPr>
        <w:pStyle w:val="ListBullet"/>
      </w:pPr>
      <w:r w:rsidRPr="007B2C29">
        <w:t>It</w:t>
      </w:r>
      <w:r w:rsidR="00AD2D33" w:rsidRPr="0005148E">
        <w:t xml:space="preserve"> is important for children to develop an understanding of </w:t>
      </w:r>
      <w:r w:rsidRPr="007B2C29">
        <w:t xml:space="preserve">and use </w:t>
      </w:r>
      <w:r w:rsidR="00AD2D33" w:rsidRPr="0005148E">
        <w:t>formal shape vocabulary in early elementary school</w:t>
      </w:r>
      <w:r w:rsidR="005A1A7D">
        <w:t>.</w:t>
      </w:r>
      <w:r w:rsidRPr="007B2C29">
        <w:t xml:space="preserve"> However,</w:t>
      </w:r>
      <w:r w:rsidR="007D41B9" w:rsidRPr="0005148E">
        <w:t xml:space="preserve"> in </w:t>
      </w:r>
      <w:r w:rsidR="00AD2D33" w:rsidRPr="0005148E">
        <w:t>preschool, TK</w:t>
      </w:r>
      <w:r w:rsidR="005A1A7D">
        <w:t>,</w:t>
      </w:r>
      <w:r w:rsidR="00AD2D33" w:rsidRPr="0005148E">
        <w:t xml:space="preserve"> and K</w:t>
      </w:r>
      <w:r w:rsidR="005A1A7D">
        <w:t>,</w:t>
      </w:r>
      <w:r w:rsidR="00AD2D33" w:rsidRPr="0005148E">
        <w:t xml:space="preserve"> </w:t>
      </w:r>
      <w:r w:rsidR="007D41B9" w:rsidRPr="0005148E">
        <w:t xml:space="preserve">it is appropriate for children to continue to use informal names for three-dimensional shapes. </w:t>
      </w:r>
    </w:p>
    <w:p w14:paraId="05BEE893" w14:textId="2F5CB6D7" w:rsidR="008669D9" w:rsidRDefault="008669D9" w:rsidP="00627000">
      <w:pPr>
        <w:pStyle w:val="Heading2"/>
      </w:pPr>
      <w:r>
        <w:t xml:space="preserve">SLIDE </w:t>
      </w:r>
      <w:r w:rsidR="008253FD">
        <w:t>1</w:t>
      </w:r>
      <w:r w:rsidR="005632B5">
        <w:t>6</w:t>
      </w:r>
      <w:r>
        <w:t>: Composing and Decomposing Shapes</w:t>
      </w:r>
    </w:p>
    <w:p w14:paraId="23FD9616" w14:textId="02EA2EA5" w:rsidR="00C92192" w:rsidRDefault="008A77C2" w:rsidP="00485A99">
      <w:pPr>
        <w:jc w:val="center"/>
        <w:rPr>
          <w:b/>
          <w:bCs/>
        </w:rPr>
      </w:pPr>
      <w:r>
        <w:rPr>
          <w:b/>
          <w:bCs/>
          <w:noProof/>
        </w:rPr>
        <w:drawing>
          <wp:inline distT="0" distB="0" distL="0" distR="0" wp14:anchorId="6D0C2FEE" wp14:editId="1CAAE25A">
            <wp:extent cx="3251200" cy="1828800"/>
            <wp:effectExtent l="19050" t="19050" r="25400" b="19050"/>
            <wp:docPr id="1938309440"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09440" name="Picture 25">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62BD8D2" w14:textId="0EA67C5C" w:rsidR="00136115" w:rsidRDefault="00136115" w:rsidP="005B3187">
      <w:pPr>
        <w:pStyle w:val="BodyText"/>
        <w:rPr>
          <w:b/>
          <w:bCs/>
        </w:rPr>
      </w:pPr>
      <w:r w:rsidRPr="007B2C29">
        <w:rPr>
          <w:b/>
          <w:bCs/>
        </w:rPr>
        <w:lastRenderedPageBreak/>
        <w:t>Time:</w:t>
      </w:r>
      <w:r>
        <w:t xml:space="preserve"> 7–10</w:t>
      </w:r>
      <w:r w:rsidRPr="004F4379">
        <w:t xml:space="preserve"> minutes</w:t>
      </w:r>
      <w:r w:rsidRPr="00CA2174">
        <w:rPr>
          <w:b/>
          <w:bCs/>
        </w:rPr>
        <w:t xml:space="preserve"> </w:t>
      </w:r>
    </w:p>
    <w:p w14:paraId="07ECF253" w14:textId="5CF5EFD1" w:rsidR="008669D9" w:rsidRPr="00CA2174" w:rsidRDefault="008669D9" w:rsidP="00627000">
      <w:pPr>
        <w:pStyle w:val="Heading3"/>
      </w:pPr>
      <w:r w:rsidRPr="00CA2174">
        <w:t xml:space="preserve">Talking </w:t>
      </w:r>
      <w:r w:rsidR="00405CCD">
        <w:t>Points</w:t>
      </w:r>
    </w:p>
    <w:p w14:paraId="66B2A340" w14:textId="72921DD2" w:rsidR="008669D9" w:rsidRDefault="008669D9" w:rsidP="00D45C03">
      <w:pPr>
        <w:pStyle w:val="ListBullet"/>
      </w:pPr>
      <w:r>
        <w:t xml:space="preserve">Composing and decomposing shapes is the </w:t>
      </w:r>
      <w:r w:rsidR="009C60CB">
        <w:t xml:space="preserve">ability to </w:t>
      </w:r>
      <w:r>
        <w:t xml:space="preserve">combine </w:t>
      </w:r>
      <w:r w:rsidR="009C60CB">
        <w:t xml:space="preserve">or take apart </w:t>
      </w:r>
      <w:r>
        <w:t xml:space="preserve">shapes to create new shapes, pictures, or designs. </w:t>
      </w:r>
    </w:p>
    <w:p w14:paraId="004CB13A" w14:textId="67C77B03" w:rsidR="008669D9" w:rsidRPr="008C2A0B" w:rsidRDefault="003271D6" w:rsidP="00D45C03">
      <w:pPr>
        <w:pStyle w:val="ListBullet"/>
      </w:pPr>
      <w:r>
        <w:t xml:space="preserve">Between ages </w:t>
      </w:r>
      <w:r w:rsidR="00D3323A">
        <w:t>three</w:t>
      </w:r>
      <w:r>
        <w:t xml:space="preserve"> and </w:t>
      </w:r>
      <w:r w:rsidR="00D3323A">
        <w:t>five</w:t>
      </w:r>
      <w:r w:rsidR="008669D9">
        <w:t xml:space="preserve">, children begin to explore composing and decomposing shapes </w:t>
      </w:r>
      <w:r w:rsidR="008C2A0B">
        <w:t xml:space="preserve">when </w:t>
      </w:r>
      <w:r w:rsidR="008669D9" w:rsidRPr="008C2A0B">
        <w:t xml:space="preserve">building or making art. </w:t>
      </w:r>
      <w:r w:rsidR="002D55B0">
        <w:t>For example:</w:t>
      </w:r>
    </w:p>
    <w:p w14:paraId="0607B288" w14:textId="4D7CF94F" w:rsidR="008669D9" w:rsidRDefault="002D55B0" w:rsidP="00BB10E2">
      <w:pPr>
        <w:pStyle w:val="ListBullet2"/>
      </w:pPr>
      <w:r>
        <w:t>W</w:t>
      </w:r>
      <w:r w:rsidR="009C60CB">
        <w:t xml:space="preserve">hen </w:t>
      </w:r>
      <w:r w:rsidR="005041F1">
        <w:t>building</w:t>
      </w:r>
      <w:r w:rsidR="009C60CB">
        <w:t xml:space="preserve">, </w:t>
      </w:r>
      <w:r w:rsidR="008D1DEA">
        <w:t xml:space="preserve">children </w:t>
      </w:r>
      <w:r w:rsidR="009C60CB">
        <w:t xml:space="preserve">might </w:t>
      </w:r>
      <w:r w:rsidR="008669D9">
        <w:t>combine two triangles to make a square</w:t>
      </w:r>
      <w:r w:rsidR="009C60CB">
        <w:t>.</w:t>
      </w:r>
      <w:r w:rsidR="008669D9">
        <w:t xml:space="preserve"> </w:t>
      </w:r>
      <w:r w:rsidR="009C60CB">
        <w:t>O</w:t>
      </w:r>
      <w:r w:rsidR="008669D9">
        <w:t xml:space="preserve">r they </w:t>
      </w:r>
      <w:r w:rsidR="009C60CB">
        <w:t xml:space="preserve">might </w:t>
      </w:r>
      <w:r w:rsidR="008669D9">
        <w:t>cut</w:t>
      </w:r>
      <w:r w:rsidR="00835670">
        <w:t xml:space="preserve"> paper shapes like</w:t>
      </w:r>
      <w:r w:rsidR="008669D9">
        <w:t xml:space="preserve"> a circle </w:t>
      </w:r>
      <w:r w:rsidR="004F48E0">
        <w:t>into</w:t>
      </w:r>
      <w:r w:rsidR="008669D9">
        <w:t xml:space="preserve"> two semi-circles.</w:t>
      </w:r>
    </w:p>
    <w:p w14:paraId="0EEB203B" w14:textId="15B241E3" w:rsidR="008669D9" w:rsidRDefault="008669D9" w:rsidP="00D45C03">
      <w:pPr>
        <w:pStyle w:val="ListBullet"/>
      </w:pPr>
      <w:r>
        <w:t xml:space="preserve">By </w:t>
      </w:r>
      <w:r w:rsidR="00A51BAB">
        <w:t>kindergarten</w:t>
      </w:r>
      <w:r>
        <w:t xml:space="preserve">, </w:t>
      </w:r>
      <w:r w:rsidR="009C60CB">
        <w:t>children</w:t>
      </w:r>
      <w:r>
        <w:t xml:space="preserve"> </w:t>
      </w:r>
      <w:r w:rsidR="004F48E0">
        <w:t xml:space="preserve">combine </w:t>
      </w:r>
      <w:r>
        <w:t>shapes to create simple picture</w:t>
      </w:r>
      <w:r w:rsidR="00BE029A">
        <w:t>s</w:t>
      </w:r>
      <w:r>
        <w:t>.</w:t>
      </w:r>
      <w:r w:rsidR="002D55B0">
        <w:t xml:space="preserve"> For example:</w:t>
      </w:r>
    </w:p>
    <w:p w14:paraId="5F035FB0" w14:textId="37EA8175" w:rsidR="00830A09" w:rsidRDefault="002D55B0" w:rsidP="00BB10E2">
      <w:pPr>
        <w:pStyle w:val="ListBullet2"/>
      </w:pPr>
      <w:r>
        <w:t>T</w:t>
      </w:r>
      <w:r w:rsidR="008669D9">
        <w:t xml:space="preserve">hey </w:t>
      </w:r>
      <w:r w:rsidR="009C60CB">
        <w:t xml:space="preserve">might </w:t>
      </w:r>
      <w:r w:rsidR="008669D9">
        <w:t xml:space="preserve">put a triangle on top of a square to </w:t>
      </w:r>
      <w:r w:rsidR="004F48E0">
        <w:t>make</w:t>
      </w:r>
      <w:r w:rsidR="008669D9">
        <w:t xml:space="preserve"> a house.</w:t>
      </w:r>
    </w:p>
    <w:p w14:paraId="590C05EB" w14:textId="59F57E92" w:rsidR="00830A09" w:rsidRDefault="00835670" w:rsidP="00D45C03">
      <w:pPr>
        <w:pStyle w:val="ListBullet"/>
      </w:pPr>
      <w:r>
        <w:t>Children’s composition and decomposition skills in preschool, TK</w:t>
      </w:r>
      <w:r w:rsidR="00577A59">
        <w:t>,</w:t>
      </w:r>
      <w:r>
        <w:t xml:space="preserve"> and K build the foundation for understanding </w:t>
      </w:r>
      <w:r w:rsidR="00BE029A">
        <w:t>shape</w:t>
      </w:r>
      <w:r>
        <w:t xml:space="preserve"> partitioning</w:t>
      </w:r>
      <w:r w:rsidR="00577A59">
        <w:t>—</w:t>
      </w:r>
      <w:r w:rsidR="00BE029A">
        <w:t>or how shapes can be divided</w:t>
      </w:r>
      <w:r w:rsidR="00577A59">
        <w:t>—</w:t>
      </w:r>
      <w:r w:rsidR="00BE029A">
        <w:t>in</w:t>
      </w:r>
      <w:r>
        <w:t xml:space="preserve"> early elementary school.</w:t>
      </w:r>
    </w:p>
    <w:p w14:paraId="034C7605" w14:textId="55186BC6" w:rsidR="00136115" w:rsidRDefault="00136115" w:rsidP="00D45C03">
      <w:pPr>
        <w:pStyle w:val="ListBullet"/>
      </w:pPr>
      <w:r>
        <w:t>In table groups, take a moment to reflect on the ways children in</w:t>
      </w:r>
      <w:r w:rsidR="00B05DB3">
        <w:t xml:space="preserve"> </w:t>
      </w:r>
      <w:r>
        <w:t xml:space="preserve">your setting </w:t>
      </w:r>
      <w:r w:rsidR="00B05DB3">
        <w:t xml:space="preserve">already </w:t>
      </w:r>
      <w:r>
        <w:t>explore composing and decomposing shapes.</w:t>
      </w:r>
      <w:r w:rsidR="00B05DB3">
        <w:t xml:space="preserve"> What type</w:t>
      </w:r>
      <w:r w:rsidR="00F81F88">
        <w:t>s</w:t>
      </w:r>
      <w:r w:rsidR="00B05DB3">
        <w:t xml:space="preserve"> of materials do children use when composing and decomposing shapes?</w:t>
      </w:r>
    </w:p>
    <w:p w14:paraId="2EFCB54D" w14:textId="06337EB0" w:rsidR="00136115" w:rsidRDefault="00162BDF" w:rsidP="00D45C03">
      <w:pPr>
        <w:pStyle w:val="ListBullet"/>
      </w:pPr>
      <w:r>
        <w:t xml:space="preserve">[Provide participants with </w:t>
      </w:r>
      <w:r w:rsidR="0034398D">
        <w:t>five to seven</w:t>
      </w:r>
      <w:r>
        <w:t xml:space="preserve"> minutes to discuss ideas in their table groups</w:t>
      </w:r>
      <w:r w:rsidR="00FA1B54">
        <w:t>.</w:t>
      </w:r>
      <w:r>
        <w:t xml:space="preserve">] </w:t>
      </w:r>
    </w:p>
    <w:p w14:paraId="3A9FD52F" w14:textId="008FEC00" w:rsidR="008669D9" w:rsidRDefault="00C87FE2" w:rsidP="00627000">
      <w:pPr>
        <w:pStyle w:val="Heading3"/>
      </w:pPr>
      <w:r>
        <w:t xml:space="preserve">Facilitator </w:t>
      </w:r>
      <w:r w:rsidR="00405CCD">
        <w:t>Notes</w:t>
      </w:r>
    </w:p>
    <w:p w14:paraId="20C242D8" w14:textId="2BBB1065" w:rsidR="008669D9" w:rsidRDefault="00AB5B5A" w:rsidP="00D45C03">
      <w:pPr>
        <w:pStyle w:val="ListBullet"/>
      </w:pPr>
      <w:r>
        <w:t>For longer sessions</w:t>
      </w:r>
      <w:r w:rsidR="0047448B">
        <w:t xml:space="preserve">, consider </w:t>
      </w:r>
      <w:r>
        <w:t>offering</w:t>
      </w:r>
      <w:r w:rsidR="0047448B">
        <w:t xml:space="preserve"> some time for hands-on exploration of composing and decomposing shapes. Provide participants with blocks, tangrams</w:t>
      </w:r>
      <w:r>
        <w:t>,</w:t>
      </w:r>
      <w:r w:rsidR="0047448B">
        <w:t xml:space="preserve"> or shape cutouts</w:t>
      </w:r>
      <w:r>
        <w:t>.</w:t>
      </w:r>
      <w:r w:rsidR="0047448B">
        <w:t xml:space="preserve"> </w:t>
      </w:r>
      <w:r>
        <w:t>Invite</w:t>
      </w:r>
      <w:r w:rsidR="0047448B">
        <w:t xml:space="preserve"> </w:t>
      </w:r>
      <w:r>
        <w:t>participants</w:t>
      </w:r>
      <w:r w:rsidR="0047448B">
        <w:t xml:space="preserve"> to compose new shapes, pictures, or designs. For example, you </w:t>
      </w:r>
      <w:r>
        <w:t>might</w:t>
      </w:r>
      <w:r w:rsidR="0047448B">
        <w:t xml:space="preserve"> challenge them to make an animal </w:t>
      </w:r>
      <w:r>
        <w:t>using</w:t>
      </w:r>
      <w:r w:rsidR="0047448B">
        <w:t xml:space="preserve"> tangrams or a bridge </w:t>
      </w:r>
      <w:r>
        <w:t>with</w:t>
      </w:r>
      <w:r w:rsidR="0047448B">
        <w:t xml:space="preserve"> blocks.</w:t>
      </w:r>
    </w:p>
    <w:p w14:paraId="5BC58B6F" w14:textId="17C362A4" w:rsidR="437D49FD" w:rsidRDefault="05D1CBA9" w:rsidP="00627000">
      <w:pPr>
        <w:pStyle w:val="Heading2"/>
      </w:pPr>
      <w:r>
        <w:lastRenderedPageBreak/>
        <w:t xml:space="preserve">SLIDE </w:t>
      </w:r>
      <w:r w:rsidR="00F176F7">
        <w:t>1</w:t>
      </w:r>
      <w:r w:rsidR="005632B5">
        <w:t>7</w:t>
      </w:r>
      <w:r>
        <w:t>: Observ</w:t>
      </w:r>
      <w:r w:rsidR="00C76BBA">
        <w:t>e</w:t>
      </w:r>
      <w:r>
        <w:t xml:space="preserve">: </w:t>
      </w:r>
      <w:r w:rsidR="00C76BBA">
        <w:t>Learning About Shapes</w:t>
      </w:r>
    </w:p>
    <w:p w14:paraId="3C522806" w14:textId="3E2C34D3" w:rsidR="00C92192" w:rsidRDefault="008A77C2" w:rsidP="00485A99">
      <w:pPr>
        <w:jc w:val="center"/>
        <w:rPr>
          <w:b/>
          <w:bCs/>
        </w:rPr>
      </w:pPr>
      <w:r>
        <w:rPr>
          <w:b/>
          <w:bCs/>
          <w:noProof/>
        </w:rPr>
        <w:drawing>
          <wp:inline distT="0" distB="0" distL="0" distR="0" wp14:anchorId="40F366E8" wp14:editId="62BA5722">
            <wp:extent cx="3251200" cy="1828800"/>
            <wp:effectExtent l="19050" t="19050" r="25400" b="19050"/>
            <wp:docPr id="1962509554"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09554" name="Picture 26">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8965411" w14:textId="312039B2" w:rsidR="437D49FD" w:rsidRDefault="0DBBB562" w:rsidP="005B3187">
      <w:pPr>
        <w:pStyle w:val="BodyText"/>
      </w:pPr>
      <w:r w:rsidRPr="0DBBB562">
        <w:rPr>
          <w:b/>
          <w:bCs/>
        </w:rPr>
        <w:t xml:space="preserve">Time: </w:t>
      </w:r>
      <w:r>
        <w:t>10</w:t>
      </w:r>
      <w:r w:rsidR="0094011C">
        <w:t>–</w:t>
      </w:r>
      <w:r>
        <w:t>20 minutes (including debrief)</w:t>
      </w:r>
    </w:p>
    <w:p w14:paraId="1ABECCB1" w14:textId="13D04334" w:rsidR="00F557D2" w:rsidRDefault="0DBBB562" w:rsidP="005B3187">
      <w:pPr>
        <w:pStyle w:val="BodyText"/>
      </w:pPr>
      <w:r w:rsidRPr="0DBBB562">
        <w:rPr>
          <w:b/>
          <w:bCs/>
        </w:rPr>
        <w:t xml:space="preserve">Materials: </w:t>
      </w:r>
      <w:r w:rsidR="003271D6">
        <w:t>P</w:t>
      </w:r>
      <w:r w:rsidR="008669D9">
        <w:t>reschool</w:t>
      </w:r>
      <w:r w:rsidR="00D36065">
        <w:t xml:space="preserve">, </w:t>
      </w:r>
      <w:r w:rsidR="008669D9">
        <w:t>TK</w:t>
      </w:r>
      <w:r w:rsidR="00D36065">
        <w:t xml:space="preserve">, or </w:t>
      </w:r>
      <w:r w:rsidR="008669D9">
        <w:t>K</w:t>
      </w:r>
      <w:r>
        <w:t xml:space="preserve"> shape video [</w:t>
      </w:r>
      <w:r w:rsidR="00D36065">
        <w:t>b</w:t>
      </w:r>
      <w:r>
        <w:t xml:space="preserve">efore your session, select </w:t>
      </w:r>
      <w:r w:rsidR="00BE29EB">
        <w:t>a</w:t>
      </w:r>
      <w:r w:rsidR="00D36065">
        <w:t xml:space="preserve"> </w:t>
      </w:r>
      <w:r w:rsidR="00BE29EB">
        <w:t>video</w:t>
      </w:r>
      <w:r>
        <w:t xml:space="preserve"> to show]</w:t>
      </w:r>
    </w:p>
    <w:p w14:paraId="42684013" w14:textId="0F93E0A7" w:rsidR="00F557D2" w:rsidRDefault="00CB4622" w:rsidP="00627000">
      <w:pPr>
        <w:pStyle w:val="Heading3"/>
      </w:pPr>
      <w:r>
        <w:t xml:space="preserve">Talking </w:t>
      </w:r>
      <w:r w:rsidR="00405CCD">
        <w:t>Points</w:t>
      </w:r>
    </w:p>
    <w:p w14:paraId="76A2345F" w14:textId="3AC0B1CC" w:rsidR="003271D6" w:rsidRPr="002B74D5" w:rsidRDefault="003271D6" w:rsidP="00D45C03">
      <w:pPr>
        <w:pStyle w:val="ListBullet"/>
        <w:rPr>
          <w:b/>
          <w:bCs/>
        </w:rPr>
      </w:pPr>
      <w:r>
        <w:t xml:space="preserve">Now we will observe a video. </w:t>
      </w:r>
      <w:r w:rsidRPr="002B74D5">
        <w:t xml:space="preserve">As you observe the video, </w:t>
      </w:r>
      <w:r>
        <w:t xml:space="preserve">think about </w:t>
      </w:r>
      <w:r w:rsidRPr="002B74D5">
        <w:t>ways children</w:t>
      </w:r>
      <w:r>
        <w:t xml:space="preserve"> are</w:t>
      </w:r>
      <w:r w:rsidRPr="002B74D5">
        <w:t xml:space="preserve"> show</w:t>
      </w:r>
      <w:r>
        <w:t>ing</w:t>
      </w:r>
      <w:r w:rsidRPr="002B74D5">
        <w:t xml:space="preserve"> that they are:</w:t>
      </w:r>
    </w:p>
    <w:p w14:paraId="56927841" w14:textId="77777777" w:rsidR="003271D6" w:rsidRDefault="003271D6" w:rsidP="00BB10E2">
      <w:pPr>
        <w:pStyle w:val="ListBullet2"/>
        <w:rPr>
          <w:rFonts w:eastAsia="Calibri"/>
        </w:rPr>
      </w:pPr>
      <w:r>
        <w:rPr>
          <w:rFonts w:eastAsia="Calibri"/>
        </w:rPr>
        <w:t>Classifying shapes</w:t>
      </w:r>
    </w:p>
    <w:p w14:paraId="4C1C2EB4" w14:textId="77777777" w:rsidR="003271D6" w:rsidRDefault="003271D6" w:rsidP="00BB10E2">
      <w:pPr>
        <w:pStyle w:val="ListBullet2"/>
        <w:rPr>
          <w:rFonts w:eastAsia="Calibri"/>
        </w:rPr>
      </w:pPr>
      <w:r>
        <w:rPr>
          <w:rFonts w:eastAsia="Calibri"/>
        </w:rPr>
        <w:t>Learning about the attributes of shapes</w:t>
      </w:r>
    </w:p>
    <w:p w14:paraId="70389F1B" w14:textId="77777777" w:rsidR="003271D6" w:rsidRDefault="003271D6" w:rsidP="00BB10E2">
      <w:pPr>
        <w:pStyle w:val="ListBullet2"/>
        <w:rPr>
          <w:rFonts w:eastAsia="Calibri"/>
        </w:rPr>
      </w:pPr>
      <w:r>
        <w:rPr>
          <w:rFonts w:eastAsia="Calibri"/>
        </w:rPr>
        <w:t>Naming shapes</w:t>
      </w:r>
      <w:r w:rsidRPr="05D1CBA9">
        <w:rPr>
          <w:rFonts w:eastAsia="Calibri"/>
        </w:rPr>
        <w:t xml:space="preserve"> </w:t>
      </w:r>
    </w:p>
    <w:p w14:paraId="473CC858" w14:textId="77777777" w:rsidR="003271D6" w:rsidRDefault="003271D6" w:rsidP="00BB10E2">
      <w:pPr>
        <w:pStyle w:val="ListBullet2"/>
        <w:rPr>
          <w:rFonts w:eastAsia="Calibri"/>
        </w:rPr>
      </w:pPr>
      <w:r>
        <w:rPr>
          <w:rFonts w:eastAsia="Calibri"/>
        </w:rPr>
        <w:t>Composing and decomposing shapes</w:t>
      </w:r>
    </w:p>
    <w:p w14:paraId="2553F960" w14:textId="77777777" w:rsidR="003271D6" w:rsidRPr="00BB1546" w:rsidRDefault="003271D6" w:rsidP="00D45C03">
      <w:pPr>
        <w:pStyle w:val="ListBullet"/>
      </w:pPr>
      <w:r w:rsidRPr="00BB1546">
        <w:t xml:space="preserve">Consider how the interests, cultures and lived experiences, languages, abilities, and emerging </w:t>
      </w:r>
      <w:r w:rsidRPr="00286C9E">
        <w:t xml:space="preserve">skills </w:t>
      </w:r>
      <w:r w:rsidRPr="00BB1546">
        <w:t xml:space="preserve">of the children in this video </w:t>
      </w:r>
      <w:r w:rsidRPr="00286C9E">
        <w:t xml:space="preserve">might </w:t>
      </w:r>
      <w:r w:rsidRPr="00BB1546">
        <w:t xml:space="preserve">have </w:t>
      </w:r>
      <w:r w:rsidRPr="00286C9E">
        <w:t>affect</w:t>
      </w:r>
      <w:r w:rsidRPr="00BB1546">
        <w:t>ed</w:t>
      </w:r>
      <w:r w:rsidRPr="00286C9E">
        <w:t xml:space="preserve"> how </w:t>
      </w:r>
      <w:r w:rsidRPr="00BB1546">
        <w:t>they learned about and explored shapes</w:t>
      </w:r>
      <w:r w:rsidRPr="00286C9E">
        <w:t xml:space="preserve">. </w:t>
      </w:r>
    </w:p>
    <w:p w14:paraId="2192AC2C" w14:textId="52FDB439" w:rsidR="003271D6" w:rsidRPr="002B74D5" w:rsidRDefault="003271D6" w:rsidP="00D45C03">
      <w:pPr>
        <w:pStyle w:val="ListBullet"/>
      </w:pPr>
      <w:r w:rsidRPr="002B74D5">
        <w:t xml:space="preserve">You might record your observations. After the </w:t>
      </w:r>
      <w:r w:rsidR="00BE29EB">
        <w:t>video</w:t>
      </w:r>
      <w:r w:rsidRPr="002B74D5">
        <w:t>, we will discuss what you noticed</w:t>
      </w:r>
      <w:r>
        <w:t>.</w:t>
      </w:r>
    </w:p>
    <w:p w14:paraId="12E3D4BA" w14:textId="77777777" w:rsidR="003271D6" w:rsidRPr="002B74D5" w:rsidRDefault="003271D6" w:rsidP="003271D6">
      <w:pPr>
        <w:rPr>
          <w:b/>
          <w:bCs/>
        </w:rPr>
      </w:pPr>
      <w:r w:rsidRPr="002B74D5">
        <w:rPr>
          <w:b/>
          <w:bCs/>
        </w:rPr>
        <w:t>Facilitator Notes</w:t>
      </w:r>
    </w:p>
    <w:p w14:paraId="496494A6" w14:textId="10DC7B5E" w:rsidR="003271D6" w:rsidRPr="006679CB" w:rsidRDefault="003271D6" w:rsidP="00D45C03">
      <w:pPr>
        <w:pStyle w:val="ListBullet"/>
      </w:pPr>
      <w:r w:rsidRPr="006679CB">
        <w:t xml:space="preserve">Choose a video that shows children </w:t>
      </w:r>
      <w:r>
        <w:t>learning about shapes</w:t>
      </w:r>
      <w:r w:rsidRPr="006679CB">
        <w:t xml:space="preserve">. </w:t>
      </w:r>
    </w:p>
    <w:p w14:paraId="32E4A09E" w14:textId="3DB2D685" w:rsidR="00D53549" w:rsidRDefault="00D53549" w:rsidP="00D45C03">
      <w:pPr>
        <w:pStyle w:val="ListBullet"/>
      </w:pPr>
      <w:r w:rsidRPr="006679CB">
        <w:t xml:space="preserve">We </w:t>
      </w:r>
      <w:r>
        <w:t>provide</w:t>
      </w:r>
      <w:r w:rsidRPr="006679CB">
        <w:t xml:space="preserve"> the following video</w:t>
      </w:r>
      <w:r w:rsidR="005D4CEE">
        <w:t>s</w:t>
      </w:r>
      <w:r w:rsidRPr="006679CB">
        <w:t xml:space="preserve"> </w:t>
      </w:r>
      <w:r>
        <w:t>(you may use other videos):</w:t>
      </w:r>
    </w:p>
    <w:p w14:paraId="2F24C9C8" w14:textId="77777777" w:rsidR="005D4CEE" w:rsidRPr="00C10BC1" w:rsidRDefault="005D4CEE" w:rsidP="005D4CEE">
      <w:pPr>
        <w:pStyle w:val="ListBullet2"/>
        <w:rPr>
          <w:rStyle w:val="Hyperlink"/>
        </w:rPr>
      </w:pPr>
      <w:r>
        <w:fldChar w:fldCharType="begin"/>
      </w:r>
      <w:r>
        <w:instrText>HYPERLINK "https://www.youtube.com/watch?v=N_zmAyAvDFw"</w:instrText>
      </w:r>
      <w:r>
        <w:fldChar w:fldCharType="separate"/>
      </w:r>
      <w:hyperlink r:id="rId24">
        <w:r w:rsidR="0D6CE14E" w:rsidRPr="0D6CE14E">
          <w:rPr>
            <w:rStyle w:val="Hyperlink"/>
          </w:rPr>
          <w:t>Naming Three-Dimensional Shapes (3–5 years)</w:t>
        </w:r>
      </w:hyperlink>
    </w:p>
    <w:p w14:paraId="315DC836" w14:textId="77777777" w:rsidR="005D4CEE" w:rsidRDefault="005D4CEE" w:rsidP="005D4CEE">
      <w:pPr>
        <w:pStyle w:val="ListBullet2"/>
      </w:pPr>
      <w:r>
        <w:fldChar w:fldCharType="end"/>
      </w:r>
      <w:hyperlink r:id="rId25">
        <w:r w:rsidR="0D6CE14E" w:rsidRPr="0D6CE14E">
          <w:rPr>
            <w:rStyle w:val="Hyperlink"/>
          </w:rPr>
          <w:t>Naming Three-Dimensional Shapes (3–5 years) – Audio Descriptive Version</w:t>
        </w:r>
      </w:hyperlink>
    </w:p>
    <w:p w14:paraId="584E266A" w14:textId="77777777" w:rsidR="001608A7" w:rsidRPr="00C10BC1" w:rsidRDefault="001608A7" w:rsidP="00BB10E2">
      <w:pPr>
        <w:pStyle w:val="ListBullet2"/>
        <w:rPr>
          <w:rStyle w:val="Hyperlink"/>
        </w:rPr>
      </w:pPr>
      <w:r>
        <w:fldChar w:fldCharType="begin"/>
      </w:r>
      <w:r>
        <w:instrText>HYPERLINK "https://www.youtube.com/watch?v=ms6hYyh8bFI"</w:instrText>
      </w:r>
      <w:r>
        <w:fldChar w:fldCharType="separate"/>
      </w:r>
      <w:hyperlink r:id="rId26">
        <w:r w:rsidR="0D6CE14E" w:rsidRPr="0D6CE14E">
          <w:rPr>
            <w:rStyle w:val="Hyperlink"/>
          </w:rPr>
          <w:t>Composing and Decomposing Shapes (3–5 years)</w:t>
        </w:r>
      </w:hyperlink>
    </w:p>
    <w:p w14:paraId="49249968" w14:textId="77777777" w:rsidR="001608A7" w:rsidRPr="008A7B8B" w:rsidRDefault="001608A7" w:rsidP="00BB10E2">
      <w:pPr>
        <w:pStyle w:val="ListBullet2"/>
        <w:rPr>
          <w:rStyle w:val="Hyperlink"/>
          <w:color w:val="auto"/>
          <w:u w:val="none"/>
        </w:rPr>
      </w:pPr>
      <w:r>
        <w:fldChar w:fldCharType="end"/>
      </w:r>
      <w:hyperlink r:id="rId27">
        <w:r w:rsidR="0D6CE14E" w:rsidRPr="0D6CE14E">
          <w:rPr>
            <w:rStyle w:val="Hyperlink"/>
          </w:rPr>
          <w:t>Composing and Decomposing Shapes (3–5 years) – Audio Descriptive Version</w:t>
        </w:r>
      </w:hyperlink>
    </w:p>
    <w:p w14:paraId="59CB077E" w14:textId="17EA46A8" w:rsidR="005D4CEE" w:rsidRDefault="005D4CEE" w:rsidP="00D45C03">
      <w:pPr>
        <w:pStyle w:val="ListBullet"/>
      </w:pPr>
      <w:r w:rsidRPr="005D4CEE">
        <w:rPr>
          <w:b/>
          <w:bCs/>
        </w:rPr>
        <w:lastRenderedPageBreak/>
        <w:t>Note</w:t>
      </w:r>
      <w:r w:rsidRPr="005D4CEE">
        <w:t>: Discussion points are provided for the video</w:t>
      </w:r>
      <w:r w:rsidR="00BE29EB">
        <w:t>s</w:t>
      </w:r>
      <w:r w:rsidRPr="005D4CEE">
        <w:t xml:space="preserve"> in the Facilitator Notes on the next slide.</w:t>
      </w:r>
    </w:p>
    <w:p w14:paraId="007F885A" w14:textId="50FECB53" w:rsidR="003271D6" w:rsidRPr="006679CB" w:rsidRDefault="003271D6" w:rsidP="00D45C03">
      <w:pPr>
        <w:pStyle w:val="ListBullet"/>
      </w:pPr>
      <w:r w:rsidRPr="006679CB">
        <w:t>If a component is not observed in the video, you might invite participants to:</w:t>
      </w:r>
      <w:r>
        <w:t xml:space="preserve"> </w:t>
      </w:r>
    </w:p>
    <w:p w14:paraId="358D6263" w14:textId="7EA1920F" w:rsidR="0048243D" w:rsidRPr="009F3B93" w:rsidRDefault="0048243D" w:rsidP="00BB10E2">
      <w:pPr>
        <w:pStyle w:val="ListBullet2"/>
      </w:pPr>
      <w:bookmarkStart w:id="2" w:name="_Hlk154572690"/>
      <w:r w:rsidRPr="009F3B93">
        <w:t xml:space="preserve">Think about ways that children might </w:t>
      </w:r>
      <w:r>
        <w:t>develop knowledge and skills related to that component</w:t>
      </w:r>
    </w:p>
    <w:p w14:paraId="0C0443AA" w14:textId="176D3952" w:rsidR="0048243D" w:rsidRDefault="0048243D" w:rsidP="00BB10E2">
      <w:pPr>
        <w:pStyle w:val="ListBullet2"/>
      </w:pPr>
      <w:r w:rsidRPr="009F3B93">
        <w:t xml:space="preserve">Explain how educators might support children to </w:t>
      </w:r>
      <w:r>
        <w:t>develop the knowledge and skills related to</w:t>
      </w:r>
      <w:r w:rsidRPr="009F3B93">
        <w:t xml:space="preserve"> that component</w:t>
      </w:r>
    </w:p>
    <w:p w14:paraId="38038EF1" w14:textId="23A9F9A9" w:rsidR="003271D6" w:rsidRPr="00FD4F4A" w:rsidRDefault="003271D6" w:rsidP="00D45C03">
      <w:pPr>
        <w:pStyle w:val="ListBullet"/>
      </w:pPr>
      <w:r w:rsidRPr="00270513">
        <w:t>Consider playing the video more than once. The first time</w:t>
      </w:r>
      <w:r>
        <w:t xml:space="preserve">, invite the participants to just become familiar with the </w:t>
      </w:r>
      <w:r w:rsidR="00BE29EB">
        <w:t>video</w:t>
      </w:r>
      <w:r>
        <w:t>. Then, invite</w:t>
      </w:r>
      <w:r w:rsidRPr="00270513">
        <w:t xml:space="preserve"> </w:t>
      </w:r>
      <w:r>
        <w:t xml:space="preserve">the </w:t>
      </w:r>
      <w:r w:rsidRPr="00270513">
        <w:t xml:space="preserve">participants to observe specific ways children show their understanding of </w:t>
      </w:r>
      <w:r w:rsidR="007F2C61" w:rsidRPr="00270513">
        <w:t>the components</w:t>
      </w:r>
      <w:r w:rsidR="007F2C61">
        <w:t xml:space="preserve"> of shape learning</w:t>
      </w:r>
      <w:r w:rsidRPr="00270513">
        <w:t>.</w:t>
      </w:r>
      <w:bookmarkEnd w:id="2"/>
    </w:p>
    <w:p w14:paraId="50BE2C2C" w14:textId="062AA4A8" w:rsidR="00D64CAD" w:rsidRPr="00A505F1" w:rsidRDefault="00D64CAD" w:rsidP="00627000">
      <w:pPr>
        <w:pStyle w:val="Heading2"/>
      </w:pPr>
      <w:r w:rsidRPr="00A505F1">
        <w:t xml:space="preserve">SLIDE </w:t>
      </w:r>
      <w:r>
        <w:t>1</w:t>
      </w:r>
      <w:r w:rsidR="005632B5">
        <w:t>8</w:t>
      </w:r>
      <w:r w:rsidRPr="00A505F1">
        <w:t xml:space="preserve">: </w:t>
      </w:r>
      <w:r>
        <w:t>Discuss</w:t>
      </w:r>
      <w:r w:rsidRPr="00A505F1">
        <w:t xml:space="preserve">: </w:t>
      </w:r>
      <w:r>
        <w:t xml:space="preserve">Learning About Shapes </w:t>
      </w:r>
    </w:p>
    <w:p w14:paraId="502BCD8A" w14:textId="09336672" w:rsidR="00C92192" w:rsidRDefault="008A77C2" w:rsidP="00485A99">
      <w:pPr>
        <w:jc w:val="center"/>
        <w:rPr>
          <w:rFonts w:cstheme="minorHAnsi"/>
          <w:b/>
          <w:bCs/>
        </w:rPr>
      </w:pPr>
      <w:bookmarkStart w:id="3" w:name="_Hlk154572829"/>
      <w:r>
        <w:rPr>
          <w:rFonts w:cstheme="minorHAnsi"/>
          <w:b/>
          <w:bCs/>
          <w:noProof/>
        </w:rPr>
        <w:drawing>
          <wp:inline distT="0" distB="0" distL="0" distR="0" wp14:anchorId="13EDE8F3" wp14:editId="21AD9549">
            <wp:extent cx="3251200" cy="1828800"/>
            <wp:effectExtent l="19050" t="19050" r="25400" b="19050"/>
            <wp:docPr id="126662717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27177" name="Picture 27">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AB18474" w14:textId="5216CFB9" w:rsidR="00D64CAD" w:rsidRPr="00A505F1" w:rsidRDefault="00D64CAD" w:rsidP="005B3187">
      <w:pPr>
        <w:pStyle w:val="BodyText"/>
      </w:pPr>
      <w:r w:rsidRPr="00A505F1">
        <w:rPr>
          <w:b/>
          <w:bCs/>
        </w:rPr>
        <w:t xml:space="preserve">Time: </w:t>
      </w:r>
      <w:r w:rsidRPr="00A505F1">
        <w:t>10</w:t>
      </w:r>
      <w:r>
        <w:t>–</w:t>
      </w:r>
      <w:r w:rsidRPr="00A505F1">
        <w:t xml:space="preserve">20 minutes (including </w:t>
      </w:r>
      <w:r w:rsidR="00287F14">
        <w:t xml:space="preserve">the </w:t>
      </w:r>
      <w:r>
        <w:t xml:space="preserve">video observation on </w:t>
      </w:r>
      <w:r w:rsidR="00287F14">
        <w:t xml:space="preserve">the </w:t>
      </w:r>
      <w:r>
        <w:t>previous slide</w:t>
      </w:r>
      <w:r w:rsidRPr="00A505F1">
        <w:t>)</w:t>
      </w:r>
    </w:p>
    <w:p w14:paraId="77332244" w14:textId="77777777" w:rsidR="00D64CAD" w:rsidRPr="00A505F1" w:rsidRDefault="00D64CAD" w:rsidP="00627000">
      <w:pPr>
        <w:pStyle w:val="Heading3"/>
      </w:pPr>
      <w:r>
        <w:t>Talking Points</w:t>
      </w:r>
    </w:p>
    <w:p w14:paraId="7FB67985" w14:textId="77777777" w:rsidR="00D64CAD" w:rsidRDefault="00D64CAD" w:rsidP="00D45C03">
      <w:pPr>
        <w:pStyle w:val="ListBullet"/>
      </w:pPr>
      <w:r w:rsidRPr="004B160F">
        <w:t xml:space="preserve">Let’s discuss </w:t>
      </w:r>
      <w:r>
        <w:t>what you noticed</w:t>
      </w:r>
      <w:r w:rsidRPr="004B160F">
        <w:t xml:space="preserve">. </w:t>
      </w:r>
    </w:p>
    <w:p w14:paraId="1660D609" w14:textId="3F3584A6" w:rsidR="00D64CAD" w:rsidRDefault="00D64CAD" w:rsidP="00D45C03">
      <w:pPr>
        <w:pStyle w:val="ListBullet"/>
      </w:pPr>
      <w:r w:rsidRPr="007A02A0">
        <w:t xml:space="preserve">In what ways did children in the video </w:t>
      </w:r>
      <w:r w:rsidR="007A2C3C">
        <w:t>demonstrate that they were:</w:t>
      </w:r>
    </w:p>
    <w:p w14:paraId="386C882C" w14:textId="77777777" w:rsidR="00D64CAD" w:rsidRDefault="00D64CAD" w:rsidP="00BB10E2">
      <w:pPr>
        <w:pStyle w:val="ListBullet2"/>
        <w:rPr>
          <w:rFonts w:eastAsia="Calibri"/>
        </w:rPr>
      </w:pPr>
      <w:r>
        <w:rPr>
          <w:rFonts w:eastAsia="Calibri"/>
        </w:rPr>
        <w:t>Classifying shapes</w:t>
      </w:r>
    </w:p>
    <w:p w14:paraId="36B0C572" w14:textId="77777777" w:rsidR="00D64CAD" w:rsidRDefault="00D64CAD" w:rsidP="00BB10E2">
      <w:pPr>
        <w:pStyle w:val="ListBullet2"/>
        <w:rPr>
          <w:rFonts w:eastAsia="Calibri"/>
        </w:rPr>
      </w:pPr>
      <w:r>
        <w:rPr>
          <w:rFonts w:eastAsia="Calibri"/>
        </w:rPr>
        <w:t>Learning about the attributes of shapes</w:t>
      </w:r>
    </w:p>
    <w:p w14:paraId="36936880" w14:textId="77777777" w:rsidR="00D64CAD" w:rsidRDefault="00D64CAD" w:rsidP="00BB10E2">
      <w:pPr>
        <w:pStyle w:val="ListBullet2"/>
        <w:rPr>
          <w:rFonts w:eastAsia="Calibri"/>
        </w:rPr>
      </w:pPr>
      <w:r>
        <w:rPr>
          <w:rFonts w:eastAsia="Calibri"/>
        </w:rPr>
        <w:t>Naming shapes</w:t>
      </w:r>
      <w:r w:rsidRPr="05D1CBA9">
        <w:rPr>
          <w:rFonts w:eastAsia="Calibri"/>
        </w:rPr>
        <w:t xml:space="preserve"> </w:t>
      </w:r>
    </w:p>
    <w:p w14:paraId="501CD848" w14:textId="77777777" w:rsidR="00D64CAD" w:rsidRDefault="00D64CAD" w:rsidP="00BB10E2">
      <w:pPr>
        <w:pStyle w:val="ListBullet2"/>
        <w:rPr>
          <w:rFonts w:eastAsia="Calibri"/>
        </w:rPr>
      </w:pPr>
      <w:r>
        <w:rPr>
          <w:rFonts w:eastAsia="Calibri"/>
        </w:rPr>
        <w:t>Composing and decomposing shapes</w:t>
      </w:r>
    </w:p>
    <w:p w14:paraId="570E9A97" w14:textId="77777777" w:rsidR="00D64CAD" w:rsidRPr="00A505F1" w:rsidRDefault="00D64CAD" w:rsidP="00627000">
      <w:pPr>
        <w:pStyle w:val="Heading3"/>
      </w:pPr>
      <w:r>
        <w:t>Facilitator Notes</w:t>
      </w:r>
    </w:p>
    <w:p w14:paraId="664D7310" w14:textId="4B5A60DF" w:rsidR="00D64CAD" w:rsidRPr="00C06DAD" w:rsidRDefault="00D64CAD" w:rsidP="00D45C03">
      <w:pPr>
        <w:pStyle w:val="ListBullet"/>
        <w:rPr>
          <w:color w:val="000000" w:themeColor="text1"/>
        </w:rPr>
      </w:pPr>
      <w:r w:rsidRPr="00A505F1">
        <w:t xml:space="preserve">Adjust the debrief based on your group size, session length and format, and participant needs. Consider charting participants’ observations to </w:t>
      </w:r>
      <w:r>
        <w:t xml:space="preserve">visually </w:t>
      </w:r>
      <w:r w:rsidRPr="00A505F1">
        <w:t xml:space="preserve">provide ways children develop </w:t>
      </w:r>
      <w:r w:rsidR="007F2C61">
        <w:t>an understanding of shapes</w:t>
      </w:r>
      <w:r w:rsidRPr="00A505F1">
        <w:t>.</w:t>
      </w:r>
      <w:r>
        <w:t xml:space="preserve"> </w:t>
      </w:r>
    </w:p>
    <w:p w14:paraId="44440F58" w14:textId="77777777" w:rsidR="00D64CAD" w:rsidRPr="00A505F1" w:rsidRDefault="00D64CAD" w:rsidP="00D45C03">
      <w:pPr>
        <w:pStyle w:val="ListBullet"/>
        <w:rPr>
          <w:color w:val="000000" w:themeColor="text1"/>
        </w:rPr>
      </w:pPr>
      <w:r>
        <w:t>Consider using the following a</w:t>
      </w:r>
      <w:r w:rsidRPr="00A505F1">
        <w:t>daptations based on session length:</w:t>
      </w:r>
    </w:p>
    <w:p w14:paraId="020D7758" w14:textId="1C7BAC41" w:rsidR="00D64CAD" w:rsidRPr="00A505F1" w:rsidRDefault="00D64CAD" w:rsidP="00BB10E2">
      <w:pPr>
        <w:pStyle w:val="ListBullet2"/>
        <w:rPr>
          <w:rFonts w:eastAsia="Calibri"/>
          <w:color w:val="000000" w:themeColor="text1"/>
        </w:rPr>
      </w:pPr>
      <w:r w:rsidRPr="00A505F1">
        <w:lastRenderedPageBreak/>
        <w:t>For shorter sessions, invite participants to share</w:t>
      </w:r>
      <w:r>
        <w:t>, with the large group,</w:t>
      </w:r>
      <w:r w:rsidRPr="00A505F1">
        <w:t xml:space="preserve"> what they noticed about ways </w:t>
      </w:r>
      <w:r w:rsidR="0026086D">
        <w:t>children in preschool, TK, and K</w:t>
      </w:r>
      <w:r w:rsidRPr="00A505F1">
        <w:t xml:space="preserve"> showed their </w:t>
      </w:r>
      <w:r w:rsidR="007F2C61">
        <w:t>understanding of</w:t>
      </w:r>
      <w:r w:rsidR="007F2C61" w:rsidRPr="00A505F1">
        <w:t xml:space="preserve"> </w:t>
      </w:r>
      <w:r w:rsidR="007F2C61">
        <w:t>shapes</w:t>
      </w:r>
      <w:r w:rsidRPr="00A505F1">
        <w:t>.</w:t>
      </w:r>
      <w:r>
        <w:t xml:space="preserve"> </w:t>
      </w:r>
    </w:p>
    <w:p w14:paraId="59A80C50" w14:textId="77777777" w:rsidR="00D64CAD" w:rsidRPr="00FD4F4A" w:rsidRDefault="00D64CAD" w:rsidP="00BB10E2">
      <w:pPr>
        <w:pStyle w:val="ListBullet2"/>
        <w:rPr>
          <w:rFonts w:eastAsia="Calibri"/>
          <w:color w:val="000000" w:themeColor="text1"/>
        </w:rPr>
      </w:pPr>
      <w:r w:rsidRPr="00A505F1">
        <w:t>For longer sessions, offer time for participants to share their observations in pairs or at their tables. Then, invite each table to share their observations.</w:t>
      </w:r>
    </w:p>
    <w:p w14:paraId="1EED2C63" w14:textId="12563A1F" w:rsidR="00D64CAD" w:rsidRPr="007B2C29" w:rsidRDefault="0D6CE14E" w:rsidP="00D45C03">
      <w:pPr>
        <w:pStyle w:val="ListBullet"/>
      </w:pPr>
      <w:r>
        <w:t>Here are some examples of how children in the video “</w:t>
      </w:r>
      <w:hyperlink r:id="rId29">
        <w:r w:rsidRPr="0D6CE14E">
          <w:rPr>
            <w:rStyle w:val="Hyperlink"/>
          </w:rPr>
          <w:t>Naming Three-Dimensional Shapes</w:t>
        </w:r>
      </w:hyperlink>
      <w:r>
        <w:t>” classified shapes and named shapes:</w:t>
      </w:r>
    </w:p>
    <w:p w14:paraId="0BCC9BD9" w14:textId="0F40B8B3" w:rsidR="00D64CAD" w:rsidRPr="00286C9E" w:rsidRDefault="00D64CAD" w:rsidP="00BB10E2">
      <w:pPr>
        <w:pStyle w:val="ListBullet2"/>
      </w:pPr>
      <w:r>
        <w:rPr>
          <w:b/>
          <w:bCs/>
        </w:rPr>
        <w:t>Classifying shapes</w:t>
      </w:r>
      <w:r w:rsidRPr="00FD4F4A">
        <w:rPr>
          <w:b/>
          <w:bCs/>
        </w:rPr>
        <w:t xml:space="preserve">: </w:t>
      </w:r>
      <w:r>
        <w:t>As they were learning the names of the three-dimensional</w:t>
      </w:r>
      <w:r w:rsidR="00C3528F">
        <w:t xml:space="preserve"> shapes</w:t>
      </w:r>
      <w:r>
        <w:t>, some children used the names or made comparisons to similar two-dimensional shapes. For example, on</w:t>
      </w:r>
      <w:r w:rsidR="00C3528F">
        <w:t>e</w:t>
      </w:r>
      <w:r>
        <w:t xml:space="preserve"> child said </w:t>
      </w:r>
      <w:r w:rsidR="006D35E8">
        <w:t>“</w:t>
      </w:r>
      <w:r>
        <w:t>square</w:t>
      </w:r>
      <w:r w:rsidR="006D35E8">
        <w:t>”</w:t>
      </w:r>
      <w:r>
        <w:t xml:space="preserve"> instead of </w:t>
      </w:r>
      <w:r w:rsidR="006D35E8">
        <w:t>“</w:t>
      </w:r>
      <w:r>
        <w:t>cube.</w:t>
      </w:r>
      <w:r w:rsidR="006D35E8">
        <w:t>”</w:t>
      </w:r>
      <w:r>
        <w:t xml:space="preserve"> One child also noticed how the sphere looked like a scoop of ice</w:t>
      </w:r>
      <w:r w:rsidR="0021174D">
        <w:t xml:space="preserve"> </w:t>
      </w:r>
      <w:r>
        <w:t>cream. These observations allowed children to classify these shapes and learn what makes three-dimensional shapes different from two-dimensional shapes.</w:t>
      </w:r>
    </w:p>
    <w:p w14:paraId="43838B0E" w14:textId="40FA6EB0" w:rsidR="00D64CAD" w:rsidRDefault="00D64CAD" w:rsidP="00BB10E2">
      <w:pPr>
        <w:pStyle w:val="ListBullet2"/>
      </w:pPr>
      <w:r w:rsidRPr="00286C9E">
        <w:rPr>
          <w:b/>
          <w:bCs/>
        </w:rPr>
        <w:t>Naming shapes</w:t>
      </w:r>
      <w:r w:rsidRPr="00FD4F4A">
        <w:rPr>
          <w:b/>
          <w:bCs/>
        </w:rPr>
        <w:t>:</w:t>
      </w:r>
      <w:r w:rsidRPr="00FD4F4A">
        <w:t xml:space="preserve"> </w:t>
      </w:r>
      <w:r>
        <w:t>Children repeated the names of three-dimensional shapes after the educator introduced the</w:t>
      </w:r>
      <w:r w:rsidR="0021174D">
        <w:t>m,</w:t>
      </w:r>
      <w:r>
        <w:t xml:space="preserve"> such as sphere, cube, pyramid, </w:t>
      </w:r>
      <w:r w:rsidR="0021174D">
        <w:t xml:space="preserve">and </w:t>
      </w:r>
      <w:r>
        <w:t>cone. Children then named the correct shape that was missing when they played their game.</w:t>
      </w:r>
    </w:p>
    <w:p w14:paraId="6C925BCE" w14:textId="6548240D" w:rsidR="00D64CAD" w:rsidRPr="00286C9E" w:rsidRDefault="0D6CE14E" w:rsidP="00D45C03">
      <w:pPr>
        <w:pStyle w:val="ListBullet"/>
      </w:pPr>
      <w:r>
        <w:t>Here are some examples of how children in the video “</w:t>
      </w:r>
      <w:hyperlink r:id="rId30">
        <w:r w:rsidRPr="0D6CE14E">
          <w:rPr>
            <w:rStyle w:val="Hyperlink"/>
          </w:rPr>
          <w:t>Composing and Decomposing Shapes</w:t>
        </w:r>
      </w:hyperlink>
      <w:r>
        <w:t>” named shapes, and composed and decomposed shapes:</w:t>
      </w:r>
    </w:p>
    <w:p w14:paraId="2E0B68FD" w14:textId="5D5E7E38" w:rsidR="00D64CAD" w:rsidRDefault="00D64CAD" w:rsidP="00BB10E2">
      <w:pPr>
        <w:pStyle w:val="ListBullet2"/>
      </w:pPr>
      <w:r w:rsidRPr="00286C9E">
        <w:rPr>
          <w:b/>
          <w:bCs/>
        </w:rPr>
        <w:t>Naming shapes</w:t>
      </w:r>
      <w:r w:rsidRPr="00FD4F4A">
        <w:rPr>
          <w:b/>
          <w:bCs/>
        </w:rPr>
        <w:t>:</w:t>
      </w:r>
      <w:r w:rsidRPr="00FD4F4A">
        <w:t xml:space="preserve"> </w:t>
      </w:r>
      <w:r w:rsidR="00B22D0A">
        <w:t>Children were naming some of the shapes as they were looking for them. One child said, “I need three orange squares.”</w:t>
      </w:r>
      <w:r w:rsidRPr="00286C9E">
        <w:t xml:space="preserve"> </w:t>
      </w:r>
    </w:p>
    <w:p w14:paraId="350A52A1" w14:textId="7B2357CD" w:rsidR="00D64CAD" w:rsidRPr="00FD4F4A" w:rsidRDefault="00D64CAD" w:rsidP="00BB10E2">
      <w:pPr>
        <w:pStyle w:val="ListBullet2"/>
      </w:pPr>
      <w:r>
        <w:rPr>
          <w:b/>
          <w:bCs/>
        </w:rPr>
        <w:t>Composing and decomposing shapes:</w:t>
      </w:r>
      <w:r>
        <w:t xml:space="preserve"> </w:t>
      </w:r>
      <w:r w:rsidR="00B22D0A">
        <w:t>Through the activity</w:t>
      </w:r>
      <w:r w:rsidR="00582E9F">
        <w:t>,</w:t>
      </w:r>
      <w:r w:rsidR="00B22D0A">
        <w:t xml:space="preserve"> children were composing pictures out </w:t>
      </w:r>
      <w:r w:rsidR="00582E9F">
        <w:t xml:space="preserve">of </w:t>
      </w:r>
      <w:r w:rsidR="00B22D0A">
        <w:t>shapes.</w:t>
      </w:r>
    </w:p>
    <w:bookmarkEnd w:id="3"/>
    <w:p w14:paraId="4BEA88FD" w14:textId="480D15BD" w:rsidR="04765EB0" w:rsidRDefault="04765EB0" w:rsidP="00627000">
      <w:pPr>
        <w:pStyle w:val="Heading2"/>
      </w:pPr>
      <w:r>
        <w:lastRenderedPageBreak/>
        <w:t>SLIDE 1</w:t>
      </w:r>
      <w:r w:rsidR="005632B5">
        <w:t>9</w:t>
      </w:r>
      <w:r>
        <w:t xml:space="preserve">: Supporting </w:t>
      </w:r>
      <w:r w:rsidR="00F95F18">
        <w:t>Shape Learning</w:t>
      </w:r>
    </w:p>
    <w:p w14:paraId="0A750814" w14:textId="4C001D03" w:rsidR="00C92192" w:rsidRDefault="008A77C2" w:rsidP="00485A99">
      <w:pPr>
        <w:pStyle w:val="Heading3"/>
        <w:jc w:val="center"/>
      </w:pPr>
      <w:r>
        <w:rPr>
          <w:noProof/>
          <w14:ligatures w14:val="standardContextual"/>
        </w:rPr>
        <w:drawing>
          <wp:inline distT="0" distB="0" distL="0" distR="0" wp14:anchorId="3B65DE8C" wp14:editId="1B44D482">
            <wp:extent cx="3251200" cy="1828800"/>
            <wp:effectExtent l="19050" t="19050" r="25400" b="19050"/>
            <wp:docPr id="568445634"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45634" name="Picture 28">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56AAD3C" w14:textId="1B2235C2" w:rsidR="04765EB0" w:rsidRPr="00A6058C" w:rsidRDefault="00553675" w:rsidP="00627000">
      <w:pPr>
        <w:pStyle w:val="Heading3"/>
      </w:pPr>
      <w:r w:rsidRPr="00A6058C">
        <w:t xml:space="preserve">Talking </w:t>
      </w:r>
      <w:r w:rsidR="00405CCD">
        <w:t>Points</w:t>
      </w:r>
    </w:p>
    <w:p w14:paraId="685AAB7F" w14:textId="1E084AA9" w:rsidR="004B5A69" w:rsidRPr="007B2C29" w:rsidRDefault="00553675" w:rsidP="00D45C03">
      <w:pPr>
        <w:pStyle w:val="ListBullet"/>
        <w:rPr>
          <w:b/>
          <w:bCs/>
          <w:u w:val="single"/>
        </w:rPr>
      </w:pPr>
      <w:r>
        <w:t xml:space="preserve">We explored </w:t>
      </w:r>
      <w:r w:rsidR="008669D9">
        <w:t>five</w:t>
      </w:r>
      <w:r>
        <w:t xml:space="preserve"> components of shape learning. We also observed </w:t>
      </w:r>
      <w:r w:rsidR="00F95F18">
        <w:t xml:space="preserve">some ways </w:t>
      </w:r>
      <w:r w:rsidR="008669D9">
        <w:t>children in preschool, TK</w:t>
      </w:r>
      <w:r w:rsidR="00EC2782">
        <w:t>,</w:t>
      </w:r>
      <w:r w:rsidR="008669D9">
        <w:t xml:space="preserve"> and K</w:t>
      </w:r>
      <w:r w:rsidR="004C5F41">
        <w:t xml:space="preserve"> </w:t>
      </w:r>
      <w:r w:rsidR="009F76AC">
        <w:t xml:space="preserve">classify </w:t>
      </w:r>
      <w:r>
        <w:t>shapes,</w:t>
      </w:r>
      <w:r w:rsidR="008669D9">
        <w:t xml:space="preserve"> learn about shape attributes,</w:t>
      </w:r>
      <w:r>
        <w:t xml:space="preserve"> nam</w:t>
      </w:r>
      <w:r w:rsidR="005343A0">
        <w:t>e</w:t>
      </w:r>
      <w:r>
        <w:t xml:space="preserve"> shapes</w:t>
      </w:r>
      <w:r w:rsidR="002143F7">
        <w:t>,</w:t>
      </w:r>
      <w:r w:rsidR="008669D9">
        <w:t xml:space="preserve"> and compose and decompose shapes</w:t>
      </w:r>
      <w:r>
        <w:t>. Now, let’s discuss ways we can support children</w:t>
      </w:r>
      <w:r w:rsidR="00C878AC">
        <w:t xml:space="preserve"> to learn about shapes—in our learning settings and at home.</w:t>
      </w:r>
    </w:p>
    <w:p w14:paraId="72B4F93A" w14:textId="5D4AF691" w:rsidR="00EF785A" w:rsidRPr="007B2C29" w:rsidRDefault="00EF785A" w:rsidP="00D45C03">
      <w:pPr>
        <w:pStyle w:val="ListBullet"/>
        <w:rPr>
          <w:rFonts w:ascii="Calibri" w:eastAsia="+mn-ea" w:hAnsi="Calibri" w:cs="+mn-cs"/>
          <w:color w:val="000000"/>
          <w:kern w:val="24"/>
        </w:rPr>
      </w:pPr>
      <w:r w:rsidRPr="003751B1">
        <w:t>Historically, inequities in our educational system have impacted Children of Color, multilingual learners, and children with disabilities. For example, Children of Color, multilingual learners, and children with disabilities have had unequal access to rigorous learning opportunities. We must work to ensure that every child—of any background, race, culture, ethnicity, language, gender, ability, or socioeconomic status</w:t>
      </w:r>
      <w:r w:rsidR="00791B57">
        <w:rPr>
          <w:rFonts w:ascii="Arial" w:hAnsi="Arial" w:cs="Arial"/>
          <w:color w:val="000000"/>
          <w:sz w:val="20"/>
          <w:szCs w:val="20"/>
          <w:shd w:val="clear" w:color="auto" w:fill="FFFFFF"/>
        </w:rPr>
        <w:t>—</w:t>
      </w:r>
      <w:r w:rsidRPr="003751B1">
        <w:t xml:space="preserve">has equitable opportunities to engage in high-quality geometry learning environments and experiences. </w:t>
      </w:r>
    </w:p>
    <w:p w14:paraId="7972198D" w14:textId="41F52BC9" w:rsidR="004B5A69" w:rsidRPr="008D7965" w:rsidRDefault="04765EB0" w:rsidP="000E0264">
      <w:pPr>
        <w:pStyle w:val="Heading2"/>
      </w:pPr>
      <w:r>
        <w:lastRenderedPageBreak/>
        <w:t xml:space="preserve">SLIDE </w:t>
      </w:r>
      <w:r w:rsidR="005632B5">
        <w:t>20</w:t>
      </w:r>
      <w:r>
        <w:t xml:space="preserve">: </w:t>
      </w:r>
      <w:r w:rsidR="002272E9">
        <w:t xml:space="preserve">Explore: </w:t>
      </w:r>
      <w:r>
        <w:t>M</w:t>
      </w:r>
      <w:r w:rsidRPr="04765EB0">
        <w:rPr>
          <w:vertAlign w:val="superscript"/>
        </w:rPr>
        <w:t>5</w:t>
      </w:r>
      <w:r>
        <w:t xml:space="preserve"> </w:t>
      </w:r>
      <w:r w:rsidR="00F95F18">
        <w:t xml:space="preserve">Early Math </w:t>
      </w:r>
      <w:r w:rsidR="00162BDF">
        <w:t>Approach</w:t>
      </w:r>
    </w:p>
    <w:p w14:paraId="36C094F3" w14:textId="63695486" w:rsidR="00C92192" w:rsidRDefault="008A77C2" w:rsidP="000E0264">
      <w:pPr>
        <w:keepNext/>
        <w:jc w:val="center"/>
        <w:rPr>
          <w:rFonts w:eastAsiaTheme="minorEastAsia"/>
          <w:b/>
          <w:bCs/>
          <w:color w:val="222222"/>
        </w:rPr>
      </w:pPr>
      <w:r>
        <w:rPr>
          <w:rFonts w:eastAsiaTheme="minorEastAsia"/>
          <w:b/>
          <w:bCs/>
          <w:noProof/>
          <w:color w:val="222222"/>
        </w:rPr>
        <w:drawing>
          <wp:inline distT="0" distB="0" distL="0" distR="0" wp14:anchorId="5ADC9642" wp14:editId="3A99418A">
            <wp:extent cx="3251200" cy="1828800"/>
            <wp:effectExtent l="19050" t="19050" r="25400" b="19050"/>
            <wp:docPr id="632237566"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237566" name="Picture 29">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60512BC" w14:textId="23C77AD9" w:rsidR="004B5A69" w:rsidRPr="008D7965" w:rsidRDefault="04765EB0" w:rsidP="000E0264">
      <w:pPr>
        <w:pStyle w:val="BodyText"/>
        <w:keepNext/>
      </w:pPr>
      <w:r w:rsidRPr="04765EB0">
        <w:rPr>
          <w:b/>
          <w:bCs/>
        </w:rPr>
        <w:t>Time:</w:t>
      </w:r>
      <w:r w:rsidRPr="04765EB0">
        <w:t xml:space="preserve"> </w:t>
      </w:r>
      <w:r w:rsidR="004801C8">
        <w:t>15</w:t>
      </w:r>
      <w:r w:rsidRPr="04765EB0">
        <w:t xml:space="preserve"> min</w:t>
      </w:r>
      <w:r w:rsidR="00EC2782">
        <w:t>utes</w:t>
      </w:r>
    </w:p>
    <w:p w14:paraId="0BAC759D" w14:textId="06907E7B" w:rsidR="004B5A69" w:rsidRPr="008D7965" w:rsidRDefault="6866BE80" w:rsidP="005B3187">
      <w:pPr>
        <w:pStyle w:val="BodyText"/>
      </w:pPr>
      <w:r w:rsidRPr="000E0264">
        <w:rPr>
          <w:b/>
          <w:bCs/>
        </w:rPr>
        <w:t>Materials:</w:t>
      </w:r>
      <w:r w:rsidRPr="6866BE80">
        <w:t xml:space="preserve"> </w:t>
      </w:r>
      <w:r w:rsidR="00B22D0A" w:rsidRPr="00ED3436">
        <w:rPr>
          <w:b/>
          <w:bCs/>
        </w:rPr>
        <w:t>M</w:t>
      </w:r>
      <w:r w:rsidR="00B22D0A" w:rsidRPr="00ED3436">
        <w:rPr>
          <w:b/>
          <w:bCs/>
          <w:vertAlign w:val="superscript"/>
        </w:rPr>
        <w:t>5</w:t>
      </w:r>
      <w:r w:rsidR="00B22D0A" w:rsidRPr="00ED3436">
        <w:rPr>
          <w:b/>
          <w:bCs/>
        </w:rPr>
        <w:t xml:space="preserve"> Overview</w:t>
      </w:r>
      <w:r w:rsidRPr="6866BE80">
        <w:t xml:space="preserve"> handout </w:t>
      </w:r>
    </w:p>
    <w:p w14:paraId="49AD1F85" w14:textId="077673D5" w:rsidR="004B5A69" w:rsidRPr="00364850" w:rsidRDefault="04765EB0" w:rsidP="00627000">
      <w:pPr>
        <w:pStyle w:val="Heading3"/>
      </w:pPr>
      <w:r w:rsidRPr="00364850">
        <w:t xml:space="preserve">Talking </w:t>
      </w:r>
      <w:r w:rsidR="00405CCD">
        <w:t>Points</w:t>
      </w:r>
    </w:p>
    <w:p w14:paraId="1AB35C24" w14:textId="65C065F2" w:rsidR="00B62C55" w:rsidRPr="00730F63" w:rsidRDefault="00B62C55" w:rsidP="00D45C03">
      <w:pPr>
        <w:pStyle w:val="ListBullet"/>
      </w:pPr>
      <w:r w:rsidRPr="00C20A50">
        <w:t>Count Play Explore</w:t>
      </w:r>
      <w:r w:rsidRPr="00730F63">
        <w:t xml:space="preserve"> often use</w:t>
      </w:r>
      <w:r w:rsidRPr="00C20A50">
        <w:t>s</w:t>
      </w:r>
      <w:r w:rsidRPr="00730F63">
        <w:t xml:space="preserve"> </w:t>
      </w:r>
      <w:r w:rsidR="00310EC9">
        <w:t xml:space="preserve">the </w:t>
      </w:r>
      <w:r w:rsidRPr="00730F63">
        <w:t>M</w:t>
      </w:r>
      <w:r w:rsidRPr="00730F63">
        <w:rPr>
          <w:vertAlign w:val="superscript"/>
        </w:rPr>
        <w:t>5</w:t>
      </w:r>
      <w:r w:rsidRPr="00730F63">
        <w:t xml:space="preserve"> (pronounced: M to the fifth) Early Math Approach to refer to five core early math teaching practices</w:t>
      </w:r>
      <w:r w:rsidR="00310EC9">
        <w:t>:</w:t>
      </w:r>
    </w:p>
    <w:p w14:paraId="369724DC" w14:textId="77777777" w:rsidR="009956C6" w:rsidRDefault="009956C6" w:rsidP="00BB10E2">
      <w:pPr>
        <w:pStyle w:val="ListBullet2"/>
        <w:rPr>
          <w:rFonts w:eastAsiaTheme="minorEastAsia"/>
        </w:rPr>
      </w:pPr>
      <w:r>
        <w:rPr>
          <w:rFonts w:eastAsiaTheme="minorEastAsia"/>
        </w:rPr>
        <w:t>Mutual Learning</w:t>
      </w:r>
    </w:p>
    <w:p w14:paraId="7DCE95DF" w14:textId="76A2BB63" w:rsidR="004C7625" w:rsidRDefault="009956C6" w:rsidP="00BB10E2">
      <w:pPr>
        <w:pStyle w:val="ListBullet2"/>
        <w:rPr>
          <w:rFonts w:eastAsiaTheme="minorEastAsia"/>
        </w:rPr>
      </w:pPr>
      <w:r>
        <w:rPr>
          <w:rFonts w:eastAsiaTheme="minorEastAsia"/>
        </w:rPr>
        <w:t>Meaningful Investigations</w:t>
      </w:r>
      <w:r w:rsidR="009D00FD">
        <w:rPr>
          <w:rFonts w:eastAsiaTheme="minorEastAsia"/>
        </w:rPr>
        <w:t xml:space="preserve"> </w:t>
      </w:r>
    </w:p>
    <w:p w14:paraId="35FD08EB" w14:textId="58E4B042" w:rsidR="009F49D7" w:rsidRDefault="009F49D7" w:rsidP="00BB10E2">
      <w:pPr>
        <w:pStyle w:val="ListBullet2"/>
        <w:rPr>
          <w:rFonts w:eastAsiaTheme="minorEastAsia"/>
        </w:rPr>
      </w:pPr>
      <w:r>
        <w:rPr>
          <w:rFonts w:eastAsiaTheme="minorEastAsia"/>
        </w:rPr>
        <w:t>Materials and Learning Environment</w:t>
      </w:r>
    </w:p>
    <w:p w14:paraId="44541897" w14:textId="603A2318" w:rsidR="009F49D7" w:rsidRDefault="009F49D7" w:rsidP="00BB10E2">
      <w:pPr>
        <w:pStyle w:val="ListBullet2"/>
        <w:rPr>
          <w:rFonts w:eastAsiaTheme="minorEastAsia"/>
        </w:rPr>
      </w:pPr>
      <w:r>
        <w:rPr>
          <w:rFonts w:eastAsiaTheme="minorEastAsia"/>
        </w:rPr>
        <w:t xml:space="preserve">Math </w:t>
      </w:r>
      <w:r w:rsidR="00162BDF">
        <w:rPr>
          <w:rFonts w:eastAsiaTheme="minorEastAsia"/>
        </w:rPr>
        <w:t xml:space="preserve">Vocabulary </w:t>
      </w:r>
      <w:r>
        <w:rPr>
          <w:rFonts w:eastAsiaTheme="minorEastAsia"/>
        </w:rPr>
        <w:t>and Discourse</w:t>
      </w:r>
    </w:p>
    <w:p w14:paraId="7A648AC1" w14:textId="22756EA1" w:rsidR="009F49D7" w:rsidRDefault="009F49D7" w:rsidP="00BB10E2">
      <w:pPr>
        <w:pStyle w:val="ListBullet2"/>
        <w:rPr>
          <w:rFonts w:eastAsiaTheme="minorEastAsia"/>
        </w:rPr>
      </w:pPr>
      <w:r>
        <w:rPr>
          <w:rFonts w:eastAsiaTheme="minorEastAsia"/>
        </w:rPr>
        <w:t xml:space="preserve">Multiple Representations </w:t>
      </w:r>
    </w:p>
    <w:p w14:paraId="6D0DF2B2" w14:textId="116EA41B" w:rsidR="009D00FD" w:rsidRDefault="004C7625" w:rsidP="00D45C03">
      <w:pPr>
        <w:pStyle w:val="ListBullet"/>
      </w:pPr>
      <w:r>
        <w:t xml:space="preserve">Let’s </w:t>
      </w:r>
      <w:r w:rsidR="004801C8">
        <w:t>explore</w:t>
      </w:r>
      <w:r>
        <w:t xml:space="preserve"> the M</w:t>
      </w:r>
      <w:r w:rsidRPr="004801C8">
        <w:rPr>
          <w:vertAlign w:val="superscript"/>
        </w:rPr>
        <w:t>5</w:t>
      </w:r>
      <w:r>
        <w:t xml:space="preserve"> practices. Then, we will observe M</w:t>
      </w:r>
      <w:r w:rsidRPr="004801C8">
        <w:rPr>
          <w:vertAlign w:val="superscript"/>
        </w:rPr>
        <w:t>5</w:t>
      </w:r>
      <w:r>
        <w:t xml:space="preserve"> in action.</w:t>
      </w:r>
    </w:p>
    <w:p w14:paraId="4CF39DB0" w14:textId="200870C8" w:rsidR="004B5A69" w:rsidRPr="00364850" w:rsidRDefault="00C87FE2" w:rsidP="00627000">
      <w:pPr>
        <w:pStyle w:val="Heading3"/>
      </w:pPr>
      <w:r>
        <w:t xml:space="preserve">Facilitator </w:t>
      </w:r>
      <w:r w:rsidR="00405CCD">
        <w:t>Notes</w:t>
      </w:r>
    </w:p>
    <w:p w14:paraId="15EDE6CA" w14:textId="77777777" w:rsidR="003B6C4B" w:rsidRDefault="0094482F" w:rsidP="00D45C03">
      <w:pPr>
        <w:pStyle w:val="ListBullet"/>
      </w:pPr>
      <w:r>
        <w:t>Consider your participants and their prior experiences with M</w:t>
      </w:r>
      <w:r w:rsidRPr="004801C8">
        <w:rPr>
          <w:vertAlign w:val="superscript"/>
        </w:rPr>
        <w:t>5</w:t>
      </w:r>
      <w:r>
        <w:t xml:space="preserve">. </w:t>
      </w:r>
    </w:p>
    <w:p w14:paraId="4DD8871D" w14:textId="37FE0AB3" w:rsidR="003B6C4B" w:rsidRDefault="0094482F" w:rsidP="00BB10E2">
      <w:pPr>
        <w:pStyle w:val="ListBullet2"/>
        <w:rPr>
          <w:rFonts w:eastAsiaTheme="minorEastAsia"/>
        </w:rPr>
      </w:pPr>
      <w:r>
        <w:rPr>
          <w:rFonts w:eastAsiaTheme="minorEastAsia"/>
        </w:rPr>
        <w:t>For groups that have significant experience with M</w:t>
      </w:r>
      <w:r w:rsidRPr="00CF310A">
        <w:rPr>
          <w:rFonts w:eastAsiaTheme="minorEastAsia"/>
          <w:vertAlign w:val="superscript"/>
        </w:rPr>
        <w:t>5</w:t>
      </w:r>
      <w:r w:rsidR="00C05662" w:rsidRPr="00492B09">
        <w:rPr>
          <w:rFonts w:eastAsiaTheme="minorEastAsia"/>
        </w:rPr>
        <w:t>,</w:t>
      </w:r>
      <w:r w:rsidR="00C05662">
        <w:rPr>
          <w:rFonts w:eastAsiaTheme="minorEastAsia"/>
        </w:rPr>
        <w:t xml:space="preserve"> </w:t>
      </w:r>
      <w:r w:rsidRPr="00C05662">
        <w:rPr>
          <w:rFonts w:eastAsiaTheme="minorEastAsia"/>
        </w:rPr>
        <w:t>you</w:t>
      </w:r>
      <w:r>
        <w:rPr>
          <w:rFonts w:eastAsiaTheme="minorEastAsia"/>
        </w:rPr>
        <w:t xml:space="preserve"> might offer a few minutes for participants to </w:t>
      </w:r>
      <w:r w:rsidRPr="00492B09">
        <w:t xml:space="preserve">share with a partner their </w:t>
      </w:r>
      <w:r w:rsidR="00F85E64">
        <w:t xml:space="preserve">areas of </w:t>
      </w:r>
      <w:r w:rsidRPr="00492B09">
        <w:t xml:space="preserve">strength and </w:t>
      </w:r>
      <w:r w:rsidR="00F239E9" w:rsidRPr="00492B09">
        <w:t xml:space="preserve">what </w:t>
      </w:r>
      <w:r w:rsidRPr="00492B09">
        <w:t xml:space="preserve">practices they are working on. </w:t>
      </w:r>
      <w:r w:rsidR="00492B09" w:rsidRPr="00492B09">
        <w:t xml:space="preserve">Or you might use this slide to briefly revisit the </w:t>
      </w:r>
      <w:r w:rsidR="00C918C2">
        <w:rPr>
          <w:rFonts w:eastAsiaTheme="minorEastAsia"/>
        </w:rPr>
        <w:t>M</w:t>
      </w:r>
      <w:r w:rsidR="00C918C2" w:rsidRPr="004801C8">
        <w:rPr>
          <w:rFonts w:eastAsiaTheme="minorEastAsia"/>
          <w:vertAlign w:val="superscript"/>
        </w:rPr>
        <w:t>5</w:t>
      </w:r>
      <w:r w:rsidR="00492B09" w:rsidRPr="00492B09">
        <w:t xml:space="preserve"> practices and move to the next slide</w:t>
      </w:r>
      <w:r w:rsidR="003B6C4B" w:rsidRPr="00492B09">
        <w:t>.</w:t>
      </w:r>
      <w:r w:rsidR="003B6C4B">
        <w:rPr>
          <w:rFonts w:eastAsiaTheme="minorEastAsia"/>
        </w:rPr>
        <w:t xml:space="preserve"> </w:t>
      </w:r>
    </w:p>
    <w:p w14:paraId="38F54433" w14:textId="6C5746EC" w:rsidR="004B5A69" w:rsidRPr="00364850" w:rsidRDefault="6866BE80" w:rsidP="00BB10E2">
      <w:pPr>
        <w:pStyle w:val="ListBullet2"/>
        <w:rPr>
          <w:rFonts w:eastAsiaTheme="minorEastAsia"/>
        </w:rPr>
      </w:pPr>
      <w:r w:rsidRPr="6866BE80">
        <w:rPr>
          <w:rFonts w:eastAsiaTheme="minorEastAsia"/>
        </w:rPr>
        <w:t>For groups that have less experience with M</w:t>
      </w:r>
      <w:r w:rsidRPr="6866BE80">
        <w:rPr>
          <w:rFonts w:eastAsiaTheme="minorEastAsia"/>
          <w:vertAlign w:val="superscript"/>
        </w:rPr>
        <w:t>5</w:t>
      </w:r>
      <w:r w:rsidRPr="6866BE80">
        <w:rPr>
          <w:rFonts w:eastAsiaTheme="minorEastAsia"/>
        </w:rPr>
        <w:t>, you might offer more time for participants to explore each practice. For example, you might allow time for them to review the practices</w:t>
      </w:r>
      <w:r w:rsidR="00F85E64">
        <w:rPr>
          <w:rFonts w:eastAsiaTheme="minorEastAsia"/>
        </w:rPr>
        <w:t xml:space="preserve"> in the handout</w:t>
      </w:r>
      <w:r w:rsidRPr="6866BE80">
        <w:rPr>
          <w:rFonts w:eastAsiaTheme="minorEastAsia"/>
        </w:rPr>
        <w:t xml:space="preserve"> on their own. Invite them to make or imagine a square over practices that they have “squared away” (practices they understand and use), a circle over “what’s still going around in their heads” (practices they still have questions about), and a triangle over three ideas that they will use in </w:t>
      </w:r>
      <w:r w:rsidRPr="6866BE80">
        <w:rPr>
          <w:rFonts w:eastAsiaTheme="minorEastAsia"/>
        </w:rPr>
        <w:lastRenderedPageBreak/>
        <w:t xml:space="preserve">their settings. For more ideas on how to provide a more comprehensive review, visit the </w:t>
      </w:r>
      <w:r w:rsidRPr="00662D63">
        <w:rPr>
          <w:rFonts w:eastAsiaTheme="minorEastAsia"/>
          <w:b/>
          <w:bCs/>
        </w:rPr>
        <w:t>M</w:t>
      </w:r>
      <w:r w:rsidRPr="00662D63">
        <w:rPr>
          <w:rFonts w:eastAsiaTheme="minorEastAsia"/>
          <w:b/>
          <w:bCs/>
          <w:vertAlign w:val="superscript"/>
        </w:rPr>
        <w:t>5</w:t>
      </w:r>
      <w:r w:rsidRPr="00662D63">
        <w:rPr>
          <w:rFonts w:eastAsiaTheme="minorEastAsia"/>
          <w:b/>
          <w:bCs/>
        </w:rPr>
        <w:t xml:space="preserve"> </w:t>
      </w:r>
      <w:r w:rsidR="00046136">
        <w:rPr>
          <w:rFonts w:eastAsiaTheme="minorEastAsia"/>
          <w:b/>
          <w:bCs/>
        </w:rPr>
        <w:t>Early Math Approach</w:t>
      </w:r>
      <w:r w:rsidRPr="6866BE80">
        <w:rPr>
          <w:rFonts w:eastAsiaTheme="minorEastAsia"/>
        </w:rPr>
        <w:t xml:space="preserve"> suite</w:t>
      </w:r>
      <w:r w:rsidR="0062674B">
        <w:rPr>
          <w:rFonts w:eastAsiaTheme="minorEastAsia"/>
        </w:rPr>
        <w:t xml:space="preserve"> of resources</w:t>
      </w:r>
      <w:r w:rsidRPr="6866BE80">
        <w:rPr>
          <w:rFonts w:eastAsiaTheme="minorEastAsia"/>
        </w:rPr>
        <w:t>.</w:t>
      </w:r>
    </w:p>
    <w:p w14:paraId="34463B82" w14:textId="37A9FDAF" w:rsidR="004B5A69" w:rsidRPr="008D7965" w:rsidRDefault="04765EB0" w:rsidP="00627000">
      <w:pPr>
        <w:pStyle w:val="Heading2"/>
      </w:pPr>
      <w:r>
        <w:t xml:space="preserve">SLIDE </w:t>
      </w:r>
      <w:r w:rsidR="00DA3D3B">
        <w:t>2</w:t>
      </w:r>
      <w:r w:rsidR="005632B5">
        <w:t>1</w:t>
      </w:r>
      <w:r>
        <w:t>: Observ</w:t>
      </w:r>
      <w:r w:rsidR="00716785">
        <w:t>e:</w:t>
      </w:r>
      <w:r>
        <w:t xml:space="preserve"> M</w:t>
      </w:r>
      <w:r w:rsidRPr="04765EB0">
        <w:rPr>
          <w:vertAlign w:val="superscript"/>
        </w:rPr>
        <w:t xml:space="preserve">5 </w:t>
      </w:r>
      <w:r w:rsidR="00C918C2">
        <w:t>i</w:t>
      </w:r>
      <w:r>
        <w:t>n Action</w:t>
      </w:r>
    </w:p>
    <w:p w14:paraId="63D130C2" w14:textId="291060E9" w:rsidR="00C92192" w:rsidRDefault="008A77C2" w:rsidP="00485A99">
      <w:pPr>
        <w:spacing w:line="259" w:lineRule="auto"/>
        <w:jc w:val="center"/>
        <w:rPr>
          <w:rFonts w:eastAsiaTheme="minorEastAsia"/>
          <w:b/>
          <w:bCs/>
          <w:color w:val="222222"/>
        </w:rPr>
      </w:pPr>
      <w:r>
        <w:rPr>
          <w:rFonts w:eastAsiaTheme="minorEastAsia"/>
          <w:b/>
          <w:bCs/>
          <w:noProof/>
          <w:color w:val="222222"/>
        </w:rPr>
        <w:drawing>
          <wp:inline distT="0" distB="0" distL="0" distR="0" wp14:anchorId="74629319" wp14:editId="24741B75">
            <wp:extent cx="3251200" cy="1828800"/>
            <wp:effectExtent l="19050" t="19050" r="25400" b="19050"/>
            <wp:docPr id="1676358817"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58817" name="Picture 30">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0BDE02D" w14:textId="7BD2DF65" w:rsidR="004B5A69" w:rsidRPr="008D7965" w:rsidRDefault="04765EB0" w:rsidP="005B3187">
      <w:pPr>
        <w:pStyle w:val="BodyText"/>
      </w:pPr>
      <w:r w:rsidRPr="04765EB0">
        <w:rPr>
          <w:b/>
          <w:bCs/>
        </w:rPr>
        <w:t>Time:</w:t>
      </w:r>
      <w:r w:rsidRPr="04765EB0">
        <w:t xml:space="preserve"> </w:t>
      </w:r>
      <w:r w:rsidR="007E59B2">
        <w:t>5</w:t>
      </w:r>
      <w:r w:rsidR="000B3240">
        <w:t>–</w:t>
      </w:r>
      <w:r w:rsidR="007E59B2">
        <w:t>7</w:t>
      </w:r>
      <w:r w:rsidR="000B3240">
        <w:t xml:space="preserve"> </w:t>
      </w:r>
      <w:r w:rsidRPr="04765EB0">
        <w:t>min</w:t>
      </w:r>
      <w:r w:rsidR="000B3240">
        <w:t>utes</w:t>
      </w:r>
      <w:r w:rsidR="008B21C5">
        <w:t xml:space="preserve"> (</w:t>
      </w:r>
      <w:r w:rsidR="007E59B2">
        <w:t xml:space="preserve">not </w:t>
      </w:r>
      <w:r w:rsidR="008B21C5">
        <w:t>including debrief)</w:t>
      </w:r>
    </w:p>
    <w:p w14:paraId="7F4DE274" w14:textId="44E3AAA8" w:rsidR="004B5A69" w:rsidRPr="008D7965" w:rsidRDefault="004B5A69" w:rsidP="005B3187">
      <w:pPr>
        <w:pStyle w:val="BodyText"/>
        <w:rPr>
          <w:rFonts w:eastAsiaTheme="minorEastAsia"/>
          <w:color w:val="222222"/>
        </w:rPr>
      </w:pPr>
      <w:r w:rsidRPr="00F76026">
        <w:rPr>
          <w:rFonts w:eastAsiaTheme="minorEastAsia"/>
          <w:b/>
          <w:bCs/>
          <w:color w:val="222222"/>
        </w:rPr>
        <w:t>Materials</w:t>
      </w:r>
      <w:r w:rsidR="00B22D0A" w:rsidRPr="00F76026">
        <w:rPr>
          <w:rFonts w:eastAsiaTheme="minorEastAsia"/>
          <w:b/>
          <w:bCs/>
          <w:color w:val="222222"/>
        </w:rPr>
        <w:t>:</w:t>
      </w:r>
      <w:r w:rsidR="00B22D0A">
        <w:rPr>
          <w:rFonts w:eastAsiaTheme="minorEastAsia"/>
          <w:color w:val="222222"/>
        </w:rPr>
        <w:t xml:space="preserve"> </w:t>
      </w:r>
      <w:r w:rsidR="00B22D0A" w:rsidRPr="00ED3436">
        <w:rPr>
          <w:b/>
          <w:bCs/>
        </w:rPr>
        <w:t>Observing M</w:t>
      </w:r>
      <w:r w:rsidR="00B22D0A" w:rsidRPr="00ED3436">
        <w:rPr>
          <w:b/>
          <w:bCs/>
          <w:vertAlign w:val="superscript"/>
        </w:rPr>
        <w:t>5</w:t>
      </w:r>
      <w:r w:rsidR="00B22D0A" w:rsidRPr="00ED3436">
        <w:rPr>
          <w:b/>
          <w:bCs/>
        </w:rPr>
        <w:t xml:space="preserve"> in Action: Shapes</w:t>
      </w:r>
      <w:r w:rsidR="00B22D0A" w:rsidRPr="00286C9E">
        <w:t xml:space="preserve"> </w:t>
      </w:r>
      <w:r w:rsidR="00B22D0A" w:rsidRPr="007B2C29">
        <w:t>handout</w:t>
      </w:r>
      <w:r w:rsidR="000B3240">
        <w:rPr>
          <w:rFonts w:eastAsiaTheme="minorEastAsia"/>
          <w:color w:val="222222"/>
        </w:rPr>
        <w:t>;</w:t>
      </w:r>
      <w:r w:rsidRPr="00347A29">
        <w:rPr>
          <w:rFonts w:eastAsiaTheme="minorEastAsia"/>
          <w:color w:val="222222"/>
        </w:rPr>
        <w:t xml:space="preserve"> </w:t>
      </w:r>
      <w:r w:rsidR="00957BAB">
        <w:t>preschool</w:t>
      </w:r>
      <w:r w:rsidR="000B3240">
        <w:t xml:space="preserve">, </w:t>
      </w:r>
      <w:r w:rsidR="00957BAB">
        <w:t>TK</w:t>
      </w:r>
      <w:r w:rsidR="000B3240">
        <w:t xml:space="preserve">, or </w:t>
      </w:r>
      <w:r w:rsidR="00957BAB">
        <w:t>K shapes video</w:t>
      </w:r>
      <w:r w:rsidR="000B3240">
        <w:rPr>
          <w:rFonts w:eastAsiaTheme="minorEastAsia"/>
          <w:color w:val="222222"/>
        </w:rPr>
        <w:t>;</w:t>
      </w:r>
      <w:r w:rsidR="008B21C5">
        <w:rPr>
          <w:rFonts w:eastAsiaTheme="minorEastAsia"/>
          <w:color w:val="222222"/>
        </w:rPr>
        <w:t xml:space="preserve"> chart paper</w:t>
      </w:r>
      <w:r w:rsidR="000B3240">
        <w:rPr>
          <w:rFonts w:eastAsiaTheme="minorEastAsia"/>
          <w:color w:val="222222"/>
        </w:rPr>
        <w:t>;</w:t>
      </w:r>
      <w:r w:rsidR="008B21C5">
        <w:rPr>
          <w:rFonts w:eastAsiaTheme="minorEastAsia"/>
          <w:color w:val="222222"/>
        </w:rPr>
        <w:t xml:space="preserve"> markers</w:t>
      </w:r>
    </w:p>
    <w:p w14:paraId="09A344E1" w14:textId="3D245528" w:rsidR="004B5A69" w:rsidRPr="00347A29" w:rsidRDefault="04765EB0" w:rsidP="00627000">
      <w:pPr>
        <w:pStyle w:val="Heading3"/>
      </w:pPr>
      <w:r w:rsidRPr="00347A29">
        <w:t xml:space="preserve">Talking </w:t>
      </w:r>
      <w:r w:rsidR="00405CCD">
        <w:t>Points</w:t>
      </w:r>
      <w:r w:rsidR="00347A29" w:rsidRPr="00347A29">
        <w:t xml:space="preserve"> </w:t>
      </w:r>
    </w:p>
    <w:p w14:paraId="1B2A75A5" w14:textId="42FC0BDD" w:rsidR="004B5A69" w:rsidRPr="00C64C67" w:rsidRDefault="000527AE" w:rsidP="00D45C03">
      <w:pPr>
        <w:pStyle w:val="ListBullet"/>
      </w:pPr>
      <w:r>
        <w:t xml:space="preserve">We observed </w:t>
      </w:r>
      <w:r w:rsidR="00B22D0A">
        <w:t xml:space="preserve">how young children </w:t>
      </w:r>
      <w:r w:rsidR="002649C2">
        <w:t xml:space="preserve">learn </w:t>
      </w:r>
      <w:r>
        <w:t xml:space="preserve">about shapes. Then, we </w:t>
      </w:r>
      <w:r w:rsidR="008B21C5">
        <w:t>explored</w:t>
      </w:r>
      <w:r>
        <w:t xml:space="preserve"> the M</w:t>
      </w:r>
      <w:r w:rsidRPr="000527AE">
        <w:rPr>
          <w:vertAlign w:val="superscript"/>
        </w:rPr>
        <w:t>5</w:t>
      </w:r>
      <w:r>
        <w:t xml:space="preserve"> </w:t>
      </w:r>
      <w:r w:rsidR="002F0CEC">
        <w:t>E</w:t>
      </w:r>
      <w:r>
        <w:t xml:space="preserve">arly </w:t>
      </w:r>
      <w:r w:rsidR="002F0CEC">
        <w:t>M</w:t>
      </w:r>
      <w:r>
        <w:t>ath</w:t>
      </w:r>
      <w:r w:rsidR="004A24E8">
        <w:t xml:space="preserve"> </w:t>
      </w:r>
      <w:r w:rsidR="001D79F4">
        <w:t>Approach</w:t>
      </w:r>
      <w:r>
        <w:t>. Now</w:t>
      </w:r>
      <w:r w:rsidR="00F5085E">
        <w:t>,</w:t>
      </w:r>
      <w:r>
        <w:t xml:space="preserve"> we are going to observe a video</w:t>
      </w:r>
      <w:r w:rsidR="008B21C5">
        <w:t xml:space="preserve"> </w:t>
      </w:r>
      <w:r w:rsidR="00AB5B5A">
        <w:t xml:space="preserve">showing </w:t>
      </w:r>
      <w:r>
        <w:t>M</w:t>
      </w:r>
      <w:r w:rsidRPr="000527AE">
        <w:rPr>
          <w:vertAlign w:val="superscript"/>
        </w:rPr>
        <w:t xml:space="preserve">5 </w:t>
      </w:r>
      <w:r>
        <w:t>practices</w:t>
      </w:r>
      <w:r w:rsidR="00F67282">
        <w:t xml:space="preserve"> </w:t>
      </w:r>
      <w:r w:rsidR="00AB5B5A">
        <w:t>that</w:t>
      </w:r>
      <w:r w:rsidR="00F67282">
        <w:t xml:space="preserve"> support </w:t>
      </w:r>
      <w:r w:rsidR="00AB5B5A">
        <w:t>children’s shape learning</w:t>
      </w:r>
      <w:r>
        <w:t>. [Choose a strategy for facilitating this observation and debrief. Adapt the talking points to reflect this strategy.]</w:t>
      </w:r>
    </w:p>
    <w:p w14:paraId="69D006F1" w14:textId="35E3ADC2" w:rsidR="00347A29" w:rsidRPr="00CB4622" w:rsidRDefault="00C87FE2" w:rsidP="00627000">
      <w:pPr>
        <w:pStyle w:val="Heading3"/>
      </w:pPr>
      <w:r>
        <w:t xml:space="preserve">Facilitator </w:t>
      </w:r>
      <w:r w:rsidR="00405CCD">
        <w:t>Notes</w:t>
      </w:r>
    </w:p>
    <w:p w14:paraId="2DA0D27C" w14:textId="2A9E7B23" w:rsidR="00347A29" w:rsidRDefault="008B21C5" w:rsidP="00D45C03">
      <w:pPr>
        <w:pStyle w:val="ListBullet"/>
      </w:pPr>
      <w:r>
        <w:t>Choose a</w:t>
      </w:r>
      <w:r w:rsidR="00DA0533">
        <w:t xml:space="preserve"> preschool, TK</w:t>
      </w:r>
      <w:r w:rsidR="009C60CB">
        <w:t>,</w:t>
      </w:r>
      <w:r w:rsidR="00DA0533">
        <w:t xml:space="preserve"> or K</w:t>
      </w:r>
      <w:r>
        <w:t xml:space="preserve"> video</w:t>
      </w:r>
      <w:r w:rsidR="00613F40">
        <w:t xml:space="preserve"> </w:t>
      </w:r>
      <w:r>
        <w:t>that shows children exploring shapes</w:t>
      </w:r>
      <w:r w:rsidR="00347A29">
        <w:t xml:space="preserve">. </w:t>
      </w:r>
      <w:r>
        <w:t>This</w:t>
      </w:r>
      <w:r w:rsidR="00922E8D">
        <w:t xml:space="preserve"> </w:t>
      </w:r>
      <w:r w:rsidR="00BE29EB">
        <w:t>video</w:t>
      </w:r>
      <w:r>
        <w:t xml:space="preserve"> may be the same </w:t>
      </w:r>
      <w:r w:rsidR="00922E8D">
        <w:t xml:space="preserve">one you </w:t>
      </w:r>
      <w:r>
        <w:t>used for observing children learning about shapes.</w:t>
      </w:r>
      <w:r w:rsidR="00613F40">
        <w:t xml:space="preserve"> </w:t>
      </w:r>
    </w:p>
    <w:p w14:paraId="4B8D5373" w14:textId="77777777" w:rsidR="005D4CEE" w:rsidRDefault="005D4CEE" w:rsidP="00D45C03">
      <w:pPr>
        <w:pStyle w:val="ListBullet"/>
      </w:pPr>
      <w:r w:rsidRPr="006679CB">
        <w:t xml:space="preserve">We </w:t>
      </w:r>
      <w:r>
        <w:t>provide</w:t>
      </w:r>
      <w:r w:rsidRPr="006679CB">
        <w:t xml:space="preserve"> the following video</w:t>
      </w:r>
      <w:r>
        <w:t>s</w:t>
      </w:r>
      <w:r w:rsidRPr="006679CB">
        <w:t xml:space="preserve"> </w:t>
      </w:r>
      <w:r>
        <w:t>(you may use other videos):</w:t>
      </w:r>
    </w:p>
    <w:p w14:paraId="48CEF2BD" w14:textId="77777777" w:rsidR="005D4CEE" w:rsidRPr="00C10BC1" w:rsidRDefault="005D4CEE" w:rsidP="005D4CEE">
      <w:pPr>
        <w:pStyle w:val="ListBullet2"/>
        <w:rPr>
          <w:rStyle w:val="Hyperlink"/>
        </w:rPr>
      </w:pPr>
      <w:r w:rsidRPr="0D6CE14E">
        <w:rPr>
          <w:rStyle w:val="Hyperlink"/>
        </w:rPr>
        <w:fldChar w:fldCharType="begin"/>
      </w:r>
      <w:r>
        <w:rPr>
          <w:rStyle w:val="Hyperlink"/>
        </w:rPr>
        <w:instrText>HYPERLINK "https://www.youtube.com/watch?v=ms6hYyh8bFI"</w:instrText>
      </w:r>
      <w:r w:rsidRPr="0D6CE14E">
        <w:rPr>
          <w:rStyle w:val="Hyperlink"/>
        </w:rPr>
      </w:r>
      <w:r w:rsidRPr="0D6CE14E">
        <w:rPr>
          <w:rStyle w:val="Hyperlink"/>
        </w:rPr>
        <w:fldChar w:fldCharType="separate"/>
      </w:r>
      <w:hyperlink r:id="rId34">
        <w:r w:rsidR="0D6CE14E" w:rsidRPr="0D6CE14E">
          <w:rPr>
            <w:rStyle w:val="Hyperlink"/>
          </w:rPr>
          <w:t>Composing and Decomposing Shapes (3–5 years)</w:t>
        </w:r>
      </w:hyperlink>
    </w:p>
    <w:p w14:paraId="4643203D" w14:textId="77777777" w:rsidR="005D4CEE" w:rsidRPr="00490C64" w:rsidRDefault="005D4CEE" w:rsidP="005D4CEE">
      <w:pPr>
        <w:pStyle w:val="ListBullet2"/>
        <w:rPr>
          <w:rStyle w:val="Hyperlink"/>
        </w:rPr>
      </w:pPr>
      <w:r w:rsidRPr="0D6CE14E">
        <w:rPr>
          <w:rStyle w:val="Hyperlink"/>
        </w:rPr>
        <w:fldChar w:fldCharType="end"/>
      </w:r>
      <w:hyperlink r:id="rId35">
        <w:r w:rsidR="0D6CE14E" w:rsidRPr="0D6CE14E">
          <w:rPr>
            <w:rStyle w:val="Hyperlink"/>
          </w:rPr>
          <w:t>Composing and Decomposing Shapes (3–5 years) – Audio Descriptive Version</w:t>
        </w:r>
      </w:hyperlink>
    </w:p>
    <w:p w14:paraId="6E3363B5" w14:textId="77777777" w:rsidR="005D4CEE" w:rsidRPr="00C10BC1" w:rsidRDefault="005D4CEE" w:rsidP="005D4CEE">
      <w:pPr>
        <w:pStyle w:val="ListBullet2"/>
        <w:rPr>
          <w:rStyle w:val="Hyperlink"/>
        </w:rPr>
      </w:pPr>
      <w:r>
        <w:fldChar w:fldCharType="begin"/>
      </w:r>
      <w:r>
        <w:instrText>HYPERLINK "https://www.youtube.com/watch?v=N_zmAyAvDFw"</w:instrText>
      </w:r>
      <w:r>
        <w:fldChar w:fldCharType="separate"/>
      </w:r>
      <w:hyperlink r:id="rId36">
        <w:r w:rsidR="0D6CE14E" w:rsidRPr="0D6CE14E">
          <w:rPr>
            <w:rStyle w:val="Hyperlink"/>
          </w:rPr>
          <w:t>Naming Three-Dimensional Shapes (3–5 years)</w:t>
        </w:r>
      </w:hyperlink>
    </w:p>
    <w:p w14:paraId="5B28245B" w14:textId="77777777" w:rsidR="009011BB" w:rsidRPr="009011BB" w:rsidRDefault="005D4CEE" w:rsidP="0D6CE14E">
      <w:pPr>
        <w:pStyle w:val="ListBullet2"/>
        <w:rPr>
          <w:color w:val="0000FF"/>
          <w:u w:val="single"/>
        </w:rPr>
      </w:pPr>
      <w:r>
        <w:fldChar w:fldCharType="end"/>
      </w:r>
      <w:hyperlink r:id="rId37" w:history="1">
        <w:hyperlink r:id="rId38">
          <w:r w:rsidR="0D6CE14E" w:rsidRPr="0D6CE14E">
            <w:rPr>
              <w:rStyle w:val="Hyperlink"/>
            </w:rPr>
            <w:t>Naming Three-Dimensional Shapes (3–5 years) – Audio Descriptive Version</w:t>
          </w:r>
        </w:hyperlink>
      </w:hyperlink>
    </w:p>
    <w:p w14:paraId="1D9B1DB3" w14:textId="4713BC35" w:rsidR="005D4CEE" w:rsidRDefault="0D6CE14E" w:rsidP="0D6CE14E">
      <w:pPr>
        <w:pStyle w:val="ListBullet2"/>
        <w:rPr>
          <w:rStyle w:val="Hyperlink"/>
        </w:rPr>
      </w:pPr>
      <w:r w:rsidRPr="0D6CE14E">
        <w:rPr>
          <w:b/>
          <w:bCs/>
        </w:rPr>
        <w:lastRenderedPageBreak/>
        <w:t>Note</w:t>
      </w:r>
      <w:r>
        <w:t>: An answer key is provided for the video “Composing and Decomposing Shapes (3–5 years)” in the Facilitator Notes on the next slide.</w:t>
      </w:r>
    </w:p>
    <w:p w14:paraId="39061976" w14:textId="6D16CABE" w:rsidR="00B962E6" w:rsidRDefault="001608A7" w:rsidP="00D45C03">
      <w:pPr>
        <w:pStyle w:val="ListBullet"/>
      </w:pPr>
      <w:r>
        <w:t>In</w:t>
      </w:r>
      <w:r w:rsidR="008B21C5">
        <w:t xml:space="preserve">vite participants to </w:t>
      </w:r>
      <w:r w:rsidR="00B962E6">
        <w:t>take out the</w:t>
      </w:r>
      <w:r w:rsidR="00B962E6" w:rsidRPr="00F76026">
        <w:t xml:space="preserve"> </w:t>
      </w:r>
      <w:r w:rsidR="00B962E6" w:rsidRPr="00ED3436">
        <w:rPr>
          <w:b/>
          <w:bCs/>
        </w:rPr>
        <w:t>Observing M</w:t>
      </w:r>
      <w:r w:rsidR="00B962E6" w:rsidRPr="00ED3436">
        <w:rPr>
          <w:b/>
          <w:bCs/>
          <w:vertAlign w:val="superscript"/>
        </w:rPr>
        <w:t>5</w:t>
      </w:r>
      <w:r w:rsidR="00B962E6" w:rsidRPr="00ED3436">
        <w:rPr>
          <w:b/>
          <w:bCs/>
        </w:rPr>
        <w:t xml:space="preserve"> in Action</w:t>
      </w:r>
      <w:r w:rsidR="001D79F4" w:rsidRPr="00ED3436">
        <w:rPr>
          <w:b/>
          <w:bCs/>
        </w:rPr>
        <w:t>: Shapes</w:t>
      </w:r>
      <w:r w:rsidR="00B962E6" w:rsidRPr="00ED3436">
        <w:rPr>
          <w:b/>
          <w:bCs/>
        </w:rPr>
        <w:t xml:space="preserve"> </w:t>
      </w:r>
      <w:r w:rsidR="00B962E6">
        <w:t xml:space="preserve">handout. </w:t>
      </w:r>
    </w:p>
    <w:p w14:paraId="15C8D8AB" w14:textId="2557F528" w:rsidR="00275E39" w:rsidRPr="00275E39" w:rsidRDefault="00B962E6" w:rsidP="00D45C03">
      <w:pPr>
        <w:pStyle w:val="ListBullet"/>
      </w:pPr>
      <w:r>
        <w:t>For larger groups and longer session</w:t>
      </w:r>
      <w:r w:rsidR="006D088F">
        <w:t>s</w:t>
      </w:r>
      <w:r>
        <w:t xml:space="preserve">, </w:t>
      </w:r>
      <w:r w:rsidR="00275E39">
        <w:t xml:space="preserve">use a jigsaw approach. </w:t>
      </w:r>
      <w:r w:rsidR="006D088F">
        <w:t xml:space="preserve">Before playing the video, </w:t>
      </w:r>
      <w:r w:rsidR="00B56A83">
        <w:t xml:space="preserve">assign each table one practice to </w:t>
      </w:r>
      <w:r>
        <w:t xml:space="preserve">focus on during the video. </w:t>
      </w:r>
      <w:r w:rsidR="00B56A83">
        <w:t>[If there are more than five tables, assign more than one table to focus on each practice</w:t>
      </w:r>
      <w:r w:rsidR="00384FD7">
        <w:t>.</w:t>
      </w:r>
      <w:r w:rsidR="00B56A83">
        <w:t>]</w:t>
      </w:r>
      <w:r w:rsidR="006D088F">
        <w:t xml:space="preserve"> </w:t>
      </w:r>
    </w:p>
    <w:p w14:paraId="33A94143" w14:textId="3A64CCEF" w:rsidR="004B5A69" w:rsidRPr="002F0CEC" w:rsidRDefault="006D088F" w:rsidP="00D45C03">
      <w:pPr>
        <w:pStyle w:val="ListBullet"/>
        <w:rPr>
          <w:rFonts w:eastAsiaTheme="minorEastAsia"/>
        </w:rPr>
      </w:pPr>
      <w:r w:rsidRPr="007E59B2">
        <w:t>For smaller groups and shorter sessions, con</w:t>
      </w:r>
      <w:r w:rsidR="00275E39" w:rsidRPr="007E59B2">
        <w:t>sider showing the video</w:t>
      </w:r>
      <w:r w:rsidR="00613F40" w:rsidRPr="007E59B2">
        <w:t xml:space="preserve"> </w:t>
      </w:r>
      <w:r w:rsidR="00275E39" w:rsidRPr="007E59B2">
        <w:t xml:space="preserve">two to three times, inviting participants to focus on specific practices each time. Encourage them to record observations on the handout. </w:t>
      </w:r>
    </w:p>
    <w:p w14:paraId="7F3982AD" w14:textId="3B644B90" w:rsidR="004B5A69" w:rsidRPr="008D7965" w:rsidRDefault="6A7E3BE1" w:rsidP="00627000">
      <w:pPr>
        <w:pStyle w:val="Heading2"/>
      </w:pPr>
      <w:r>
        <w:t xml:space="preserve">SLIDE </w:t>
      </w:r>
      <w:r w:rsidR="00AE0B85">
        <w:t>2</w:t>
      </w:r>
      <w:r w:rsidR="005632B5">
        <w:t>2</w:t>
      </w:r>
      <w:r w:rsidR="007E59B2">
        <w:t>:</w:t>
      </w:r>
      <w:r>
        <w:t xml:space="preserve"> </w:t>
      </w:r>
      <w:r w:rsidR="0039298F">
        <w:t>Discuss</w:t>
      </w:r>
      <w:r w:rsidR="007E59B2">
        <w:t>: M</w:t>
      </w:r>
      <w:r w:rsidR="007E59B2" w:rsidRPr="6A7E3BE1">
        <w:rPr>
          <w:vertAlign w:val="superscript"/>
        </w:rPr>
        <w:t>5</w:t>
      </w:r>
      <w:r w:rsidR="007E59B2">
        <w:t xml:space="preserve"> </w:t>
      </w:r>
      <w:r w:rsidR="00C918C2">
        <w:t>i</w:t>
      </w:r>
      <w:r w:rsidR="007E59B2">
        <w:t>n Action</w:t>
      </w:r>
    </w:p>
    <w:p w14:paraId="68FD1EBC" w14:textId="53AFDEC8" w:rsidR="00C92192" w:rsidRDefault="008A77C2" w:rsidP="00485A99">
      <w:pPr>
        <w:spacing w:line="259" w:lineRule="auto"/>
        <w:jc w:val="center"/>
        <w:rPr>
          <w:rFonts w:eastAsiaTheme="minorEastAsia"/>
          <w:b/>
          <w:bCs/>
          <w:color w:val="222222"/>
        </w:rPr>
      </w:pPr>
      <w:r>
        <w:rPr>
          <w:rFonts w:eastAsiaTheme="minorEastAsia"/>
          <w:b/>
          <w:bCs/>
          <w:noProof/>
          <w:color w:val="222222"/>
        </w:rPr>
        <w:drawing>
          <wp:inline distT="0" distB="0" distL="0" distR="0" wp14:anchorId="1D029352" wp14:editId="154E268E">
            <wp:extent cx="3251200" cy="1828800"/>
            <wp:effectExtent l="19050" t="19050" r="25400" b="19050"/>
            <wp:docPr id="565414133"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414133" name="Picture 31">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21EB54C" w14:textId="71947FF0" w:rsidR="004B5A69" w:rsidRPr="00F76026" w:rsidRDefault="04765EB0" w:rsidP="005B3187">
      <w:pPr>
        <w:pStyle w:val="BodyText"/>
      </w:pPr>
      <w:r w:rsidRPr="00F76026">
        <w:rPr>
          <w:b/>
          <w:bCs/>
        </w:rPr>
        <w:t xml:space="preserve">Time: </w:t>
      </w:r>
      <w:r w:rsidR="00F775DF" w:rsidRPr="00F76026">
        <w:t>20</w:t>
      </w:r>
      <w:r w:rsidR="00C278E2" w:rsidRPr="00F76026">
        <w:t>–</w:t>
      </w:r>
      <w:r w:rsidR="00F775DF" w:rsidRPr="00F76026">
        <w:t>3</w:t>
      </w:r>
      <w:r w:rsidR="0005203C" w:rsidRPr="00F76026">
        <w:t>0</w:t>
      </w:r>
      <w:r w:rsidRPr="00F76026">
        <w:t xml:space="preserve"> min</w:t>
      </w:r>
      <w:r w:rsidR="00C278E2" w:rsidRPr="00F76026">
        <w:t>utes</w:t>
      </w:r>
      <w:r w:rsidR="0005203C" w:rsidRPr="00F76026">
        <w:t xml:space="preserve"> (varies based on session goals)</w:t>
      </w:r>
    </w:p>
    <w:p w14:paraId="218920A1" w14:textId="1E6CC174" w:rsidR="007E59B2" w:rsidRPr="00F76026" w:rsidRDefault="04765EB0" w:rsidP="005B3187">
      <w:pPr>
        <w:pStyle w:val="BodyText"/>
      </w:pPr>
      <w:r w:rsidRPr="00B97E6D">
        <w:rPr>
          <w:b/>
          <w:bCs/>
        </w:rPr>
        <w:t>Materials</w:t>
      </w:r>
      <w:r w:rsidR="007E59B2" w:rsidRPr="00B97E6D">
        <w:rPr>
          <w:b/>
          <w:bCs/>
        </w:rPr>
        <w:t>:</w:t>
      </w:r>
      <w:r w:rsidR="007E59B2" w:rsidRPr="00F76026">
        <w:t xml:space="preserve"> </w:t>
      </w:r>
      <w:r w:rsidR="00B22D0A" w:rsidRPr="00ED3436">
        <w:rPr>
          <w:b/>
          <w:bCs/>
        </w:rPr>
        <w:t>Observing M</w:t>
      </w:r>
      <w:r w:rsidR="00B22D0A" w:rsidRPr="00ED3436">
        <w:rPr>
          <w:b/>
          <w:bCs/>
          <w:vertAlign w:val="superscript"/>
        </w:rPr>
        <w:t>5</w:t>
      </w:r>
      <w:r w:rsidR="00B22D0A" w:rsidRPr="00ED3436">
        <w:rPr>
          <w:b/>
          <w:bCs/>
        </w:rPr>
        <w:t xml:space="preserve"> in Action: Shapes</w:t>
      </w:r>
      <w:r w:rsidR="00B22D0A" w:rsidRPr="00F76026">
        <w:t xml:space="preserve"> handout</w:t>
      </w:r>
      <w:r w:rsidR="00A52880" w:rsidRPr="00F76026">
        <w:t>;</w:t>
      </w:r>
      <w:r w:rsidR="007E59B2" w:rsidRPr="00F76026">
        <w:t xml:space="preserve"> </w:t>
      </w:r>
      <w:r w:rsidR="00957BAB" w:rsidRPr="00F76026">
        <w:t>preschool</w:t>
      </w:r>
      <w:r w:rsidR="00A52880" w:rsidRPr="00F76026">
        <w:t xml:space="preserve">, </w:t>
      </w:r>
      <w:r w:rsidR="00957BAB" w:rsidRPr="00F76026">
        <w:t>TK</w:t>
      </w:r>
      <w:r w:rsidR="00A52880" w:rsidRPr="00F76026">
        <w:t xml:space="preserve">, or </w:t>
      </w:r>
      <w:r w:rsidR="00957BAB" w:rsidRPr="00F76026">
        <w:t>K shapes video</w:t>
      </w:r>
      <w:r w:rsidR="00A52880" w:rsidRPr="00F76026">
        <w:t>;</w:t>
      </w:r>
      <w:r w:rsidR="007E59B2" w:rsidRPr="00F76026">
        <w:t xml:space="preserve"> chart paper</w:t>
      </w:r>
      <w:r w:rsidR="00A52880" w:rsidRPr="00F76026">
        <w:t>;</w:t>
      </w:r>
      <w:r w:rsidR="00933669" w:rsidRPr="00F76026">
        <w:t xml:space="preserve"> </w:t>
      </w:r>
      <w:r w:rsidR="007E59B2" w:rsidRPr="00F76026">
        <w:t>markers</w:t>
      </w:r>
    </w:p>
    <w:p w14:paraId="4E9D469E" w14:textId="31FD3347" w:rsidR="004B5A69" w:rsidRPr="00347A29" w:rsidRDefault="004B5A69" w:rsidP="00627000">
      <w:pPr>
        <w:pStyle w:val="Heading3"/>
      </w:pPr>
      <w:r w:rsidRPr="00347A29">
        <w:t xml:space="preserve">Talking </w:t>
      </w:r>
      <w:r w:rsidR="00405CCD">
        <w:t>Points</w:t>
      </w:r>
    </w:p>
    <w:p w14:paraId="24E69BA7" w14:textId="59A4F9B1" w:rsidR="00957E5E" w:rsidRPr="00957E5E" w:rsidRDefault="00957E5E" w:rsidP="00D45C03">
      <w:pPr>
        <w:pStyle w:val="ListBullet"/>
        <w:rPr>
          <w:b/>
          <w:bCs/>
        </w:rPr>
      </w:pPr>
      <w:r w:rsidRPr="00957E5E">
        <w:t>Let’s unpack your observations of each M</w:t>
      </w:r>
      <w:r w:rsidRPr="005E128B">
        <w:rPr>
          <w:vertAlign w:val="superscript"/>
        </w:rPr>
        <w:t>5</w:t>
      </w:r>
      <w:r w:rsidRPr="00957E5E">
        <w:t xml:space="preserve"> practice. </w:t>
      </w:r>
      <w:r w:rsidR="001D79F4" w:rsidRPr="00841CF8">
        <w:t>How did the educator use M</w:t>
      </w:r>
      <w:r w:rsidR="001D79F4" w:rsidRPr="00286C9E">
        <w:rPr>
          <w:vertAlign w:val="superscript"/>
        </w:rPr>
        <w:t>5</w:t>
      </w:r>
      <w:r w:rsidR="001D79F4" w:rsidRPr="00841CF8">
        <w:t xml:space="preserve"> to</w:t>
      </w:r>
      <w:r w:rsidR="001D79F4">
        <w:t xml:space="preserve"> </w:t>
      </w:r>
      <w:r w:rsidR="001D79F4" w:rsidRPr="00286C9E">
        <w:t xml:space="preserve">support children’s </w:t>
      </w:r>
      <w:r w:rsidR="001D79F4">
        <w:t>learning about shapes</w:t>
      </w:r>
      <w:r w:rsidR="00EE7CEB">
        <w:t>?</w:t>
      </w:r>
    </w:p>
    <w:p w14:paraId="715F159B" w14:textId="290BDF68" w:rsidR="00347A29" w:rsidRPr="00957E5E" w:rsidRDefault="00347A29" w:rsidP="00627000">
      <w:pPr>
        <w:pStyle w:val="Heading3"/>
      </w:pPr>
      <w:r w:rsidRPr="00957E5E">
        <w:t xml:space="preserve">Facilitator </w:t>
      </w:r>
      <w:r w:rsidR="00405CCD">
        <w:t>Notes</w:t>
      </w:r>
    </w:p>
    <w:p w14:paraId="37E7F07A" w14:textId="50634E00" w:rsidR="001D79F4" w:rsidRPr="00F76026" w:rsidRDefault="0D6CE14E" w:rsidP="00D45C03">
      <w:pPr>
        <w:pStyle w:val="ListBullet"/>
      </w:pPr>
      <w:r>
        <w:t xml:space="preserve">Use the </w:t>
      </w:r>
      <w:r w:rsidRPr="0D6CE14E">
        <w:rPr>
          <w:b/>
          <w:bCs/>
        </w:rPr>
        <w:t>Answer Key for Observing M</w:t>
      </w:r>
      <w:r w:rsidRPr="0D6CE14E">
        <w:rPr>
          <w:b/>
          <w:bCs/>
          <w:vertAlign w:val="superscript"/>
        </w:rPr>
        <w:t>5</w:t>
      </w:r>
      <w:r w:rsidRPr="0D6CE14E">
        <w:rPr>
          <w:b/>
          <w:bCs/>
        </w:rPr>
        <w:t xml:space="preserve"> in Action: Shapes</w:t>
      </w:r>
      <w:r>
        <w:t xml:space="preserve"> handout for examples of ways M</w:t>
      </w:r>
      <w:r w:rsidRPr="0D6CE14E">
        <w:rPr>
          <w:vertAlign w:val="superscript"/>
        </w:rPr>
        <w:t>5</w:t>
      </w:r>
      <w:r>
        <w:t xml:space="preserve"> was used in the video “</w:t>
      </w:r>
      <w:hyperlink r:id="rId40">
        <w:r w:rsidRPr="0D6CE14E">
          <w:rPr>
            <w:rStyle w:val="Hyperlink"/>
          </w:rPr>
          <w:t>Composing and Decomposing Shapes (3–5 years)</w:t>
        </w:r>
      </w:hyperlink>
      <w:r>
        <w:t>.”</w:t>
      </w:r>
    </w:p>
    <w:p w14:paraId="4DB8060B" w14:textId="11207125" w:rsidR="007E59B2" w:rsidRPr="00F76026" w:rsidRDefault="007E59B2" w:rsidP="00D45C03">
      <w:pPr>
        <w:pStyle w:val="ListBullet"/>
      </w:pPr>
      <w:r w:rsidRPr="00F76026">
        <w:t>For larger groups</w:t>
      </w:r>
      <w:r w:rsidR="00950611" w:rsidRPr="00F76026">
        <w:t xml:space="preserve"> or </w:t>
      </w:r>
      <w:r w:rsidRPr="00F76026">
        <w:t xml:space="preserve">longer sessions: After observing the video, </w:t>
      </w:r>
      <w:r w:rsidR="0005203C" w:rsidRPr="00F76026">
        <w:t xml:space="preserve">ask </w:t>
      </w:r>
      <w:r w:rsidRPr="00F76026">
        <w:t xml:space="preserve">each </w:t>
      </w:r>
      <w:r w:rsidR="00AC4D62" w:rsidRPr="00F76026">
        <w:t xml:space="preserve">table </w:t>
      </w:r>
      <w:r w:rsidR="0005203C" w:rsidRPr="00F76026">
        <w:t>to discuss what they noticed about</w:t>
      </w:r>
      <w:r w:rsidRPr="00F76026">
        <w:t xml:space="preserve"> their assigned practice. </w:t>
      </w:r>
      <w:r w:rsidR="00F775DF" w:rsidRPr="00F76026">
        <w:t>Then, i</w:t>
      </w:r>
      <w:r w:rsidR="0005203C" w:rsidRPr="00F76026">
        <w:t>nvite</w:t>
      </w:r>
      <w:r w:rsidRPr="00F76026">
        <w:t xml:space="preserve"> each </w:t>
      </w:r>
      <w:r w:rsidR="004312B4" w:rsidRPr="00F76026">
        <w:lastRenderedPageBreak/>
        <w:t>table</w:t>
      </w:r>
      <w:r w:rsidRPr="00F76026">
        <w:t xml:space="preserve"> </w:t>
      </w:r>
      <w:r w:rsidR="0005203C" w:rsidRPr="00F76026">
        <w:t xml:space="preserve">to </w:t>
      </w:r>
      <w:r w:rsidRPr="00F76026">
        <w:t>share their observations with the larger group.</w:t>
      </w:r>
      <w:r w:rsidR="0005203C" w:rsidRPr="00F76026">
        <w:t xml:space="preserve"> As each </w:t>
      </w:r>
      <w:r w:rsidR="004312B4" w:rsidRPr="00F76026">
        <w:t>table</w:t>
      </w:r>
      <w:r w:rsidR="0005203C" w:rsidRPr="00F76026">
        <w:t xml:space="preserve"> shares, </w:t>
      </w:r>
      <w:r w:rsidR="00957E5E" w:rsidRPr="00F76026">
        <w:t>paraphrase, affirm,</w:t>
      </w:r>
      <w:r w:rsidR="0005203C" w:rsidRPr="00F76026">
        <w:t xml:space="preserve"> and add to their responses as </w:t>
      </w:r>
      <w:r w:rsidR="00957E5E" w:rsidRPr="00F76026">
        <w:t>needed</w:t>
      </w:r>
      <w:r w:rsidR="0005203C" w:rsidRPr="00F76026">
        <w:t>.</w:t>
      </w:r>
      <w:r w:rsidR="00AC4D62" w:rsidRPr="00F76026">
        <w:t xml:space="preserve"> Consider charting each </w:t>
      </w:r>
      <w:r w:rsidR="004312B4" w:rsidRPr="00F76026">
        <w:t>table’s</w:t>
      </w:r>
      <w:r w:rsidR="00AC4D62" w:rsidRPr="00F76026">
        <w:t xml:space="preserve"> observations to make practices visible.</w:t>
      </w:r>
    </w:p>
    <w:p w14:paraId="24BAAD27" w14:textId="5F58B790" w:rsidR="00A019D8" w:rsidRPr="00F76026" w:rsidRDefault="007E59B2" w:rsidP="00D45C03">
      <w:pPr>
        <w:pStyle w:val="ListBullet"/>
      </w:pPr>
      <w:r w:rsidRPr="00F76026">
        <w:t>For smaller groups</w:t>
      </w:r>
      <w:r w:rsidR="00950611" w:rsidRPr="00F76026">
        <w:t xml:space="preserve"> or </w:t>
      </w:r>
      <w:r w:rsidRPr="00F76026">
        <w:t xml:space="preserve">shorter sessions: Invite participants to share their observations with the whole group. Chart their observations to make the practices visible. </w:t>
      </w:r>
      <w:r w:rsidR="0005203C" w:rsidRPr="00F76026">
        <w:t xml:space="preserve">As participants share, </w:t>
      </w:r>
      <w:r w:rsidR="00957E5E" w:rsidRPr="00F76026">
        <w:t>paraphrase, affirm,</w:t>
      </w:r>
      <w:r w:rsidR="0005203C" w:rsidRPr="00F76026">
        <w:t xml:space="preserve"> and add to their responses as </w:t>
      </w:r>
      <w:r w:rsidR="00957E5E" w:rsidRPr="00F76026">
        <w:t>needed</w:t>
      </w:r>
      <w:r w:rsidR="0005203C" w:rsidRPr="00F76026">
        <w:t>.</w:t>
      </w:r>
      <w:r w:rsidR="00A019D8" w:rsidRPr="00F76026">
        <w:t xml:space="preserve"> Consider inviting participants to share something they learned with someone from another table. For example, you might ask them to find someone with similar shoes, move to meet them, and share something they learned with that person.</w:t>
      </w:r>
    </w:p>
    <w:p w14:paraId="14CDB9AE" w14:textId="31D067D4" w:rsidR="004B5A69" w:rsidRPr="008D7965" w:rsidRDefault="04765EB0" w:rsidP="00627000">
      <w:pPr>
        <w:pStyle w:val="Heading2"/>
      </w:pPr>
      <w:r>
        <w:t xml:space="preserve">SLIDE </w:t>
      </w:r>
      <w:r w:rsidR="0047448B">
        <w:t>2</w:t>
      </w:r>
      <w:r w:rsidR="005632B5">
        <w:t>3</w:t>
      </w:r>
      <w:r>
        <w:t xml:space="preserve">: </w:t>
      </w:r>
      <w:r w:rsidR="00F07BDF">
        <w:t xml:space="preserve">Explore: </w:t>
      </w:r>
      <w:r w:rsidR="00EB1ECB">
        <w:t xml:space="preserve">Using </w:t>
      </w:r>
      <w:r>
        <w:t>M</w:t>
      </w:r>
      <w:r w:rsidRPr="04765EB0">
        <w:rPr>
          <w:vertAlign w:val="superscript"/>
        </w:rPr>
        <w:t xml:space="preserve">5 </w:t>
      </w:r>
      <w:r w:rsidR="00EB1ECB">
        <w:t xml:space="preserve">to Support </w:t>
      </w:r>
      <w:r w:rsidR="00ED1198">
        <w:t xml:space="preserve">Learning </w:t>
      </w:r>
      <w:r w:rsidR="00C918C2">
        <w:t>A</w:t>
      </w:r>
      <w:r w:rsidR="00ED1198">
        <w:t>bout Shapes</w:t>
      </w:r>
    </w:p>
    <w:p w14:paraId="22D4D0E1" w14:textId="025419DD" w:rsidR="00C92192" w:rsidRDefault="008A77C2" w:rsidP="00485A99">
      <w:pPr>
        <w:spacing w:line="259" w:lineRule="auto"/>
        <w:jc w:val="center"/>
        <w:rPr>
          <w:rFonts w:eastAsiaTheme="minorEastAsia"/>
          <w:b/>
          <w:bCs/>
          <w:color w:val="222222"/>
        </w:rPr>
      </w:pPr>
      <w:r>
        <w:rPr>
          <w:rFonts w:eastAsiaTheme="minorEastAsia"/>
          <w:b/>
          <w:bCs/>
          <w:noProof/>
          <w:color w:val="222222"/>
        </w:rPr>
        <w:drawing>
          <wp:inline distT="0" distB="0" distL="0" distR="0" wp14:anchorId="6F70ECC1" wp14:editId="7229E143">
            <wp:extent cx="3251200" cy="1828800"/>
            <wp:effectExtent l="19050" t="19050" r="25400" b="19050"/>
            <wp:docPr id="1072503955"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503955" name="Picture 32">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72ECD39" w14:textId="1C5C7A84" w:rsidR="004B5A69" w:rsidRPr="008D7965" w:rsidRDefault="04765EB0" w:rsidP="005B3187">
      <w:pPr>
        <w:pStyle w:val="BodyText"/>
      </w:pPr>
      <w:r w:rsidRPr="04765EB0">
        <w:rPr>
          <w:b/>
          <w:bCs/>
        </w:rPr>
        <w:t>Time:</w:t>
      </w:r>
      <w:r w:rsidRPr="04765EB0">
        <w:t xml:space="preserve"> </w:t>
      </w:r>
      <w:r w:rsidR="00C4634B">
        <w:t>1</w:t>
      </w:r>
      <w:r w:rsidR="004D6D12">
        <w:t>5</w:t>
      </w:r>
      <w:r w:rsidR="00BC7C33">
        <w:t>–</w:t>
      </w:r>
      <w:r w:rsidR="00C4634B">
        <w:t>30</w:t>
      </w:r>
      <w:r w:rsidR="00EB1ECB">
        <w:t xml:space="preserve"> </w:t>
      </w:r>
      <w:r w:rsidRPr="04765EB0">
        <w:t>min</w:t>
      </w:r>
      <w:r w:rsidR="00BC7C33">
        <w:t>utes</w:t>
      </w:r>
      <w:r w:rsidR="006F7257">
        <w:t xml:space="preserve"> (</w:t>
      </w:r>
      <w:r w:rsidR="00361BE3">
        <w:t xml:space="preserve">including debrief on </w:t>
      </w:r>
      <w:r w:rsidR="00287F14">
        <w:t xml:space="preserve">the </w:t>
      </w:r>
      <w:r w:rsidR="00361BE3">
        <w:t>next slide</w:t>
      </w:r>
      <w:r w:rsidR="006F7257">
        <w:t>)</w:t>
      </w:r>
    </w:p>
    <w:p w14:paraId="55CF4306" w14:textId="75061277" w:rsidR="00A6058C" w:rsidRPr="00A6058C" w:rsidRDefault="59195865" w:rsidP="005B3187">
      <w:pPr>
        <w:pStyle w:val="BodyText"/>
      </w:pPr>
      <w:r w:rsidRPr="000303D6">
        <w:rPr>
          <w:b/>
          <w:bCs/>
        </w:rPr>
        <w:t xml:space="preserve">Materials: </w:t>
      </w:r>
      <w:r w:rsidR="001D79F4" w:rsidRPr="000303D6">
        <w:rPr>
          <w:b/>
          <w:bCs/>
        </w:rPr>
        <w:t>Using M</w:t>
      </w:r>
      <w:r w:rsidR="001D79F4" w:rsidRPr="000303D6">
        <w:rPr>
          <w:b/>
          <w:bCs/>
          <w:vertAlign w:val="superscript"/>
        </w:rPr>
        <w:t>5</w:t>
      </w:r>
      <w:r w:rsidR="001D79F4" w:rsidRPr="000303D6">
        <w:rPr>
          <w:b/>
          <w:bCs/>
        </w:rPr>
        <w:t xml:space="preserve"> to Support Learning About Shapes</w:t>
      </w:r>
      <w:r w:rsidR="008A7B8B" w:rsidRPr="000303D6">
        <w:rPr>
          <w:b/>
          <w:bCs/>
        </w:rPr>
        <w:t xml:space="preserve"> </w:t>
      </w:r>
      <w:r w:rsidR="008A7B8B" w:rsidRPr="00F63822">
        <w:t>handout</w:t>
      </w:r>
      <w:r w:rsidRPr="59195865">
        <w:t>, chart paper, markers</w:t>
      </w:r>
    </w:p>
    <w:p w14:paraId="3BF7005F" w14:textId="6958C1BF" w:rsidR="004B5A69" w:rsidRPr="00580CDA" w:rsidRDefault="04765EB0" w:rsidP="00627000">
      <w:pPr>
        <w:pStyle w:val="Heading3"/>
      </w:pPr>
      <w:r w:rsidRPr="00580CDA">
        <w:t xml:space="preserve">Talking </w:t>
      </w:r>
      <w:r w:rsidR="00405CCD">
        <w:t>Points</w:t>
      </w:r>
      <w:r w:rsidR="00580CDA" w:rsidRPr="00580CDA">
        <w:t xml:space="preserve"> </w:t>
      </w:r>
    </w:p>
    <w:p w14:paraId="0DD60DE3" w14:textId="0D0DBC5E" w:rsidR="004B5A69" w:rsidRPr="002649C2" w:rsidRDefault="00AD785E" w:rsidP="00D45C03">
      <w:pPr>
        <w:pStyle w:val="ListBullet"/>
      </w:pPr>
      <w:r>
        <w:t>We</w:t>
      </w:r>
      <w:r w:rsidR="0040707A">
        <w:t xml:space="preserve"> have</w:t>
      </w:r>
      <w:r w:rsidR="00F07BDF">
        <w:t xml:space="preserve"> discussed </w:t>
      </w:r>
      <w:r w:rsidR="00D13D30">
        <w:t xml:space="preserve">the </w:t>
      </w:r>
      <w:r w:rsidR="00BC0F4A">
        <w:t>M</w:t>
      </w:r>
      <w:r w:rsidR="00BC0F4A" w:rsidRPr="00BC0F4A">
        <w:rPr>
          <w:vertAlign w:val="superscript"/>
        </w:rPr>
        <w:t>5</w:t>
      </w:r>
      <w:r w:rsidR="00ED1198">
        <w:rPr>
          <w:vertAlign w:val="superscript"/>
        </w:rPr>
        <w:t xml:space="preserve"> </w:t>
      </w:r>
      <w:r w:rsidR="00ED1198">
        <w:t>E</w:t>
      </w:r>
      <w:r w:rsidR="00BC0F4A">
        <w:t xml:space="preserve">arly </w:t>
      </w:r>
      <w:r w:rsidR="00ED1198">
        <w:t>M</w:t>
      </w:r>
      <w:r w:rsidR="00BC0F4A">
        <w:t xml:space="preserve">ath </w:t>
      </w:r>
      <w:r w:rsidR="00B9439B">
        <w:t xml:space="preserve">Approach </w:t>
      </w:r>
      <w:r w:rsidR="00BC0F4A">
        <w:t xml:space="preserve">and </w:t>
      </w:r>
      <w:r>
        <w:t>observe</w:t>
      </w:r>
      <w:r w:rsidR="006F7257">
        <w:t>d some ways the</w:t>
      </w:r>
      <w:r w:rsidR="009601AD">
        <w:t xml:space="preserve"> practices</w:t>
      </w:r>
      <w:r w:rsidR="006F7257">
        <w:t xml:space="preserve"> might be used to support </w:t>
      </w:r>
      <w:r w:rsidR="002649C2">
        <w:t>children’s</w:t>
      </w:r>
      <w:r w:rsidR="006F7257" w:rsidRPr="002649C2">
        <w:t xml:space="preserve"> geometry</w:t>
      </w:r>
      <w:r w:rsidR="00B73E5F" w:rsidRPr="002649C2">
        <w:t xml:space="preserve"> learning</w:t>
      </w:r>
      <w:r w:rsidR="002101F5" w:rsidRPr="002649C2">
        <w:t>.</w:t>
      </w:r>
      <w:r w:rsidR="00BC0F4A" w:rsidRPr="002649C2">
        <w:t xml:space="preserve"> </w:t>
      </w:r>
      <w:r w:rsidR="04765EB0" w:rsidRPr="002649C2">
        <w:t xml:space="preserve">Let’s </w:t>
      </w:r>
      <w:r w:rsidR="00AC4D62" w:rsidRPr="002649C2">
        <w:t>consider other</w:t>
      </w:r>
      <w:r w:rsidR="04765EB0" w:rsidRPr="002649C2">
        <w:t xml:space="preserve"> ways </w:t>
      </w:r>
      <w:r w:rsidR="006F7257" w:rsidRPr="002649C2">
        <w:t>for using M</w:t>
      </w:r>
      <w:r w:rsidR="006F7257" w:rsidRPr="002649C2">
        <w:rPr>
          <w:vertAlign w:val="superscript"/>
        </w:rPr>
        <w:t>5</w:t>
      </w:r>
      <w:r w:rsidR="006F7257" w:rsidRPr="002649C2">
        <w:t xml:space="preserve"> to </w:t>
      </w:r>
      <w:r w:rsidR="00894B40" w:rsidRPr="002649C2">
        <w:t>support</w:t>
      </w:r>
      <w:r w:rsidR="04765EB0" w:rsidRPr="002649C2">
        <w:t xml:space="preserve"> </w:t>
      </w:r>
      <w:r w:rsidR="00DA0533" w:rsidRPr="002649C2">
        <w:t>children’s</w:t>
      </w:r>
      <w:r w:rsidR="00894B40" w:rsidRPr="002649C2">
        <w:t xml:space="preserve"> learning</w:t>
      </w:r>
      <w:r w:rsidR="00B9439B">
        <w:t xml:space="preserve"> about shapes</w:t>
      </w:r>
      <w:r w:rsidR="00894B40" w:rsidRPr="002649C2">
        <w:t>.</w:t>
      </w:r>
    </w:p>
    <w:p w14:paraId="1F702F47" w14:textId="7EA974E5" w:rsidR="002101F5" w:rsidRDefault="00894B40" w:rsidP="00D45C03">
      <w:pPr>
        <w:pStyle w:val="ListBullet"/>
      </w:pPr>
      <w:r>
        <w:t xml:space="preserve">Take out </w:t>
      </w:r>
      <w:r w:rsidR="00ED1198" w:rsidRPr="008A7B8B">
        <w:rPr>
          <w:b/>
          <w:bCs/>
        </w:rPr>
        <w:t>Using M</w:t>
      </w:r>
      <w:r w:rsidR="00ED1198" w:rsidRPr="008A7B8B">
        <w:rPr>
          <w:b/>
          <w:bCs/>
          <w:vertAlign w:val="superscript"/>
        </w:rPr>
        <w:t>5</w:t>
      </w:r>
      <w:r w:rsidR="00ED1198" w:rsidRPr="008A7B8B">
        <w:rPr>
          <w:b/>
          <w:bCs/>
        </w:rPr>
        <w:t xml:space="preserve"> to Support Learning </w:t>
      </w:r>
      <w:r w:rsidR="0040707A" w:rsidRPr="008A7B8B">
        <w:rPr>
          <w:b/>
          <w:bCs/>
        </w:rPr>
        <w:t>A</w:t>
      </w:r>
      <w:r w:rsidR="00ED1198" w:rsidRPr="008A7B8B">
        <w:rPr>
          <w:b/>
          <w:bCs/>
        </w:rPr>
        <w:t>bout Shapes</w:t>
      </w:r>
      <w:r w:rsidR="00ED1198">
        <w:t xml:space="preserve">. </w:t>
      </w:r>
      <w:r>
        <w:t>Review the ideas</w:t>
      </w:r>
      <w:r w:rsidR="00B73E5F">
        <w:t xml:space="preserve"> on how to use M</w:t>
      </w:r>
      <w:r w:rsidR="00B73E5F" w:rsidRPr="005E128B">
        <w:rPr>
          <w:vertAlign w:val="superscript"/>
        </w:rPr>
        <w:t>5</w:t>
      </w:r>
      <w:r w:rsidR="00B73E5F">
        <w:t xml:space="preserve"> to support </w:t>
      </w:r>
      <w:r w:rsidR="002649C2">
        <w:t>children</w:t>
      </w:r>
      <w:r w:rsidR="00B73E5F">
        <w:t>’</w:t>
      </w:r>
      <w:r w:rsidR="002649C2">
        <w:t>s</w:t>
      </w:r>
      <w:r w:rsidR="00B73E5F">
        <w:t xml:space="preserve"> geometry learning</w:t>
      </w:r>
      <w:r>
        <w:t xml:space="preserve">. </w:t>
      </w:r>
    </w:p>
    <w:p w14:paraId="0385CB9C" w14:textId="63001EEA" w:rsidR="00894B40" w:rsidRPr="00C4634B" w:rsidRDefault="00894B40" w:rsidP="00627000">
      <w:pPr>
        <w:pStyle w:val="Heading3"/>
      </w:pPr>
      <w:r w:rsidRPr="00C4634B">
        <w:t xml:space="preserve">Facilitator </w:t>
      </w:r>
      <w:r w:rsidR="00405CCD">
        <w:t>Notes</w:t>
      </w:r>
    </w:p>
    <w:p w14:paraId="037DCDE6" w14:textId="7E7E2B07" w:rsidR="004B5A69" w:rsidRDefault="00894B40" w:rsidP="00D45C03">
      <w:pPr>
        <w:pStyle w:val="ListBullet"/>
      </w:pPr>
      <w:r>
        <w:t xml:space="preserve">Provide </w:t>
      </w:r>
      <w:r w:rsidR="00F078D2">
        <w:t>five to seven</w:t>
      </w:r>
      <w:r w:rsidR="00C4634B">
        <w:t xml:space="preserve"> </w:t>
      </w:r>
      <w:r>
        <w:t xml:space="preserve">minutes for </w:t>
      </w:r>
      <w:r w:rsidR="00EB1ECB">
        <w:t>participants</w:t>
      </w:r>
      <w:r>
        <w:t xml:space="preserve"> to </w:t>
      </w:r>
      <w:r w:rsidR="00DE6916">
        <w:t xml:space="preserve">review </w:t>
      </w:r>
      <w:r w:rsidR="00EB1ECB">
        <w:t>the handout.</w:t>
      </w:r>
    </w:p>
    <w:p w14:paraId="5035490C" w14:textId="431FE932" w:rsidR="00B9439B" w:rsidRPr="002B74D5" w:rsidRDefault="00B9439B" w:rsidP="00D45C03">
      <w:pPr>
        <w:pStyle w:val="ListBullet"/>
      </w:pPr>
      <w:r w:rsidRPr="002B74D5">
        <w:lastRenderedPageBreak/>
        <w:t>While participants review the handout, post one chart for each of the five M</w:t>
      </w:r>
      <w:r w:rsidRPr="002B74D5">
        <w:rPr>
          <w:vertAlign w:val="superscript"/>
        </w:rPr>
        <w:t>5</w:t>
      </w:r>
      <w:r w:rsidRPr="002B74D5">
        <w:t xml:space="preserve"> Early Math practices around the room. Label them with the following headers:</w:t>
      </w:r>
      <w:r>
        <w:t xml:space="preserve"> </w:t>
      </w:r>
      <w:r w:rsidRPr="002B74D5">
        <w:t>Mutual Learning, Meaningful Investigations, Materials and Learning Environment, Math Vocabulary and Discourse, Multiple Representations. Divide each chart into two columns. Label one column “</w:t>
      </w:r>
      <w:r>
        <w:t>Preschool/TK</w:t>
      </w:r>
      <w:r w:rsidRPr="002B74D5">
        <w:t>” and the other “</w:t>
      </w:r>
      <w:r>
        <w:t>K</w:t>
      </w:r>
      <w:r w:rsidR="00E114AA">
        <w:t>.</w:t>
      </w:r>
      <w:r w:rsidRPr="002B74D5">
        <w:t>” For larger groups, create and post more than one chart per M</w:t>
      </w:r>
      <w:r w:rsidRPr="002B74D5">
        <w:rPr>
          <w:vertAlign w:val="superscript"/>
        </w:rPr>
        <w:t>5</w:t>
      </w:r>
      <w:r w:rsidRPr="002B74D5">
        <w:t xml:space="preserve"> practice. Leave markers near each chart. Use talking points and facilitator notes on the next slide to guide the debrief.</w:t>
      </w:r>
    </w:p>
    <w:p w14:paraId="4D3E2DAF" w14:textId="69D97B5E" w:rsidR="00C4634B" w:rsidRPr="008D7965" w:rsidRDefault="00C4634B" w:rsidP="00627000">
      <w:pPr>
        <w:pStyle w:val="Heading2"/>
      </w:pPr>
      <w:r>
        <w:t xml:space="preserve">SLIDE </w:t>
      </w:r>
      <w:r w:rsidR="0047448B">
        <w:t>2</w:t>
      </w:r>
      <w:r w:rsidR="005632B5">
        <w:t>4</w:t>
      </w:r>
      <w:r>
        <w:t>: Discuss: Using M</w:t>
      </w:r>
      <w:r w:rsidRPr="04765EB0">
        <w:rPr>
          <w:vertAlign w:val="superscript"/>
        </w:rPr>
        <w:t xml:space="preserve">5 </w:t>
      </w:r>
      <w:r>
        <w:t xml:space="preserve">to Support Learning </w:t>
      </w:r>
      <w:r w:rsidR="00C918C2">
        <w:t>A</w:t>
      </w:r>
      <w:r>
        <w:t>bout Shapes</w:t>
      </w:r>
    </w:p>
    <w:p w14:paraId="4E01FB04" w14:textId="588D5832" w:rsidR="00C92192" w:rsidRDefault="008A77C2" w:rsidP="00485A99">
      <w:pPr>
        <w:spacing w:line="259" w:lineRule="auto"/>
        <w:jc w:val="center"/>
        <w:rPr>
          <w:rFonts w:eastAsiaTheme="minorEastAsia"/>
          <w:b/>
          <w:bCs/>
          <w:color w:val="222222"/>
        </w:rPr>
      </w:pPr>
      <w:r>
        <w:rPr>
          <w:rFonts w:eastAsiaTheme="minorEastAsia"/>
          <w:b/>
          <w:bCs/>
          <w:noProof/>
          <w:color w:val="222222"/>
        </w:rPr>
        <w:drawing>
          <wp:inline distT="0" distB="0" distL="0" distR="0" wp14:anchorId="417D63DC" wp14:editId="4BB3B2B6">
            <wp:extent cx="3251200" cy="1828800"/>
            <wp:effectExtent l="19050" t="19050" r="25400" b="19050"/>
            <wp:docPr id="1742084595"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084595" name="Picture 33">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80FB91D" w14:textId="0126F141" w:rsidR="00361BE3" w:rsidRPr="008D7965" w:rsidRDefault="00361BE3" w:rsidP="005B3187">
      <w:pPr>
        <w:pStyle w:val="BodyText"/>
      </w:pPr>
      <w:r w:rsidRPr="04765EB0">
        <w:rPr>
          <w:b/>
          <w:bCs/>
        </w:rPr>
        <w:t>Time:</w:t>
      </w:r>
      <w:r w:rsidRPr="04765EB0">
        <w:t xml:space="preserve"> </w:t>
      </w:r>
      <w:r>
        <w:t>15</w:t>
      </w:r>
      <w:r w:rsidR="0071652E">
        <w:t>–</w:t>
      </w:r>
      <w:r>
        <w:t xml:space="preserve">30 </w:t>
      </w:r>
      <w:r w:rsidRPr="04765EB0">
        <w:t>min</w:t>
      </w:r>
      <w:r w:rsidR="0071652E">
        <w:t>utes</w:t>
      </w:r>
      <w:r>
        <w:t xml:space="preserve"> (including </w:t>
      </w:r>
      <w:r w:rsidR="00ED550D">
        <w:t xml:space="preserve">review of </w:t>
      </w:r>
      <w:r w:rsidR="00287F14">
        <w:t xml:space="preserve">the handout </w:t>
      </w:r>
      <w:r w:rsidR="00ED550D">
        <w:t>on the previous</w:t>
      </w:r>
      <w:r>
        <w:t xml:space="preserve"> slide)</w:t>
      </w:r>
    </w:p>
    <w:p w14:paraId="4D2CF737" w14:textId="6528B388" w:rsidR="00A6058C" w:rsidRPr="00A6058C" w:rsidRDefault="59195865" w:rsidP="005B3187">
      <w:pPr>
        <w:pStyle w:val="BodyText"/>
      </w:pPr>
      <w:r w:rsidRPr="000303D6">
        <w:rPr>
          <w:b/>
          <w:bCs/>
        </w:rPr>
        <w:t xml:space="preserve">Materials: </w:t>
      </w:r>
      <w:r w:rsidR="001D79F4" w:rsidRPr="000303D6">
        <w:rPr>
          <w:b/>
          <w:bCs/>
        </w:rPr>
        <w:t>Using M</w:t>
      </w:r>
      <w:r w:rsidR="001D79F4" w:rsidRPr="000303D6">
        <w:rPr>
          <w:b/>
          <w:bCs/>
          <w:vertAlign w:val="superscript"/>
        </w:rPr>
        <w:t>5</w:t>
      </w:r>
      <w:r w:rsidR="001D79F4" w:rsidRPr="000303D6">
        <w:rPr>
          <w:b/>
          <w:bCs/>
        </w:rPr>
        <w:t xml:space="preserve"> to Support Learning About Shapes</w:t>
      </w:r>
      <w:r w:rsidR="00932995" w:rsidRPr="000303D6">
        <w:rPr>
          <w:b/>
          <w:bCs/>
        </w:rPr>
        <w:t xml:space="preserve"> </w:t>
      </w:r>
      <w:r w:rsidR="00932995" w:rsidRPr="00F63822">
        <w:t>handout</w:t>
      </w:r>
      <w:r w:rsidR="008D4E40">
        <w:t>;</w:t>
      </w:r>
      <w:r w:rsidRPr="59195865">
        <w:t xml:space="preserve"> chart paper</w:t>
      </w:r>
      <w:r w:rsidR="008D4E40">
        <w:t>;</w:t>
      </w:r>
      <w:r w:rsidRPr="59195865">
        <w:t xml:space="preserve"> markers</w:t>
      </w:r>
    </w:p>
    <w:p w14:paraId="2CCFC546" w14:textId="731157D4" w:rsidR="00C4634B" w:rsidRDefault="00C4634B" w:rsidP="00627000">
      <w:pPr>
        <w:pStyle w:val="Heading3"/>
      </w:pPr>
      <w:r w:rsidRPr="00D15E14">
        <w:t xml:space="preserve">Talking </w:t>
      </w:r>
      <w:r w:rsidR="00405CCD">
        <w:t>Points</w:t>
      </w:r>
    </w:p>
    <w:p w14:paraId="39CFEBF1" w14:textId="7B635A5F" w:rsidR="00C4634B" w:rsidRPr="00662D63" w:rsidRDefault="00C4634B" w:rsidP="00D45C03">
      <w:pPr>
        <w:pStyle w:val="ListBullet"/>
        <w:rPr>
          <w:b/>
          <w:bCs/>
        </w:rPr>
      </w:pPr>
      <w:r>
        <w:t xml:space="preserve">You reviewed some ideas on ways to support </w:t>
      </w:r>
      <w:r w:rsidR="009C60CB">
        <w:t xml:space="preserve">children’s shape learning </w:t>
      </w:r>
      <w:r>
        <w:t>using the M</w:t>
      </w:r>
      <w:r w:rsidRPr="00C4634B">
        <w:rPr>
          <w:vertAlign w:val="superscript"/>
        </w:rPr>
        <w:t>5</w:t>
      </w:r>
      <w:r>
        <w:t xml:space="preserve"> Early Math</w:t>
      </w:r>
      <w:r w:rsidR="008D4E40">
        <w:t xml:space="preserve"> Approach</w:t>
      </w:r>
      <w:r w:rsidRPr="00662D63">
        <w:t>. Next</w:t>
      </w:r>
      <w:r w:rsidR="004D6D12" w:rsidRPr="00662D63">
        <w:t>,</w:t>
      </w:r>
      <w:r w:rsidRPr="00662D63">
        <w:t xml:space="preserve"> </w:t>
      </w:r>
      <w:r w:rsidR="002A4E3B" w:rsidRPr="00662D63">
        <w:t>let’s</w:t>
      </w:r>
      <w:r w:rsidRPr="00662D63">
        <w:t xml:space="preserve"> reflect on ways </w:t>
      </w:r>
      <w:r w:rsidR="00AC4D62" w:rsidRPr="00662D63">
        <w:t>we can</w:t>
      </w:r>
      <w:r w:rsidR="004D6D12" w:rsidRPr="00662D63">
        <w:t xml:space="preserve"> continue to</w:t>
      </w:r>
      <w:r w:rsidRPr="00662D63">
        <w:t xml:space="preserve"> </w:t>
      </w:r>
      <w:r w:rsidR="004D6D12" w:rsidRPr="00662D63">
        <w:t xml:space="preserve">support </w:t>
      </w:r>
      <w:r w:rsidR="00DA0533" w:rsidRPr="00662D63">
        <w:t>children’s</w:t>
      </w:r>
      <w:r w:rsidR="004D6D12" w:rsidRPr="00662D63">
        <w:t xml:space="preserve"> shape learning. </w:t>
      </w:r>
      <w:r w:rsidR="00F64670" w:rsidRPr="00662D63">
        <w:t xml:space="preserve">We might think about </w:t>
      </w:r>
      <w:r w:rsidR="00AC4D62" w:rsidRPr="00662D63">
        <w:t>strategies we already use as well as strategies that we want to try</w:t>
      </w:r>
      <w:r w:rsidR="004D6D12" w:rsidRPr="00662D63">
        <w:t>.</w:t>
      </w:r>
    </w:p>
    <w:p w14:paraId="789B4A66" w14:textId="780BC355" w:rsidR="00C4634B" w:rsidRPr="00F2610F" w:rsidRDefault="00C4634B" w:rsidP="00BB10E2">
      <w:pPr>
        <w:pStyle w:val="ListBullet2"/>
        <w:rPr>
          <w:rFonts w:eastAsiaTheme="minorEastAsia"/>
          <w:b/>
          <w:bCs/>
        </w:rPr>
      </w:pPr>
      <w:r>
        <w:rPr>
          <w:rFonts w:eastAsiaTheme="minorEastAsia"/>
        </w:rPr>
        <w:t>We will form small groups that will travel from chart to chart together. [</w:t>
      </w:r>
      <w:r w:rsidRPr="00F2610F">
        <w:rPr>
          <w:rFonts w:eastAsiaTheme="minorEastAsia"/>
        </w:rPr>
        <w:t xml:space="preserve">Provide directions on how to form groups. </w:t>
      </w:r>
      <w:r w:rsidR="0048719A">
        <w:rPr>
          <w:rFonts w:eastAsiaTheme="minorEastAsia"/>
        </w:rPr>
        <w:t>The f</w:t>
      </w:r>
      <w:r w:rsidRPr="00F2610F">
        <w:rPr>
          <w:rFonts w:eastAsiaTheme="minorEastAsia"/>
        </w:rPr>
        <w:t>acilitator notes offer some suggestions</w:t>
      </w:r>
      <w:r w:rsidR="000C49A8">
        <w:rPr>
          <w:rFonts w:eastAsiaTheme="minorEastAsia"/>
        </w:rPr>
        <w:t>.</w:t>
      </w:r>
      <w:r w:rsidRPr="00F2610F">
        <w:rPr>
          <w:rFonts w:eastAsiaTheme="minorEastAsia"/>
        </w:rPr>
        <w:t>]</w:t>
      </w:r>
    </w:p>
    <w:p w14:paraId="788220B0" w14:textId="226B2D86" w:rsidR="00C4634B" w:rsidRPr="00ED550D" w:rsidRDefault="00C4634B" w:rsidP="00BB10E2">
      <w:pPr>
        <w:pStyle w:val="ListBullet2"/>
        <w:rPr>
          <w:rFonts w:eastAsiaTheme="minorEastAsia"/>
          <w:b/>
          <w:bCs/>
        </w:rPr>
      </w:pPr>
      <w:r w:rsidRPr="00ED550D">
        <w:rPr>
          <w:rFonts w:eastAsiaTheme="minorEastAsia"/>
        </w:rPr>
        <w:t xml:space="preserve">When you arrive at the chart, </w:t>
      </w:r>
      <w:r w:rsidRPr="00AD2852">
        <w:rPr>
          <w:rFonts w:eastAsiaTheme="minorEastAsia"/>
        </w:rPr>
        <w:t>identify and chart</w:t>
      </w:r>
      <w:r w:rsidRPr="00ED550D">
        <w:rPr>
          <w:rFonts w:eastAsiaTheme="minorEastAsia"/>
        </w:rPr>
        <w:t xml:space="preserve"> </w:t>
      </w:r>
      <w:r w:rsidR="004D6D12" w:rsidRPr="00ED550D">
        <w:rPr>
          <w:rFonts w:eastAsiaTheme="minorEastAsia"/>
        </w:rPr>
        <w:t>something you would like to try</w:t>
      </w:r>
      <w:r w:rsidRPr="00ED550D">
        <w:rPr>
          <w:rFonts w:eastAsiaTheme="minorEastAsia"/>
        </w:rPr>
        <w:t>. For example</w:t>
      </w:r>
      <w:r w:rsidR="00ED550D" w:rsidRPr="00ED550D">
        <w:rPr>
          <w:rFonts w:eastAsiaTheme="minorEastAsia"/>
        </w:rPr>
        <w:t xml:space="preserve">, </w:t>
      </w:r>
      <w:r w:rsidR="00ED550D">
        <w:rPr>
          <w:rFonts w:eastAsiaTheme="minorEastAsia"/>
        </w:rPr>
        <w:t>o</w:t>
      </w:r>
      <w:r w:rsidR="002A4E3B" w:rsidRPr="00ED550D">
        <w:rPr>
          <w:rFonts w:eastAsiaTheme="minorEastAsia"/>
        </w:rPr>
        <w:t xml:space="preserve">n the </w:t>
      </w:r>
      <w:r w:rsidR="00842E5D" w:rsidRPr="00ED550D">
        <w:rPr>
          <w:rFonts w:eastAsiaTheme="minorEastAsia"/>
        </w:rPr>
        <w:t>Materials and Learning Environment</w:t>
      </w:r>
      <w:r w:rsidR="002A4E3B" w:rsidRPr="00ED550D">
        <w:rPr>
          <w:rFonts w:eastAsiaTheme="minorEastAsia"/>
        </w:rPr>
        <w:t xml:space="preserve"> chart, you might </w:t>
      </w:r>
      <w:r w:rsidR="0048719A" w:rsidRPr="00ED550D">
        <w:rPr>
          <w:rFonts w:eastAsiaTheme="minorEastAsia"/>
        </w:rPr>
        <w:t xml:space="preserve">want to try </w:t>
      </w:r>
      <w:r w:rsidR="00842E5D" w:rsidRPr="00ED550D">
        <w:rPr>
          <w:rFonts w:eastAsiaTheme="minorEastAsia"/>
        </w:rPr>
        <w:t xml:space="preserve">using recycled materials like boxes and </w:t>
      </w:r>
      <w:r w:rsidR="00842E5D" w:rsidRPr="00ED550D">
        <w:rPr>
          <w:rFonts w:eastAsiaTheme="minorEastAsia"/>
        </w:rPr>
        <w:lastRenderedPageBreak/>
        <w:t>tubes</w:t>
      </w:r>
      <w:r w:rsidR="00590495" w:rsidRPr="00ED550D">
        <w:rPr>
          <w:rFonts w:eastAsiaTheme="minorEastAsia"/>
        </w:rPr>
        <w:t xml:space="preserve"> so </w:t>
      </w:r>
      <w:r w:rsidR="00842E5D" w:rsidRPr="00ED550D">
        <w:rPr>
          <w:rFonts w:eastAsiaTheme="minorEastAsia"/>
        </w:rPr>
        <w:t xml:space="preserve">children </w:t>
      </w:r>
      <w:r w:rsidR="00590495" w:rsidRPr="00ED550D">
        <w:rPr>
          <w:rFonts w:eastAsiaTheme="minorEastAsia"/>
        </w:rPr>
        <w:t>can</w:t>
      </w:r>
      <w:r w:rsidR="00842E5D" w:rsidRPr="00ED550D">
        <w:rPr>
          <w:rFonts w:eastAsiaTheme="minorEastAsia"/>
        </w:rPr>
        <w:t xml:space="preserve"> construct </w:t>
      </w:r>
      <w:r w:rsidR="0048719A" w:rsidRPr="00ED550D">
        <w:rPr>
          <w:rFonts w:eastAsiaTheme="minorEastAsia"/>
        </w:rPr>
        <w:t xml:space="preserve">something with </w:t>
      </w:r>
      <w:r w:rsidR="00842E5D" w:rsidRPr="00ED550D">
        <w:rPr>
          <w:rFonts w:eastAsiaTheme="minorEastAsia"/>
        </w:rPr>
        <w:t>three-dimensional shapes.</w:t>
      </w:r>
    </w:p>
    <w:p w14:paraId="332D06E2" w14:textId="215E748E" w:rsidR="00C4634B" w:rsidRPr="00B45FD7" w:rsidRDefault="00C4634B" w:rsidP="00BB10E2">
      <w:pPr>
        <w:pStyle w:val="ListBullet2"/>
        <w:rPr>
          <w:rFonts w:eastAsiaTheme="minorEastAsia"/>
          <w:b/>
          <w:bCs/>
        </w:rPr>
      </w:pPr>
      <w:r>
        <w:rPr>
          <w:rFonts w:eastAsiaTheme="minorEastAsia"/>
        </w:rPr>
        <w:t>I will signal groups when it’s time to move to the next chart. Leave the marker at the chart for the next group to use. Move clockwise to the next chart. When you arrive, review the ideas suggested by the previous groups. Identify and chart additional ideas.</w:t>
      </w:r>
    </w:p>
    <w:p w14:paraId="616DEB2F" w14:textId="54A42267" w:rsidR="00C4634B" w:rsidRPr="007B2C29" w:rsidRDefault="00C4634B" w:rsidP="00BB10E2">
      <w:pPr>
        <w:pStyle w:val="ListBullet2"/>
        <w:rPr>
          <w:rFonts w:eastAsiaTheme="minorEastAsia"/>
          <w:b/>
          <w:bCs/>
        </w:rPr>
      </w:pPr>
      <w:r>
        <w:rPr>
          <w:rFonts w:eastAsiaTheme="minorEastAsia"/>
        </w:rPr>
        <w:t>The last group at each chart will share</w:t>
      </w:r>
      <w:r w:rsidR="00C918C2">
        <w:rPr>
          <w:rFonts w:eastAsiaTheme="minorEastAsia"/>
        </w:rPr>
        <w:t xml:space="preserve"> </w:t>
      </w:r>
      <w:r>
        <w:rPr>
          <w:rFonts w:eastAsiaTheme="minorEastAsia"/>
        </w:rPr>
        <w:t>with the whole group two to three ideas that they found most interesting or valuable.</w:t>
      </w:r>
    </w:p>
    <w:p w14:paraId="4A8D9D8E" w14:textId="2964961B" w:rsidR="00ED550D" w:rsidRPr="00C20A50" w:rsidRDefault="00ED550D" w:rsidP="00BB10E2">
      <w:pPr>
        <w:pStyle w:val="ListBullet2"/>
        <w:rPr>
          <w:rFonts w:eastAsiaTheme="minorEastAsia"/>
        </w:rPr>
      </w:pPr>
      <w:r w:rsidRPr="00C20A50">
        <w:rPr>
          <w:rFonts w:eastAsiaTheme="minorEastAsia"/>
        </w:rPr>
        <w:t xml:space="preserve">Reflect on the diversity of early learners in your setting. Consider children’s interests, languages, cultures and lived experiences, abilities, and emerging skills </w:t>
      </w:r>
      <w:r w:rsidR="00B9439B">
        <w:rPr>
          <w:rFonts w:eastAsiaTheme="minorEastAsia"/>
        </w:rPr>
        <w:t>during the discussion</w:t>
      </w:r>
      <w:r w:rsidRPr="00C20A50">
        <w:rPr>
          <w:rFonts w:eastAsiaTheme="minorEastAsia"/>
        </w:rPr>
        <w:t>.</w:t>
      </w:r>
    </w:p>
    <w:p w14:paraId="390712CA" w14:textId="63C119C2" w:rsidR="00361BE3" w:rsidRPr="00361BE3" w:rsidRDefault="00361BE3" w:rsidP="00D45C03">
      <w:pPr>
        <w:pStyle w:val="ListBullet"/>
      </w:pPr>
      <w:r>
        <w:t>[After the</w:t>
      </w:r>
      <w:r w:rsidR="00A62CBC">
        <w:t xml:space="preserve"> </w:t>
      </w:r>
      <w:r w:rsidR="00C51A07">
        <w:t>carousel</w:t>
      </w:r>
      <w:r>
        <w:t xml:space="preserve"> concludes</w:t>
      </w:r>
      <w:r w:rsidR="00A62CBC">
        <w:t>:</w:t>
      </w:r>
      <w:r>
        <w:t xml:space="preserve">] </w:t>
      </w:r>
      <w:r w:rsidRPr="00361BE3">
        <w:t>You might share the ideas you want to try with your coach and revisit this handout as you plan learning experiences throughout the year.</w:t>
      </w:r>
    </w:p>
    <w:p w14:paraId="62F0F871" w14:textId="48EAB125" w:rsidR="00C4634B" w:rsidRDefault="00C4634B" w:rsidP="00627000">
      <w:pPr>
        <w:pStyle w:val="Heading3"/>
      </w:pPr>
      <w:r>
        <w:t xml:space="preserve">Facilitator </w:t>
      </w:r>
      <w:r w:rsidR="00405CCD">
        <w:t>Notes</w:t>
      </w:r>
    </w:p>
    <w:p w14:paraId="5177EF80" w14:textId="77777777" w:rsidR="00C4634B" w:rsidRDefault="00C4634B" w:rsidP="00D45C03">
      <w:pPr>
        <w:pStyle w:val="ListBullet"/>
      </w:pPr>
      <w:r>
        <w:t>Select a strategy for forming small groups. Some ideas include numbering off at tables, numbering off in the whole group, or moving in table groups.</w:t>
      </w:r>
    </w:p>
    <w:p w14:paraId="012BE349" w14:textId="77777777" w:rsidR="00C4634B" w:rsidRDefault="00C4634B" w:rsidP="00D45C03">
      <w:pPr>
        <w:pStyle w:val="ListBullet"/>
      </w:pPr>
      <w:r>
        <w:t>Consider modeling what to do at charts.</w:t>
      </w:r>
    </w:p>
    <w:p w14:paraId="66C01F3D" w14:textId="03A1DC8A" w:rsidR="00601826" w:rsidRDefault="00601826" w:rsidP="00D45C03">
      <w:pPr>
        <w:pStyle w:val="ListBullet"/>
      </w:pPr>
      <w:r>
        <w:t xml:space="preserve">When considering the time </w:t>
      </w:r>
      <w:r w:rsidR="00D92A76">
        <w:t xml:space="preserve">allotted </w:t>
      </w:r>
      <w:r>
        <w:t>for this activity,</w:t>
      </w:r>
      <w:r w:rsidRPr="00601826">
        <w:t xml:space="preserve"> </w:t>
      </w:r>
      <w:r>
        <w:t>leave at</w:t>
      </w:r>
      <w:r w:rsidR="00D92A76">
        <w:t xml:space="preserve"> </w:t>
      </w:r>
      <w:r>
        <w:t xml:space="preserve">least </w:t>
      </w:r>
      <w:r w:rsidR="006A3C3D">
        <w:t>five</w:t>
      </w:r>
      <w:r>
        <w:t xml:space="preserve"> minutes at the end for the whole group to share. The remaining time</w:t>
      </w:r>
      <w:r w:rsidR="00C4634B">
        <w:t xml:space="preserve"> should be divided into the number of charts</w:t>
      </w:r>
      <w:r>
        <w:t xml:space="preserve">. For example, if you have 25 minutes total, </w:t>
      </w:r>
      <w:r w:rsidR="00D92A76">
        <w:t xml:space="preserve">allow </w:t>
      </w:r>
      <w:r>
        <w:t xml:space="preserve">20 minutes </w:t>
      </w:r>
      <w:r w:rsidR="00D92A76">
        <w:t>for</w:t>
      </w:r>
      <w:r>
        <w:t xml:space="preserve"> the</w:t>
      </w:r>
      <w:r w:rsidR="004F1F73">
        <w:t xml:space="preserve"> main</w:t>
      </w:r>
      <w:r w:rsidR="006A3C3D">
        <w:t xml:space="preserve"> </w:t>
      </w:r>
      <w:r>
        <w:t>carous</w:t>
      </w:r>
      <w:r w:rsidR="00097C24">
        <w:t>e</w:t>
      </w:r>
      <w:r>
        <w:t>l</w:t>
      </w:r>
      <w:r w:rsidR="006A3C3D">
        <w:t xml:space="preserve"> and</w:t>
      </w:r>
      <w:r>
        <w:t xml:space="preserve"> 5 minutes for the debrief. I</w:t>
      </w:r>
      <w:r w:rsidR="00C4634B">
        <w:t xml:space="preserve">f there is one </w:t>
      </w:r>
      <w:r>
        <w:t xml:space="preserve">chart for </w:t>
      </w:r>
      <w:r w:rsidR="00C4634B">
        <w:t xml:space="preserve">each </w:t>
      </w:r>
      <w:r w:rsidRPr="00601826">
        <w:t>M</w:t>
      </w:r>
      <w:r>
        <w:rPr>
          <w:vertAlign w:val="superscript"/>
        </w:rPr>
        <w:t>5</w:t>
      </w:r>
      <w:r>
        <w:t xml:space="preserve"> </w:t>
      </w:r>
      <w:r w:rsidR="00097C24">
        <w:t>p</w:t>
      </w:r>
      <w:r w:rsidR="004D6D12">
        <w:t>ractice</w:t>
      </w:r>
      <w:r>
        <w:t>,</w:t>
      </w:r>
      <w:r w:rsidR="004D6D12">
        <w:t xml:space="preserve"> </w:t>
      </w:r>
      <w:r w:rsidR="00C4634B">
        <w:t>the time allotted</w:t>
      </w:r>
      <w:r>
        <w:t xml:space="preserve"> at each chart is </w:t>
      </w:r>
      <w:r w:rsidR="006A3C3D">
        <w:t>four</w:t>
      </w:r>
      <w:r>
        <w:t xml:space="preserve"> minutes (20/5</w:t>
      </w:r>
      <w:r w:rsidR="006A3C3D">
        <w:t xml:space="preserve"> </w:t>
      </w:r>
      <w:r>
        <w:t>=</w:t>
      </w:r>
      <w:r w:rsidR="006A3C3D">
        <w:t xml:space="preserve"> </w:t>
      </w:r>
      <w:r>
        <w:t>4).</w:t>
      </w:r>
    </w:p>
    <w:p w14:paraId="2443D799" w14:textId="16BF2C04" w:rsidR="00C4634B" w:rsidRDefault="00C4634B" w:rsidP="00D45C03">
      <w:pPr>
        <w:pStyle w:val="ListBullet"/>
      </w:pPr>
      <w:r>
        <w:t>After the carousel concludes, invite participants to return to their seats.</w:t>
      </w:r>
    </w:p>
    <w:p w14:paraId="6E89A1D2" w14:textId="17F99CB5" w:rsidR="00DA0533" w:rsidRDefault="2004B7DE" w:rsidP="00627000">
      <w:pPr>
        <w:pStyle w:val="Heading2"/>
      </w:pPr>
      <w:r>
        <w:t>SLIDE 25: Explore: Activity to Learn About Shapes</w:t>
      </w:r>
    </w:p>
    <w:p w14:paraId="223E91D1" w14:textId="65C840A2" w:rsidR="00C92192" w:rsidRDefault="008A77C2" w:rsidP="00485A99">
      <w:pPr>
        <w:jc w:val="center"/>
        <w:rPr>
          <w:b/>
          <w:bCs/>
        </w:rPr>
      </w:pPr>
      <w:r>
        <w:rPr>
          <w:noProof/>
        </w:rPr>
        <w:drawing>
          <wp:inline distT="0" distB="0" distL="0" distR="0" wp14:anchorId="64116CDA" wp14:editId="46A7DD96">
            <wp:extent cx="3251200" cy="1828800"/>
            <wp:effectExtent l="12700" t="12700" r="12700" b="12700"/>
            <wp:docPr id="97035546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55460" name="Picture 34"/>
                    <pic:cNvPicPr/>
                  </pic:nvPicPr>
                  <pic:blipFill>
                    <a:blip r:embed="rId4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111E336" w14:textId="300F4518" w:rsidR="00DA0533" w:rsidRPr="00054F9C" w:rsidRDefault="00584992" w:rsidP="005B3187">
      <w:pPr>
        <w:pStyle w:val="BodyText"/>
      </w:pPr>
      <w:r>
        <w:rPr>
          <w:b/>
          <w:bCs/>
        </w:rPr>
        <w:lastRenderedPageBreak/>
        <w:t>T</w:t>
      </w:r>
      <w:r w:rsidR="2004B7DE" w:rsidRPr="2004B7DE">
        <w:rPr>
          <w:b/>
          <w:bCs/>
        </w:rPr>
        <w:t xml:space="preserve">ime: </w:t>
      </w:r>
      <w:r w:rsidR="2004B7DE">
        <w:t>10–15 minutes</w:t>
      </w:r>
    </w:p>
    <w:p w14:paraId="16465414" w14:textId="32E64F8C" w:rsidR="00DA0533" w:rsidRPr="008D7965" w:rsidRDefault="00DA0533" w:rsidP="005B3187">
      <w:pPr>
        <w:pStyle w:val="BodyText"/>
        <w:rPr>
          <w:rFonts w:eastAsiaTheme="minorEastAsia"/>
          <w:color w:val="222222"/>
        </w:rPr>
      </w:pPr>
      <w:r w:rsidRPr="00ED3436">
        <w:rPr>
          <w:rFonts w:eastAsiaTheme="minorEastAsia"/>
          <w:b/>
          <w:bCs/>
          <w:color w:val="222222"/>
        </w:rPr>
        <w:t xml:space="preserve">Materials: </w:t>
      </w:r>
      <w:r w:rsidR="00B9439B" w:rsidRPr="00ED3436">
        <w:rPr>
          <w:b/>
          <w:bCs/>
        </w:rPr>
        <w:t>Shape Viewfinder</w:t>
      </w:r>
      <w:r w:rsidR="00B9439B">
        <w:t xml:space="preserve"> handout</w:t>
      </w:r>
    </w:p>
    <w:p w14:paraId="2314455B" w14:textId="77777777" w:rsidR="00DA0533" w:rsidRPr="00D15E14" w:rsidRDefault="00DA0533" w:rsidP="00627000">
      <w:pPr>
        <w:pStyle w:val="Heading3"/>
      </w:pPr>
      <w:r w:rsidRPr="00D15E14">
        <w:t>Talking Points</w:t>
      </w:r>
    </w:p>
    <w:p w14:paraId="793B6B23" w14:textId="7CDBD8BE" w:rsidR="00DA0533" w:rsidRPr="00830A09" w:rsidRDefault="002C1753" w:rsidP="00D45C03">
      <w:pPr>
        <w:pStyle w:val="ListBullet"/>
        <w:rPr>
          <w:color w:val="000000" w:themeColor="text1"/>
        </w:rPr>
      </w:pPr>
      <w:r>
        <w:t>We reviewed a variety of ways that you can support children</w:t>
      </w:r>
      <w:r w:rsidR="009C60CB">
        <w:t>’s</w:t>
      </w:r>
      <w:r>
        <w:t xml:space="preserve"> shape</w:t>
      </w:r>
      <w:r w:rsidR="009C60CB">
        <w:t xml:space="preserve"> learning</w:t>
      </w:r>
      <w:r w:rsidR="00842E5D">
        <w:t xml:space="preserve"> using M</w:t>
      </w:r>
      <w:r w:rsidR="00842E5D">
        <w:rPr>
          <w:vertAlign w:val="superscript"/>
        </w:rPr>
        <w:t>5</w:t>
      </w:r>
      <w:r>
        <w:t xml:space="preserve">. </w:t>
      </w:r>
      <w:r w:rsidR="00842E5D">
        <w:t>Next</w:t>
      </w:r>
      <w:r w:rsidR="009C60CB">
        <w:t>,</w:t>
      </w:r>
      <w:r w:rsidR="00842E5D">
        <w:t xml:space="preserve"> we will</w:t>
      </w:r>
      <w:r w:rsidR="00A374A1">
        <w:t xml:space="preserve"> </w:t>
      </w:r>
      <w:r w:rsidR="00CD4250">
        <w:t>read and discuss</w:t>
      </w:r>
      <w:r>
        <w:t xml:space="preserve"> </w:t>
      </w:r>
      <w:r w:rsidR="00147F91">
        <w:t>one</w:t>
      </w:r>
      <w:r w:rsidR="00DA0533">
        <w:t xml:space="preserve"> activit</w:t>
      </w:r>
      <w:r w:rsidR="00147F91">
        <w:t>y</w:t>
      </w:r>
      <w:r w:rsidR="00DA0533">
        <w:t xml:space="preserve"> </w:t>
      </w:r>
      <w:r w:rsidR="00842E5D">
        <w:t xml:space="preserve">that </w:t>
      </w:r>
      <w:r w:rsidR="009C60CB">
        <w:t>allow</w:t>
      </w:r>
      <w:r w:rsidR="00147F91">
        <w:t>s</w:t>
      </w:r>
      <w:r w:rsidR="009C60CB">
        <w:t xml:space="preserve"> children to explore and learn about shapes in playful, hands-on ways</w:t>
      </w:r>
      <w:r w:rsidR="00DA0533">
        <w:t>.</w:t>
      </w:r>
    </w:p>
    <w:p w14:paraId="4A85D2AD" w14:textId="1E9BC1FB" w:rsidR="009C60CB" w:rsidRPr="00DA0533" w:rsidRDefault="009C60CB" w:rsidP="00D45C03">
      <w:pPr>
        <w:pStyle w:val="ListBullet"/>
        <w:rPr>
          <w:color w:val="000000" w:themeColor="text1"/>
        </w:rPr>
      </w:pPr>
      <w:r>
        <w:t xml:space="preserve">Take out the </w:t>
      </w:r>
      <w:r w:rsidRPr="00932995">
        <w:rPr>
          <w:b/>
          <w:bCs/>
        </w:rPr>
        <w:t>Shape Viewfinder</w:t>
      </w:r>
      <w:r>
        <w:t xml:space="preserve"> </w:t>
      </w:r>
      <w:r w:rsidR="002A0EE5">
        <w:t>a</w:t>
      </w:r>
      <w:r>
        <w:t>ctivity handout.</w:t>
      </w:r>
    </w:p>
    <w:p w14:paraId="34B3F460" w14:textId="164D5F1C" w:rsidR="002C1753" w:rsidRPr="00DB1683" w:rsidRDefault="00147F91" w:rsidP="00D45C03">
      <w:pPr>
        <w:pStyle w:val="ListBullet"/>
      </w:pPr>
      <w:r>
        <w:t>This</w:t>
      </w:r>
      <w:r w:rsidR="002C1753" w:rsidRPr="00DB1683">
        <w:t xml:space="preserve"> </w:t>
      </w:r>
      <w:r w:rsidR="00842E5D" w:rsidRPr="00DB1683">
        <w:t xml:space="preserve">activity </w:t>
      </w:r>
      <w:r w:rsidR="002C1753" w:rsidRPr="00DB1683">
        <w:t>handout include</w:t>
      </w:r>
      <w:r>
        <w:t>s</w:t>
      </w:r>
      <w:r w:rsidR="002C1753" w:rsidRPr="00DB1683">
        <w:t xml:space="preserve"> instructions for </w:t>
      </w:r>
      <w:r w:rsidR="009C60CB" w:rsidRPr="00DB1683">
        <w:t xml:space="preserve">setting up the </w:t>
      </w:r>
      <w:r w:rsidR="002C1753" w:rsidRPr="00DB1683">
        <w:t>activit</w:t>
      </w:r>
      <w:r>
        <w:t>y</w:t>
      </w:r>
      <w:r w:rsidR="009C60CB" w:rsidRPr="00DB1683">
        <w:t xml:space="preserve">. </w:t>
      </w:r>
      <w:r>
        <w:t>It</w:t>
      </w:r>
      <w:r w:rsidR="009C60CB" w:rsidRPr="00DB1683">
        <w:t xml:space="preserve"> also include</w:t>
      </w:r>
      <w:r>
        <w:t>s</w:t>
      </w:r>
      <w:r w:rsidR="002C1753" w:rsidRPr="00DB1683">
        <w:t xml:space="preserve"> ideas </w:t>
      </w:r>
      <w:r w:rsidR="009C60CB" w:rsidRPr="00DB1683">
        <w:t xml:space="preserve">on </w:t>
      </w:r>
      <w:r w:rsidR="002C1753" w:rsidRPr="00DB1683">
        <w:t xml:space="preserve">how </w:t>
      </w:r>
      <w:r w:rsidR="009C60CB" w:rsidRPr="00DB1683">
        <w:t>to</w:t>
      </w:r>
      <w:r w:rsidR="002C1753" w:rsidRPr="00DB1683">
        <w:t xml:space="preserve"> support children</w:t>
      </w:r>
      <w:r w:rsidR="00842E5D" w:rsidRPr="00DB1683">
        <w:t>’s</w:t>
      </w:r>
      <w:r w:rsidR="002C1753" w:rsidRPr="00DB1683">
        <w:t xml:space="preserve"> learning using the M</w:t>
      </w:r>
      <w:r w:rsidR="002C1753" w:rsidRPr="00147F91">
        <w:rPr>
          <w:vertAlign w:val="superscript"/>
        </w:rPr>
        <w:t>5</w:t>
      </w:r>
      <w:r w:rsidR="002C1753" w:rsidRPr="00DB1683">
        <w:t xml:space="preserve"> Early Math </w:t>
      </w:r>
      <w:r w:rsidR="00B9439B" w:rsidRPr="00DB1683">
        <w:t>Approach</w:t>
      </w:r>
      <w:r w:rsidR="002C1753" w:rsidRPr="00DB1683">
        <w:t>.</w:t>
      </w:r>
    </w:p>
    <w:p w14:paraId="26104460" w14:textId="3AE30FA4" w:rsidR="009C60CB" w:rsidRDefault="00122A72" w:rsidP="00D45C03">
      <w:pPr>
        <w:pStyle w:val="ListBullet"/>
      </w:pPr>
      <w:r>
        <w:t>R</w:t>
      </w:r>
      <w:r w:rsidR="009436C0">
        <w:t>ead</w:t>
      </w:r>
      <w:r w:rsidR="009C60CB">
        <w:t xml:space="preserve"> the handout</w:t>
      </w:r>
      <w:r>
        <w:t xml:space="preserve"> with a partner</w:t>
      </w:r>
      <w:r w:rsidR="009C60CB">
        <w:t xml:space="preserve">. </w:t>
      </w:r>
      <w:r w:rsidR="00842E5D" w:rsidRPr="00842E5D">
        <w:t>Then</w:t>
      </w:r>
      <w:r w:rsidR="009C60CB">
        <w:t>,</w:t>
      </w:r>
      <w:r w:rsidR="00842E5D" w:rsidRPr="00842E5D">
        <w:t xml:space="preserve"> </w:t>
      </w:r>
      <w:r w:rsidR="00DA0533" w:rsidRPr="00842E5D">
        <w:t xml:space="preserve">discuss </w:t>
      </w:r>
      <w:r w:rsidR="002C1753" w:rsidRPr="00842E5D">
        <w:t>how</w:t>
      </w:r>
      <w:r w:rsidR="00DA0533" w:rsidRPr="00842E5D">
        <w:t xml:space="preserve"> you might </w:t>
      </w:r>
      <w:r w:rsidR="009C60CB">
        <w:t>use</w:t>
      </w:r>
      <w:r w:rsidR="009C60CB" w:rsidRPr="00842E5D">
        <w:t xml:space="preserve"> </w:t>
      </w:r>
      <w:r w:rsidR="002C1753" w:rsidRPr="00842E5D">
        <w:t>this activity in your setting</w:t>
      </w:r>
      <w:r w:rsidR="009C60CB">
        <w:t>s</w:t>
      </w:r>
      <w:r w:rsidR="002C1753" w:rsidRPr="00842E5D">
        <w:t xml:space="preserve">. </w:t>
      </w:r>
      <w:r w:rsidR="009C60CB">
        <w:t>Consider the following questions</w:t>
      </w:r>
      <w:r w:rsidR="002A25CD">
        <w:t>:</w:t>
      </w:r>
    </w:p>
    <w:p w14:paraId="06D97D40" w14:textId="28D7A0E3" w:rsidR="009C60CB" w:rsidRDefault="009C60CB" w:rsidP="00BB10E2">
      <w:pPr>
        <w:pStyle w:val="ListBullet2"/>
        <w:rPr>
          <w:rFonts w:eastAsiaTheme="minorEastAsia"/>
        </w:rPr>
      </w:pPr>
      <w:r>
        <w:rPr>
          <w:rFonts w:eastAsiaTheme="minorEastAsia"/>
        </w:rPr>
        <w:t>Think about the children in your setting. In what ways might you modify this</w:t>
      </w:r>
      <w:r w:rsidR="002C1753" w:rsidRPr="00842E5D">
        <w:rPr>
          <w:rFonts w:eastAsiaTheme="minorEastAsia"/>
        </w:rPr>
        <w:t xml:space="preserve"> activity to </w:t>
      </w:r>
      <w:r>
        <w:rPr>
          <w:rFonts w:eastAsiaTheme="minorEastAsia"/>
        </w:rPr>
        <w:t>respond to their languages, cultures, strengths, and needs</w:t>
      </w:r>
      <w:r w:rsidR="002C1753" w:rsidRPr="00842E5D">
        <w:rPr>
          <w:rFonts w:eastAsiaTheme="minorEastAsia"/>
        </w:rPr>
        <w:t xml:space="preserve">? </w:t>
      </w:r>
    </w:p>
    <w:p w14:paraId="484F21A9" w14:textId="7343FD07" w:rsidR="00DA0533" w:rsidRPr="00842E5D" w:rsidRDefault="002C1753" w:rsidP="00BB10E2">
      <w:pPr>
        <w:pStyle w:val="ListBullet2"/>
        <w:rPr>
          <w:rFonts w:eastAsiaTheme="minorEastAsia"/>
        </w:rPr>
      </w:pPr>
      <w:r w:rsidRPr="00842E5D">
        <w:rPr>
          <w:rFonts w:eastAsiaTheme="minorEastAsia"/>
        </w:rPr>
        <w:t xml:space="preserve">What vocabulary might you introduce through this activity? </w:t>
      </w:r>
    </w:p>
    <w:p w14:paraId="1ECB1EFF" w14:textId="2C11F1B6" w:rsidR="00DA0533" w:rsidRDefault="00DA0533" w:rsidP="00627000">
      <w:pPr>
        <w:pStyle w:val="Heading3"/>
      </w:pPr>
      <w:r>
        <w:t xml:space="preserve">Facilitator </w:t>
      </w:r>
      <w:r w:rsidR="00405CCD">
        <w:t>Notes</w:t>
      </w:r>
    </w:p>
    <w:p w14:paraId="7170E4DD" w14:textId="53FE167A" w:rsidR="00DA0533" w:rsidRPr="00830A09" w:rsidRDefault="00DA0533" w:rsidP="00D45C03">
      <w:pPr>
        <w:pStyle w:val="ListBullet"/>
        <w:rPr>
          <w:rFonts w:ascii="Calibri" w:hAnsi="Calibri" w:cs="Calibri"/>
          <w:color w:val="000000" w:themeColor="text1"/>
        </w:rPr>
      </w:pPr>
      <w:r w:rsidRPr="00361BE3">
        <w:t>Provide 5</w:t>
      </w:r>
      <w:r w:rsidR="00D1667B">
        <w:t>–</w:t>
      </w:r>
      <w:r w:rsidRPr="00361BE3">
        <w:t>1</w:t>
      </w:r>
      <w:r>
        <w:t>0</w:t>
      </w:r>
      <w:r w:rsidRPr="00361BE3">
        <w:t xml:space="preserve"> minutes for participants to </w:t>
      </w:r>
      <w:r w:rsidR="00CD4250">
        <w:t xml:space="preserve">read </w:t>
      </w:r>
      <w:r w:rsidRPr="00361BE3">
        <w:t xml:space="preserve">and </w:t>
      </w:r>
      <w:r>
        <w:t>discuss</w:t>
      </w:r>
      <w:r w:rsidRPr="00361BE3">
        <w:t xml:space="preserve"> </w:t>
      </w:r>
      <w:r w:rsidR="00147F91">
        <w:t>the</w:t>
      </w:r>
      <w:r w:rsidR="00842E5D">
        <w:t xml:space="preserve"> </w:t>
      </w:r>
      <w:r w:rsidRPr="00361BE3">
        <w:t>handout</w:t>
      </w:r>
      <w:r w:rsidR="002C1753">
        <w:t xml:space="preserve"> with a partner</w:t>
      </w:r>
      <w:r>
        <w:t>.</w:t>
      </w:r>
    </w:p>
    <w:p w14:paraId="5E0D5E21" w14:textId="14036BC5" w:rsidR="009C60CB" w:rsidRPr="002C1753" w:rsidRDefault="009C60CB" w:rsidP="00D45C03">
      <w:pPr>
        <w:pStyle w:val="ListBullet"/>
        <w:rPr>
          <w:rFonts w:ascii="Calibri" w:hAnsi="Calibri" w:cs="Calibri"/>
          <w:color w:val="000000" w:themeColor="text1"/>
        </w:rPr>
      </w:pPr>
      <w:r>
        <w:t>For longer sessions, offer time for participants to share, with their tables, how they might use the activity they reviewed.</w:t>
      </w:r>
    </w:p>
    <w:p w14:paraId="59E8ADF3" w14:textId="3D388470" w:rsidR="002C1753" w:rsidRPr="00C64C67" w:rsidRDefault="002C1753" w:rsidP="00D45C03">
      <w:pPr>
        <w:pStyle w:val="ListBullet"/>
        <w:rPr>
          <w:rFonts w:ascii="Calibri" w:hAnsi="Calibri" w:cs="Calibri"/>
          <w:color w:val="000000" w:themeColor="text1"/>
        </w:rPr>
      </w:pPr>
      <w:r>
        <w:t>For longer session</w:t>
      </w:r>
      <w:r w:rsidR="00173D48">
        <w:t>s</w:t>
      </w:r>
      <w:r>
        <w:t xml:space="preserve">, consider </w:t>
      </w:r>
      <w:r w:rsidR="009C60CB">
        <w:t xml:space="preserve">offering time for </w:t>
      </w:r>
      <w:r>
        <w:t xml:space="preserve">participants </w:t>
      </w:r>
      <w:r w:rsidR="009C60CB">
        <w:t>to do</w:t>
      </w:r>
      <w:r>
        <w:t xml:space="preserve"> the activity. </w:t>
      </w:r>
      <w:r w:rsidR="009C60CB">
        <w:t xml:space="preserve">Be sure to prepare and bring the necessary materials. </w:t>
      </w:r>
      <w:r>
        <w:t xml:space="preserve">Encourage </w:t>
      </w:r>
      <w:r w:rsidR="009C60CB">
        <w:t xml:space="preserve">participants </w:t>
      </w:r>
      <w:r>
        <w:t xml:space="preserve">to </w:t>
      </w:r>
      <w:r w:rsidR="009C60CB">
        <w:t>discuss</w:t>
      </w:r>
      <w:r>
        <w:t xml:space="preserve"> what they notice as they </w:t>
      </w:r>
      <w:r w:rsidR="009C60CB">
        <w:t>engage</w:t>
      </w:r>
      <w:r>
        <w:t xml:space="preserve"> in the activity.</w:t>
      </w:r>
    </w:p>
    <w:bookmarkEnd w:id="1"/>
    <w:p w14:paraId="33E70AF2" w14:textId="37193A99" w:rsidR="1C438DA8" w:rsidRDefault="183DC6CF" w:rsidP="004873B9">
      <w:pPr>
        <w:pStyle w:val="Heading2"/>
      </w:pPr>
      <w:r>
        <w:lastRenderedPageBreak/>
        <w:t xml:space="preserve">SLIDE </w:t>
      </w:r>
      <w:r w:rsidR="00E4028D">
        <w:t>2</w:t>
      </w:r>
      <w:r w:rsidR="005632B5">
        <w:t>6</w:t>
      </w:r>
      <w:r>
        <w:t>: Reflect: Learn, Wonder, Do</w:t>
      </w:r>
    </w:p>
    <w:p w14:paraId="06000A1D" w14:textId="6190B542" w:rsidR="00C92192" w:rsidRDefault="008A77C2" w:rsidP="004873B9">
      <w:pPr>
        <w:keepNext/>
        <w:spacing w:line="259" w:lineRule="auto"/>
        <w:jc w:val="center"/>
        <w:rPr>
          <w:rFonts w:eastAsia="Arial"/>
          <w:b/>
          <w:bCs/>
          <w:color w:val="222222"/>
        </w:rPr>
      </w:pPr>
      <w:r>
        <w:rPr>
          <w:rFonts w:eastAsia="Arial"/>
          <w:b/>
          <w:bCs/>
          <w:noProof/>
          <w:color w:val="222222"/>
        </w:rPr>
        <w:drawing>
          <wp:inline distT="0" distB="0" distL="0" distR="0" wp14:anchorId="0786A2B6" wp14:editId="578EBA47">
            <wp:extent cx="3251200" cy="1828800"/>
            <wp:effectExtent l="19050" t="19050" r="25400" b="19050"/>
            <wp:docPr id="2026113397"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13397" name="Picture 35">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5C46332" w14:textId="1B0766D0" w:rsidR="1C438DA8" w:rsidRPr="00E4028D" w:rsidRDefault="1C438DA8" w:rsidP="004873B9">
      <w:pPr>
        <w:pStyle w:val="BodyText"/>
        <w:keepNext/>
      </w:pPr>
      <w:r w:rsidRPr="1C438DA8">
        <w:rPr>
          <w:b/>
          <w:bCs/>
        </w:rPr>
        <w:t>Time:</w:t>
      </w:r>
      <w:r w:rsidRPr="1C438DA8">
        <w:t xml:space="preserve"> 5 min</w:t>
      </w:r>
      <w:r w:rsidR="00CD779A">
        <w:t>utes</w:t>
      </w:r>
    </w:p>
    <w:p w14:paraId="73284F65" w14:textId="79A0CD70" w:rsidR="1C438DA8" w:rsidRDefault="4E7AFB1D" w:rsidP="00627000">
      <w:pPr>
        <w:pStyle w:val="Heading3"/>
      </w:pPr>
      <w:r w:rsidRPr="4E7AFB1D">
        <w:t xml:space="preserve">Talking </w:t>
      </w:r>
      <w:r w:rsidR="00405CCD">
        <w:t>Points</w:t>
      </w:r>
    </w:p>
    <w:p w14:paraId="7A3AB847" w14:textId="0308BA66" w:rsidR="4E7AFB1D" w:rsidRDefault="1613B36D" w:rsidP="00D45C03">
      <w:pPr>
        <w:pStyle w:val="ListBullet"/>
      </w:pPr>
      <w:r w:rsidRPr="1613B36D">
        <w:t xml:space="preserve">Take a few minutes to think about </w:t>
      </w:r>
      <w:r w:rsidR="00824157">
        <w:t>our session</w:t>
      </w:r>
      <w:r w:rsidRPr="1613B36D">
        <w:t xml:space="preserve">. </w:t>
      </w:r>
    </w:p>
    <w:p w14:paraId="540656F8" w14:textId="77777777" w:rsidR="0023503B" w:rsidRDefault="0023503B" w:rsidP="00D45C03">
      <w:pPr>
        <w:pStyle w:val="ListBullet"/>
      </w:pPr>
      <w:r>
        <w:t xml:space="preserve">Consider the following questions: </w:t>
      </w:r>
    </w:p>
    <w:p w14:paraId="1243441C" w14:textId="77777777" w:rsidR="0023503B" w:rsidRDefault="0023503B" w:rsidP="00BB10E2">
      <w:pPr>
        <w:pStyle w:val="ListBullet2"/>
        <w:rPr>
          <w:rFonts w:eastAsia="Arial"/>
        </w:rPr>
      </w:pPr>
      <w:r>
        <w:rPr>
          <w:rFonts w:eastAsia="Arial"/>
        </w:rPr>
        <w:t>What is something you learned?</w:t>
      </w:r>
    </w:p>
    <w:p w14:paraId="39989BBF" w14:textId="77777777" w:rsidR="0023503B" w:rsidRDefault="0023503B" w:rsidP="00BB10E2">
      <w:pPr>
        <w:pStyle w:val="ListBullet2"/>
        <w:rPr>
          <w:rFonts w:eastAsia="Arial"/>
        </w:rPr>
      </w:pPr>
      <w:r>
        <w:rPr>
          <w:rFonts w:eastAsia="Arial"/>
        </w:rPr>
        <w:t>What is a wonder you still have?</w:t>
      </w:r>
    </w:p>
    <w:p w14:paraId="2E9BC35B" w14:textId="77777777" w:rsidR="0023503B" w:rsidRDefault="0023503B" w:rsidP="00BB10E2">
      <w:pPr>
        <w:pStyle w:val="ListBullet2"/>
        <w:rPr>
          <w:rFonts w:eastAsia="Arial"/>
        </w:rPr>
      </w:pPr>
      <w:r>
        <w:rPr>
          <w:rFonts w:eastAsia="Arial"/>
        </w:rPr>
        <w:t>What is something you want to try in your learning setting?</w:t>
      </w:r>
    </w:p>
    <w:p w14:paraId="765CB184" w14:textId="5916F90B" w:rsidR="0023503B" w:rsidRPr="0023503B" w:rsidRDefault="0023503B" w:rsidP="00D45C03">
      <w:pPr>
        <w:pStyle w:val="ListBullet"/>
      </w:pPr>
      <w:r w:rsidRPr="0023503B">
        <w:t xml:space="preserve">[Allow two to three minutes for participants to think. You might invite participants to share </w:t>
      </w:r>
      <w:r w:rsidR="000E1849">
        <w:t xml:space="preserve">their reflections </w:t>
      </w:r>
      <w:r w:rsidRPr="0023503B">
        <w:t>with a partner</w:t>
      </w:r>
      <w:r w:rsidR="008B2D03">
        <w:t>.</w:t>
      </w:r>
      <w:r w:rsidRPr="0023503B">
        <w:t>]</w:t>
      </w:r>
    </w:p>
    <w:p w14:paraId="7FABDB89" w14:textId="75381591" w:rsidR="00824157" w:rsidRDefault="00824157" w:rsidP="00D45C03">
      <w:pPr>
        <w:pStyle w:val="ListBullet"/>
      </w:pPr>
      <w:r>
        <w:t>Thank you for your time, attention, and engagement. It’s been wonderful working with you.</w:t>
      </w:r>
    </w:p>
    <w:p w14:paraId="0185E961" w14:textId="62445343" w:rsidR="008E7DA5" w:rsidRDefault="008E7DA5" w:rsidP="00627000">
      <w:pPr>
        <w:pStyle w:val="Heading3"/>
      </w:pPr>
      <w:r w:rsidRPr="00487080">
        <w:t xml:space="preserve">Facilitator </w:t>
      </w:r>
      <w:r w:rsidR="00405CCD">
        <w:t>Notes</w:t>
      </w:r>
    </w:p>
    <w:p w14:paraId="2639EE33" w14:textId="1A4DAA58" w:rsidR="0023503B" w:rsidRPr="00C20A50" w:rsidRDefault="0023503B" w:rsidP="00D45C03">
      <w:pPr>
        <w:pStyle w:val="ListBullet"/>
        <w:rPr>
          <w:b/>
          <w:bCs/>
        </w:rPr>
      </w:pPr>
      <w:r w:rsidRPr="00C24088">
        <w:t xml:space="preserve">For longer sessions, consider asking participants to share </w:t>
      </w:r>
      <w:r w:rsidR="000E1849">
        <w:t xml:space="preserve">their reflections </w:t>
      </w:r>
      <w:r w:rsidRPr="00C24088">
        <w:t>with the larger group.</w:t>
      </w:r>
    </w:p>
    <w:p w14:paraId="1C8CC38C" w14:textId="64382309" w:rsidR="0A2F7254" w:rsidRDefault="008E7DA5" w:rsidP="00D45C03">
      <w:pPr>
        <w:pStyle w:val="ListBullet"/>
      </w:pPr>
      <w:r w:rsidRPr="00627000">
        <w:t>As participant</w:t>
      </w:r>
      <w:r w:rsidR="00C918C2" w:rsidRPr="00627000">
        <w:t>s</w:t>
      </w:r>
      <w:r w:rsidRPr="00627000">
        <w:t xml:space="preserve"> discuss their reflections, note the questions that they still have and the things they would like to try. These reflections may inform the topics of future trainings, coaching</w:t>
      </w:r>
      <w:r w:rsidR="009C60CB" w:rsidRPr="00627000">
        <w:t>,</w:t>
      </w:r>
      <w:r w:rsidRPr="00627000">
        <w:t xml:space="preserve"> or </w:t>
      </w:r>
      <w:r w:rsidR="008B2D03" w:rsidRPr="00627000">
        <w:t>c</w:t>
      </w:r>
      <w:r w:rsidRPr="00627000">
        <w:t xml:space="preserve">ommunities of </w:t>
      </w:r>
      <w:r w:rsidR="008B2D03" w:rsidRPr="00627000">
        <w:t>p</w:t>
      </w:r>
      <w:r w:rsidRPr="00627000">
        <w:t>ractice.</w:t>
      </w:r>
      <w:bookmarkEnd w:id="0"/>
    </w:p>
    <w:sectPr w:rsidR="0A2F7254" w:rsidSect="009504BA">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FE44B" w14:textId="77777777" w:rsidR="00403841" w:rsidRDefault="00403841" w:rsidP="00B2555B">
      <w:r>
        <w:separator/>
      </w:r>
    </w:p>
  </w:endnote>
  <w:endnote w:type="continuationSeparator" w:id="0">
    <w:p w14:paraId="01D783E9" w14:textId="77777777" w:rsidR="00403841" w:rsidRDefault="00403841" w:rsidP="00B25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Symbols">
    <w:panose1 w:val="020B0604020202020204"/>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Poppins">
    <w:panose1 w:val="00000500000000000000"/>
    <w:charset w:val="4D"/>
    <w:family w:val="auto"/>
    <w:pitch w:val="variable"/>
    <w:sig w:usb0="00008007" w:usb1="00000000" w:usb2="00000000" w:usb3="00000000" w:csb0="00000093" w:csb1="00000000"/>
  </w:font>
  <w:font w:name="Baloo 2">
    <w:panose1 w:val="03080502040302020200"/>
    <w:charset w:val="4D"/>
    <w:family w:val="script"/>
    <w:pitch w:val="variable"/>
    <w:sig w:usb0="A000807F" w:usb1="4000207B" w:usb2="00000000" w:usb3="00000000" w:csb0="00000193" w:csb1="00000000"/>
  </w:font>
  <w:font w:name="Poppins Medium">
    <w:panose1 w:val="00000600000000000000"/>
    <w:charset w:val="4D"/>
    <w:family w:val="auto"/>
    <w:pitch w:val="variable"/>
    <w:sig w:usb0="00008007" w:usb1="00000000" w:usb2="00000000" w:usb3="00000000" w:csb0="00000093" w:csb1="00000000"/>
  </w:font>
  <w:font w:name="DengXian Light">
    <w:panose1 w:val="02010600030101010101"/>
    <w:charset w:val="86"/>
    <w:family w:val="auto"/>
    <w:pitch w:val="variable"/>
    <w:sig w:usb0="A00002BF" w:usb1="38CF7CFA" w:usb2="00000016" w:usb3="00000000" w:csb0="0004000F" w:csb1="00000000"/>
  </w:font>
  <w:font w:name="+mn-ea">
    <w:panose1 w:val="020B0604020202020204"/>
    <w:charset w:val="00"/>
    <w:family w:val="roman"/>
    <w:pitch w:val="default"/>
  </w:font>
  <w:font w:name="Poppins SemiBold">
    <w:panose1 w:val="00000700000000000000"/>
    <w:charset w:val="4D"/>
    <w:family w:val="auto"/>
    <w:pitch w:val="variable"/>
    <w:sig w:usb0="00008007"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mn-cs">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53341" w14:textId="77777777" w:rsidR="009011BB" w:rsidRDefault="009011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D073F" w14:textId="77777777" w:rsidR="009011BB" w:rsidRDefault="009011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5D717" w14:textId="77777777" w:rsidR="009011BB" w:rsidRDefault="009011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6100C" w14:textId="77777777" w:rsidR="00403841" w:rsidRDefault="00403841" w:rsidP="00B2555B">
      <w:r>
        <w:separator/>
      </w:r>
    </w:p>
  </w:footnote>
  <w:footnote w:type="continuationSeparator" w:id="0">
    <w:p w14:paraId="4470AA4C" w14:textId="77777777" w:rsidR="00403841" w:rsidRDefault="00403841" w:rsidP="00B255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DC606" w14:textId="77777777" w:rsidR="009011BB" w:rsidRDefault="009011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7B05D" w14:textId="07CCEFD7" w:rsidR="00A03AAD" w:rsidRPr="00A03AAD" w:rsidRDefault="00A03AAD" w:rsidP="00A03AAD">
    <w:pPr>
      <w:pStyle w:val="Header"/>
    </w:pPr>
    <w:r>
      <w:rPr>
        <w:noProof/>
      </w:rPr>
      <mc:AlternateContent>
        <mc:Choice Requires="wps">
          <w:drawing>
            <wp:anchor distT="45720" distB="45720" distL="114300" distR="114300" simplePos="0" relativeHeight="251664384" behindDoc="0" locked="0" layoutInCell="1" allowOverlap="1" wp14:anchorId="3A255956" wp14:editId="01D05C88">
              <wp:simplePos x="0" y="0"/>
              <wp:positionH relativeFrom="column">
                <wp:posOffset>-342900</wp:posOffset>
              </wp:positionH>
              <wp:positionV relativeFrom="paragraph">
                <wp:posOffset>-240030</wp:posOffset>
              </wp:positionV>
              <wp:extent cx="2360930" cy="1404620"/>
              <wp:effectExtent l="0" t="0" r="0" b="0"/>
              <wp:wrapSquare wrapText="bothSides"/>
              <wp:docPr id="1637992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30D4B5B" w14:textId="77777777" w:rsidR="00A03AAD" w:rsidRPr="003A1740" w:rsidRDefault="00A03AAD" w:rsidP="00A03AAD">
                          <w:pPr>
                            <w:rPr>
                              <w:rFonts w:ascii="Poppins SemiBold" w:hAnsi="Poppins SemiBold" w:cs="Poppins SemiBold"/>
                              <w:color w:val="FFFFFF" w:themeColor="background1"/>
                            </w:rPr>
                          </w:pPr>
                          <w:r>
                            <w:rPr>
                              <w:rFonts w:ascii="Poppins SemiBold" w:hAnsi="Poppins SemiBold" w:cs="Poppins SemiBold"/>
                              <w:color w:val="FFFFFF" w:themeColor="background1"/>
                            </w:rPr>
                            <w:t>Geometry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A255956" id="_x0000_t202" coordsize="21600,21600" o:spt="202" path="m,l,21600r21600,l21600,xe">
              <v:stroke joinstyle="miter"/>
              <v:path gradientshapeok="t" o:connecttype="rect"/>
            </v:shapetype>
            <v:shape id="Text Box 2" o:spid="_x0000_s1026" type="#_x0000_t202" style="position:absolute;margin-left:-27pt;margin-top:-18.9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" filled="f" stroked="f">
              <v:textbox style="mso-fit-shape-to-text:t">
                <w:txbxContent>
                  <w:p w14:paraId="330D4B5B" w14:textId="77777777" w:rsidR="00A03AAD" w:rsidRPr="003A1740" w:rsidRDefault="00A03AAD" w:rsidP="00A03AAD">
                    <w:pPr>
                      <w:rPr>
                        <w:rFonts w:ascii="Poppins SemiBold" w:hAnsi="Poppins SemiBold" w:cs="Poppins SemiBold"/>
                        <w:color w:val="FFFFFF" w:themeColor="background1"/>
                      </w:rPr>
                    </w:pPr>
                    <w:r>
                      <w:rPr>
                        <w:rFonts w:ascii="Poppins SemiBold" w:hAnsi="Poppins SemiBold" w:cs="Poppins SemiBold"/>
                        <w:color w:val="FFFFFF" w:themeColor="background1"/>
                      </w:rPr>
                      <w:t>Geometry</w:t>
                    </w:r>
                  </w:p>
                </w:txbxContent>
              </v:textbox>
              <w10:wrap type="square"/>
            </v:shape>
          </w:pict>
        </mc:Fallback>
      </mc:AlternateContent>
    </w:r>
    <w:r>
      <w:rPr>
        <w:noProof/>
      </w:rPr>
      <w:drawing>
        <wp:anchor distT="0" distB="0" distL="114300" distR="114300" simplePos="0" relativeHeight="251663360" behindDoc="1" locked="0" layoutInCell="1" allowOverlap="1" wp14:anchorId="638E632F" wp14:editId="0FA1F972">
          <wp:simplePos x="0" y="0"/>
          <wp:positionH relativeFrom="column">
            <wp:posOffset>-952500</wp:posOffset>
          </wp:positionH>
          <wp:positionV relativeFrom="paragraph">
            <wp:posOffset>-495300</wp:posOffset>
          </wp:positionV>
          <wp:extent cx="7861259" cy="693740"/>
          <wp:effectExtent l="0" t="0" r="0" b="0"/>
          <wp:wrapNone/>
          <wp:docPr id="82942882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28820"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61259" cy="69374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1D304" w14:textId="77777777" w:rsidR="009011BB" w:rsidRDefault="009011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6064C56"/>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B7E67204"/>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5EB0D8F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A220F"/>
    <w:multiLevelType w:val="hybridMultilevel"/>
    <w:tmpl w:val="C1649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5E383C"/>
    <w:multiLevelType w:val="hybridMultilevel"/>
    <w:tmpl w:val="22581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3314AF"/>
    <w:multiLevelType w:val="hybridMultilevel"/>
    <w:tmpl w:val="9A3C667C"/>
    <w:lvl w:ilvl="0" w:tplc="04090001">
      <w:start w:val="1"/>
      <w:numFmt w:val="bullet"/>
      <w:lvlText w:val=""/>
      <w:lvlJc w:val="left"/>
      <w:pPr>
        <w:ind w:left="720" w:hanging="360"/>
      </w:pPr>
      <w:rPr>
        <w:rFonts w:ascii="Symbol" w:hAnsi="Symbol" w:hint="default"/>
      </w:rPr>
    </w:lvl>
    <w:lvl w:ilvl="1" w:tplc="2CFC4FAE">
      <w:start w:val="1"/>
      <w:numFmt w:val="bullet"/>
      <w:pStyle w:val="List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E3AC4"/>
    <w:multiLevelType w:val="hybridMultilevel"/>
    <w:tmpl w:val="13202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80179B"/>
    <w:multiLevelType w:val="hybridMultilevel"/>
    <w:tmpl w:val="99F4B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CE33C3"/>
    <w:multiLevelType w:val="hybridMultilevel"/>
    <w:tmpl w:val="42ECC0A8"/>
    <w:lvl w:ilvl="0" w:tplc="55F4039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F01BF1"/>
    <w:multiLevelType w:val="hybridMultilevel"/>
    <w:tmpl w:val="3EEA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6506C2"/>
    <w:multiLevelType w:val="hybridMultilevel"/>
    <w:tmpl w:val="4294B3BA"/>
    <w:lvl w:ilvl="0" w:tplc="7B5258B6">
      <w:start w:val="1"/>
      <w:numFmt w:val="bullet"/>
      <w:lvlText w:val=""/>
      <w:lvlJc w:val="left"/>
      <w:pPr>
        <w:ind w:left="720" w:hanging="360"/>
      </w:pPr>
      <w:rPr>
        <w:rFonts w:ascii="Symbol" w:hAnsi="Symbol" w:hint="default"/>
      </w:rPr>
    </w:lvl>
    <w:lvl w:ilvl="1" w:tplc="A34E5ADC">
      <w:start w:val="1"/>
      <w:numFmt w:val="bullet"/>
      <w:lvlText w:val="o"/>
      <w:lvlJc w:val="left"/>
      <w:pPr>
        <w:ind w:left="1440" w:hanging="360"/>
      </w:pPr>
      <w:rPr>
        <w:rFonts w:ascii="Courier New" w:hAnsi="Courier New" w:hint="default"/>
      </w:rPr>
    </w:lvl>
    <w:lvl w:ilvl="2" w:tplc="1C0A1A52">
      <w:start w:val="1"/>
      <w:numFmt w:val="bullet"/>
      <w:lvlText w:val=""/>
      <w:lvlJc w:val="left"/>
      <w:pPr>
        <w:ind w:left="2160" w:hanging="360"/>
      </w:pPr>
      <w:rPr>
        <w:rFonts w:ascii="Wingdings" w:hAnsi="Wingdings" w:hint="default"/>
      </w:rPr>
    </w:lvl>
    <w:lvl w:ilvl="3" w:tplc="FB02005C">
      <w:start w:val="1"/>
      <w:numFmt w:val="bullet"/>
      <w:lvlText w:val=""/>
      <w:lvlJc w:val="left"/>
      <w:pPr>
        <w:ind w:left="2880" w:hanging="360"/>
      </w:pPr>
      <w:rPr>
        <w:rFonts w:ascii="Symbol" w:hAnsi="Symbol" w:hint="default"/>
      </w:rPr>
    </w:lvl>
    <w:lvl w:ilvl="4" w:tplc="1188D7EC">
      <w:start w:val="1"/>
      <w:numFmt w:val="bullet"/>
      <w:lvlText w:val="o"/>
      <w:lvlJc w:val="left"/>
      <w:pPr>
        <w:ind w:left="3600" w:hanging="360"/>
      </w:pPr>
      <w:rPr>
        <w:rFonts w:ascii="Courier New" w:hAnsi="Courier New" w:hint="default"/>
      </w:rPr>
    </w:lvl>
    <w:lvl w:ilvl="5" w:tplc="FC12F7AE">
      <w:start w:val="1"/>
      <w:numFmt w:val="bullet"/>
      <w:lvlText w:val=""/>
      <w:lvlJc w:val="left"/>
      <w:pPr>
        <w:ind w:left="4320" w:hanging="360"/>
      </w:pPr>
      <w:rPr>
        <w:rFonts w:ascii="Wingdings" w:hAnsi="Wingdings" w:hint="default"/>
      </w:rPr>
    </w:lvl>
    <w:lvl w:ilvl="6" w:tplc="59F0ADD2">
      <w:start w:val="1"/>
      <w:numFmt w:val="bullet"/>
      <w:lvlText w:val=""/>
      <w:lvlJc w:val="left"/>
      <w:pPr>
        <w:ind w:left="5040" w:hanging="360"/>
      </w:pPr>
      <w:rPr>
        <w:rFonts w:ascii="Symbol" w:hAnsi="Symbol" w:hint="default"/>
      </w:rPr>
    </w:lvl>
    <w:lvl w:ilvl="7" w:tplc="E5602A14">
      <w:start w:val="1"/>
      <w:numFmt w:val="bullet"/>
      <w:lvlText w:val="o"/>
      <w:lvlJc w:val="left"/>
      <w:pPr>
        <w:ind w:left="5760" w:hanging="360"/>
      </w:pPr>
      <w:rPr>
        <w:rFonts w:ascii="Courier New" w:hAnsi="Courier New" w:hint="default"/>
      </w:rPr>
    </w:lvl>
    <w:lvl w:ilvl="8" w:tplc="92649F24">
      <w:start w:val="1"/>
      <w:numFmt w:val="bullet"/>
      <w:lvlText w:val=""/>
      <w:lvlJc w:val="left"/>
      <w:pPr>
        <w:ind w:left="6480" w:hanging="360"/>
      </w:pPr>
      <w:rPr>
        <w:rFonts w:ascii="Wingdings" w:hAnsi="Wingdings" w:hint="default"/>
      </w:rPr>
    </w:lvl>
  </w:abstractNum>
  <w:abstractNum w:abstractNumId="11" w15:restartNumberingAfterBreak="0">
    <w:nsid w:val="103A23B4"/>
    <w:multiLevelType w:val="hybridMultilevel"/>
    <w:tmpl w:val="DD709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6348E1"/>
    <w:multiLevelType w:val="hybridMultilevel"/>
    <w:tmpl w:val="62EED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2177F5"/>
    <w:multiLevelType w:val="hybridMultilevel"/>
    <w:tmpl w:val="78B8A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C94FC9"/>
    <w:multiLevelType w:val="hybridMultilevel"/>
    <w:tmpl w:val="3536D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B19412E"/>
    <w:multiLevelType w:val="hybridMultilevel"/>
    <w:tmpl w:val="839A1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222679"/>
    <w:multiLevelType w:val="multilevel"/>
    <w:tmpl w:val="687E15B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200F242F"/>
    <w:multiLevelType w:val="hybridMultilevel"/>
    <w:tmpl w:val="BCC41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BB56F3"/>
    <w:multiLevelType w:val="hybridMultilevel"/>
    <w:tmpl w:val="DA86C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3071D3"/>
    <w:multiLevelType w:val="hybridMultilevel"/>
    <w:tmpl w:val="3162F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4643E2"/>
    <w:multiLevelType w:val="hybridMultilevel"/>
    <w:tmpl w:val="0324B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E844A1"/>
    <w:multiLevelType w:val="hybridMultilevel"/>
    <w:tmpl w:val="2A6E0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42114B"/>
    <w:multiLevelType w:val="hybridMultilevel"/>
    <w:tmpl w:val="18A60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9B64CD"/>
    <w:multiLevelType w:val="hybridMultilevel"/>
    <w:tmpl w:val="C1DCC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271F07"/>
    <w:multiLevelType w:val="hybridMultilevel"/>
    <w:tmpl w:val="B6E4F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881E07"/>
    <w:multiLevelType w:val="hybridMultilevel"/>
    <w:tmpl w:val="5C803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1720DB"/>
    <w:multiLevelType w:val="hybridMultilevel"/>
    <w:tmpl w:val="6630C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361FD6"/>
    <w:multiLevelType w:val="hybridMultilevel"/>
    <w:tmpl w:val="F5161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5604B4"/>
    <w:multiLevelType w:val="hybridMultilevel"/>
    <w:tmpl w:val="26747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4A14E29"/>
    <w:multiLevelType w:val="hybridMultilevel"/>
    <w:tmpl w:val="A2B803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5693982"/>
    <w:multiLevelType w:val="hybridMultilevel"/>
    <w:tmpl w:val="4F26D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A53D3C"/>
    <w:multiLevelType w:val="hybridMultilevel"/>
    <w:tmpl w:val="C2E2EDB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F26478A"/>
    <w:multiLevelType w:val="hybridMultilevel"/>
    <w:tmpl w:val="644A0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C47410"/>
    <w:multiLevelType w:val="hybridMultilevel"/>
    <w:tmpl w:val="9864B7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06E75CC"/>
    <w:multiLevelType w:val="hybridMultilevel"/>
    <w:tmpl w:val="D48ED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8D8422A">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3FD0940"/>
    <w:multiLevelType w:val="hybridMultilevel"/>
    <w:tmpl w:val="B34A8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7DD281D"/>
    <w:multiLevelType w:val="hybridMultilevel"/>
    <w:tmpl w:val="5A2E0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FB81CF7"/>
    <w:multiLevelType w:val="hybridMultilevel"/>
    <w:tmpl w:val="B2FE6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3A05D39"/>
    <w:multiLevelType w:val="hybridMultilevel"/>
    <w:tmpl w:val="43C08DBC"/>
    <w:styleLink w:val="ImportedStyle2"/>
    <w:lvl w:ilvl="0" w:tplc="07D6F7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2A8C73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E6D4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AC52F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FC8D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CB6C2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EE47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366C8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985CE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57E7777F"/>
    <w:multiLevelType w:val="hybridMultilevel"/>
    <w:tmpl w:val="36E2E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BA50872"/>
    <w:multiLevelType w:val="hybridMultilevel"/>
    <w:tmpl w:val="7AF8F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D845CE2"/>
    <w:multiLevelType w:val="hybridMultilevel"/>
    <w:tmpl w:val="92CC0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41E2673"/>
    <w:multiLevelType w:val="hybridMultilevel"/>
    <w:tmpl w:val="97B0E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4D62098"/>
    <w:multiLevelType w:val="hybridMultilevel"/>
    <w:tmpl w:val="2BC6D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8ED1C22"/>
    <w:multiLevelType w:val="hybridMultilevel"/>
    <w:tmpl w:val="DA546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C1772FE"/>
    <w:multiLevelType w:val="hybridMultilevel"/>
    <w:tmpl w:val="B09AA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B2405D"/>
    <w:multiLevelType w:val="hybridMultilevel"/>
    <w:tmpl w:val="DE981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E6F55B8"/>
    <w:multiLevelType w:val="hybridMultilevel"/>
    <w:tmpl w:val="336C1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F4A348A"/>
    <w:multiLevelType w:val="hybridMultilevel"/>
    <w:tmpl w:val="C690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FF5AC8A"/>
    <w:multiLevelType w:val="hybridMultilevel"/>
    <w:tmpl w:val="13FAE216"/>
    <w:lvl w:ilvl="0" w:tplc="1F3236FA">
      <w:start w:val="1"/>
      <w:numFmt w:val="bullet"/>
      <w:lvlText w:val=""/>
      <w:lvlJc w:val="left"/>
      <w:pPr>
        <w:ind w:left="720" w:hanging="360"/>
      </w:pPr>
      <w:rPr>
        <w:rFonts w:ascii="Symbol" w:hAnsi="Symbol" w:hint="default"/>
      </w:rPr>
    </w:lvl>
    <w:lvl w:ilvl="1" w:tplc="7B0A8E0C">
      <w:start w:val="1"/>
      <w:numFmt w:val="bullet"/>
      <w:lvlText w:val="o"/>
      <w:lvlJc w:val="left"/>
      <w:pPr>
        <w:ind w:left="1440" w:hanging="360"/>
      </w:pPr>
      <w:rPr>
        <w:rFonts w:ascii="Courier New" w:hAnsi="Courier New" w:hint="default"/>
      </w:rPr>
    </w:lvl>
    <w:lvl w:ilvl="2" w:tplc="041E45FC">
      <w:start w:val="1"/>
      <w:numFmt w:val="bullet"/>
      <w:lvlText w:val=""/>
      <w:lvlJc w:val="left"/>
      <w:pPr>
        <w:ind w:left="2160" w:hanging="360"/>
      </w:pPr>
      <w:rPr>
        <w:rFonts w:ascii="Wingdings" w:hAnsi="Wingdings" w:hint="default"/>
      </w:rPr>
    </w:lvl>
    <w:lvl w:ilvl="3" w:tplc="3A3C9A42">
      <w:start w:val="1"/>
      <w:numFmt w:val="bullet"/>
      <w:lvlText w:val=""/>
      <w:lvlJc w:val="left"/>
      <w:pPr>
        <w:ind w:left="2880" w:hanging="360"/>
      </w:pPr>
      <w:rPr>
        <w:rFonts w:ascii="Symbol" w:hAnsi="Symbol" w:hint="default"/>
      </w:rPr>
    </w:lvl>
    <w:lvl w:ilvl="4" w:tplc="76E6EE6A">
      <w:start w:val="1"/>
      <w:numFmt w:val="bullet"/>
      <w:lvlText w:val="o"/>
      <w:lvlJc w:val="left"/>
      <w:pPr>
        <w:ind w:left="3600" w:hanging="360"/>
      </w:pPr>
      <w:rPr>
        <w:rFonts w:ascii="Courier New" w:hAnsi="Courier New" w:hint="default"/>
      </w:rPr>
    </w:lvl>
    <w:lvl w:ilvl="5" w:tplc="F6BAC732">
      <w:start w:val="1"/>
      <w:numFmt w:val="bullet"/>
      <w:lvlText w:val=""/>
      <w:lvlJc w:val="left"/>
      <w:pPr>
        <w:ind w:left="4320" w:hanging="360"/>
      </w:pPr>
      <w:rPr>
        <w:rFonts w:ascii="Wingdings" w:hAnsi="Wingdings" w:hint="default"/>
      </w:rPr>
    </w:lvl>
    <w:lvl w:ilvl="6" w:tplc="7D6E60CC">
      <w:start w:val="1"/>
      <w:numFmt w:val="bullet"/>
      <w:lvlText w:val=""/>
      <w:lvlJc w:val="left"/>
      <w:pPr>
        <w:ind w:left="5040" w:hanging="360"/>
      </w:pPr>
      <w:rPr>
        <w:rFonts w:ascii="Symbol" w:hAnsi="Symbol" w:hint="default"/>
      </w:rPr>
    </w:lvl>
    <w:lvl w:ilvl="7" w:tplc="03F29F98">
      <w:start w:val="1"/>
      <w:numFmt w:val="bullet"/>
      <w:lvlText w:val="o"/>
      <w:lvlJc w:val="left"/>
      <w:pPr>
        <w:ind w:left="5760" w:hanging="360"/>
      </w:pPr>
      <w:rPr>
        <w:rFonts w:ascii="Courier New" w:hAnsi="Courier New" w:hint="default"/>
      </w:rPr>
    </w:lvl>
    <w:lvl w:ilvl="8" w:tplc="F20425EC">
      <w:start w:val="1"/>
      <w:numFmt w:val="bullet"/>
      <w:lvlText w:val=""/>
      <w:lvlJc w:val="left"/>
      <w:pPr>
        <w:ind w:left="6480" w:hanging="360"/>
      </w:pPr>
      <w:rPr>
        <w:rFonts w:ascii="Wingdings" w:hAnsi="Wingdings" w:hint="default"/>
      </w:rPr>
    </w:lvl>
  </w:abstractNum>
  <w:abstractNum w:abstractNumId="51" w15:restartNumberingAfterBreak="0">
    <w:nsid w:val="7069E43E"/>
    <w:multiLevelType w:val="hybridMultilevel"/>
    <w:tmpl w:val="A942B5D4"/>
    <w:lvl w:ilvl="0" w:tplc="FA645F78">
      <w:start w:val="1"/>
      <w:numFmt w:val="bullet"/>
      <w:lvlText w:val=""/>
      <w:lvlJc w:val="left"/>
      <w:pPr>
        <w:ind w:left="720" w:hanging="360"/>
      </w:pPr>
      <w:rPr>
        <w:rFonts w:ascii="Symbol" w:hAnsi="Symbol" w:hint="default"/>
      </w:rPr>
    </w:lvl>
    <w:lvl w:ilvl="1" w:tplc="03CE43BA">
      <w:start w:val="1"/>
      <w:numFmt w:val="bullet"/>
      <w:lvlText w:val="o"/>
      <w:lvlJc w:val="left"/>
      <w:pPr>
        <w:ind w:left="1440" w:hanging="360"/>
      </w:pPr>
      <w:rPr>
        <w:rFonts w:ascii="Courier New" w:hAnsi="Courier New" w:hint="default"/>
      </w:rPr>
    </w:lvl>
    <w:lvl w:ilvl="2" w:tplc="9E76BB20">
      <w:start w:val="1"/>
      <w:numFmt w:val="bullet"/>
      <w:lvlText w:val=""/>
      <w:lvlJc w:val="left"/>
      <w:pPr>
        <w:ind w:left="2160" w:hanging="360"/>
      </w:pPr>
      <w:rPr>
        <w:rFonts w:ascii="Wingdings" w:hAnsi="Wingdings" w:hint="default"/>
      </w:rPr>
    </w:lvl>
    <w:lvl w:ilvl="3" w:tplc="49D4DDAE">
      <w:start w:val="1"/>
      <w:numFmt w:val="bullet"/>
      <w:lvlText w:val=""/>
      <w:lvlJc w:val="left"/>
      <w:pPr>
        <w:ind w:left="2880" w:hanging="360"/>
      </w:pPr>
      <w:rPr>
        <w:rFonts w:ascii="Symbol" w:hAnsi="Symbol" w:hint="default"/>
      </w:rPr>
    </w:lvl>
    <w:lvl w:ilvl="4" w:tplc="EB060900">
      <w:start w:val="1"/>
      <w:numFmt w:val="bullet"/>
      <w:lvlText w:val="o"/>
      <w:lvlJc w:val="left"/>
      <w:pPr>
        <w:ind w:left="3600" w:hanging="360"/>
      </w:pPr>
      <w:rPr>
        <w:rFonts w:ascii="Courier New" w:hAnsi="Courier New" w:hint="default"/>
      </w:rPr>
    </w:lvl>
    <w:lvl w:ilvl="5" w:tplc="8488F2C2">
      <w:start w:val="1"/>
      <w:numFmt w:val="bullet"/>
      <w:lvlText w:val=""/>
      <w:lvlJc w:val="left"/>
      <w:pPr>
        <w:ind w:left="4320" w:hanging="360"/>
      </w:pPr>
      <w:rPr>
        <w:rFonts w:ascii="Wingdings" w:hAnsi="Wingdings" w:hint="default"/>
      </w:rPr>
    </w:lvl>
    <w:lvl w:ilvl="6" w:tplc="805A6B1E">
      <w:start w:val="1"/>
      <w:numFmt w:val="bullet"/>
      <w:lvlText w:val=""/>
      <w:lvlJc w:val="left"/>
      <w:pPr>
        <w:ind w:left="5040" w:hanging="360"/>
      </w:pPr>
      <w:rPr>
        <w:rFonts w:ascii="Symbol" w:hAnsi="Symbol" w:hint="default"/>
      </w:rPr>
    </w:lvl>
    <w:lvl w:ilvl="7" w:tplc="D2583718">
      <w:start w:val="1"/>
      <w:numFmt w:val="bullet"/>
      <w:lvlText w:val="o"/>
      <w:lvlJc w:val="left"/>
      <w:pPr>
        <w:ind w:left="5760" w:hanging="360"/>
      </w:pPr>
      <w:rPr>
        <w:rFonts w:ascii="Courier New" w:hAnsi="Courier New" w:hint="default"/>
      </w:rPr>
    </w:lvl>
    <w:lvl w:ilvl="8" w:tplc="1722CF8C">
      <w:start w:val="1"/>
      <w:numFmt w:val="bullet"/>
      <w:lvlText w:val=""/>
      <w:lvlJc w:val="left"/>
      <w:pPr>
        <w:ind w:left="6480" w:hanging="360"/>
      </w:pPr>
      <w:rPr>
        <w:rFonts w:ascii="Wingdings" w:hAnsi="Wingdings" w:hint="default"/>
      </w:rPr>
    </w:lvl>
  </w:abstractNum>
  <w:abstractNum w:abstractNumId="52" w15:restartNumberingAfterBreak="0">
    <w:nsid w:val="7120C8C2"/>
    <w:multiLevelType w:val="hybridMultilevel"/>
    <w:tmpl w:val="357C6542"/>
    <w:lvl w:ilvl="0" w:tplc="17AEB2A8">
      <w:start w:val="1"/>
      <w:numFmt w:val="bullet"/>
      <w:lvlText w:val=""/>
      <w:lvlJc w:val="left"/>
      <w:pPr>
        <w:ind w:left="720" w:hanging="360"/>
      </w:pPr>
      <w:rPr>
        <w:rFonts w:ascii="Symbol" w:hAnsi="Symbol" w:hint="default"/>
      </w:rPr>
    </w:lvl>
    <w:lvl w:ilvl="1" w:tplc="82962772">
      <w:start w:val="1"/>
      <w:numFmt w:val="bullet"/>
      <w:lvlText w:val="o"/>
      <w:lvlJc w:val="left"/>
      <w:pPr>
        <w:ind w:left="1440" w:hanging="360"/>
      </w:pPr>
      <w:rPr>
        <w:rFonts w:ascii="Courier New" w:hAnsi="Courier New" w:hint="default"/>
      </w:rPr>
    </w:lvl>
    <w:lvl w:ilvl="2" w:tplc="C3A2CEBA">
      <w:start w:val="1"/>
      <w:numFmt w:val="bullet"/>
      <w:lvlText w:val=""/>
      <w:lvlJc w:val="left"/>
      <w:pPr>
        <w:ind w:left="2160" w:hanging="360"/>
      </w:pPr>
      <w:rPr>
        <w:rFonts w:ascii="Wingdings" w:hAnsi="Wingdings" w:hint="default"/>
      </w:rPr>
    </w:lvl>
    <w:lvl w:ilvl="3" w:tplc="6C429F40">
      <w:start w:val="1"/>
      <w:numFmt w:val="bullet"/>
      <w:lvlText w:val=""/>
      <w:lvlJc w:val="left"/>
      <w:pPr>
        <w:ind w:left="2880" w:hanging="360"/>
      </w:pPr>
      <w:rPr>
        <w:rFonts w:ascii="Symbol" w:hAnsi="Symbol" w:hint="default"/>
      </w:rPr>
    </w:lvl>
    <w:lvl w:ilvl="4" w:tplc="C4E2CF22">
      <w:start w:val="1"/>
      <w:numFmt w:val="bullet"/>
      <w:lvlText w:val="o"/>
      <w:lvlJc w:val="left"/>
      <w:pPr>
        <w:ind w:left="3600" w:hanging="360"/>
      </w:pPr>
      <w:rPr>
        <w:rFonts w:ascii="Courier New" w:hAnsi="Courier New" w:hint="default"/>
      </w:rPr>
    </w:lvl>
    <w:lvl w:ilvl="5" w:tplc="FCF4E5FE">
      <w:start w:val="1"/>
      <w:numFmt w:val="bullet"/>
      <w:lvlText w:val=""/>
      <w:lvlJc w:val="left"/>
      <w:pPr>
        <w:ind w:left="4320" w:hanging="360"/>
      </w:pPr>
      <w:rPr>
        <w:rFonts w:ascii="Wingdings" w:hAnsi="Wingdings" w:hint="default"/>
      </w:rPr>
    </w:lvl>
    <w:lvl w:ilvl="6" w:tplc="CEEE3010">
      <w:start w:val="1"/>
      <w:numFmt w:val="bullet"/>
      <w:lvlText w:val=""/>
      <w:lvlJc w:val="left"/>
      <w:pPr>
        <w:ind w:left="5040" w:hanging="360"/>
      </w:pPr>
      <w:rPr>
        <w:rFonts w:ascii="Symbol" w:hAnsi="Symbol" w:hint="default"/>
      </w:rPr>
    </w:lvl>
    <w:lvl w:ilvl="7" w:tplc="3DD0A288">
      <w:start w:val="1"/>
      <w:numFmt w:val="bullet"/>
      <w:lvlText w:val="o"/>
      <w:lvlJc w:val="left"/>
      <w:pPr>
        <w:ind w:left="5760" w:hanging="360"/>
      </w:pPr>
      <w:rPr>
        <w:rFonts w:ascii="Courier New" w:hAnsi="Courier New" w:hint="default"/>
      </w:rPr>
    </w:lvl>
    <w:lvl w:ilvl="8" w:tplc="D2D618AE">
      <w:start w:val="1"/>
      <w:numFmt w:val="bullet"/>
      <w:lvlText w:val=""/>
      <w:lvlJc w:val="left"/>
      <w:pPr>
        <w:ind w:left="6480" w:hanging="360"/>
      </w:pPr>
      <w:rPr>
        <w:rFonts w:ascii="Wingdings" w:hAnsi="Wingdings" w:hint="default"/>
      </w:rPr>
    </w:lvl>
  </w:abstractNum>
  <w:abstractNum w:abstractNumId="53" w15:restartNumberingAfterBreak="0">
    <w:nsid w:val="732116CF"/>
    <w:multiLevelType w:val="hybridMultilevel"/>
    <w:tmpl w:val="8466B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4B463C2"/>
    <w:multiLevelType w:val="hybridMultilevel"/>
    <w:tmpl w:val="1BCEF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5311E0E"/>
    <w:multiLevelType w:val="hybridMultilevel"/>
    <w:tmpl w:val="214A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64C0763"/>
    <w:multiLevelType w:val="hybridMultilevel"/>
    <w:tmpl w:val="3630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74722FD"/>
    <w:multiLevelType w:val="hybridMultilevel"/>
    <w:tmpl w:val="12D26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9285238"/>
    <w:multiLevelType w:val="hybridMultilevel"/>
    <w:tmpl w:val="D5665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92A1ED6"/>
    <w:multiLevelType w:val="hybridMultilevel"/>
    <w:tmpl w:val="6698361A"/>
    <w:lvl w:ilvl="0" w:tplc="F1085AD6">
      <w:start w:val="1"/>
      <w:numFmt w:val="bullet"/>
      <w:pStyle w:val="ListBullet"/>
      <w:lvlText w:val=""/>
      <w:lvlJc w:val="left"/>
      <w:pPr>
        <w:ind w:left="720" w:hanging="360"/>
      </w:pPr>
      <w:rPr>
        <w:rFonts w:ascii="Symbol" w:hAnsi="Symbol" w:hint="default"/>
      </w:rPr>
    </w:lvl>
    <w:lvl w:ilvl="1" w:tplc="1A38585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CC01E22"/>
    <w:multiLevelType w:val="hybridMultilevel"/>
    <w:tmpl w:val="3EACB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CDD7EBF"/>
    <w:multiLevelType w:val="hybridMultilevel"/>
    <w:tmpl w:val="9076A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CFF1D7E"/>
    <w:multiLevelType w:val="hybridMultilevel"/>
    <w:tmpl w:val="2578ED76"/>
    <w:lvl w:ilvl="0" w:tplc="B4025D0E">
      <w:start w:val="1"/>
      <w:numFmt w:val="bullet"/>
      <w:lvlText w:val="•"/>
      <w:lvlJc w:val="left"/>
      <w:pPr>
        <w:tabs>
          <w:tab w:val="num" w:pos="720"/>
        </w:tabs>
        <w:ind w:left="720" w:hanging="360"/>
      </w:pPr>
      <w:rPr>
        <w:rFonts w:ascii="Arial" w:hAnsi="Arial" w:hint="default"/>
      </w:rPr>
    </w:lvl>
    <w:lvl w:ilvl="1" w:tplc="7C88EFB6">
      <w:start w:val="1"/>
      <w:numFmt w:val="bullet"/>
      <w:lvlText w:val="•"/>
      <w:lvlJc w:val="left"/>
      <w:pPr>
        <w:tabs>
          <w:tab w:val="num" w:pos="1440"/>
        </w:tabs>
        <w:ind w:left="1440" w:hanging="360"/>
      </w:pPr>
      <w:rPr>
        <w:rFonts w:ascii="Arial" w:hAnsi="Arial" w:hint="default"/>
      </w:rPr>
    </w:lvl>
    <w:lvl w:ilvl="2" w:tplc="BF9441C2" w:tentative="1">
      <w:start w:val="1"/>
      <w:numFmt w:val="bullet"/>
      <w:lvlText w:val="•"/>
      <w:lvlJc w:val="left"/>
      <w:pPr>
        <w:tabs>
          <w:tab w:val="num" w:pos="2160"/>
        </w:tabs>
        <w:ind w:left="2160" w:hanging="360"/>
      </w:pPr>
      <w:rPr>
        <w:rFonts w:ascii="Arial" w:hAnsi="Arial" w:hint="default"/>
      </w:rPr>
    </w:lvl>
    <w:lvl w:ilvl="3" w:tplc="12627EF0" w:tentative="1">
      <w:start w:val="1"/>
      <w:numFmt w:val="bullet"/>
      <w:lvlText w:val="•"/>
      <w:lvlJc w:val="left"/>
      <w:pPr>
        <w:tabs>
          <w:tab w:val="num" w:pos="2880"/>
        </w:tabs>
        <w:ind w:left="2880" w:hanging="360"/>
      </w:pPr>
      <w:rPr>
        <w:rFonts w:ascii="Arial" w:hAnsi="Arial" w:hint="default"/>
      </w:rPr>
    </w:lvl>
    <w:lvl w:ilvl="4" w:tplc="31946BFE" w:tentative="1">
      <w:start w:val="1"/>
      <w:numFmt w:val="bullet"/>
      <w:lvlText w:val="•"/>
      <w:lvlJc w:val="left"/>
      <w:pPr>
        <w:tabs>
          <w:tab w:val="num" w:pos="3600"/>
        </w:tabs>
        <w:ind w:left="3600" w:hanging="360"/>
      </w:pPr>
      <w:rPr>
        <w:rFonts w:ascii="Arial" w:hAnsi="Arial" w:hint="default"/>
      </w:rPr>
    </w:lvl>
    <w:lvl w:ilvl="5" w:tplc="62862A30" w:tentative="1">
      <w:start w:val="1"/>
      <w:numFmt w:val="bullet"/>
      <w:lvlText w:val="•"/>
      <w:lvlJc w:val="left"/>
      <w:pPr>
        <w:tabs>
          <w:tab w:val="num" w:pos="4320"/>
        </w:tabs>
        <w:ind w:left="4320" w:hanging="360"/>
      </w:pPr>
      <w:rPr>
        <w:rFonts w:ascii="Arial" w:hAnsi="Arial" w:hint="default"/>
      </w:rPr>
    </w:lvl>
    <w:lvl w:ilvl="6" w:tplc="C1683C00" w:tentative="1">
      <w:start w:val="1"/>
      <w:numFmt w:val="bullet"/>
      <w:lvlText w:val="•"/>
      <w:lvlJc w:val="left"/>
      <w:pPr>
        <w:tabs>
          <w:tab w:val="num" w:pos="5040"/>
        </w:tabs>
        <w:ind w:left="5040" w:hanging="360"/>
      </w:pPr>
      <w:rPr>
        <w:rFonts w:ascii="Arial" w:hAnsi="Arial" w:hint="default"/>
      </w:rPr>
    </w:lvl>
    <w:lvl w:ilvl="7" w:tplc="5E569964" w:tentative="1">
      <w:start w:val="1"/>
      <w:numFmt w:val="bullet"/>
      <w:lvlText w:val="•"/>
      <w:lvlJc w:val="left"/>
      <w:pPr>
        <w:tabs>
          <w:tab w:val="num" w:pos="5760"/>
        </w:tabs>
        <w:ind w:left="5760" w:hanging="360"/>
      </w:pPr>
      <w:rPr>
        <w:rFonts w:ascii="Arial" w:hAnsi="Arial" w:hint="default"/>
      </w:rPr>
    </w:lvl>
    <w:lvl w:ilvl="8" w:tplc="F656C2F4"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7FB8174C"/>
    <w:multiLevelType w:val="hybridMultilevel"/>
    <w:tmpl w:val="DB68AB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738740680">
    <w:abstractNumId w:val="37"/>
  </w:num>
  <w:num w:numId="2" w16cid:durableId="1181159018">
    <w:abstractNumId w:val="34"/>
  </w:num>
  <w:num w:numId="3" w16cid:durableId="411660057">
    <w:abstractNumId w:val="5"/>
  </w:num>
  <w:num w:numId="4" w16cid:durableId="405347760">
    <w:abstractNumId w:val="59"/>
  </w:num>
  <w:num w:numId="5" w16cid:durableId="1704670729">
    <w:abstractNumId w:val="62"/>
  </w:num>
  <w:num w:numId="6" w16cid:durableId="1943999400">
    <w:abstractNumId w:val="38"/>
  </w:num>
  <w:num w:numId="7" w16cid:durableId="174998498">
    <w:abstractNumId w:val="29"/>
  </w:num>
  <w:num w:numId="8" w16cid:durableId="936673001">
    <w:abstractNumId w:val="16"/>
  </w:num>
  <w:num w:numId="9" w16cid:durableId="2010718703">
    <w:abstractNumId w:val="63"/>
  </w:num>
  <w:num w:numId="10" w16cid:durableId="985813338">
    <w:abstractNumId w:val="55"/>
  </w:num>
  <w:num w:numId="11" w16cid:durableId="1809711888">
    <w:abstractNumId w:val="15"/>
  </w:num>
  <w:num w:numId="12" w16cid:durableId="1372028503">
    <w:abstractNumId w:val="21"/>
  </w:num>
  <w:num w:numId="13" w16cid:durableId="1412848725">
    <w:abstractNumId w:val="18"/>
  </w:num>
  <w:num w:numId="14" w16cid:durableId="760905625">
    <w:abstractNumId w:val="3"/>
  </w:num>
  <w:num w:numId="15" w16cid:durableId="627471521">
    <w:abstractNumId w:val="13"/>
  </w:num>
  <w:num w:numId="16" w16cid:durableId="830874798">
    <w:abstractNumId w:val="54"/>
  </w:num>
  <w:num w:numId="17" w16cid:durableId="981808931">
    <w:abstractNumId w:val="53"/>
  </w:num>
  <w:num w:numId="18" w16cid:durableId="551306928">
    <w:abstractNumId w:val="46"/>
  </w:num>
  <w:num w:numId="19" w16cid:durableId="471099473">
    <w:abstractNumId w:val="17"/>
  </w:num>
  <w:num w:numId="20" w16cid:durableId="7029569">
    <w:abstractNumId w:val="35"/>
  </w:num>
  <w:num w:numId="21" w16cid:durableId="174810781">
    <w:abstractNumId w:val="7"/>
  </w:num>
  <w:num w:numId="22" w16cid:durableId="799421271">
    <w:abstractNumId w:val="27"/>
  </w:num>
  <w:num w:numId="23" w16cid:durableId="1900096789">
    <w:abstractNumId w:val="44"/>
  </w:num>
  <w:num w:numId="24" w16cid:durableId="764496664">
    <w:abstractNumId w:val="23"/>
  </w:num>
  <w:num w:numId="25" w16cid:durableId="1447893323">
    <w:abstractNumId w:val="22"/>
  </w:num>
  <w:num w:numId="26" w16cid:durableId="2085028504">
    <w:abstractNumId w:val="56"/>
  </w:num>
  <w:num w:numId="27" w16cid:durableId="1121806293">
    <w:abstractNumId w:val="25"/>
  </w:num>
  <w:num w:numId="28" w16cid:durableId="1647129290">
    <w:abstractNumId w:val="8"/>
  </w:num>
  <w:num w:numId="29" w16cid:durableId="1991208766">
    <w:abstractNumId w:val="11"/>
  </w:num>
  <w:num w:numId="30" w16cid:durableId="756748250">
    <w:abstractNumId w:val="33"/>
  </w:num>
  <w:num w:numId="31" w16cid:durableId="1263682118">
    <w:abstractNumId w:val="31"/>
  </w:num>
  <w:num w:numId="32" w16cid:durableId="216168323">
    <w:abstractNumId w:val="2"/>
  </w:num>
  <w:num w:numId="33" w16cid:durableId="96801634">
    <w:abstractNumId w:val="1"/>
  </w:num>
  <w:num w:numId="34" w16cid:durableId="1723402820">
    <w:abstractNumId w:val="0"/>
  </w:num>
  <w:num w:numId="35" w16cid:durableId="814496127">
    <w:abstractNumId w:val="10"/>
  </w:num>
  <w:num w:numId="36" w16cid:durableId="1979144587">
    <w:abstractNumId w:val="51"/>
  </w:num>
  <w:num w:numId="37" w16cid:durableId="2058241860">
    <w:abstractNumId w:val="50"/>
  </w:num>
  <w:num w:numId="38" w16cid:durableId="208882625">
    <w:abstractNumId w:val="52"/>
  </w:num>
  <w:num w:numId="39" w16cid:durableId="1586259587">
    <w:abstractNumId w:val="42"/>
  </w:num>
  <w:num w:numId="40" w16cid:durableId="1672679413">
    <w:abstractNumId w:val="12"/>
  </w:num>
  <w:num w:numId="41" w16cid:durableId="1751853789">
    <w:abstractNumId w:val="47"/>
  </w:num>
  <w:num w:numId="42" w16cid:durableId="898857249">
    <w:abstractNumId w:val="30"/>
  </w:num>
  <w:num w:numId="43" w16cid:durableId="1531870467">
    <w:abstractNumId w:val="60"/>
  </w:num>
  <w:num w:numId="44" w16cid:durableId="1441997714">
    <w:abstractNumId w:val="6"/>
  </w:num>
  <w:num w:numId="45" w16cid:durableId="337731974">
    <w:abstractNumId w:val="57"/>
  </w:num>
  <w:num w:numId="46" w16cid:durableId="1773352078">
    <w:abstractNumId w:val="45"/>
  </w:num>
  <w:num w:numId="47" w16cid:durableId="113601547">
    <w:abstractNumId w:val="24"/>
  </w:num>
  <w:num w:numId="48" w16cid:durableId="24215042">
    <w:abstractNumId w:val="28"/>
  </w:num>
  <w:num w:numId="49" w16cid:durableId="437414073">
    <w:abstractNumId w:val="58"/>
  </w:num>
  <w:num w:numId="50" w16cid:durableId="1379431177">
    <w:abstractNumId w:val="48"/>
  </w:num>
  <w:num w:numId="51" w16cid:durableId="1530875379">
    <w:abstractNumId w:val="61"/>
  </w:num>
  <w:num w:numId="52" w16cid:durableId="893083989">
    <w:abstractNumId w:val="19"/>
  </w:num>
  <w:num w:numId="53" w16cid:durableId="385760601">
    <w:abstractNumId w:val="49"/>
  </w:num>
  <w:num w:numId="54" w16cid:durableId="1836071496">
    <w:abstractNumId w:val="41"/>
  </w:num>
  <w:num w:numId="55" w16cid:durableId="262809717">
    <w:abstractNumId w:val="4"/>
  </w:num>
  <w:num w:numId="56" w16cid:durableId="134445592">
    <w:abstractNumId w:val="32"/>
  </w:num>
  <w:num w:numId="57" w16cid:durableId="2084525553">
    <w:abstractNumId w:val="36"/>
  </w:num>
  <w:num w:numId="58" w16cid:durableId="923688170">
    <w:abstractNumId w:val="40"/>
  </w:num>
  <w:num w:numId="59" w16cid:durableId="397095426">
    <w:abstractNumId w:val="26"/>
  </w:num>
  <w:num w:numId="60" w16cid:durableId="1943099447">
    <w:abstractNumId w:val="9"/>
  </w:num>
  <w:num w:numId="61" w16cid:durableId="1817603176">
    <w:abstractNumId w:val="20"/>
  </w:num>
  <w:num w:numId="62" w16cid:durableId="178398980">
    <w:abstractNumId w:val="43"/>
  </w:num>
  <w:num w:numId="63" w16cid:durableId="230430985">
    <w:abstractNumId w:val="14"/>
  </w:num>
  <w:num w:numId="64" w16cid:durableId="1819682995">
    <w:abstractNumId w:val="3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displayBackgroundShape/>
  <w:attachedTemplate r:id="rId1"/>
  <w:linkStyles/>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zQ1NDI3sDQ1tjQ1NzNX0lEKTi0uzszPAykwrAUAmxbVLCwAAAA="/>
  </w:docVars>
  <w:rsids>
    <w:rsidRoot w:val="00C371F1"/>
    <w:rsid w:val="00010250"/>
    <w:rsid w:val="00014FB4"/>
    <w:rsid w:val="00016300"/>
    <w:rsid w:val="00021459"/>
    <w:rsid w:val="000303D6"/>
    <w:rsid w:val="00045D4A"/>
    <w:rsid w:val="00046136"/>
    <w:rsid w:val="0005032D"/>
    <w:rsid w:val="0005148E"/>
    <w:rsid w:val="0005203C"/>
    <w:rsid w:val="000527AE"/>
    <w:rsid w:val="00053DA6"/>
    <w:rsid w:val="00054F9C"/>
    <w:rsid w:val="0005677E"/>
    <w:rsid w:val="00057ABB"/>
    <w:rsid w:val="00057EEC"/>
    <w:rsid w:val="000675F8"/>
    <w:rsid w:val="00067A79"/>
    <w:rsid w:val="000700CE"/>
    <w:rsid w:val="0007194E"/>
    <w:rsid w:val="00073B01"/>
    <w:rsid w:val="000762FE"/>
    <w:rsid w:val="00080C6D"/>
    <w:rsid w:val="00081777"/>
    <w:rsid w:val="00085C82"/>
    <w:rsid w:val="00086755"/>
    <w:rsid w:val="00093048"/>
    <w:rsid w:val="000968B3"/>
    <w:rsid w:val="00097C24"/>
    <w:rsid w:val="000A1FE8"/>
    <w:rsid w:val="000A23A1"/>
    <w:rsid w:val="000A258D"/>
    <w:rsid w:val="000A59ED"/>
    <w:rsid w:val="000A6DF2"/>
    <w:rsid w:val="000B25AB"/>
    <w:rsid w:val="000B3240"/>
    <w:rsid w:val="000B337D"/>
    <w:rsid w:val="000B48B2"/>
    <w:rsid w:val="000B5465"/>
    <w:rsid w:val="000C27E1"/>
    <w:rsid w:val="000C465A"/>
    <w:rsid w:val="000C49A8"/>
    <w:rsid w:val="000D4DCA"/>
    <w:rsid w:val="000E0084"/>
    <w:rsid w:val="000E0264"/>
    <w:rsid w:val="000E1849"/>
    <w:rsid w:val="000E1CD7"/>
    <w:rsid w:val="000E22A9"/>
    <w:rsid w:val="000F0076"/>
    <w:rsid w:val="000F2D7E"/>
    <w:rsid w:val="000F402D"/>
    <w:rsid w:val="000F515C"/>
    <w:rsid w:val="00100EDB"/>
    <w:rsid w:val="001056AF"/>
    <w:rsid w:val="00110795"/>
    <w:rsid w:val="0011350B"/>
    <w:rsid w:val="001156BC"/>
    <w:rsid w:val="00115A81"/>
    <w:rsid w:val="00115FB1"/>
    <w:rsid w:val="00116B6D"/>
    <w:rsid w:val="00116F09"/>
    <w:rsid w:val="00122A72"/>
    <w:rsid w:val="00125731"/>
    <w:rsid w:val="00125765"/>
    <w:rsid w:val="00133646"/>
    <w:rsid w:val="001342AC"/>
    <w:rsid w:val="001354A0"/>
    <w:rsid w:val="00136115"/>
    <w:rsid w:val="001371F7"/>
    <w:rsid w:val="001434F4"/>
    <w:rsid w:val="00144D18"/>
    <w:rsid w:val="001451D0"/>
    <w:rsid w:val="001457F1"/>
    <w:rsid w:val="00147F91"/>
    <w:rsid w:val="001507E5"/>
    <w:rsid w:val="00151115"/>
    <w:rsid w:val="001608A7"/>
    <w:rsid w:val="00161C5C"/>
    <w:rsid w:val="00161F28"/>
    <w:rsid w:val="00162BDF"/>
    <w:rsid w:val="00165590"/>
    <w:rsid w:val="00172467"/>
    <w:rsid w:val="00172BD1"/>
    <w:rsid w:val="00173D48"/>
    <w:rsid w:val="00175A86"/>
    <w:rsid w:val="001776F0"/>
    <w:rsid w:val="00180F82"/>
    <w:rsid w:val="00183CEE"/>
    <w:rsid w:val="00190A25"/>
    <w:rsid w:val="001929E6"/>
    <w:rsid w:val="00197C43"/>
    <w:rsid w:val="001A08E5"/>
    <w:rsid w:val="001A208C"/>
    <w:rsid w:val="001A3894"/>
    <w:rsid w:val="001B0D66"/>
    <w:rsid w:val="001B3B80"/>
    <w:rsid w:val="001B43C8"/>
    <w:rsid w:val="001B4C89"/>
    <w:rsid w:val="001C5231"/>
    <w:rsid w:val="001D0565"/>
    <w:rsid w:val="001D3AAA"/>
    <w:rsid w:val="001D442F"/>
    <w:rsid w:val="001D5449"/>
    <w:rsid w:val="001D79F4"/>
    <w:rsid w:val="001E1E59"/>
    <w:rsid w:val="001E34D7"/>
    <w:rsid w:val="001E6D85"/>
    <w:rsid w:val="001E765B"/>
    <w:rsid w:val="001F0BA0"/>
    <w:rsid w:val="001F1934"/>
    <w:rsid w:val="001F67DE"/>
    <w:rsid w:val="00203DDE"/>
    <w:rsid w:val="002101F5"/>
    <w:rsid w:val="00210C7F"/>
    <w:rsid w:val="0021174D"/>
    <w:rsid w:val="00211EA7"/>
    <w:rsid w:val="002130CA"/>
    <w:rsid w:val="0021389E"/>
    <w:rsid w:val="00213E03"/>
    <w:rsid w:val="002143F7"/>
    <w:rsid w:val="00214CB3"/>
    <w:rsid w:val="00217CA2"/>
    <w:rsid w:val="002205EF"/>
    <w:rsid w:val="0022190F"/>
    <w:rsid w:val="00221F86"/>
    <w:rsid w:val="00225918"/>
    <w:rsid w:val="002260F7"/>
    <w:rsid w:val="00226163"/>
    <w:rsid w:val="002272E9"/>
    <w:rsid w:val="0022761A"/>
    <w:rsid w:val="00231090"/>
    <w:rsid w:val="00231C05"/>
    <w:rsid w:val="00232760"/>
    <w:rsid w:val="00232EE4"/>
    <w:rsid w:val="0023503B"/>
    <w:rsid w:val="002366EF"/>
    <w:rsid w:val="0024349B"/>
    <w:rsid w:val="00243D61"/>
    <w:rsid w:val="002446F3"/>
    <w:rsid w:val="00244B33"/>
    <w:rsid w:val="00250AFC"/>
    <w:rsid w:val="0025140A"/>
    <w:rsid w:val="00253A79"/>
    <w:rsid w:val="0026086D"/>
    <w:rsid w:val="0026161E"/>
    <w:rsid w:val="0026402A"/>
    <w:rsid w:val="0026406D"/>
    <w:rsid w:val="002649C2"/>
    <w:rsid w:val="002730E3"/>
    <w:rsid w:val="002749C4"/>
    <w:rsid w:val="00275E39"/>
    <w:rsid w:val="00282C21"/>
    <w:rsid w:val="00284B72"/>
    <w:rsid w:val="00287F14"/>
    <w:rsid w:val="00293F57"/>
    <w:rsid w:val="002A0EE5"/>
    <w:rsid w:val="002A17A2"/>
    <w:rsid w:val="002A25CD"/>
    <w:rsid w:val="002A268C"/>
    <w:rsid w:val="002A4E3B"/>
    <w:rsid w:val="002A66DC"/>
    <w:rsid w:val="002A7338"/>
    <w:rsid w:val="002B0D7C"/>
    <w:rsid w:val="002B38C8"/>
    <w:rsid w:val="002B53EE"/>
    <w:rsid w:val="002B5ABC"/>
    <w:rsid w:val="002B6386"/>
    <w:rsid w:val="002B6E02"/>
    <w:rsid w:val="002C0C93"/>
    <w:rsid w:val="002C1753"/>
    <w:rsid w:val="002C23CA"/>
    <w:rsid w:val="002C2CE9"/>
    <w:rsid w:val="002C3EE0"/>
    <w:rsid w:val="002C6379"/>
    <w:rsid w:val="002C7129"/>
    <w:rsid w:val="002D2A9F"/>
    <w:rsid w:val="002D4ECA"/>
    <w:rsid w:val="002D4FC3"/>
    <w:rsid w:val="002D55B0"/>
    <w:rsid w:val="002D607A"/>
    <w:rsid w:val="002E772F"/>
    <w:rsid w:val="002F0CEC"/>
    <w:rsid w:val="002F3516"/>
    <w:rsid w:val="002F4C14"/>
    <w:rsid w:val="002F52B5"/>
    <w:rsid w:val="003011D1"/>
    <w:rsid w:val="003027B2"/>
    <w:rsid w:val="00306322"/>
    <w:rsid w:val="00310EC9"/>
    <w:rsid w:val="00311BF4"/>
    <w:rsid w:val="003271D6"/>
    <w:rsid w:val="00335B1C"/>
    <w:rsid w:val="00335E40"/>
    <w:rsid w:val="00335FA2"/>
    <w:rsid w:val="0033662B"/>
    <w:rsid w:val="0034398D"/>
    <w:rsid w:val="00343B87"/>
    <w:rsid w:val="003440F4"/>
    <w:rsid w:val="00345117"/>
    <w:rsid w:val="0034623A"/>
    <w:rsid w:val="00346F18"/>
    <w:rsid w:val="00347A29"/>
    <w:rsid w:val="003518C6"/>
    <w:rsid w:val="00361BE3"/>
    <w:rsid w:val="00362D3C"/>
    <w:rsid w:val="00364850"/>
    <w:rsid w:val="00364E66"/>
    <w:rsid w:val="0037014F"/>
    <w:rsid w:val="00371A88"/>
    <w:rsid w:val="00375452"/>
    <w:rsid w:val="003755D4"/>
    <w:rsid w:val="00376D5D"/>
    <w:rsid w:val="003804C4"/>
    <w:rsid w:val="0038316E"/>
    <w:rsid w:val="003844D4"/>
    <w:rsid w:val="00384FD7"/>
    <w:rsid w:val="003858FF"/>
    <w:rsid w:val="003908D9"/>
    <w:rsid w:val="0039298F"/>
    <w:rsid w:val="00392A52"/>
    <w:rsid w:val="00395585"/>
    <w:rsid w:val="00397146"/>
    <w:rsid w:val="003A24EC"/>
    <w:rsid w:val="003A3480"/>
    <w:rsid w:val="003A4518"/>
    <w:rsid w:val="003A483F"/>
    <w:rsid w:val="003B0687"/>
    <w:rsid w:val="003B669F"/>
    <w:rsid w:val="003B68CF"/>
    <w:rsid w:val="003B6C4B"/>
    <w:rsid w:val="003C38EE"/>
    <w:rsid w:val="003C3D92"/>
    <w:rsid w:val="003C560D"/>
    <w:rsid w:val="003D1A69"/>
    <w:rsid w:val="003E6BDF"/>
    <w:rsid w:val="003F5186"/>
    <w:rsid w:val="003F6109"/>
    <w:rsid w:val="00401BCA"/>
    <w:rsid w:val="004027AA"/>
    <w:rsid w:val="00403841"/>
    <w:rsid w:val="00405CCD"/>
    <w:rsid w:val="0040707A"/>
    <w:rsid w:val="004073C0"/>
    <w:rsid w:val="00410D70"/>
    <w:rsid w:val="00416AFB"/>
    <w:rsid w:val="004204EA"/>
    <w:rsid w:val="004218A2"/>
    <w:rsid w:val="00424AA8"/>
    <w:rsid w:val="0042534E"/>
    <w:rsid w:val="004312B4"/>
    <w:rsid w:val="00431B3B"/>
    <w:rsid w:val="00433A4A"/>
    <w:rsid w:val="00442A29"/>
    <w:rsid w:val="004436A9"/>
    <w:rsid w:val="00444E4E"/>
    <w:rsid w:val="0045165D"/>
    <w:rsid w:val="00464A13"/>
    <w:rsid w:val="00465389"/>
    <w:rsid w:val="00466D52"/>
    <w:rsid w:val="00470541"/>
    <w:rsid w:val="00470E46"/>
    <w:rsid w:val="0047181F"/>
    <w:rsid w:val="0047448B"/>
    <w:rsid w:val="004801C8"/>
    <w:rsid w:val="0048243D"/>
    <w:rsid w:val="0048328B"/>
    <w:rsid w:val="00483AC6"/>
    <w:rsid w:val="00483FB0"/>
    <w:rsid w:val="00484658"/>
    <w:rsid w:val="00485A99"/>
    <w:rsid w:val="0048719A"/>
    <w:rsid w:val="004873B9"/>
    <w:rsid w:val="0049096F"/>
    <w:rsid w:val="00490C64"/>
    <w:rsid w:val="00491A3B"/>
    <w:rsid w:val="0049218A"/>
    <w:rsid w:val="00492B09"/>
    <w:rsid w:val="00494532"/>
    <w:rsid w:val="00497B21"/>
    <w:rsid w:val="004A0FAC"/>
    <w:rsid w:val="004A24CD"/>
    <w:rsid w:val="004A24E8"/>
    <w:rsid w:val="004A533B"/>
    <w:rsid w:val="004A7E88"/>
    <w:rsid w:val="004B4202"/>
    <w:rsid w:val="004B5A69"/>
    <w:rsid w:val="004B758A"/>
    <w:rsid w:val="004C0B57"/>
    <w:rsid w:val="004C2B3A"/>
    <w:rsid w:val="004C5F41"/>
    <w:rsid w:val="004C7625"/>
    <w:rsid w:val="004D0585"/>
    <w:rsid w:val="004D5FC7"/>
    <w:rsid w:val="004D6D12"/>
    <w:rsid w:val="004E0C71"/>
    <w:rsid w:val="004E0F1A"/>
    <w:rsid w:val="004E25DD"/>
    <w:rsid w:val="004E268C"/>
    <w:rsid w:val="004E28C5"/>
    <w:rsid w:val="004F1F73"/>
    <w:rsid w:val="004F268A"/>
    <w:rsid w:val="004F357E"/>
    <w:rsid w:val="004F4379"/>
    <w:rsid w:val="004F48E0"/>
    <w:rsid w:val="004F6506"/>
    <w:rsid w:val="00501522"/>
    <w:rsid w:val="005041F1"/>
    <w:rsid w:val="00506A7D"/>
    <w:rsid w:val="00511BB3"/>
    <w:rsid w:val="00511DBA"/>
    <w:rsid w:val="005131E9"/>
    <w:rsid w:val="005153E5"/>
    <w:rsid w:val="00515C0E"/>
    <w:rsid w:val="005160D3"/>
    <w:rsid w:val="00516237"/>
    <w:rsid w:val="00517B35"/>
    <w:rsid w:val="00520F70"/>
    <w:rsid w:val="005238C9"/>
    <w:rsid w:val="0052429F"/>
    <w:rsid w:val="00530793"/>
    <w:rsid w:val="005343A0"/>
    <w:rsid w:val="00540A17"/>
    <w:rsid w:val="00546C30"/>
    <w:rsid w:val="00546EAF"/>
    <w:rsid w:val="00553675"/>
    <w:rsid w:val="0055700E"/>
    <w:rsid w:val="005626D3"/>
    <w:rsid w:val="005632B5"/>
    <w:rsid w:val="00566865"/>
    <w:rsid w:val="0057006F"/>
    <w:rsid w:val="00572C90"/>
    <w:rsid w:val="00575120"/>
    <w:rsid w:val="00575332"/>
    <w:rsid w:val="005753CD"/>
    <w:rsid w:val="00577A59"/>
    <w:rsid w:val="00580CDA"/>
    <w:rsid w:val="0058122A"/>
    <w:rsid w:val="00581FA5"/>
    <w:rsid w:val="005824B6"/>
    <w:rsid w:val="00582E9F"/>
    <w:rsid w:val="00583570"/>
    <w:rsid w:val="00584992"/>
    <w:rsid w:val="00586658"/>
    <w:rsid w:val="00590495"/>
    <w:rsid w:val="0059140B"/>
    <w:rsid w:val="00591D52"/>
    <w:rsid w:val="00592FC3"/>
    <w:rsid w:val="005A1A7D"/>
    <w:rsid w:val="005B044E"/>
    <w:rsid w:val="005B30E1"/>
    <w:rsid w:val="005B3187"/>
    <w:rsid w:val="005D4207"/>
    <w:rsid w:val="005D4CD8"/>
    <w:rsid w:val="005D4CEE"/>
    <w:rsid w:val="005D7750"/>
    <w:rsid w:val="005E0B76"/>
    <w:rsid w:val="005E128B"/>
    <w:rsid w:val="005E33E5"/>
    <w:rsid w:val="005E5F5B"/>
    <w:rsid w:val="005F257D"/>
    <w:rsid w:val="005F2B4C"/>
    <w:rsid w:val="005F3FAB"/>
    <w:rsid w:val="0060089D"/>
    <w:rsid w:val="00601826"/>
    <w:rsid w:val="00602EEC"/>
    <w:rsid w:val="00605C73"/>
    <w:rsid w:val="00613F40"/>
    <w:rsid w:val="00615974"/>
    <w:rsid w:val="0062674B"/>
    <w:rsid w:val="00627000"/>
    <w:rsid w:val="00631556"/>
    <w:rsid w:val="00631A96"/>
    <w:rsid w:val="00632364"/>
    <w:rsid w:val="006372FC"/>
    <w:rsid w:val="00640A94"/>
    <w:rsid w:val="00641EA9"/>
    <w:rsid w:val="00645217"/>
    <w:rsid w:val="00645220"/>
    <w:rsid w:val="00647EB9"/>
    <w:rsid w:val="006508A6"/>
    <w:rsid w:val="00654979"/>
    <w:rsid w:val="006604C6"/>
    <w:rsid w:val="00662D63"/>
    <w:rsid w:val="00663D3A"/>
    <w:rsid w:val="00664EFC"/>
    <w:rsid w:val="0066661C"/>
    <w:rsid w:val="00667668"/>
    <w:rsid w:val="00670A99"/>
    <w:rsid w:val="006725A0"/>
    <w:rsid w:val="00675D4B"/>
    <w:rsid w:val="0067653B"/>
    <w:rsid w:val="006774F3"/>
    <w:rsid w:val="00693329"/>
    <w:rsid w:val="00695BB2"/>
    <w:rsid w:val="006A3C3D"/>
    <w:rsid w:val="006B1279"/>
    <w:rsid w:val="006B4310"/>
    <w:rsid w:val="006C1D99"/>
    <w:rsid w:val="006C1EC2"/>
    <w:rsid w:val="006C339C"/>
    <w:rsid w:val="006C3573"/>
    <w:rsid w:val="006C3839"/>
    <w:rsid w:val="006C5490"/>
    <w:rsid w:val="006D088F"/>
    <w:rsid w:val="006D3511"/>
    <w:rsid w:val="006D35E8"/>
    <w:rsid w:val="006D59F9"/>
    <w:rsid w:val="006E1594"/>
    <w:rsid w:val="006E1D6C"/>
    <w:rsid w:val="006E40BE"/>
    <w:rsid w:val="006E73DA"/>
    <w:rsid w:val="006F5EAB"/>
    <w:rsid w:val="006F6B67"/>
    <w:rsid w:val="006F7257"/>
    <w:rsid w:val="00701C9E"/>
    <w:rsid w:val="00703840"/>
    <w:rsid w:val="00703F98"/>
    <w:rsid w:val="00710A90"/>
    <w:rsid w:val="0071652E"/>
    <w:rsid w:val="00716785"/>
    <w:rsid w:val="00717B52"/>
    <w:rsid w:val="00717EF4"/>
    <w:rsid w:val="00720F0F"/>
    <w:rsid w:val="00722AB3"/>
    <w:rsid w:val="007313EF"/>
    <w:rsid w:val="007337FA"/>
    <w:rsid w:val="00736A18"/>
    <w:rsid w:val="00740D9F"/>
    <w:rsid w:val="00744C80"/>
    <w:rsid w:val="00746635"/>
    <w:rsid w:val="00756263"/>
    <w:rsid w:val="00756CFF"/>
    <w:rsid w:val="007626D7"/>
    <w:rsid w:val="00763FC6"/>
    <w:rsid w:val="00766DC0"/>
    <w:rsid w:val="00773DF5"/>
    <w:rsid w:val="007758A3"/>
    <w:rsid w:val="00782244"/>
    <w:rsid w:val="007848BF"/>
    <w:rsid w:val="0078665B"/>
    <w:rsid w:val="0078709B"/>
    <w:rsid w:val="00790EF7"/>
    <w:rsid w:val="00791B57"/>
    <w:rsid w:val="00794DC6"/>
    <w:rsid w:val="007969A1"/>
    <w:rsid w:val="007A1EB3"/>
    <w:rsid w:val="007A25AB"/>
    <w:rsid w:val="007A2C3C"/>
    <w:rsid w:val="007A3919"/>
    <w:rsid w:val="007A5584"/>
    <w:rsid w:val="007A7AC5"/>
    <w:rsid w:val="007B0658"/>
    <w:rsid w:val="007B2C29"/>
    <w:rsid w:val="007B5754"/>
    <w:rsid w:val="007B5F5C"/>
    <w:rsid w:val="007B7FF2"/>
    <w:rsid w:val="007C1FAB"/>
    <w:rsid w:val="007C39C0"/>
    <w:rsid w:val="007C3F19"/>
    <w:rsid w:val="007C5F35"/>
    <w:rsid w:val="007C7109"/>
    <w:rsid w:val="007D2628"/>
    <w:rsid w:val="007D4085"/>
    <w:rsid w:val="007D41B9"/>
    <w:rsid w:val="007D4317"/>
    <w:rsid w:val="007D70C8"/>
    <w:rsid w:val="007E4EF8"/>
    <w:rsid w:val="007E59B2"/>
    <w:rsid w:val="007E7963"/>
    <w:rsid w:val="007F0B51"/>
    <w:rsid w:val="007F2C61"/>
    <w:rsid w:val="00800FA4"/>
    <w:rsid w:val="0080189B"/>
    <w:rsid w:val="0080212A"/>
    <w:rsid w:val="00817E05"/>
    <w:rsid w:val="00817F15"/>
    <w:rsid w:val="008201D2"/>
    <w:rsid w:val="00822159"/>
    <w:rsid w:val="00822444"/>
    <w:rsid w:val="00824157"/>
    <w:rsid w:val="00824260"/>
    <w:rsid w:val="008253FD"/>
    <w:rsid w:val="00830A09"/>
    <w:rsid w:val="0083184C"/>
    <w:rsid w:val="00832AC8"/>
    <w:rsid w:val="00832DCA"/>
    <w:rsid w:val="00834366"/>
    <w:rsid w:val="00835670"/>
    <w:rsid w:val="0083614D"/>
    <w:rsid w:val="008373B8"/>
    <w:rsid w:val="00837AE5"/>
    <w:rsid w:val="00842E5D"/>
    <w:rsid w:val="0084457A"/>
    <w:rsid w:val="00851F9F"/>
    <w:rsid w:val="008534F3"/>
    <w:rsid w:val="008669D9"/>
    <w:rsid w:val="00873B3F"/>
    <w:rsid w:val="0087579C"/>
    <w:rsid w:val="00875A04"/>
    <w:rsid w:val="008777EC"/>
    <w:rsid w:val="00881C7A"/>
    <w:rsid w:val="00882F32"/>
    <w:rsid w:val="00884BBE"/>
    <w:rsid w:val="00886912"/>
    <w:rsid w:val="008905CD"/>
    <w:rsid w:val="00891AB9"/>
    <w:rsid w:val="0089231F"/>
    <w:rsid w:val="008940EA"/>
    <w:rsid w:val="00894B40"/>
    <w:rsid w:val="00897EE6"/>
    <w:rsid w:val="008A77C2"/>
    <w:rsid w:val="008A79C4"/>
    <w:rsid w:val="008A7B8B"/>
    <w:rsid w:val="008B1260"/>
    <w:rsid w:val="008B21C5"/>
    <w:rsid w:val="008B2D03"/>
    <w:rsid w:val="008C0320"/>
    <w:rsid w:val="008C2A0B"/>
    <w:rsid w:val="008C3522"/>
    <w:rsid w:val="008D1DEA"/>
    <w:rsid w:val="008D1F32"/>
    <w:rsid w:val="008D35BE"/>
    <w:rsid w:val="008D3A7B"/>
    <w:rsid w:val="008D4E40"/>
    <w:rsid w:val="008E4E46"/>
    <w:rsid w:val="008E7DA5"/>
    <w:rsid w:val="008F215D"/>
    <w:rsid w:val="008F5FD8"/>
    <w:rsid w:val="008F7B4F"/>
    <w:rsid w:val="009011BB"/>
    <w:rsid w:val="00911884"/>
    <w:rsid w:val="00922E8D"/>
    <w:rsid w:val="00923B3A"/>
    <w:rsid w:val="00925E28"/>
    <w:rsid w:val="00927E00"/>
    <w:rsid w:val="00932480"/>
    <w:rsid w:val="00932995"/>
    <w:rsid w:val="00933669"/>
    <w:rsid w:val="00933EFA"/>
    <w:rsid w:val="0094011C"/>
    <w:rsid w:val="009436C0"/>
    <w:rsid w:val="0094482F"/>
    <w:rsid w:val="00946EC1"/>
    <w:rsid w:val="009504BA"/>
    <w:rsid w:val="00950611"/>
    <w:rsid w:val="00953068"/>
    <w:rsid w:val="00957BAB"/>
    <w:rsid w:val="00957E5E"/>
    <w:rsid w:val="009601AD"/>
    <w:rsid w:val="00964A3A"/>
    <w:rsid w:val="009679A3"/>
    <w:rsid w:val="00967F5D"/>
    <w:rsid w:val="00970DA2"/>
    <w:rsid w:val="0097130D"/>
    <w:rsid w:val="00972504"/>
    <w:rsid w:val="0097250C"/>
    <w:rsid w:val="00975AEE"/>
    <w:rsid w:val="00983D7A"/>
    <w:rsid w:val="00984D6A"/>
    <w:rsid w:val="009956C6"/>
    <w:rsid w:val="009A72D9"/>
    <w:rsid w:val="009C304C"/>
    <w:rsid w:val="009C47C5"/>
    <w:rsid w:val="009C60CB"/>
    <w:rsid w:val="009D00FD"/>
    <w:rsid w:val="009D05AE"/>
    <w:rsid w:val="009D4440"/>
    <w:rsid w:val="009D4E07"/>
    <w:rsid w:val="009D56DE"/>
    <w:rsid w:val="009F49D7"/>
    <w:rsid w:val="009F76AC"/>
    <w:rsid w:val="00A010F6"/>
    <w:rsid w:val="00A019D8"/>
    <w:rsid w:val="00A03AAD"/>
    <w:rsid w:val="00A10308"/>
    <w:rsid w:val="00A141EB"/>
    <w:rsid w:val="00A149E9"/>
    <w:rsid w:val="00A170B8"/>
    <w:rsid w:val="00A2765B"/>
    <w:rsid w:val="00A3403A"/>
    <w:rsid w:val="00A352C0"/>
    <w:rsid w:val="00A374A1"/>
    <w:rsid w:val="00A409F3"/>
    <w:rsid w:val="00A40C3E"/>
    <w:rsid w:val="00A422B5"/>
    <w:rsid w:val="00A50E6F"/>
    <w:rsid w:val="00A51BAB"/>
    <w:rsid w:val="00A52880"/>
    <w:rsid w:val="00A52A6D"/>
    <w:rsid w:val="00A5400A"/>
    <w:rsid w:val="00A56CE7"/>
    <w:rsid w:val="00A5774E"/>
    <w:rsid w:val="00A6058C"/>
    <w:rsid w:val="00A62CBC"/>
    <w:rsid w:val="00A63035"/>
    <w:rsid w:val="00A64D29"/>
    <w:rsid w:val="00A763E1"/>
    <w:rsid w:val="00A804D9"/>
    <w:rsid w:val="00A81DDA"/>
    <w:rsid w:val="00A83441"/>
    <w:rsid w:val="00A84890"/>
    <w:rsid w:val="00A8727D"/>
    <w:rsid w:val="00A9041F"/>
    <w:rsid w:val="00A92A6C"/>
    <w:rsid w:val="00A9515A"/>
    <w:rsid w:val="00A9622E"/>
    <w:rsid w:val="00A9762F"/>
    <w:rsid w:val="00AA0E17"/>
    <w:rsid w:val="00AA1098"/>
    <w:rsid w:val="00AA51D0"/>
    <w:rsid w:val="00AA58DE"/>
    <w:rsid w:val="00AA63DC"/>
    <w:rsid w:val="00AA6867"/>
    <w:rsid w:val="00AB27C9"/>
    <w:rsid w:val="00AB4E79"/>
    <w:rsid w:val="00AB5B5A"/>
    <w:rsid w:val="00AC2530"/>
    <w:rsid w:val="00AC303C"/>
    <w:rsid w:val="00AC446A"/>
    <w:rsid w:val="00AC4CEB"/>
    <w:rsid w:val="00AC4D62"/>
    <w:rsid w:val="00AC71CF"/>
    <w:rsid w:val="00AC7CD5"/>
    <w:rsid w:val="00AD2852"/>
    <w:rsid w:val="00AD2D33"/>
    <w:rsid w:val="00AD589D"/>
    <w:rsid w:val="00AD6685"/>
    <w:rsid w:val="00AD785E"/>
    <w:rsid w:val="00AE0B85"/>
    <w:rsid w:val="00AE598F"/>
    <w:rsid w:val="00AE6138"/>
    <w:rsid w:val="00AF50DB"/>
    <w:rsid w:val="00B02D82"/>
    <w:rsid w:val="00B05251"/>
    <w:rsid w:val="00B05DB3"/>
    <w:rsid w:val="00B112AC"/>
    <w:rsid w:val="00B13467"/>
    <w:rsid w:val="00B21069"/>
    <w:rsid w:val="00B22D0A"/>
    <w:rsid w:val="00B23934"/>
    <w:rsid w:val="00B25414"/>
    <w:rsid w:val="00B2555B"/>
    <w:rsid w:val="00B26968"/>
    <w:rsid w:val="00B31369"/>
    <w:rsid w:val="00B363E0"/>
    <w:rsid w:val="00B37420"/>
    <w:rsid w:val="00B432B1"/>
    <w:rsid w:val="00B45FD0"/>
    <w:rsid w:val="00B45FD7"/>
    <w:rsid w:val="00B519C8"/>
    <w:rsid w:val="00B5249D"/>
    <w:rsid w:val="00B56A83"/>
    <w:rsid w:val="00B570F0"/>
    <w:rsid w:val="00B577D9"/>
    <w:rsid w:val="00B62C55"/>
    <w:rsid w:val="00B63F87"/>
    <w:rsid w:val="00B73E5F"/>
    <w:rsid w:val="00B80AB2"/>
    <w:rsid w:val="00B9439B"/>
    <w:rsid w:val="00B9547E"/>
    <w:rsid w:val="00B962E6"/>
    <w:rsid w:val="00B97776"/>
    <w:rsid w:val="00B97E6D"/>
    <w:rsid w:val="00BA0179"/>
    <w:rsid w:val="00BA3C98"/>
    <w:rsid w:val="00BA4878"/>
    <w:rsid w:val="00BA4A24"/>
    <w:rsid w:val="00BA57CC"/>
    <w:rsid w:val="00BA5F5A"/>
    <w:rsid w:val="00BB10E2"/>
    <w:rsid w:val="00BB168F"/>
    <w:rsid w:val="00BB2632"/>
    <w:rsid w:val="00BB3594"/>
    <w:rsid w:val="00BC0F4A"/>
    <w:rsid w:val="00BC1F3E"/>
    <w:rsid w:val="00BC6B9A"/>
    <w:rsid w:val="00BC7B59"/>
    <w:rsid w:val="00BC7C33"/>
    <w:rsid w:val="00BD11FF"/>
    <w:rsid w:val="00BD35DF"/>
    <w:rsid w:val="00BD6913"/>
    <w:rsid w:val="00BD7526"/>
    <w:rsid w:val="00BD772C"/>
    <w:rsid w:val="00BD7B30"/>
    <w:rsid w:val="00BE029A"/>
    <w:rsid w:val="00BE22B6"/>
    <w:rsid w:val="00BE29EB"/>
    <w:rsid w:val="00BE3E73"/>
    <w:rsid w:val="00BE44E7"/>
    <w:rsid w:val="00BF451B"/>
    <w:rsid w:val="00BF5736"/>
    <w:rsid w:val="00C05662"/>
    <w:rsid w:val="00C06AC2"/>
    <w:rsid w:val="00C06B8C"/>
    <w:rsid w:val="00C10BC1"/>
    <w:rsid w:val="00C2086A"/>
    <w:rsid w:val="00C22C7F"/>
    <w:rsid w:val="00C25A93"/>
    <w:rsid w:val="00C278E2"/>
    <w:rsid w:val="00C30153"/>
    <w:rsid w:val="00C3528F"/>
    <w:rsid w:val="00C353A5"/>
    <w:rsid w:val="00C35888"/>
    <w:rsid w:val="00C35E38"/>
    <w:rsid w:val="00C371F1"/>
    <w:rsid w:val="00C42304"/>
    <w:rsid w:val="00C4634B"/>
    <w:rsid w:val="00C51A07"/>
    <w:rsid w:val="00C64C67"/>
    <w:rsid w:val="00C70B2E"/>
    <w:rsid w:val="00C70B4D"/>
    <w:rsid w:val="00C7607A"/>
    <w:rsid w:val="00C76BBA"/>
    <w:rsid w:val="00C76D49"/>
    <w:rsid w:val="00C81205"/>
    <w:rsid w:val="00C84061"/>
    <w:rsid w:val="00C84A3F"/>
    <w:rsid w:val="00C878AC"/>
    <w:rsid w:val="00C878DB"/>
    <w:rsid w:val="00C87D32"/>
    <w:rsid w:val="00C87FE2"/>
    <w:rsid w:val="00C918C2"/>
    <w:rsid w:val="00C91D98"/>
    <w:rsid w:val="00C92192"/>
    <w:rsid w:val="00C971DB"/>
    <w:rsid w:val="00CA0ADD"/>
    <w:rsid w:val="00CA2174"/>
    <w:rsid w:val="00CA5753"/>
    <w:rsid w:val="00CA7457"/>
    <w:rsid w:val="00CB4622"/>
    <w:rsid w:val="00CB5030"/>
    <w:rsid w:val="00CB672A"/>
    <w:rsid w:val="00CC1645"/>
    <w:rsid w:val="00CC337D"/>
    <w:rsid w:val="00CD1D89"/>
    <w:rsid w:val="00CD4250"/>
    <w:rsid w:val="00CD513B"/>
    <w:rsid w:val="00CD5618"/>
    <w:rsid w:val="00CD779A"/>
    <w:rsid w:val="00CE0442"/>
    <w:rsid w:val="00CE3C07"/>
    <w:rsid w:val="00CE5A34"/>
    <w:rsid w:val="00CE656A"/>
    <w:rsid w:val="00CE6ADD"/>
    <w:rsid w:val="00CF0A3E"/>
    <w:rsid w:val="00CF191A"/>
    <w:rsid w:val="00CF34F9"/>
    <w:rsid w:val="00CF3580"/>
    <w:rsid w:val="00CF3A61"/>
    <w:rsid w:val="00CF7543"/>
    <w:rsid w:val="00D0062F"/>
    <w:rsid w:val="00D03FA7"/>
    <w:rsid w:val="00D05994"/>
    <w:rsid w:val="00D065FC"/>
    <w:rsid w:val="00D13D30"/>
    <w:rsid w:val="00D150FF"/>
    <w:rsid w:val="00D15E14"/>
    <w:rsid w:val="00D1667B"/>
    <w:rsid w:val="00D21E7A"/>
    <w:rsid w:val="00D223B5"/>
    <w:rsid w:val="00D2565D"/>
    <w:rsid w:val="00D25CA4"/>
    <w:rsid w:val="00D3323A"/>
    <w:rsid w:val="00D36065"/>
    <w:rsid w:val="00D44AB2"/>
    <w:rsid w:val="00D45C03"/>
    <w:rsid w:val="00D53549"/>
    <w:rsid w:val="00D55DD6"/>
    <w:rsid w:val="00D569DB"/>
    <w:rsid w:val="00D57973"/>
    <w:rsid w:val="00D618CD"/>
    <w:rsid w:val="00D63241"/>
    <w:rsid w:val="00D64CAD"/>
    <w:rsid w:val="00D70C88"/>
    <w:rsid w:val="00D73352"/>
    <w:rsid w:val="00D73598"/>
    <w:rsid w:val="00D764BB"/>
    <w:rsid w:val="00D82AE3"/>
    <w:rsid w:val="00D86271"/>
    <w:rsid w:val="00D92A76"/>
    <w:rsid w:val="00D92F36"/>
    <w:rsid w:val="00DA0533"/>
    <w:rsid w:val="00DA1B7B"/>
    <w:rsid w:val="00DA3D3B"/>
    <w:rsid w:val="00DA5641"/>
    <w:rsid w:val="00DA5C25"/>
    <w:rsid w:val="00DB1683"/>
    <w:rsid w:val="00DB35CB"/>
    <w:rsid w:val="00DB3FE0"/>
    <w:rsid w:val="00DB4CCC"/>
    <w:rsid w:val="00DC69BA"/>
    <w:rsid w:val="00DD25EE"/>
    <w:rsid w:val="00DD4352"/>
    <w:rsid w:val="00DD7990"/>
    <w:rsid w:val="00DE3062"/>
    <w:rsid w:val="00DE4214"/>
    <w:rsid w:val="00DE6916"/>
    <w:rsid w:val="00DE7007"/>
    <w:rsid w:val="00DF42EC"/>
    <w:rsid w:val="00E01B6F"/>
    <w:rsid w:val="00E029AA"/>
    <w:rsid w:val="00E03249"/>
    <w:rsid w:val="00E0529F"/>
    <w:rsid w:val="00E103F2"/>
    <w:rsid w:val="00E114AA"/>
    <w:rsid w:val="00E15213"/>
    <w:rsid w:val="00E16465"/>
    <w:rsid w:val="00E20A7B"/>
    <w:rsid w:val="00E2403D"/>
    <w:rsid w:val="00E2585A"/>
    <w:rsid w:val="00E3110C"/>
    <w:rsid w:val="00E31DB3"/>
    <w:rsid w:val="00E34573"/>
    <w:rsid w:val="00E35F30"/>
    <w:rsid w:val="00E3794F"/>
    <w:rsid w:val="00E4028D"/>
    <w:rsid w:val="00E446F2"/>
    <w:rsid w:val="00E446FC"/>
    <w:rsid w:val="00E466ED"/>
    <w:rsid w:val="00E540FF"/>
    <w:rsid w:val="00E60954"/>
    <w:rsid w:val="00E60B91"/>
    <w:rsid w:val="00E61488"/>
    <w:rsid w:val="00E620E0"/>
    <w:rsid w:val="00E65D60"/>
    <w:rsid w:val="00E72749"/>
    <w:rsid w:val="00E74EE6"/>
    <w:rsid w:val="00E758CB"/>
    <w:rsid w:val="00E80F72"/>
    <w:rsid w:val="00E80F75"/>
    <w:rsid w:val="00E84841"/>
    <w:rsid w:val="00E91D21"/>
    <w:rsid w:val="00E96693"/>
    <w:rsid w:val="00E97C32"/>
    <w:rsid w:val="00EA4475"/>
    <w:rsid w:val="00EA486C"/>
    <w:rsid w:val="00EA59E5"/>
    <w:rsid w:val="00EA6F44"/>
    <w:rsid w:val="00EB118B"/>
    <w:rsid w:val="00EB1ECB"/>
    <w:rsid w:val="00EB4900"/>
    <w:rsid w:val="00EB7D6A"/>
    <w:rsid w:val="00EC2782"/>
    <w:rsid w:val="00EC5FE7"/>
    <w:rsid w:val="00EC69C4"/>
    <w:rsid w:val="00ED0F6D"/>
    <w:rsid w:val="00ED1198"/>
    <w:rsid w:val="00ED25EF"/>
    <w:rsid w:val="00ED3436"/>
    <w:rsid w:val="00ED550D"/>
    <w:rsid w:val="00EE7CEB"/>
    <w:rsid w:val="00EF37FF"/>
    <w:rsid w:val="00EF785A"/>
    <w:rsid w:val="00F078D2"/>
    <w:rsid w:val="00F07BDF"/>
    <w:rsid w:val="00F10909"/>
    <w:rsid w:val="00F11E3E"/>
    <w:rsid w:val="00F14149"/>
    <w:rsid w:val="00F1422C"/>
    <w:rsid w:val="00F14671"/>
    <w:rsid w:val="00F176F7"/>
    <w:rsid w:val="00F17BF7"/>
    <w:rsid w:val="00F21B58"/>
    <w:rsid w:val="00F239E9"/>
    <w:rsid w:val="00F241AF"/>
    <w:rsid w:val="00F24357"/>
    <w:rsid w:val="00F2610F"/>
    <w:rsid w:val="00F32217"/>
    <w:rsid w:val="00F32490"/>
    <w:rsid w:val="00F325B3"/>
    <w:rsid w:val="00F359EC"/>
    <w:rsid w:val="00F42892"/>
    <w:rsid w:val="00F42FEA"/>
    <w:rsid w:val="00F44370"/>
    <w:rsid w:val="00F5085E"/>
    <w:rsid w:val="00F515B3"/>
    <w:rsid w:val="00F51B7D"/>
    <w:rsid w:val="00F557D2"/>
    <w:rsid w:val="00F56681"/>
    <w:rsid w:val="00F56BE2"/>
    <w:rsid w:val="00F57176"/>
    <w:rsid w:val="00F63822"/>
    <w:rsid w:val="00F643A4"/>
    <w:rsid w:val="00F64670"/>
    <w:rsid w:val="00F6712E"/>
    <w:rsid w:val="00F67282"/>
    <w:rsid w:val="00F67CFB"/>
    <w:rsid w:val="00F70587"/>
    <w:rsid w:val="00F74984"/>
    <w:rsid w:val="00F76026"/>
    <w:rsid w:val="00F775DF"/>
    <w:rsid w:val="00F81F88"/>
    <w:rsid w:val="00F832F3"/>
    <w:rsid w:val="00F853A6"/>
    <w:rsid w:val="00F85E64"/>
    <w:rsid w:val="00F8755C"/>
    <w:rsid w:val="00F87620"/>
    <w:rsid w:val="00F95F18"/>
    <w:rsid w:val="00F96A94"/>
    <w:rsid w:val="00F970A0"/>
    <w:rsid w:val="00F97624"/>
    <w:rsid w:val="00FA1B54"/>
    <w:rsid w:val="00FB041B"/>
    <w:rsid w:val="00FC7484"/>
    <w:rsid w:val="00FD216C"/>
    <w:rsid w:val="00FD4670"/>
    <w:rsid w:val="00FD4DF1"/>
    <w:rsid w:val="00FD67D1"/>
    <w:rsid w:val="00FE42D4"/>
    <w:rsid w:val="00FE4E42"/>
    <w:rsid w:val="00FE5BD3"/>
    <w:rsid w:val="00FF0874"/>
    <w:rsid w:val="00FF11DC"/>
    <w:rsid w:val="00FF7028"/>
    <w:rsid w:val="00FF7436"/>
    <w:rsid w:val="04765EB0"/>
    <w:rsid w:val="058BC11E"/>
    <w:rsid w:val="05D1CBA9"/>
    <w:rsid w:val="0A2F7254"/>
    <w:rsid w:val="0B19FE5C"/>
    <w:rsid w:val="0D6CE14E"/>
    <w:rsid w:val="0DBBB562"/>
    <w:rsid w:val="1613B36D"/>
    <w:rsid w:val="1776063A"/>
    <w:rsid w:val="183DC6CF"/>
    <w:rsid w:val="1C438DA8"/>
    <w:rsid w:val="1E3DD517"/>
    <w:rsid w:val="2004B7DE"/>
    <w:rsid w:val="2D4B86BF"/>
    <w:rsid w:val="3636930C"/>
    <w:rsid w:val="377C88B9"/>
    <w:rsid w:val="3A78016A"/>
    <w:rsid w:val="3E9983F7"/>
    <w:rsid w:val="3FB2F10C"/>
    <w:rsid w:val="437D49FD"/>
    <w:rsid w:val="4767DA10"/>
    <w:rsid w:val="4802F666"/>
    <w:rsid w:val="4E7AFB1D"/>
    <w:rsid w:val="52D84353"/>
    <w:rsid w:val="55CDCB74"/>
    <w:rsid w:val="59195865"/>
    <w:rsid w:val="5C37CA7C"/>
    <w:rsid w:val="61CD1396"/>
    <w:rsid w:val="6866BE80"/>
    <w:rsid w:val="6A7E3BE1"/>
    <w:rsid w:val="6C3DBC73"/>
    <w:rsid w:val="70ECD6DC"/>
    <w:rsid w:val="7E136A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B9F6D1"/>
  <w15:chartTrackingRefBased/>
  <w15:docId w15:val="{72859D73-B3C5-3A42-887E-98E6DA19A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338"/>
    <w:pPr>
      <w:spacing w:line="480" w:lineRule="atLeast"/>
    </w:pPr>
    <w:rPr>
      <w:rFonts w:ascii="Poppins" w:hAnsi="Poppins"/>
    </w:rPr>
  </w:style>
  <w:style w:type="paragraph" w:styleId="Heading1">
    <w:name w:val="heading 1"/>
    <w:next w:val="Normal"/>
    <w:link w:val="Heading1Char"/>
    <w:uiPriority w:val="9"/>
    <w:qFormat/>
    <w:rsid w:val="002A7338"/>
    <w:pPr>
      <w:spacing w:after="240" w:line="480" w:lineRule="exact"/>
      <w:outlineLvl w:val="0"/>
    </w:pPr>
    <w:rPr>
      <w:rFonts w:ascii="Baloo 2" w:hAnsi="Baloo 2" w:cs="Baloo 2"/>
      <w:b/>
      <w:bCs/>
      <w:color w:val="2078AE"/>
      <w:sz w:val="40"/>
      <w:szCs w:val="40"/>
    </w:rPr>
  </w:style>
  <w:style w:type="paragraph" w:styleId="Heading2">
    <w:name w:val="heading 2"/>
    <w:next w:val="Normal"/>
    <w:link w:val="Heading2Char"/>
    <w:uiPriority w:val="9"/>
    <w:unhideWhenUsed/>
    <w:qFormat/>
    <w:rsid w:val="002A7338"/>
    <w:pPr>
      <w:keepNext/>
      <w:spacing w:before="360" w:after="240" w:line="480" w:lineRule="atLeast"/>
      <w:outlineLvl w:val="1"/>
    </w:pPr>
    <w:rPr>
      <w:rFonts w:ascii="Poppins Medium" w:eastAsiaTheme="majorEastAsia" w:hAnsi="Poppins Medium" w:cs="Poppins Medium"/>
      <w:color w:val="444F9D"/>
      <w:sz w:val="32"/>
      <w:szCs w:val="40"/>
    </w:rPr>
  </w:style>
  <w:style w:type="paragraph" w:styleId="Heading3">
    <w:name w:val="heading 3"/>
    <w:basedOn w:val="Normal"/>
    <w:next w:val="Normal"/>
    <w:link w:val="Heading3Char"/>
    <w:uiPriority w:val="9"/>
    <w:unhideWhenUsed/>
    <w:qFormat/>
    <w:rsid w:val="002A7338"/>
    <w:pPr>
      <w:keepNext/>
      <w:spacing w:before="120"/>
      <w:outlineLvl w:val="2"/>
    </w:pPr>
    <w:rPr>
      <w:rFonts w:eastAsia="+mn-ea" w:cstheme="minorHAnsi"/>
      <w:b/>
      <w:bCs/>
      <w:color w:val="0F173D"/>
      <w:kern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A7338"/>
    <w:rPr>
      <w:rFonts w:ascii="Poppins Medium" w:eastAsiaTheme="majorEastAsia" w:hAnsi="Poppins Medium" w:cs="Poppins Medium"/>
      <w:color w:val="444F9D"/>
      <w:sz w:val="32"/>
      <w:szCs w:val="40"/>
    </w:rPr>
  </w:style>
  <w:style w:type="character" w:customStyle="1" w:styleId="Heading1Char">
    <w:name w:val="Heading 1 Char"/>
    <w:basedOn w:val="DefaultParagraphFont"/>
    <w:link w:val="Heading1"/>
    <w:uiPriority w:val="9"/>
    <w:rsid w:val="002A7338"/>
    <w:rPr>
      <w:rFonts w:ascii="Baloo 2" w:hAnsi="Baloo 2" w:cs="Baloo 2"/>
      <w:b/>
      <w:bCs/>
      <w:color w:val="2078AE"/>
      <w:sz w:val="40"/>
      <w:szCs w:val="40"/>
    </w:rPr>
  </w:style>
  <w:style w:type="paragraph" w:styleId="ListParagraph">
    <w:name w:val="List Paragraph"/>
    <w:basedOn w:val="Normal"/>
    <w:uiPriority w:val="34"/>
    <w:qFormat/>
    <w:rsid w:val="00C371F1"/>
    <w:pPr>
      <w:ind w:left="720"/>
      <w:contextualSpacing/>
    </w:pPr>
  </w:style>
  <w:style w:type="character" w:styleId="Hyperlink">
    <w:name w:val="Hyperlink"/>
    <w:basedOn w:val="DefaultParagraphFont"/>
    <w:uiPriority w:val="99"/>
    <w:unhideWhenUsed/>
    <w:rsid w:val="002A7338"/>
    <w:rPr>
      <w:color w:val="0000FF"/>
      <w:u w:val="single"/>
    </w:rPr>
  </w:style>
  <w:style w:type="paragraph" w:styleId="CommentText">
    <w:name w:val="annotation text"/>
    <w:basedOn w:val="Normal"/>
    <w:link w:val="CommentTextChar"/>
    <w:uiPriority w:val="99"/>
    <w:unhideWhenUsed/>
    <w:rsid w:val="002A7338"/>
    <w:rPr>
      <w:sz w:val="20"/>
      <w:szCs w:val="20"/>
    </w:rPr>
  </w:style>
  <w:style w:type="character" w:customStyle="1" w:styleId="CommentTextChar">
    <w:name w:val="Comment Text Char"/>
    <w:basedOn w:val="DefaultParagraphFont"/>
    <w:link w:val="CommentText"/>
    <w:uiPriority w:val="99"/>
    <w:rsid w:val="002A7338"/>
    <w:rPr>
      <w:rFonts w:ascii="Poppins" w:hAnsi="Poppins"/>
      <w:sz w:val="20"/>
      <w:szCs w:val="20"/>
    </w:rPr>
  </w:style>
  <w:style w:type="character" w:styleId="CommentReference">
    <w:name w:val="annotation reference"/>
    <w:basedOn w:val="DefaultParagraphFont"/>
    <w:uiPriority w:val="99"/>
    <w:semiHidden/>
    <w:unhideWhenUsed/>
    <w:rsid w:val="002A7338"/>
    <w:rPr>
      <w:sz w:val="16"/>
      <w:szCs w:val="16"/>
    </w:rPr>
  </w:style>
  <w:style w:type="character" w:styleId="FollowedHyperlink">
    <w:name w:val="FollowedHyperlink"/>
    <w:basedOn w:val="DefaultParagraphFont"/>
    <w:uiPriority w:val="99"/>
    <w:semiHidden/>
    <w:unhideWhenUsed/>
    <w:rsid w:val="002A7338"/>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2A7338"/>
    <w:rPr>
      <w:b/>
      <w:bCs/>
    </w:rPr>
  </w:style>
  <w:style w:type="character" w:customStyle="1" w:styleId="CommentSubjectChar">
    <w:name w:val="Comment Subject Char"/>
    <w:basedOn w:val="CommentTextChar"/>
    <w:link w:val="CommentSubject"/>
    <w:uiPriority w:val="99"/>
    <w:semiHidden/>
    <w:rsid w:val="002A7338"/>
    <w:rPr>
      <w:rFonts w:ascii="Poppins" w:hAnsi="Poppins"/>
      <w:b/>
      <w:bCs/>
      <w:sz w:val="20"/>
      <w:szCs w:val="20"/>
    </w:rPr>
  </w:style>
  <w:style w:type="paragraph" w:styleId="NormalWeb">
    <w:name w:val="Normal (Web)"/>
    <w:basedOn w:val="Normal"/>
    <w:uiPriority w:val="99"/>
    <w:unhideWhenUsed/>
    <w:rsid w:val="002A7338"/>
    <w:pPr>
      <w:spacing w:before="100" w:beforeAutospacing="1" w:after="100" w:afterAutospacing="1"/>
    </w:pPr>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2A7338"/>
    <w:rPr>
      <w:color w:val="605E5C"/>
      <w:shd w:val="clear" w:color="auto" w:fill="E1DFDD"/>
    </w:rPr>
  </w:style>
  <w:style w:type="paragraph" w:styleId="Revision">
    <w:name w:val="Revision"/>
    <w:hidden/>
    <w:uiPriority w:val="99"/>
    <w:semiHidden/>
    <w:rsid w:val="002A7338"/>
    <w:pPr>
      <w:spacing w:line="480" w:lineRule="atLeast"/>
    </w:pPr>
  </w:style>
  <w:style w:type="paragraph" w:customStyle="1" w:styleId="ListM5">
    <w:name w:val="ListM5"/>
    <w:basedOn w:val="Normal"/>
    <w:qFormat/>
    <w:rsid w:val="002A7338"/>
    <w:pPr>
      <w:numPr>
        <w:numId w:val="1"/>
      </w:numPr>
      <w:contextualSpacing/>
    </w:pPr>
    <w:rPr>
      <w:rFonts w:ascii="Calibri" w:eastAsia="Calibri" w:hAnsi="Calibri" w:cs="Calibri"/>
      <w:kern w:val="0"/>
      <w14:ligatures w14:val="none"/>
    </w:rPr>
  </w:style>
  <w:style w:type="paragraph" w:styleId="Header">
    <w:name w:val="header"/>
    <w:basedOn w:val="Normal"/>
    <w:link w:val="HeaderChar"/>
    <w:uiPriority w:val="99"/>
    <w:unhideWhenUsed/>
    <w:rsid w:val="002A7338"/>
    <w:pPr>
      <w:tabs>
        <w:tab w:val="center" w:pos="4680"/>
        <w:tab w:val="right" w:pos="9360"/>
      </w:tabs>
    </w:pPr>
  </w:style>
  <w:style w:type="character" w:customStyle="1" w:styleId="HeaderChar">
    <w:name w:val="Header Char"/>
    <w:basedOn w:val="DefaultParagraphFont"/>
    <w:link w:val="Header"/>
    <w:uiPriority w:val="99"/>
    <w:rsid w:val="002A7338"/>
    <w:rPr>
      <w:rFonts w:ascii="Poppins" w:hAnsi="Poppins"/>
    </w:rPr>
  </w:style>
  <w:style w:type="paragraph" w:styleId="Footer">
    <w:name w:val="footer"/>
    <w:basedOn w:val="Normal"/>
    <w:link w:val="FooterChar"/>
    <w:uiPriority w:val="99"/>
    <w:unhideWhenUsed/>
    <w:rsid w:val="002A7338"/>
    <w:pPr>
      <w:tabs>
        <w:tab w:val="center" w:pos="4680"/>
        <w:tab w:val="right" w:pos="9360"/>
      </w:tabs>
    </w:pPr>
  </w:style>
  <w:style w:type="character" w:customStyle="1" w:styleId="FooterChar">
    <w:name w:val="Footer Char"/>
    <w:basedOn w:val="DefaultParagraphFont"/>
    <w:link w:val="Footer"/>
    <w:uiPriority w:val="99"/>
    <w:rsid w:val="002A7338"/>
    <w:rPr>
      <w:rFonts w:ascii="Poppins" w:hAnsi="Poppins"/>
    </w:rPr>
  </w:style>
  <w:style w:type="character" w:customStyle="1" w:styleId="Heading3Char">
    <w:name w:val="Heading 3 Char"/>
    <w:basedOn w:val="DefaultParagraphFont"/>
    <w:link w:val="Heading3"/>
    <w:uiPriority w:val="9"/>
    <w:rsid w:val="002A7338"/>
    <w:rPr>
      <w:rFonts w:ascii="Poppins" w:eastAsia="+mn-ea" w:hAnsi="Poppins" w:cstheme="minorHAnsi"/>
      <w:b/>
      <w:bCs/>
      <w:color w:val="0F173D"/>
      <w:kern w:val="24"/>
      <w14:ligatures w14:val="none"/>
    </w:rPr>
  </w:style>
  <w:style w:type="character" w:styleId="PageNumber">
    <w:name w:val="page number"/>
    <w:basedOn w:val="DefaultParagraphFont"/>
    <w:uiPriority w:val="99"/>
    <w:semiHidden/>
    <w:unhideWhenUsed/>
    <w:rsid w:val="002A7338"/>
  </w:style>
  <w:style w:type="paragraph" w:customStyle="1" w:styleId="Microtitle">
    <w:name w:val="Microtitle"/>
    <w:qFormat/>
    <w:rsid w:val="002A7338"/>
    <w:pPr>
      <w:spacing w:line="480" w:lineRule="atLeast"/>
    </w:pPr>
    <w:rPr>
      <w:rFonts w:ascii="Poppins SemiBold" w:hAnsi="Poppins SemiBold" w:cs="Poppins SemiBold"/>
      <w:color w:val="000000" w:themeColor="text1"/>
      <w:sz w:val="28"/>
      <w:szCs w:val="28"/>
    </w:rPr>
  </w:style>
  <w:style w:type="paragraph" w:styleId="BodyText">
    <w:name w:val="Body Text"/>
    <w:basedOn w:val="Normal"/>
    <w:link w:val="BodyTextChar"/>
    <w:uiPriority w:val="99"/>
    <w:unhideWhenUsed/>
    <w:rsid w:val="002A7338"/>
    <w:pPr>
      <w:spacing w:before="120" w:after="120" w:line="240" w:lineRule="auto"/>
    </w:pPr>
    <w:rPr>
      <w:color w:val="0F173D"/>
      <w:sz w:val="22"/>
      <w:szCs w:val="22"/>
    </w:rPr>
  </w:style>
  <w:style w:type="character" w:customStyle="1" w:styleId="BodyTextChar">
    <w:name w:val="Body Text Char"/>
    <w:basedOn w:val="DefaultParagraphFont"/>
    <w:link w:val="BodyText"/>
    <w:uiPriority w:val="99"/>
    <w:rsid w:val="002A7338"/>
    <w:rPr>
      <w:rFonts w:ascii="Poppins" w:hAnsi="Poppins"/>
      <w:color w:val="0F173D"/>
      <w:sz w:val="22"/>
      <w:szCs w:val="22"/>
    </w:rPr>
  </w:style>
  <w:style w:type="paragraph" w:styleId="ListBullet">
    <w:name w:val="List Bullet"/>
    <w:basedOn w:val="Normal"/>
    <w:autoRedefine/>
    <w:uiPriority w:val="99"/>
    <w:unhideWhenUsed/>
    <w:rsid w:val="002A7338"/>
    <w:pPr>
      <w:numPr>
        <w:numId w:val="4"/>
      </w:numPr>
      <w:spacing w:line="240" w:lineRule="auto"/>
      <w:contextualSpacing/>
    </w:pPr>
    <w:rPr>
      <w:rFonts w:eastAsia="Times New Roman" w:cstheme="minorHAnsi"/>
      <w:color w:val="0F173D"/>
      <w:kern w:val="0"/>
      <w:sz w:val="22"/>
      <w14:ligatures w14:val="none"/>
    </w:rPr>
  </w:style>
  <w:style w:type="paragraph" w:styleId="List5">
    <w:name w:val="List 5"/>
    <w:basedOn w:val="Normal"/>
    <w:uiPriority w:val="99"/>
    <w:unhideWhenUsed/>
    <w:rsid w:val="002A7338"/>
    <w:pPr>
      <w:ind w:left="1800" w:hanging="360"/>
      <w:contextualSpacing/>
    </w:pPr>
  </w:style>
  <w:style w:type="paragraph" w:styleId="ListBullet2">
    <w:name w:val="List Bullet 2"/>
    <w:basedOn w:val="Normal"/>
    <w:autoRedefine/>
    <w:uiPriority w:val="99"/>
    <w:unhideWhenUsed/>
    <w:rsid w:val="002A7338"/>
    <w:pPr>
      <w:numPr>
        <w:ilvl w:val="1"/>
        <w:numId w:val="3"/>
      </w:numPr>
      <w:spacing w:line="240" w:lineRule="auto"/>
      <w:contextualSpacing/>
    </w:pPr>
    <w:rPr>
      <w:rFonts w:eastAsia="Times New Roman" w:cstheme="minorHAnsi"/>
      <w:color w:val="0F173D"/>
      <w:kern w:val="0"/>
      <w:sz w:val="22"/>
      <w14:ligatures w14:val="none"/>
    </w:rPr>
  </w:style>
  <w:style w:type="paragraph" w:styleId="ListBullet3">
    <w:name w:val="List Bullet 3"/>
    <w:basedOn w:val="Normal"/>
    <w:uiPriority w:val="99"/>
    <w:unhideWhenUsed/>
    <w:rsid w:val="002A7338"/>
    <w:pPr>
      <w:numPr>
        <w:ilvl w:val="2"/>
        <w:numId w:val="2"/>
      </w:numPr>
      <w:contextualSpacing/>
    </w:pPr>
    <w:rPr>
      <w:color w:val="0F173D"/>
      <w:sz w:val="22"/>
    </w:rPr>
  </w:style>
  <w:style w:type="table" w:styleId="TableGrid">
    <w:name w:val="Table Grid"/>
    <w:basedOn w:val="TableNormal"/>
    <w:uiPriority w:val="39"/>
    <w:rsid w:val="00D05994"/>
    <w:pPr>
      <w:widowControl w:val="0"/>
      <w:autoSpaceDE w:val="0"/>
      <w:autoSpaceDN w:val="0"/>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2">
    <w:name w:val="Imported Style 2"/>
    <w:rsid w:val="00584992"/>
    <w:pPr>
      <w:numPr>
        <w:numId w:val="6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2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youtube.com/watch?v=upQ2uAgO_ms" TargetMode="External"/><Relationship Id="rId39" Type="http://schemas.openxmlformats.org/officeDocument/2006/relationships/image" Target="media/image22.jpeg"/><Relationship Id="rId21" Type="http://schemas.openxmlformats.org/officeDocument/2006/relationships/image" Target="media/image15.jpeg"/><Relationship Id="rId34" Type="http://schemas.openxmlformats.org/officeDocument/2006/relationships/hyperlink" Target="https://www.youtube.com/watch?v=upQ2uAgO_ms" TargetMode="External"/><Relationship Id="rId42" Type="http://schemas.openxmlformats.org/officeDocument/2006/relationships/image" Target="media/image24.jpe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www.youtube.com/watch?v=VXb947GTG3w" TargetMode="External"/><Relationship Id="rId11" Type="http://schemas.openxmlformats.org/officeDocument/2006/relationships/image" Target="media/image5.jpeg"/><Relationship Id="rId24" Type="http://schemas.openxmlformats.org/officeDocument/2006/relationships/hyperlink" Target="https://www.youtube.com/watch?v=VXb947GTG3w" TargetMode="External"/><Relationship Id="rId32" Type="http://schemas.openxmlformats.org/officeDocument/2006/relationships/image" Target="media/image20.jpeg"/><Relationship Id="rId37" Type="http://schemas.openxmlformats.org/officeDocument/2006/relationships/hyperlink" Target="https://www.youtube.com/watch?v=NJ_SzgvdQCk" TargetMode="External"/><Relationship Id="rId40" Type="http://schemas.openxmlformats.org/officeDocument/2006/relationships/hyperlink" Target="https://www.youtube.com/watch?v=upQ2uAgO_ms"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18.jpeg"/><Relationship Id="rId36" Type="http://schemas.openxmlformats.org/officeDocument/2006/relationships/hyperlink" Target="https://www.youtube.com/watch?v=VXb947GTG3w" TargetMode="External"/><Relationship Id="rId49"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19.jpeg"/><Relationship Id="rId44" Type="http://schemas.openxmlformats.org/officeDocument/2006/relationships/image" Target="media/image26.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www.youtube.com/watch?v=WullB1gNHdw" TargetMode="External"/><Relationship Id="rId30" Type="http://schemas.openxmlformats.org/officeDocument/2006/relationships/hyperlink" Target="https://www.youtube.com/watch?v=upQ2uAgO_ms" TargetMode="External"/><Relationship Id="rId35" Type="http://schemas.openxmlformats.org/officeDocument/2006/relationships/hyperlink" Target="https://www.youtube.com/watch?v=WullB1gNHdw" TargetMode="External"/><Relationship Id="rId43" Type="http://schemas.openxmlformats.org/officeDocument/2006/relationships/image" Target="media/image25.jpg"/><Relationship Id="rId48"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youtube.com/watch?v=BhIY-eBNu9g" TargetMode="External"/><Relationship Id="rId33" Type="http://schemas.openxmlformats.org/officeDocument/2006/relationships/image" Target="media/image21.jpeg"/><Relationship Id="rId38" Type="http://schemas.openxmlformats.org/officeDocument/2006/relationships/hyperlink" Target="https://www.youtube.com/watch?v=BhIY-eBNu9g" TargetMode="External"/><Relationship Id="rId46" Type="http://schemas.openxmlformats.org/officeDocument/2006/relationships/header" Target="header2.xml"/><Relationship Id="rId20" Type="http://schemas.openxmlformats.org/officeDocument/2006/relationships/image" Target="media/image14.jpeg"/><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eff\Documents\Amy%20Reff%20-%20General\CPE%20Suites\CPE%20Facilitator%20No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C:\Users\areff\Documents\Amy Reff - General\CPE Suites\CPE Facilitator Notes Template.dotx</Template>
  <TotalTime>9</TotalTime>
  <Pages>28</Pages>
  <Words>5078</Words>
  <Characters>28949</Characters>
  <Application>Microsoft Office Word</Application>
  <DocSecurity>0</DocSecurity>
  <Lines>241</Lines>
  <Paragraphs>67</Paragraphs>
  <ScaleCrop>false</ScaleCrop>
  <Company/>
  <LinksUpToDate>false</LinksUpToDate>
  <CharactersWithSpaces>33960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Savelkouls</dc:creator>
  <cp:keywords/>
  <dc:description/>
  <cp:lastModifiedBy>Sophie Savelkouls</cp:lastModifiedBy>
  <cp:revision>56</cp:revision>
  <dcterms:created xsi:type="dcterms:W3CDTF">2024-10-24T14:00:00Z</dcterms:created>
  <dcterms:modified xsi:type="dcterms:W3CDTF">2026-01-02T16:37:00Z</dcterms:modified>
</cp:coreProperties>
</file>