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36D4E5" w14:textId="507D535F" w:rsidR="00184BED" w:rsidRPr="003F162D" w:rsidRDefault="5BEEC93F" w:rsidP="007F1649">
      <w:pPr>
        <w:pStyle w:val="Heading1"/>
        <w:rPr>
          <w:color w:val="357C7D"/>
          <w:lang w:val="es-419"/>
        </w:rPr>
      </w:pPr>
      <w:r w:rsidRPr="003F162D">
        <w:rPr>
          <w:color w:val="357C7D"/>
          <w:lang w:val="es-419"/>
        </w:rPr>
        <w:t>Crear una cultura de indagación</w:t>
      </w:r>
    </w:p>
    <w:p w14:paraId="55198A2C" w14:textId="4DDACAC6" w:rsidR="00960586" w:rsidRPr="004A01F4" w:rsidRDefault="32EBD0EB" w:rsidP="00D30450">
      <w:pPr>
        <w:pStyle w:val="BodyText"/>
        <w:rPr>
          <w:lang w:val="es-419"/>
        </w:rPr>
      </w:pPr>
      <w:r w:rsidRPr="004A01F4">
        <w:rPr>
          <w:lang w:val="es-419"/>
        </w:rPr>
        <w:t xml:space="preserve">Utilice esta guía para facilitadores junto con las diapositivas </w:t>
      </w:r>
      <w:r w:rsidR="00D22DBB" w:rsidRPr="004A01F4">
        <w:rPr>
          <w:lang w:val="es-419"/>
        </w:rPr>
        <w:t xml:space="preserve">«Crear una cultura de </w:t>
      </w:r>
      <w:r w:rsidRPr="004A01F4">
        <w:rPr>
          <w:lang w:val="es-419"/>
        </w:rPr>
        <w:t xml:space="preserve">indagación». Proporciona a los facilitadores temas de </w:t>
      </w:r>
      <w:r w:rsidR="00F3237C" w:rsidRPr="004A01F4">
        <w:rPr>
          <w:lang w:val="es-419"/>
        </w:rPr>
        <w:t>discusión</w:t>
      </w:r>
      <w:r w:rsidRPr="004A01F4">
        <w:rPr>
          <w:lang w:val="es-419"/>
        </w:rPr>
        <w:t xml:space="preserve"> y orientación para las actividades, los folletos y los debates en grupo. El mismo texto también se encuentra en la sección de notas de las diapositivas. Adapte esta guía para facilitadores en función del tamaño de su grupo, la duración y el formato de la sesión, y las necesidades de los participantes.</w:t>
      </w:r>
    </w:p>
    <w:p w14:paraId="1F138891" w14:textId="77777777" w:rsidR="007D7B99" w:rsidRPr="004A01F4" w:rsidRDefault="007D7B99" w:rsidP="00522961">
      <w:pPr>
        <w:pStyle w:val="Heading2"/>
        <w:rPr>
          <w:lang w:val="es-419"/>
        </w:rPr>
      </w:pPr>
      <w:r w:rsidRPr="004A01F4">
        <w:rPr>
          <w:lang w:val="es-419"/>
        </w:rPr>
        <w:t>Resumen de la sesión</w:t>
      </w:r>
    </w:p>
    <w:tbl>
      <w:tblPr>
        <w:tblStyle w:val="TableGrid"/>
        <w:tblW w:w="0" w:type="auto"/>
        <w:tblLook w:val="04A0" w:firstRow="1" w:lastRow="0" w:firstColumn="1" w:lastColumn="0" w:noHBand="0" w:noVBand="1"/>
      </w:tblPr>
      <w:tblGrid>
        <w:gridCol w:w="1975"/>
        <w:gridCol w:w="5130"/>
        <w:gridCol w:w="2245"/>
      </w:tblGrid>
      <w:tr w:rsidR="007D7B99" w:rsidRPr="004A01F4" w14:paraId="05A0B0F2" w14:textId="77777777" w:rsidTr="568E7CD8">
        <w:trPr>
          <w:cantSplit/>
          <w:tblHeader/>
        </w:trPr>
        <w:tc>
          <w:tcPr>
            <w:tcW w:w="1975" w:type="dxa"/>
          </w:tcPr>
          <w:p w14:paraId="4B6AD5A0" w14:textId="77777777" w:rsidR="007D7B99" w:rsidRPr="004A01F4" w:rsidRDefault="007D7B99" w:rsidP="00646989">
            <w:pPr>
              <w:pStyle w:val="BodyText"/>
              <w:jc w:val="center"/>
              <w:rPr>
                <w:lang w:val="es-419"/>
              </w:rPr>
            </w:pPr>
            <w:r w:rsidRPr="004A01F4">
              <w:rPr>
                <w:rFonts w:cs="Poppins"/>
                <w:lang w:val="es-419"/>
              </w:rPr>
              <w:t>Números de diapositivas</w:t>
            </w:r>
          </w:p>
        </w:tc>
        <w:tc>
          <w:tcPr>
            <w:tcW w:w="5130" w:type="dxa"/>
          </w:tcPr>
          <w:p w14:paraId="5C9248BE" w14:textId="77777777" w:rsidR="007D7B99" w:rsidRPr="004A01F4" w:rsidRDefault="007D7B99" w:rsidP="00646989">
            <w:pPr>
              <w:pStyle w:val="BodyText"/>
              <w:jc w:val="center"/>
              <w:rPr>
                <w:lang w:val="es-419"/>
              </w:rPr>
            </w:pPr>
            <w:r w:rsidRPr="004A01F4">
              <w:rPr>
                <w:rFonts w:cs="Poppins"/>
                <w:lang w:val="es-419"/>
              </w:rPr>
              <w:t>Resumen del contenido</w:t>
            </w:r>
          </w:p>
        </w:tc>
        <w:tc>
          <w:tcPr>
            <w:tcW w:w="2245" w:type="dxa"/>
          </w:tcPr>
          <w:p w14:paraId="72FD9742" w14:textId="77777777" w:rsidR="007D7B99" w:rsidRPr="004A01F4" w:rsidRDefault="007D7B99" w:rsidP="00646989">
            <w:pPr>
              <w:pStyle w:val="BodyText"/>
              <w:jc w:val="center"/>
              <w:rPr>
                <w:lang w:val="es-419"/>
              </w:rPr>
            </w:pPr>
            <w:r w:rsidRPr="004A01F4">
              <w:rPr>
                <w:rFonts w:cs="Poppins"/>
                <w:lang w:val="es-419"/>
              </w:rPr>
              <w:t>Tiempo aproximado (en minutos)</w:t>
            </w:r>
          </w:p>
        </w:tc>
      </w:tr>
      <w:tr w:rsidR="007D7B99" w:rsidRPr="004A01F4" w14:paraId="4A2868D9" w14:textId="77777777" w:rsidTr="568E7CD8">
        <w:tc>
          <w:tcPr>
            <w:tcW w:w="1975" w:type="dxa"/>
          </w:tcPr>
          <w:p w14:paraId="00B0F209" w14:textId="10745F04" w:rsidR="007D7B99" w:rsidRPr="004A01F4" w:rsidRDefault="00CF7327" w:rsidP="00646989">
            <w:pPr>
              <w:pStyle w:val="BodyText"/>
              <w:rPr>
                <w:lang w:val="es-419"/>
              </w:rPr>
            </w:pPr>
            <w:r w:rsidRPr="004A01F4">
              <w:rPr>
                <w:lang w:val="es-419"/>
              </w:rPr>
              <w:t>1-3</w:t>
            </w:r>
          </w:p>
        </w:tc>
        <w:tc>
          <w:tcPr>
            <w:tcW w:w="5130" w:type="dxa"/>
          </w:tcPr>
          <w:p w14:paraId="1F41E6A3" w14:textId="77777777" w:rsidR="007D7B99" w:rsidRPr="004A01F4" w:rsidRDefault="007D7B99" w:rsidP="00646989">
            <w:pPr>
              <w:pStyle w:val="BodyText"/>
              <w:rPr>
                <w:lang w:val="es-419"/>
              </w:rPr>
            </w:pPr>
            <w:r w:rsidRPr="004A01F4">
              <w:rPr>
                <w:lang w:val="es-419"/>
              </w:rPr>
              <w:t>Introducción y metas de la sesión</w:t>
            </w:r>
          </w:p>
        </w:tc>
        <w:tc>
          <w:tcPr>
            <w:tcW w:w="2245" w:type="dxa"/>
          </w:tcPr>
          <w:p w14:paraId="3E39CADD" w14:textId="1C0928C1" w:rsidR="007D7B99" w:rsidRPr="004A01F4" w:rsidRDefault="007D7B99" w:rsidP="00646989">
            <w:pPr>
              <w:pStyle w:val="BodyText"/>
              <w:jc w:val="center"/>
              <w:rPr>
                <w:lang w:val="es-419"/>
              </w:rPr>
            </w:pPr>
            <w:r w:rsidRPr="004A01F4">
              <w:rPr>
                <w:lang w:val="es-419"/>
              </w:rPr>
              <w:t>5</w:t>
            </w:r>
          </w:p>
        </w:tc>
      </w:tr>
      <w:tr w:rsidR="007D7B99" w:rsidRPr="004A01F4" w14:paraId="5AD83244" w14:textId="77777777" w:rsidTr="568E7CD8">
        <w:trPr>
          <w:trHeight w:val="2940"/>
        </w:trPr>
        <w:tc>
          <w:tcPr>
            <w:tcW w:w="1975" w:type="dxa"/>
          </w:tcPr>
          <w:p w14:paraId="0B4B25DA" w14:textId="5B6DC3F0" w:rsidR="007D7B99" w:rsidRPr="004A01F4" w:rsidRDefault="00CF7327" w:rsidP="00646989">
            <w:pPr>
              <w:pStyle w:val="BodyText"/>
              <w:rPr>
                <w:lang w:val="es-419"/>
              </w:rPr>
            </w:pPr>
            <w:r w:rsidRPr="004A01F4">
              <w:rPr>
                <w:lang w:val="es-419"/>
              </w:rPr>
              <w:t>4-15</w:t>
            </w:r>
          </w:p>
        </w:tc>
        <w:tc>
          <w:tcPr>
            <w:tcW w:w="5130" w:type="dxa"/>
          </w:tcPr>
          <w:p w14:paraId="5CF7C794" w14:textId="2EA2B96B" w:rsidR="007D7B99" w:rsidRPr="004A01F4" w:rsidRDefault="007D7B99" w:rsidP="00646989">
            <w:pPr>
              <w:pStyle w:val="BodyText"/>
              <w:rPr>
                <w:lang w:val="es-419"/>
              </w:rPr>
            </w:pPr>
            <w:r w:rsidRPr="004A01F4">
              <w:rPr>
                <w:lang w:val="es-419"/>
              </w:rPr>
              <w:t xml:space="preserve">Exploración </w:t>
            </w:r>
            <w:r w:rsidR="00CF7327" w:rsidRPr="004A01F4">
              <w:rPr>
                <w:lang w:val="es-419"/>
              </w:rPr>
              <w:t xml:space="preserve">y experiencia de la </w:t>
            </w:r>
            <w:r w:rsidR="00F3237C" w:rsidRPr="004A01F4">
              <w:rPr>
                <w:lang w:val="es-419"/>
              </w:rPr>
              <w:t>indagación</w:t>
            </w:r>
          </w:p>
          <w:p w14:paraId="28B05920" w14:textId="288CA275" w:rsidR="007D7B99" w:rsidRPr="004A01F4" w:rsidRDefault="568E7CD8" w:rsidP="007D7B99">
            <w:pPr>
              <w:pStyle w:val="BodyText"/>
              <w:numPr>
                <w:ilvl w:val="0"/>
                <w:numId w:val="166"/>
              </w:numPr>
              <w:rPr>
                <w:lang w:val="es-419"/>
              </w:rPr>
            </w:pPr>
            <w:r w:rsidRPr="004A01F4">
              <w:rPr>
                <w:lang w:val="es-419"/>
              </w:rPr>
              <w:t xml:space="preserve">Actividad para adultos: ¿Qué </w:t>
            </w:r>
            <w:r w:rsidR="00711F54" w:rsidRPr="004A01F4">
              <w:rPr>
                <w:lang w:val="es-419"/>
              </w:rPr>
              <w:t>s</w:t>
            </w:r>
            <w:r w:rsidRPr="004A01F4">
              <w:rPr>
                <w:lang w:val="es-419"/>
              </w:rPr>
              <w:t xml:space="preserve">e pregunta? </w:t>
            </w:r>
          </w:p>
          <w:p w14:paraId="151517C0" w14:textId="7C6D6208" w:rsidR="007D7B99" w:rsidRPr="004A01F4" w:rsidRDefault="00CF7327" w:rsidP="007D7B99">
            <w:pPr>
              <w:pStyle w:val="BodyText"/>
              <w:numPr>
                <w:ilvl w:val="0"/>
                <w:numId w:val="166"/>
              </w:numPr>
              <w:rPr>
                <w:lang w:val="es-419"/>
              </w:rPr>
            </w:pPr>
            <w:r w:rsidRPr="004A01F4">
              <w:rPr>
                <w:lang w:val="es-419"/>
              </w:rPr>
              <w:t xml:space="preserve">Definir la </w:t>
            </w:r>
            <w:r w:rsidR="00F3237C" w:rsidRPr="004A01F4">
              <w:rPr>
                <w:lang w:val="es-419"/>
              </w:rPr>
              <w:t>indagación</w:t>
            </w:r>
            <w:r w:rsidRPr="004A01F4">
              <w:rPr>
                <w:lang w:val="es-419"/>
              </w:rPr>
              <w:t xml:space="preserve"> y explorar por qué es importante</w:t>
            </w:r>
          </w:p>
          <w:p w14:paraId="46BE8E17" w14:textId="76B402A4" w:rsidR="00CF7327" w:rsidRPr="004A01F4" w:rsidRDefault="00CF7327" w:rsidP="007D7B99">
            <w:pPr>
              <w:pStyle w:val="BodyText"/>
              <w:numPr>
                <w:ilvl w:val="0"/>
                <w:numId w:val="166"/>
              </w:numPr>
              <w:rPr>
                <w:lang w:val="es-419"/>
              </w:rPr>
            </w:pPr>
            <w:r w:rsidRPr="004A01F4">
              <w:rPr>
                <w:lang w:val="es-419"/>
              </w:rPr>
              <w:t>Observación de vídeos</w:t>
            </w:r>
          </w:p>
          <w:p w14:paraId="1057EABB" w14:textId="7A692C63" w:rsidR="00CF7327" w:rsidRPr="004A01F4" w:rsidRDefault="000F3E21" w:rsidP="007D7B99">
            <w:pPr>
              <w:pStyle w:val="BodyText"/>
              <w:numPr>
                <w:ilvl w:val="0"/>
                <w:numId w:val="166"/>
              </w:numPr>
              <w:rPr>
                <w:lang w:val="es-419"/>
              </w:rPr>
            </w:pPr>
            <w:r w:rsidRPr="004A01F4">
              <w:rPr>
                <w:lang w:val="es-419"/>
              </w:rPr>
              <w:t xml:space="preserve">Folleto: La </w:t>
            </w:r>
            <w:r w:rsidR="00F3237C" w:rsidRPr="004A01F4">
              <w:rPr>
                <w:lang w:val="es-419"/>
              </w:rPr>
              <w:t>indagación</w:t>
            </w:r>
            <w:r w:rsidRPr="004A01F4">
              <w:rPr>
                <w:lang w:val="es-419"/>
              </w:rPr>
              <w:t xml:space="preserve"> a través de las edades y los contextos</w:t>
            </w:r>
          </w:p>
        </w:tc>
        <w:tc>
          <w:tcPr>
            <w:tcW w:w="2245" w:type="dxa"/>
          </w:tcPr>
          <w:p w14:paraId="17D4D410" w14:textId="1D02C3D4" w:rsidR="007D7B99" w:rsidRPr="004A01F4" w:rsidRDefault="004B5CCD" w:rsidP="00646989">
            <w:pPr>
              <w:pStyle w:val="BodyText"/>
              <w:jc w:val="center"/>
              <w:rPr>
                <w:lang w:val="es-419"/>
              </w:rPr>
            </w:pPr>
            <w:r w:rsidRPr="004A01F4">
              <w:rPr>
                <w:lang w:val="es-419"/>
              </w:rPr>
              <w:t>45-75</w:t>
            </w:r>
          </w:p>
        </w:tc>
      </w:tr>
      <w:tr w:rsidR="007D7B99" w:rsidRPr="004A01F4" w14:paraId="3CB88D6E" w14:textId="77777777" w:rsidTr="568E7CD8">
        <w:tc>
          <w:tcPr>
            <w:tcW w:w="1975" w:type="dxa"/>
          </w:tcPr>
          <w:p w14:paraId="330D4D58" w14:textId="0E1F563D" w:rsidR="007D7B99" w:rsidRPr="004A01F4" w:rsidRDefault="00CF7327" w:rsidP="00646989">
            <w:pPr>
              <w:pStyle w:val="BodyText"/>
              <w:rPr>
                <w:lang w:val="es-419"/>
              </w:rPr>
            </w:pPr>
            <w:r w:rsidRPr="004A01F4">
              <w:rPr>
                <w:lang w:val="es-419"/>
              </w:rPr>
              <w:t>16-19</w:t>
            </w:r>
          </w:p>
        </w:tc>
        <w:tc>
          <w:tcPr>
            <w:tcW w:w="5130" w:type="dxa"/>
          </w:tcPr>
          <w:p w14:paraId="63CDCD97" w14:textId="77777777" w:rsidR="007D7B99" w:rsidRPr="004A01F4" w:rsidRDefault="23FC3EE3" w:rsidP="00A06760">
            <w:pPr>
              <w:pStyle w:val="BodyText"/>
              <w:rPr>
                <w:lang w:val="es-419"/>
              </w:rPr>
            </w:pPr>
            <w:r w:rsidRPr="004A01F4">
              <w:rPr>
                <w:lang w:val="es-419"/>
              </w:rPr>
              <w:t>Crear una cultura de indagación</w:t>
            </w:r>
          </w:p>
          <w:p w14:paraId="14839F5E" w14:textId="2DF074C1" w:rsidR="00CF7327" w:rsidRPr="004A01F4" w:rsidRDefault="00CF7327" w:rsidP="00A06760">
            <w:pPr>
              <w:pStyle w:val="Bullets"/>
              <w:spacing w:line="240" w:lineRule="auto"/>
              <w:rPr>
                <w:rFonts w:cs="Poppins"/>
                <w:sz w:val="22"/>
                <w:szCs w:val="22"/>
                <w:lang w:val="es-419"/>
              </w:rPr>
            </w:pPr>
            <w:r w:rsidRPr="004A01F4">
              <w:rPr>
                <w:rFonts w:ascii="Poppins" w:hAnsi="Poppins" w:cs="Poppins"/>
                <w:kern w:val="2"/>
                <w:sz w:val="22"/>
                <w:szCs w:val="22"/>
                <w:lang w:val="es-419"/>
              </w:rPr>
              <w:t xml:space="preserve">Actividad para adultos: Mentalidad de </w:t>
            </w:r>
            <w:r w:rsidR="00F3237C" w:rsidRPr="004A01F4">
              <w:rPr>
                <w:rFonts w:ascii="Poppins" w:hAnsi="Poppins" w:cs="Poppins"/>
                <w:kern w:val="2"/>
                <w:sz w:val="22"/>
                <w:szCs w:val="22"/>
                <w:lang w:val="es-419"/>
              </w:rPr>
              <w:t>indagación</w:t>
            </w:r>
          </w:p>
          <w:p w14:paraId="205CFF5D" w14:textId="11B661FE" w:rsidR="00CF7327" w:rsidRPr="004A01F4" w:rsidRDefault="000F3E21" w:rsidP="23FC3EE3">
            <w:pPr>
              <w:pStyle w:val="Bullets"/>
              <w:rPr>
                <w:rFonts w:ascii="Poppins" w:hAnsi="Poppins" w:cs="Poppins"/>
                <w:sz w:val="22"/>
                <w:szCs w:val="22"/>
                <w:lang w:val="es-419"/>
              </w:rPr>
            </w:pPr>
            <w:r w:rsidRPr="004A01F4">
              <w:rPr>
                <w:rFonts w:ascii="Poppins" w:hAnsi="Poppins" w:cs="Poppins"/>
                <w:kern w:val="2"/>
                <w:sz w:val="22"/>
                <w:szCs w:val="22"/>
                <w:lang w:val="es-419"/>
              </w:rPr>
              <w:t xml:space="preserve">Folleto: </w:t>
            </w:r>
            <w:r w:rsidR="00CF7327" w:rsidRPr="004A01F4">
              <w:rPr>
                <w:rFonts w:ascii="Poppins" w:hAnsi="Poppins" w:cs="Poppins"/>
                <w:kern w:val="2"/>
                <w:sz w:val="22"/>
                <w:szCs w:val="22"/>
                <w:lang w:val="es-419"/>
              </w:rPr>
              <w:t>M</w:t>
            </w:r>
            <w:r w:rsidR="00CF7327" w:rsidRPr="004A01F4">
              <w:rPr>
                <w:rFonts w:ascii="Poppins" w:hAnsi="Poppins" w:cs="Poppins"/>
                <w:kern w:val="2"/>
                <w:sz w:val="22"/>
                <w:szCs w:val="22"/>
                <w:vertAlign w:val="superscript"/>
                <w:lang w:val="es-419"/>
              </w:rPr>
              <w:t>5</w:t>
            </w:r>
            <w:r w:rsidR="00CF7327" w:rsidRPr="004A01F4">
              <w:rPr>
                <w:rFonts w:ascii="Poppins" w:hAnsi="Poppins" w:cs="Poppins"/>
                <w:kern w:val="2"/>
                <w:sz w:val="22"/>
                <w:szCs w:val="22"/>
                <w:lang w:val="es-419"/>
              </w:rPr>
              <w:t xml:space="preserve"> Enfoque STEAM temprano </w:t>
            </w:r>
          </w:p>
        </w:tc>
        <w:tc>
          <w:tcPr>
            <w:tcW w:w="2245" w:type="dxa"/>
          </w:tcPr>
          <w:p w14:paraId="2ABD56D2" w14:textId="633C1ACE" w:rsidR="007D7B99" w:rsidRPr="004A01F4" w:rsidRDefault="00E6140F" w:rsidP="00646989">
            <w:pPr>
              <w:pStyle w:val="BodyText"/>
              <w:jc w:val="center"/>
              <w:rPr>
                <w:lang w:val="es-419"/>
              </w:rPr>
            </w:pPr>
            <w:r w:rsidRPr="004A01F4">
              <w:rPr>
                <w:lang w:val="es-419"/>
              </w:rPr>
              <w:t>20-30</w:t>
            </w:r>
          </w:p>
        </w:tc>
      </w:tr>
      <w:tr w:rsidR="007D7B99" w:rsidRPr="004A01F4" w14:paraId="471E36EC" w14:textId="77777777" w:rsidTr="568E7CD8">
        <w:tc>
          <w:tcPr>
            <w:tcW w:w="1975" w:type="dxa"/>
          </w:tcPr>
          <w:p w14:paraId="0F169852" w14:textId="1F075A76" w:rsidR="007D7B99" w:rsidRPr="004A01F4" w:rsidRDefault="00CF7327" w:rsidP="00646989">
            <w:pPr>
              <w:pStyle w:val="BodyText"/>
              <w:rPr>
                <w:lang w:val="es-419"/>
              </w:rPr>
            </w:pPr>
            <w:r w:rsidRPr="004A01F4">
              <w:rPr>
                <w:lang w:val="es-419"/>
              </w:rPr>
              <w:t>20</w:t>
            </w:r>
          </w:p>
        </w:tc>
        <w:tc>
          <w:tcPr>
            <w:tcW w:w="5130" w:type="dxa"/>
          </w:tcPr>
          <w:p w14:paraId="16D98CF3" w14:textId="62F397C8" w:rsidR="007D7B99" w:rsidRPr="004A01F4" w:rsidRDefault="00CF7327" w:rsidP="00CF7327">
            <w:pPr>
              <w:pStyle w:val="BodyText"/>
              <w:rPr>
                <w:lang w:val="es-419"/>
              </w:rPr>
            </w:pPr>
            <w:r w:rsidRPr="004A01F4">
              <w:rPr>
                <w:lang w:val="es-419"/>
              </w:rPr>
              <w:t xml:space="preserve">Reflexión </w:t>
            </w:r>
          </w:p>
        </w:tc>
        <w:tc>
          <w:tcPr>
            <w:tcW w:w="2245" w:type="dxa"/>
          </w:tcPr>
          <w:p w14:paraId="3300F75B" w14:textId="1CA20468" w:rsidR="007D7B99" w:rsidRPr="004A01F4" w:rsidRDefault="00CF7327" w:rsidP="00646989">
            <w:pPr>
              <w:pStyle w:val="BodyText"/>
              <w:jc w:val="center"/>
              <w:rPr>
                <w:lang w:val="es-419"/>
              </w:rPr>
            </w:pPr>
            <w:r w:rsidRPr="004A01F4">
              <w:rPr>
                <w:lang w:val="es-419"/>
              </w:rPr>
              <w:t>10</w:t>
            </w:r>
          </w:p>
        </w:tc>
      </w:tr>
    </w:tbl>
    <w:p w14:paraId="1C853727" w14:textId="77777777" w:rsidR="007D7B99" w:rsidRPr="004A01F4" w:rsidRDefault="007D7B99" w:rsidP="00D24FC2">
      <w:pPr>
        <w:pStyle w:val="BodyText"/>
        <w:rPr>
          <w:lang w:val="es-419"/>
        </w:rPr>
      </w:pPr>
      <w:r w:rsidRPr="004A01F4">
        <w:rPr>
          <w:lang w:val="es-419"/>
        </w:rPr>
        <w:t>Los tiempos son aproximados y pueden variar en función de las metas de la sesión, el tamaño del grupo y la experiencia previa de los participantes y su familiaridad con el contenido.</w:t>
      </w:r>
    </w:p>
    <w:p w14:paraId="1734DD6E" w14:textId="35345B32" w:rsidR="007D7B99" w:rsidRPr="004A01F4" w:rsidRDefault="007D7B99" w:rsidP="00522961">
      <w:pPr>
        <w:pStyle w:val="Heading2"/>
        <w:rPr>
          <w:lang w:val="es-419"/>
        </w:rPr>
      </w:pPr>
      <w:r w:rsidRPr="004A01F4">
        <w:rPr>
          <w:lang w:val="es-419"/>
        </w:rPr>
        <w:lastRenderedPageBreak/>
        <w:t>Para preparar la sesión</w:t>
      </w:r>
    </w:p>
    <w:p w14:paraId="1E62B215" w14:textId="51BAAC75" w:rsidR="00C678AE" w:rsidRPr="004A01F4" w:rsidRDefault="00C678AE" w:rsidP="00D24FC2">
      <w:pPr>
        <w:pStyle w:val="ListBullet"/>
        <w:rPr>
          <w:lang w:val="es-419"/>
        </w:rPr>
      </w:pPr>
      <w:r w:rsidRPr="004A01F4">
        <w:rPr>
          <w:lang w:val="es-419"/>
        </w:rPr>
        <w:t xml:space="preserve">Considere la posibilidad de utilizar fotos, vídeos o historias de los entornos de aprendizaje en los que trabajan los educadores de esta sesión. Hacer que la información sea más personal para los participantes puede crear una mayor conexión con el contenido y fomentar el sentimiento de pertenencia a STEAM. </w:t>
      </w:r>
    </w:p>
    <w:p w14:paraId="54E70AE2" w14:textId="5633F1D0" w:rsidR="004B5CCD" w:rsidRPr="004A01F4" w:rsidRDefault="004B5CCD" w:rsidP="00D24FC2">
      <w:pPr>
        <w:pStyle w:val="ListBullet"/>
        <w:rPr>
          <w:rFonts w:cs="Poppins"/>
          <w:szCs w:val="22"/>
          <w:lang w:val="es-419"/>
        </w:rPr>
      </w:pPr>
      <w:r w:rsidRPr="004A01F4">
        <w:rPr>
          <w:rFonts w:cs="Poppins"/>
          <w:szCs w:val="22"/>
          <w:lang w:val="es-419"/>
        </w:rPr>
        <w:t xml:space="preserve">Antes de la sesión, revise cuidadosamente todos los folletos y prepare los materiales necesarios. </w:t>
      </w:r>
      <w:r w:rsidR="000F3E21" w:rsidRPr="004A01F4">
        <w:rPr>
          <w:rFonts w:cs="Poppins"/>
          <w:szCs w:val="22"/>
          <w:lang w:val="es-419"/>
        </w:rPr>
        <w:t xml:space="preserve">A lo largo de la guía del facilitador, ofrecemos opciones para los enfoques de facilitación. Seleccione el enfoque de facilitación que </w:t>
      </w:r>
      <w:r w:rsidRPr="004A01F4">
        <w:rPr>
          <w:rFonts w:cs="Poppins"/>
          <w:szCs w:val="22"/>
          <w:lang w:val="es-419"/>
        </w:rPr>
        <w:t xml:space="preserve">mejor </w:t>
      </w:r>
      <w:r w:rsidR="000F3E21" w:rsidRPr="004A01F4">
        <w:rPr>
          <w:rFonts w:cs="Poppins"/>
          <w:szCs w:val="22"/>
          <w:lang w:val="es-419"/>
        </w:rPr>
        <w:t xml:space="preserve">se adapte </w:t>
      </w:r>
      <w:r w:rsidRPr="004A01F4">
        <w:rPr>
          <w:rFonts w:cs="Poppins"/>
          <w:szCs w:val="22"/>
          <w:lang w:val="es-419"/>
        </w:rPr>
        <w:t xml:space="preserve">a la duración y el formato de su sesión, el tamaño del grupo y las necesidades de los participantes. </w:t>
      </w:r>
    </w:p>
    <w:p w14:paraId="5760AEE6" w14:textId="21B6217C" w:rsidR="004B5CCD" w:rsidRPr="004A01F4" w:rsidRDefault="004B5CCD" w:rsidP="00522961">
      <w:pPr>
        <w:pStyle w:val="Heading2"/>
        <w:rPr>
          <w:lang w:val="es-419"/>
        </w:rPr>
      </w:pPr>
      <w:r w:rsidRPr="004A01F4">
        <w:rPr>
          <w:lang w:val="es-419"/>
        </w:rPr>
        <w:t>Materiales necesarios</w:t>
      </w:r>
    </w:p>
    <w:p w14:paraId="243B8E86" w14:textId="1BD189B2" w:rsidR="004B5CCD" w:rsidRPr="004A01F4" w:rsidRDefault="004B5CCD" w:rsidP="00D24FC2">
      <w:pPr>
        <w:pStyle w:val="ListBullet"/>
        <w:rPr>
          <w:lang w:val="es-419"/>
        </w:rPr>
      </w:pPr>
      <w:r w:rsidRPr="004A01F4">
        <w:rPr>
          <w:lang w:val="es-419"/>
        </w:rPr>
        <w:t xml:space="preserve">Papel </w:t>
      </w:r>
      <w:r w:rsidR="00C340EE" w:rsidRPr="004A01F4">
        <w:rPr>
          <w:lang w:val="es-419"/>
        </w:rPr>
        <w:t>gráfico</w:t>
      </w:r>
      <w:r w:rsidRPr="004A01F4">
        <w:rPr>
          <w:lang w:val="es-419"/>
        </w:rPr>
        <w:t>, papel y herramientas para escribir</w:t>
      </w:r>
    </w:p>
    <w:p w14:paraId="01222A19" w14:textId="6A2FE643" w:rsidR="004B5CCD" w:rsidRPr="004A01F4" w:rsidRDefault="004B5CCD" w:rsidP="00D24FC2">
      <w:pPr>
        <w:pStyle w:val="ListBullet"/>
        <w:rPr>
          <w:lang w:val="es-419"/>
        </w:rPr>
      </w:pPr>
      <w:r w:rsidRPr="004A01F4">
        <w:rPr>
          <w:lang w:val="es-419"/>
        </w:rPr>
        <w:t>Pelotas de diferentes tamaños y materiales, cinta adhesiva (opcional)</w:t>
      </w:r>
    </w:p>
    <w:p w14:paraId="3227D58F" w14:textId="1DF808AE" w:rsidR="004B5CCD" w:rsidRPr="004A01F4" w:rsidRDefault="00D90F2E" w:rsidP="00D24FC2">
      <w:pPr>
        <w:pStyle w:val="ListBullet"/>
        <w:rPr>
          <w:lang w:val="es-419"/>
        </w:rPr>
      </w:pPr>
      <w:r w:rsidRPr="004A01F4">
        <w:rPr>
          <w:lang w:val="es-419"/>
        </w:rPr>
        <w:t xml:space="preserve">Folleto </w:t>
      </w:r>
      <w:r w:rsidR="00711F54" w:rsidRPr="004A01F4">
        <w:rPr>
          <w:b/>
          <w:bCs/>
          <w:lang w:val="es-419"/>
        </w:rPr>
        <w:t>Indagación</w:t>
      </w:r>
      <w:r w:rsidRPr="004A01F4">
        <w:rPr>
          <w:b/>
          <w:bCs/>
          <w:lang w:val="es-419"/>
        </w:rPr>
        <w:t xml:space="preserve"> a través de edades y contextos</w:t>
      </w:r>
    </w:p>
    <w:p w14:paraId="18E3D573" w14:textId="5AE7DDD6" w:rsidR="00D90F2E" w:rsidRPr="004A01F4" w:rsidRDefault="00D90F2E" w:rsidP="00D24FC2">
      <w:pPr>
        <w:pStyle w:val="ListBullet"/>
        <w:rPr>
          <w:lang w:val="es-419"/>
        </w:rPr>
      </w:pPr>
      <w:r w:rsidRPr="004A01F4">
        <w:rPr>
          <w:lang w:val="es-419"/>
        </w:rPr>
        <w:t xml:space="preserve">Folleto </w:t>
      </w:r>
      <w:r w:rsidRPr="004A01F4">
        <w:rPr>
          <w:b/>
          <w:bCs/>
          <w:lang w:val="es-419"/>
        </w:rPr>
        <w:t xml:space="preserve">Mentalidad </w:t>
      </w:r>
      <w:r w:rsidR="00E2507F" w:rsidRPr="004A01F4">
        <w:rPr>
          <w:b/>
          <w:bCs/>
          <w:lang w:val="es-419"/>
        </w:rPr>
        <w:t>inqui</w:t>
      </w:r>
      <w:r w:rsidR="000E4D0B" w:rsidRPr="004A01F4">
        <w:rPr>
          <w:b/>
          <w:bCs/>
          <w:lang w:val="es-419"/>
        </w:rPr>
        <w:t>sitiva</w:t>
      </w:r>
      <w:r w:rsidR="002914BC" w:rsidRPr="004A01F4">
        <w:rPr>
          <w:lang w:val="es-419"/>
        </w:rPr>
        <w:t xml:space="preserve">, el libro </w:t>
      </w:r>
      <w:r w:rsidR="002914BC" w:rsidRPr="004A01F4">
        <w:rPr>
          <w:i/>
          <w:iCs/>
          <w:lang w:val="es-419"/>
        </w:rPr>
        <w:t xml:space="preserve">Ada </w:t>
      </w:r>
      <w:r w:rsidR="000E4D0B" w:rsidRPr="004A01F4">
        <w:rPr>
          <w:i/>
          <w:iCs/>
          <w:lang w:val="es-419"/>
        </w:rPr>
        <w:t>Magnifica</w:t>
      </w:r>
      <w:r w:rsidR="002914BC" w:rsidRPr="004A01F4">
        <w:rPr>
          <w:i/>
          <w:iCs/>
          <w:lang w:val="es-419"/>
        </w:rPr>
        <w:t xml:space="preserve">, </w:t>
      </w:r>
      <w:r w:rsidR="000E4D0B" w:rsidRPr="004A01F4">
        <w:rPr>
          <w:i/>
          <w:iCs/>
          <w:lang w:val="es-419"/>
        </w:rPr>
        <w:t>científica</w:t>
      </w:r>
      <w:r w:rsidR="002914BC" w:rsidRPr="004A01F4">
        <w:rPr>
          <w:i/>
          <w:iCs/>
          <w:lang w:val="es-419"/>
        </w:rPr>
        <w:t xml:space="preserve">, </w:t>
      </w:r>
      <w:r w:rsidR="002914BC" w:rsidRPr="004A01F4">
        <w:rPr>
          <w:lang w:val="es-419"/>
        </w:rPr>
        <w:t>de Andrea Beaty</w:t>
      </w:r>
    </w:p>
    <w:p w14:paraId="0C64ED95" w14:textId="18385689" w:rsidR="00D90F2E" w:rsidRPr="004A01F4" w:rsidRDefault="00711F54" w:rsidP="0042643F">
      <w:pPr>
        <w:pStyle w:val="ListBullet"/>
        <w:rPr>
          <w:lang w:val="es-419"/>
        </w:rPr>
      </w:pPr>
      <w:r w:rsidRPr="004A01F4">
        <w:rPr>
          <w:rFonts w:cs="Calibri"/>
          <w:lang w:val="es-419"/>
        </w:rPr>
        <w:t>Folleto</w:t>
      </w:r>
      <w:r w:rsidR="00502B8A" w:rsidRPr="004A01F4">
        <w:rPr>
          <w:rFonts w:cs="Calibri"/>
          <w:lang w:val="es-419"/>
        </w:rPr>
        <w:t xml:space="preserve"> </w:t>
      </w:r>
      <w:r w:rsidR="00D90F2E" w:rsidRPr="004A01F4">
        <w:rPr>
          <w:b/>
          <w:bCs/>
          <w:lang w:val="es-419"/>
        </w:rPr>
        <w:t xml:space="preserve">Descripción general del enfoque </w:t>
      </w:r>
      <w:r w:rsidR="00852937" w:rsidRPr="004A01F4">
        <w:rPr>
          <w:b/>
          <w:bCs/>
          <w:lang w:val="es-419"/>
        </w:rPr>
        <w:t>M</w:t>
      </w:r>
      <w:r w:rsidR="00852937" w:rsidRPr="004A01F4">
        <w:rPr>
          <w:b/>
          <w:bCs/>
          <w:vertAlign w:val="superscript"/>
          <w:lang w:val="es-419"/>
        </w:rPr>
        <w:t>5</w:t>
      </w:r>
      <w:r w:rsidR="00852937" w:rsidRPr="004A01F4">
        <w:rPr>
          <w:rFonts w:cs="Calibri"/>
          <w:b/>
          <w:bCs/>
          <w:lang w:val="es-419"/>
        </w:rPr>
        <w:t xml:space="preserve"> de</w:t>
      </w:r>
      <w:r w:rsidR="0042643F" w:rsidRPr="004A01F4">
        <w:rPr>
          <w:rFonts w:cs="Calibri"/>
          <w:b/>
          <w:bCs/>
          <w:lang w:val="es-419"/>
        </w:rPr>
        <w:t xml:space="preserve"> </w:t>
      </w:r>
      <w:r w:rsidR="00D90F2E" w:rsidRPr="004A01F4">
        <w:rPr>
          <w:b/>
          <w:bCs/>
          <w:lang w:val="es-419"/>
        </w:rPr>
        <w:t>STEAM temprano</w:t>
      </w:r>
    </w:p>
    <w:p w14:paraId="62357DB6" w14:textId="4AE1E6D1" w:rsidR="1E3DD517" w:rsidRPr="004A01F4" w:rsidRDefault="65616D94" w:rsidP="00522961">
      <w:pPr>
        <w:pStyle w:val="Heading2"/>
        <w:rPr>
          <w:lang w:val="es-419"/>
        </w:rPr>
      </w:pPr>
      <w:r w:rsidRPr="004A01F4">
        <w:rPr>
          <w:lang w:val="es-419"/>
        </w:rPr>
        <w:t xml:space="preserve">Diapositiva 1: </w:t>
      </w:r>
      <w:r w:rsidR="00644CE9" w:rsidRPr="004A01F4">
        <w:rPr>
          <w:lang w:val="es-419"/>
        </w:rPr>
        <w:t xml:space="preserve">Crear una cultura de </w:t>
      </w:r>
      <w:r w:rsidRPr="004A01F4">
        <w:rPr>
          <w:lang w:val="es-419"/>
        </w:rPr>
        <w:t xml:space="preserve">indagación </w:t>
      </w:r>
    </w:p>
    <w:p w14:paraId="58F217F6" w14:textId="597C7162" w:rsidR="002709BC" w:rsidRPr="004A01F4" w:rsidRDefault="00433542" w:rsidP="002709BC">
      <w:pPr>
        <w:pStyle w:val="SlideThumbnail"/>
        <w:rPr>
          <w:lang w:val="es-419"/>
        </w:rPr>
      </w:pPr>
      <w:r w:rsidRPr="004A01F4">
        <w:rPr>
          <w:lang w:val="es-419"/>
        </w:rPr>
        <w:drawing>
          <wp:inline distT="0" distB="0" distL="0" distR="0" wp14:anchorId="1616A97A" wp14:editId="199B3989">
            <wp:extent cx="3251200" cy="1828800"/>
            <wp:effectExtent l="12700" t="12700" r="12700" b="12700"/>
            <wp:docPr id="18291081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08142"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71289B61" w14:textId="3E36F998" w:rsidR="00C371F1" w:rsidRPr="004A01F4" w:rsidRDefault="00C2120D" w:rsidP="00200CF3">
      <w:pPr>
        <w:pStyle w:val="Heading3"/>
        <w:rPr>
          <w:lang w:val="es-419"/>
        </w:rPr>
      </w:pPr>
      <w:r w:rsidRPr="004A01F4">
        <w:rPr>
          <w:lang w:val="es-419"/>
        </w:rPr>
        <w:t xml:space="preserve">Temas de </w:t>
      </w:r>
      <w:r w:rsidR="00F3237C" w:rsidRPr="004A01F4">
        <w:rPr>
          <w:lang w:val="es-419"/>
        </w:rPr>
        <w:t>discusión</w:t>
      </w:r>
    </w:p>
    <w:p w14:paraId="790AB80A" w14:textId="77C70A60" w:rsidR="00212D08" w:rsidRPr="004A01F4" w:rsidRDefault="65616D94" w:rsidP="00D24FC2">
      <w:pPr>
        <w:pStyle w:val="ListBullet"/>
        <w:rPr>
          <w:lang w:val="es-419"/>
        </w:rPr>
      </w:pPr>
      <w:r w:rsidRPr="004A01F4">
        <w:rPr>
          <w:lang w:val="es-419"/>
        </w:rPr>
        <w:t>¡</w:t>
      </w:r>
      <w:r w:rsidR="00AB7072" w:rsidRPr="004A01F4">
        <w:rPr>
          <w:lang w:val="es-419"/>
        </w:rPr>
        <w:t>Hola</w:t>
      </w:r>
      <w:r w:rsidRPr="004A01F4">
        <w:rPr>
          <w:lang w:val="es-419"/>
        </w:rPr>
        <w:t xml:space="preserve"> y bienvenidos a todos! Hoy exploraremos </w:t>
      </w:r>
      <w:r w:rsidR="00644CE9" w:rsidRPr="004A01F4">
        <w:rPr>
          <w:lang w:val="es-419"/>
        </w:rPr>
        <w:t xml:space="preserve">cómo crear una cultura de </w:t>
      </w:r>
      <w:r w:rsidRPr="004A01F4">
        <w:rPr>
          <w:lang w:val="es-419"/>
        </w:rPr>
        <w:t xml:space="preserve">indagación </w:t>
      </w:r>
      <w:r w:rsidR="00644CE9" w:rsidRPr="004A01F4">
        <w:rPr>
          <w:lang w:val="es-419"/>
        </w:rPr>
        <w:t xml:space="preserve">en su entorno de aprendizaje </w:t>
      </w:r>
      <w:r w:rsidR="00581623" w:rsidRPr="004A01F4">
        <w:rPr>
          <w:lang w:val="es-419"/>
        </w:rPr>
        <w:t>con niños desde recién nacidos hasta los ocho años.</w:t>
      </w:r>
    </w:p>
    <w:p w14:paraId="6CD63FDD" w14:textId="2E450C8C" w:rsidR="00F74984" w:rsidRPr="004A01F4" w:rsidRDefault="00C2120D" w:rsidP="00D24FC2">
      <w:pPr>
        <w:pStyle w:val="Heading3"/>
        <w:rPr>
          <w:lang w:val="es-419"/>
        </w:rPr>
      </w:pPr>
      <w:r w:rsidRPr="004A01F4">
        <w:rPr>
          <w:lang w:val="es-419"/>
        </w:rPr>
        <w:lastRenderedPageBreak/>
        <w:t>Notas del facilitador</w:t>
      </w:r>
    </w:p>
    <w:p w14:paraId="0705FCAE" w14:textId="4818CC02" w:rsidR="00212D08" w:rsidRPr="004A01F4" w:rsidRDefault="00212D08" w:rsidP="00D24FC2">
      <w:pPr>
        <w:pStyle w:val="ListBullet"/>
        <w:rPr>
          <w:lang w:val="es-419"/>
        </w:rPr>
      </w:pPr>
      <w:r w:rsidRPr="004A01F4">
        <w:rPr>
          <w:lang w:val="es-419"/>
        </w:rPr>
        <w:t xml:space="preserve">Adapte </w:t>
      </w:r>
      <w:r w:rsidR="00A95D40" w:rsidRPr="004A01F4">
        <w:rPr>
          <w:lang w:val="es-419"/>
        </w:rPr>
        <w:t xml:space="preserve">los </w:t>
      </w:r>
      <w:r w:rsidRPr="004A01F4">
        <w:rPr>
          <w:lang w:val="es-419"/>
        </w:rPr>
        <w:t xml:space="preserve">temas de </w:t>
      </w:r>
      <w:r w:rsidR="00F3237C" w:rsidRPr="004A01F4">
        <w:rPr>
          <w:lang w:val="es-419"/>
        </w:rPr>
        <w:t>discusión</w:t>
      </w:r>
      <w:r w:rsidR="005A6024" w:rsidRPr="004A01F4">
        <w:rPr>
          <w:lang w:val="es-419"/>
        </w:rPr>
        <w:t xml:space="preserve"> </w:t>
      </w:r>
      <w:r w:rsidRPr="004A01F4">
        <w:rPr>
          <w:lang w:val="es-419"/>
        </w:rPr>
        <w:t xml:space="preserve">para reflejar </w:t>
      </w:r>
      <w:r w:rsidR="00A95D40" w:rsidRPr="004A01F4">
        <w:rPr>
          <w:lang w:val="es-419"/>
        </w:rPr>
        <w:t xml:space="preserve">la </w:t>
      </w:r>
      <w:r w:rsidRPr="004A01F4">
        <w:rPr>
          <w:lang w:val="es-419"/>
        </w:rPr>
        <w:t>duración de la sesión y las necesidades de los participantes. Si es necesario, añada información introductoria y «administrativa».</w:t>
      </w:r>
    </w:p>
    <w:p w14:paraId="2964C8A3" w14:textId="763BD56E" w:rsidR="00BF1670" w:rsidRPr="004A01F4" w:rsidRDefault="4248B5C0" w:rsidP="00522961">
      <w:pPr>
        <w:pStyle w:val="Heading2"/>
        <w:rPr>
          <w:lang w:val="es-419"/>
        </w:rPr>
      </w:pPr>
      <w:r w:rsidRPr="004A01F4">
        <w:rPr>
          <w:lang w:val="es-419"/>
        </w:rPr>
        <w:t>Diapositiva 2: Agradecimientos</w:t>
      </w:r>
    </w:p>
    <w:p w14:paraId="0FD6BC5C" w14:textId="58E7EC95" w:rsidR="00433542" w:rsidRPr="004A01F4" w:rsidRDefault="006F5A42" w:rsidP="00433542">
      <w:pPr>
        <w:pStyle w:val="SlideThumbnail"/>
        <w:rPr>
          <w:lang w:val="es-419"/>
        </w:rPr>
      </w:pPr>
      <w:r w:rsidRPr="004A01F4">
        <w:rPr>
          <w:lang w:val="es-419"/>
        </w:rPr>
        <w:drawing>
          <wp:inline distT="0" distB="0" distL="0" distR="0" wp14:anchorId="546BF50E" wp14:editId="2CC89C60">
            <wp:extent cx="3251200" cy="1828800"/>
            <wp:effectExtent l="12700" t="12700" r="12700" b="12700"/>
            <wp:docPr id="13334582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5824" name="Picture 7">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1A71DB5A" w14:textId="5AD6F519" w:rsidR="00BF1670" w:rsidRPr="004A01F4" w:rsidRDefault="00BF1670" w:rsidP="00D24FC2">
      <w:pPr>
        <w:pStyle w:val="Heading3"/>
        <w:rPr>
          <w:lang w:val="es-419"/>
        </w:rPr>
      </w:pPr>
      <w:r w:rsidRPr="004A01F4">
        <w:rPr>
          <w:lang w:val="es-419"/>
        </w:rPr>
        <w:t xml:space="preserve">Temas de </w:t>
      </w:r>
      <w:r w:rsidR="00F3237C" w:rsidRPr="004A01F4">
        <w:rPr>
          <w:lang w:val="es-419"/>
        </w:rPr>
        <w:t>discusión</w:t>
      </w:r>
    </w:p>
    <w:p w14:paraId="0CFD6D80" w14:textId="38440C1F" w:rsidR="00D91B68" w:rsidRPr="004A01F4" w:rsidRDefault="00A6142C" w:rsidP="00D24FC2">
      <w:pPr>
        <w:pStyle w:val="ListBullet"/>
        <w:rPr>
          <w:lang w:val="es-419"/>
        </w:rPr>
      </w:pPr>
      <w:bookmarkStart w:id="0" w:name="_Hlk206406445"/>
      <w:r w:rsidRPr="004A01F4">
        <w:rPr>
          <w:lang w:val="es-419"/>
        </w:rPr>
        <w:t>Los recursos de aprendizaje profesional</w:t>
      </w:r>
      <w:r w:rsidRPr="00292751">
        <w:t xml:space="preserve"> Count Play Explore</w:t>
      </w:r>
      <w:r w:rsidRPr="004A01F4">
        <w:rPr>
          <w:lang w:val="es-419"/>
        </w:rPr>
        <w:t xml:space="preserve"> han sido posibles gracias a </w:t>
      </w:r>
      <w:r w:rsidRPr="00292751">
        <w:t>Count Play Explore</w:t>
      </w:r>
      <w:r w:rsidRPr="004A01F4">
        <w:rPr>
          <w:lang w:val="es-419"/>
        </w:rPr>
        <w:t>, una iniciativa de matemáticas</w:t>
      </w:r>
      <w:r w:rsidR="00D06CE3" w:rsidRPr="004A01F4">
        <w:rPr>
          <w:lang w:val="es-419"/>
        </w:rPr>
        <w:t xml:space="preserve">, ciencias </w:t>
      </w:r>
      <w:r w:rsidRPr="004A01F4">
        <w:rPr>
          <w:lang w:val="es-419"/>
        </w:rPr>
        <w:t xml:space="preserve">e informática para la primera infancia dirigida por el Departamento de </w:t>
      </w:r>
      <w:r w:rsidR="00D25436" w:rsidRPr="004A01F4">
        <w:rPr>
          <w:lang w:val="es-419"/>
        </w:rPr>
        <w:t>e</w:t>
      </w:r>
      <w:r w:rsidRPr="004A01F4">
        <w:rPr>
          <w:lang w:val="es-419"/>
        </w:rPr>
        <w:t xml:space="preserve">ducación y </w:t>
      </w:r>
      <w:r w:rsidR="00B63A17" w:rsidRPr="004A01F4">
        <w:rPr>
          <w:lang w:val="es-419"/>
        </w:rPr>
        <w:t>c</w:t>
      </w:r>
      <w:r w:rsidRPr="004A01F4">
        <w:rPr>
          <w:lang w:val="es-419"/>
        </w:rPr>
        <w:t xml:space="preserve">uidado </w:t>
      </w:r>
      <w:r w:rsidR="00D25436" w:rsidRPr="004A01F4">
        <w:rPr>
          <w:lang w:val="es-419"/>
        </w:rPr>
        <w:t>i</w:t>
      </w:r>
      <w:r w:rsidRPr="004A01F4">
        <w:rPr>
          <w:lang w:val="es-419"/>
        </w:rPr>
        <w:t xml:space="preserve">nfantil </w:t>
      </w:r>
      <w:r w:rsidR="00D25436" w:rsidRPr="004A01F4">
        <w:rPr>
          <w:lang w:val="es-419"/>
        </w:rPr>
        <w:t>t</w:t>
      </w:r>
      <w:r w:rsidRPr="004A01F4">
        <w:rPr>
          <w:lang w:val="es-419"/>
        </w:rPr>
        <w:t xml:space="preserve">emprano de la </w:t>
      </w:r>
      <w:r w:rsidR="00D25436" w:rsidRPr="004A01F4">
        <w:rPr>
          <w:lang w:val="es-419"/>
        </w:rPr>
        <w:t>s</w:t>
      </w:r>
      <w:r w:rsidRPr="004A01F4">
        <w:rPr>
          <w:lang w:val="es-419"/>
        </w:rPr>
        <w:t xml:space="preserve">uperintendencia de </w:t>
      </w:r>
      <w:r w:rsidR="00D25436" w:rsidRPr="004A01F4">
        <w:rPr>
          <w:lang w:val="es-419"/>
        </w:rPr>
        <w:t>e</w:t>
      </w:r>
      <w:r w:rsidRPr="004A01F4">
        <w:rPr>
          <w:lang w:val="es-419"/>
        </w:rPr>
        <w:t xml:space="preserve">scuelas del </w:t>
      </w:r>
      <w:r w:rsidR="00D25436" w:rsidRPr="004A01F4">
        <w:rPr>
          <w:lang w:val="es-419"/>
        </w:rPr>
        <w:t>c</w:t>
      </w:r>
      <w:r w:rsidRPr="004A01F4">
        <w:rPr>
          <w:lang w:val="es-419"/>
        </w:rPr>
        <w:t xml:space="preserve">ondado de Fresno. Esta iniciativa cuenta con la generosa financiación del Departamento de </w:t>
      </w:r>
      <w:r w:rsidR="00D25436" w:rsidRPr="004A01F4">
        <w:rPr>
          <w:lang w:val="es-419"/>
        </w:rPr>
        <w:t>e</w:t>
      </w:r>
      <w:r w:rsidRPr="004A01F4">
        <w:rPr>
          <w:lang w:val="es-419"/>
        </w:rPr>
        <w:t xml:space="preserve">ducación de California y la Junta de </w:t>
      </w:r>
      <w:r w:rsidR="00B63A17" w:rsidRPr="004A01F4">
        <w:rPr>
          <w:lang w:val="es-419"/>
        </w:rPr>
        <w:t>educación</w:t>
      </w:r>
      <w:r w:rsidRPr="004A01F4">
        <w:rPr>
          <w:lang w:val="es-419"/>
        </w:rPr>
        <w:t xml:space="preserve"> </w:t>
      </w:r>
      <w:r w:rsidR="00B63A17" w:rsidRPr="004A01F4">
        <w:rPr>
          <w:lang w:val="es-419"/>
        </w:rPr>
        <w:t>del Estado</w:t>
      </w:r>
      <w:r w:rsidRPr="004A01F4">
        <w:rPr>
          <w:lang w:val="es-419"/>
        </w:rPr>
        <w:t xml:space="preserve"> de California.</w:t>
      </w:r>
    </w:p>
    <w:p w14:paraId="12577501" w14:textId="7E1E6090" w:rsidR="00A6142C" w:rsidRPr="004A01F4" w:rsidRDefault="00A6142C" w:rsidP="00D24FC2">
      <w:pPr>
        <w:pStyle w:val="ListBullet"/>
        <w:rPr>
          <w:lang w:val="es-419"/>
        </w:rPr>
      </w:pPr>
      <w:r w:rsidRPr="004A01F4">
        <w:rPr>
          <w:lang w:val="es-419"/>
        </w:rPr>
        <w:t xml:space="preserve">Estos recursos, desarrollados </w:t>
      </w:r>
      <w:r w:rsidR="003D3E8A" w:rsidRPr="004A01F4">
        <w:rPr>
          <w:lang w:val="es-419"/>
        </w:rPr>
        <w:t xml:space="preserve">por WestEd </w:t>
      </w:r>
      <w:r w:rsidRPr="004A01F4">
        <w:rPr>
          <w:lang w:val="es-419"/>
        </w:rPr>
        <w:t xml:space="preserve">en colaboración </w:t>
      </w:r>
      <w:r w:rsidR="00E67AD9" w:rsidRPr="004A01F4">
        <w:rPr>
          <w:lang w:val="es-419"/>
        </w:rPr>
        <w:t>con</w:t>
      </w:r>
      <w:r w:rsidR="00262CE8" w:rsidRPr="004A01F4">
        <w:rPr>
          <w:lang w:val="es-419"/>
        </w:rPr>
        <w:t xml:space="preserve"> FCCS</w:t>
      </w:r>
      <w:r w:rsidRPr="004A01F4">
        <w:rPr>
          <w:lang w:val="es-419"/>
        </w:rPr>
        <w:t xml:space="preserve"> y </w:t>
      </w:r>
      <w:r w:rsidR="00677C34" w:rsidRPr="004A01F4">
        <w:rPr>
          <w:lang w:val="es-419"/>
        </w:rPr>
        <w:t xml:space="preserve">el </w:t>
      </w:r>
      <w:r w:rsidR="005D2082" w:rsidRPr="004A01F4">
        <w:rPr>
          <w:lang w:val="es-419"/>
        </w:rPr>
        <w:t>Centro de matemáticas y ciencias AIMS (siglas en inglés)</w:t>
      </w:r>
      <w:r w:rsidRPr="004A01F4">
        <w:rPr>
          <w:lang w:val="es-419"/>
        </w:rPr>
        <w:t>, están destinados a servir de guía para implementar estrategias basadas en la evidencia, promover el aprendizaje activo y fomentar prácticas adecuadas para el desarrollo en entornos de educación temprana. No están destinados a la distribución comercial, la modificación no autorizada ni el uso fuera del ámbito de la educación profesional.</w:t>
      </w:r>
    </w:p>
    <w:bookmarkEnd w:id="0"/>
    <w:p w14:paraId="170E7CE6" w14:textId="0DA0695D" w:rsidR="005131E9" w:rsidRPr="004A01F4" w:rsidRDefault="00DA0A5A" w:rsidP="00D57F96">
      <w:pPr>
        <w:pStyle w:val="Heading2"/>
        <w:jc w:val="both"/>
        <w:rPr>
          <w:lang w:val="es-419"/>
        </w:rPr>
      </w:pPr>
      <w:r w:rsidRPr="004A01F4">
        <w:rPr>
          <w:lang w:val="es-419"/>
        </w:rPr>
        <w:lastRenderedPageBreak/>
        <w:t>Diapositiva</w:t>
      </w:r>
      <w:r w:rsidR="00BF1670" w:rsidRPr="004A01F4">
        <w:rPr>
          <w:lang w:val="es-419"/>
        </w:rPr>
        <w:t xml:space="preserve"> 3</w:t>
      </w:r>
      <w:r w:rsidR="5C37CA7C" w:rsidRPr="004A01F4">
        <w:rPr>
          <w:lang w:val="es-419"/>
        </w:rPr>
        <w:t xml:space="preserve">: </w:t>
      </w:r>
      <w:r w:rsidR="0085182C" w:rsidRPr="004A01F4">
        <w:rPr>
          <w:lang w:val="es-419"/>
        </w:rPr>
        <w:t xml:space="preserve">Metas de la sesión </w:t>
      </w:r>
    </w:p>
    <w:p w14:paraId="574174AA" w14:textId="47C03D7E" w:rsidR="00433542" w:rsidRPr="004A01F4" w:rsidRDefault="006F5A42" w:rsidP="00433542">
      <w:pPr>
        <w:pStyle w:val="SlideThumbnail"/>
        <w:rPr>
          <w:lang w:val="es-419"/>
        </w:rPr>
      </w:pPr>
      <w:r w:rsidRPr="004A01F4">
        <w:rPr>
          <w:lang w:val="es-419"/>
        </w:rPr>
        <w:drawing>
          <wp:inline distT="0" distB="0" distL="0" distR="0" wp14:anchorId="3503EA15" wp14:editId="12AE11A9">
            <wp:extent cx="3251200" cy="1828800"/>
            <wp:effectExtent l="12700" t="12700" r="12700" b="12700"/>
            <wp:docPr id="59222183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21832" name="Picture 8">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7E67ADA" w14:textId="16D75762" w:rsidR="1E3DD517" w:rsidRPr="004A01F4" w:rsidRDefault="00C2120D" w:rsidP="0050360C">
      <w:pPr>
        <w:pStyle w:val="Heading3"/>
        <w:rPr>
          <w:lang w:val="es-419"/>
        </w:rPr>
      </w:pPr>
      <w:r w:rsidRPr="004A01F4">
        <w:rPr>
          <w:lang w:val="es-419"/>
        </w:rPr>
        <w:t xml:space="preserve">Temas de </w:t>
      </w:r>
      <w:r w:rsidR="00F3237C" w:rsidRPr="004A01F4">
        <w:rPr>
          <w:lang w:val="es-419"/>
        </w:rPr>
        <w:t>discusión</w:t>
      </w:r>
    </w:p>
    <w:p w14:paraId="00AEDE75" w14:textId="78FA27A1" w:rsidR="00A50010" w:rsidRPr="004A01F4" w:rsidRDefault="009A5974" w:rsidP="0050360C">
      <w:pPr>
        <w:pStyle w:val="ListBullet"/>
        <w:keepNext/>
        <w:rPr>
          <w:lang w:val="es-419"/>
        </w:rPr>
      </w:pPr>
      <w:r w:rsidRPr="004A01F4">
        <w:rPr>
          <w:lang w:val="es-419"/>
        </w:rPr>
        <w:t>En esta sesión, haremos lo siguiente</w:t>
      </w:r>
      <w:r w:rsidR="00261511" w:rsidRPr="004A01F4">
        <w:rPr>
          <w:lang w:val="es-419"/>
        </w:rPr>
        <w:t xml:space="preserve">: </w:t>
      </w:r>
    </w:p>
    <w:p w14:paraId="158D774E" w14:textId="51E1106A" w:rsidR="00A50010" w:rsidRPr="004A01F4" w:rsidRDefault="65616D94" w:rsidP="00C538F0">
      <w:pPr>
        <w:pStyle w:val="ListBullet2"/>
        <w:rPr>
          <w:lang w:val="es-419"/>
        </w:rPr>
      </w:pPr>
      <w:r w:rsidRPr="004A01F4">
        <w:rPr>
          <w:lang w:val="es-419"/>
        </w:rPr>
        <w:t xml:space="preserve">experimentaremos y </w:t>
      </w:r>
      <w:r w:rsidR="00F3237C" w:rsidRPr="004A01F4">
        <w:rPr>
          <w:lang w:val="es-419"/>
        </w:rPr>
        <w:t xml:space="preserve">discutiremos </w:t>
      </w:r>
      <w:r w:rsidR="00644CE9" w:rsidRPr="004A01F4">
        <w:rPr>
          <w:lang w:val="es-419"/>
        </w:rPr>
        <w:t xml:space="preserve">lo que entendemos por </w:t>
      </w:r>
      <w:r w:rsidR="00F3237C" w:rsidRPr="004A01F4">
        <w:rPr>
          <w:lang w:val="es-419"/>
        </w:rPr>
        <w:t>indagación</w:t>
      </w:r>
      <w:r w:rsidRPr="004A01F4">
        <w:rPr>
          <w:lang w:val="es-419"/>
        </w:rPr>
        <w:t xml:space="preserve"> y</w:t>
      </w:r>
    </w:p>
    <w:p w14:paraId="0E3355F6" w14:textId="1468DA5A" w:rsidR="009A5974" w:rsidRPr="004A01F4" w:rsidRDefault="009A5974" w:rsidP="00C538F0">
      <w:pPr>
        <w:pStyle w:val="ListBullet2"/>
        <w:rPr>
          <w:lang w:val="es-419"/>
        </w:rPr>
      </w:pPr>
      <w:r w:rsidRPr="004A01F4">
        <w:rPr>
          <w:lang w:val="es-419"/>
        </w:rPr>
        <w:t xml:space="preserve">exploraremos formas de crear una cultura de indagación en entornos de aprendizaje. </w:t>
      </w:r>
    </w:p>
    <w:p w14:paraId="09D231BF" w14:textId="3FDCD57C" w:rsidR="00F74984" w:rsidRPr="004A01F4" w:rsidRDefault="00C2120D" w:rsidP="00841AC9">
      <w:pPr>
        <w:pStyle w:val="Heading3"/>
        <w:rPr>
          <w:rFonts w:eastAsia="Calibri"/>
          <w:kern w:val="2"/>
          <w:lang w:val="es-419"/>
          <w14:ligatures w14:val="standardContextual"/>
        </w:rPr>
      </w:pPr>
      <w:r w:rsidRPr="004A01F4">
        <w:rPr>
          <w:lang w:val="es-419"/>
        </w:rPr>
        <w:t>Notas del facilitador</w:t>
      </w:r>
    </w:p>
    <w:p w14:paraId="328E13D9" w14:textId="13A25042" w:rsidR="005B0B31" w:rsidRPr="004A01F4" w:rsidRDefault="005B0B31" w:rsidP="00C538F0">
      <w:pPr>
        <w:pStyle w:val="ListBullet"/>
        <w:rPr>
          <w:lang w:val="es-419"/>
        </w:rPr>
      </w:pPr>
      <w:r w:rsidRPr="004A01F4">
        <w:rPr>
          <w:lang w:val="es-419"/>
        </w:rPr>
        <w:t xml:space="preserve">Ajuste el contenido de las diapositivas y los temas de </w:t>
      </w:r>
      <w:r w:rsidR="00F3237C" w:rsidRPr="004A01F4">
        <w:rPr>
          <w:lang w:val="es-419"/>
        </w:rPr>
        <w:t>discusión</w:t>
      </w:r>
      <w:r w:rsidRPr="004A01F4">
        <w:rPr>
          <w:lang w:val="es-419"/>
        </w:rPr>
        <w:t xml:space="preserve"> para reflejar lo que planea abordar en su sesión de aprendizaje profesional.</w:t>
      </w:r>
    </w:p>
    <w:p w14:paraId="19312C29" w14:textId="4DE78B62" w:rsidR="00663D3A" w:rsidRPr="004A01F4" w:rsidRDefault="4248B5C0" w:rsidP="00522961">
      <w:pPr>
        <w:pStyle w:val="Heading2"/>
        <w:rPr>
          <w:lang w:val="es-419"/>
        </w:rPr>
      </w:pPr>
      <w:r w:rsidRPr="004A01F4">
        <w:rPr>
          <w:lang w:val="es-419"/>
        </w:rPr>
        <w:t xml:space="preserve">Diapositiva 4: ¿Qué </w:t>
      </w:r>
      <w:r w:rsidR="00F3237C" w:rsidRPr="004A01F4">
        <w:rPr>
          <w:lang w:val="es-419"/>
        </w:rPr>
        <w:t>s</w:t>
      </w:r>
      <w:r w:rsidRPr="004A01F4">
        <w:rPr>
          <w:lang w:val="es-419"/>
        </w:rPr>
        <w:t>e pregunta?</w:t>
      </w:r>
    </w:p>
    <w:p w14:paraId="4A8D3FC9" w14:textId="2A71531A" w:rsidR="00433542" w:rsidRPr="004A01F4" w:rsidRDefault="006F5A42" w:rsidP="00433542">
      <w:pPr>
        <w:pStyle w:val="SlideThumbnail"/>
        <w:rPr>
          <w:lang w:val="es-419"/>
        </w:rPr>
      </w:pPr>
      <w:r w:rsidRPr="004A01F4">
        <w:rPr>
          <w:lang w:val="es-419"/>
        </w:rPr>
        <w:drawing>
          <wp:inline distT="0" distB="0" distL="0" distR="0" wp14:anchorId="588DDEDE" wp14:editId="6D399F77">
            <wp:extent cx="3251200" cy="1828800"/>
            <wp:effectExtent l="12700" t="12700" r="12700" b="12700"/>
            <wp:docPr id="1127612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1202" name="Picture 9">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258708A3" w14:textId="583D479C" w:rsidR="008A35F1" w:rsidRPr="004A01F4" w:rsidRDefault="008A35F1" w:rsidP="00841AC9">
      <w:pPr>
        <w:pStyle w:val="BodyText"/>
        <w:rPr>
          <w:b/>
          <w:bCs/>
          <w:lang w:val="es-419"/>
        </w:rPr>
      </w:pPr>
      <w:r w:rsidRPr="004A01F4">
        <w:rPr>
          <w:b/>
          <w:bCs/>
          <w:lang w:val="es-419"/>
        </w:rPr>
        <w:t>Tiempo:</w:t>
      </w:r>
      <w:r w:rsidRPr="004A01F4">
        <w:rPr>
          <w:lang w:val="es-419"/>
        </w:rPr>
        <w:t xml:space="preserve"> 5 </w:t>
      </w:r>
      <w:r w:rsidR="00272ABF" w:rsidRPr="004A01F4">
        <w:rPr>
          <w:lang w:val="es-419"/>
        </w:rPr>
        <w:t>minutos</w:t>
      </w:r>
    </w:p>
    <w:p w14:paraId="45092343" w14:textId="2CE6BB77" w:rsidR="008A35F1" w:rsidRPr="004A01F4" w:rsidRDefault="008A35F1" w:rsidP="00841AC9">
      <w:pPr>
        <w:pStyle w:val="BodyText"/>
        <w:rPr>
          <w:lang w:val="es-419"/>
        </w:rPr>
      </w:pPr>
      <w:r w:rsidRPr="004A01F4">
        <w:rPr>
          <w:b/>
          <w:bCs/>
          <w:lang w:val="es-419"/>
        </w:rPr>
        <w:t xml:space="preserve">Materiales: </w:t>
      </w:r>
      <w:r w:rsidRPr="004A01F4">
        <w:rPr>
          <w:lang w:val="es-419"/>
        </w:rPr>
        <w:t xml:space="preserve">papel </w:t>
      </w:r>
      <w:r w:rsidR="00047589" w:rsidRPr="004A01F4">
        <w:rPr>
          <w:lang w:val="es-419"/>
        </w:rPr>
        <w:t>gráfico</w:t>
      </w:r>
      <w:r w:rsidRPr="004A01F4">
        <w:rPr>
          <w:lang w:val="es-419"/>
        </w:rPr>
        <w:t xml:space="preserve"> (opcional)</w:t>
      </w:r>
    </w:p>
    <w:p w14:paraId="13E01042" w14:textId="580EF4FE" w:rsidR="55CDCB74" w:rsidRPr="004A01F4" w:rsidRDefault="00C2120D" w:rsidP="00841AC9">
      <w:pPr>
        <w:pStyle w:val="Heading3"/>
        <w:rPr>
          <w:lang w:val="es-419"/>
        </w:rPr>
      </w:pPr>
      <w:r w:rsidRPr="004A01F4">
        <w:rPr>
          <w:lang w:val="es-419"/>
        </w:rPr>
        <w:t xml:space="preserve">Temas de </w:t>
      </w:r>
      <w:r w:rsidR="00F3237C" w:rsidRPr="004A01F4">
        <w:rPr>
          <w:lang w:val="es-419"/>
        </w:rPr>
        <w:t>discusión</w:t>
      </w:r>
    </w:p>
    <w:p w14:paraId="19B4E1B9" w14:textId="59D4A2FE" w:rsidR="008A35F1" w:rsidRPr="004A01F4" w:rsidRDefault="001545E2" w:rsidP="00C538F0">
      <w:pPr>
        <w:pStyle w:val="ListBullet"/>
        <w:rPr>
          <w:lang w:val="es-419"/>
        </w:rPr>
      </w:pPr>
      <w:r w:rsidRPr="004A01F4">
        <w:rPr>
          <w:lang w:val="es-419"/>
        </w:rPr>
        <w:t xml:space="preserve">Reflexionemos </w:t>
      </w:r>
      <w:r w:rsidR="00795BA3" w:rsidRPr="004A01F4">
        <w:rPr>
          <w:lang w:val="es-419"/>
        </w:rPr>
        <w:t>juntos.</w:t>
      </w:r>
    </w:p>
    <w:p w14:paraId="332DBD01" w14:textId="0E8AD9C3" w:rsidR="000E189D" w:rsidRPr="004A01F4" w:rsidRDefault="000E189D" w:rsidP="00C538F0">
      <w:pPr>
        <w:pStyle w:val="ListBullet"/>
        <w:rPr>
          <w:lang w:val="es-419"/>
        </w:rPr>
      </w:pPr>
      <w:r w:rsidRPr="004A01F4">
        <w:rPr>
          <w:lang w:val="es-419"/>
        </w:rPr>
        <w:lastRenderedPageBreak/>
        <w:t>Aquí hay una foto de una cesta con pelotas.</w:t>
      </w:r>
    </w:p>
    <w:p w14:paraId="4C906D77" w14:textId="3D9A863A" w:rsidR="001545E2" w:rsidRPr="004A01F4" w:rsidRDefault="00795BA3" w:rsidP="00C538F0">
      <w:pPr>
        <w:pStyle w:val="ListBullet"/>
        <w:rPr>
          <w:lang w:val="es-419"/>
        </w:rPr>
      </w:pPr>
      <w:r w:rsidRPr="004A01F4">
        <w:rPr>
          <w:lang w:val="es-419"/>
        </w:rPr>
        <w:t>Observa</w:t>
      </w:r>
      <w:r w:rsidR="00F3237C" w:rsidRPr="004A01F4">
        <w:rPr>
          <w:lang w:val="es-419"/>
        </w:rPr>
        <w:t>r</w:t>
      </w:r>
      <w:r w:rsidRPr="004A01F4">
        <w:rPr>
          <w:lang w:val="es-419"/>
        </w:rPr>
        <w:t xml:space="preserve"> las pelotas</w:t>
      </w:r>
      <w:r w:rsidR="001545E2" w:rsidRPr="004A01F4">
        <w:rPr>
          <w:lang w:val="es-419"/>
        </w:rPr>
        <w:t xml:space="preserve">. ¿Qué </w:t>
      </w:r>
      <w:r w:rsidR="00F3237C" w:rsidRPr="004A01F4">
        <w:rPr>
          <w:lang w:val="es-419"/>
        </w:rPr>
        <w:t>se</w:t>
      </w:r>
      <w:r w:rsidR="00261511" w:rsidRPr="004A01F4">
        <w:rPr>
          <w:lang w:val="es-419"/>
        </w:rPr>
        <w:t xml:space="preserve"> pregunt</w:t>
      </w:r>
      <w:r w:rsidR="00F3237C" w:rsidRPr="004A01F4">
        <w:rPr>
          <w:lang w:val="es-419"/>
        </w:rPr>
        <w:t>an</w:t>
      </w:r>
      <w:r w:rsidR="00261511" w:rsidRPr="004A01F4">
        <w:rPr>
          <w:lang w:val="es-419"/>
        </w:rPr>
        <w:t xml:space="preserve"> sobre ellas</w:t>
      </w:r>
      <w:r w:rsidR="001545E2" w:rsidRPr="004A01F4">
        <w:rPr>
          <w:lang w:val="es-419"/>
        </w:rPr>
        <w:t>?</w:t>
      </w:r>
    </w:p>
    <w:p w14:paraId="2DFF91E7" w14:textId="3BF6A87D" w:rsidR="00207B0F" w:rsidRPr="004A01F4" w:rsidRDefault="00207B0F" w:rsidP="00C538F0">
      <w:pPr>
        <w:pStyle w:val="ListBullet"/>
        <w:rPr>
          <w:lang w:val="es-419"/>
        </w:rPr>
      </w:pPr>
      <w:r w:rsidRPr="004A01F4">
        <w:rPr>
          <w:lang w:val="es-419"/>
        </w:rPr>
        <w:t xml:space="preserve">[Seleccione una estrategia de facilitación </w:t>
      </w:r>
      <w:r w:rsidR="000468F6" w:rsidRPr="004A01F4">
        <w:rPr>
          <w:lang w:val="es-419"/>
        </w:rPr>
        <w:t xml:space="preserve">de las Notas del facilitador </w:t>
      </w:r>
      <w:r w:rsidRPr="004A01F4">
        <w:rPr>
          <w:lang w:val="es-419"/>
        </w:rPr>
        <w:t xml:space="preserve">para ayudar a los participantes </w:t>
      </w:r>
      <w:r w:rsidR="00272ABF" w:rsidRPr="004A01F4">
        <w:rPr>
          <w:lang w:val="es-419"/>
        </w:rPr>
        <w:t xml:space="preserve">a generar </w:t>
      </w:r>
      <w:r w:rsidRPr="004A01F4">
        <w:rPr>
          <w:lang w:val="es-419"/>
        </w:rPr>
        <w:t>preguntas]</w:t>
      </w:r>
    </w:p>
    <w:p w14:paraId="7A5D50A3" w14:textId="0280AD39" w:rsidR="00207B0F" w:rsidRPr="004A01F4" w:rsidRDefault="00207B0F" w:rsidP="00C538F0">
      <w:pPr>
        <w:pStyle w:val="ListBullet"/>
        <w:rPr>
          <w:lang w:val="es-419"/>
        </w:rPr>
      </w:pPr>
      <w:r w:rsidRPr="004A01F4">
        <w:rPr>
          <w:lang w:val="es-419"/>
        </w:rPr>
        <w:t>[Después de que los participantes generen preguntas y las hagan comunes al grupo</w:t>
      </w:r>
      <w:r w:rsidR="00076FC7" w:rsidRPr="004A01F4">
        <w:rPr>
          <w:lang w:val="es-419"/>
        </w:rPr>
        <w:t>, enfatice lo siguiente</w:t>
      </w:r>
      <w:r w:rsidRPr="004A01F4">
        <w:rPr>
          <w:lang w:val="es-419"/>
        </w:rPr>
        <w:t xml:space="preserve">:] Ser curioso y hacer preguntas son motores de la </w:t>
      </w:r>
      <w:r w:rsidR="00F3237C" w:rsidRPr="004A01F4">
        <w:rPr>
          <w:lang w:val="es-419"/>
        </w:rPr>
        <w:t>indagación</w:t>
      </w:r>
      <w:r w:rsidRPr="004A01F4">
        <w:rPr>
          <w:lang w:val="es-419"/>
        </w:rPr>
        <w:t>. La curiosidad proporciona la motivación para explorar y experimentar (Casey, 2014).</w:t>
      </w:r>
    </w:p>
    <w:p w14:paraId="129CC033" w14:textId="2B83A0C1" w:rsidR="00207B0F" w:rsidRPr="004A01F4" w:rsidRDefault="000468F6" w:rsidP="00841AC9">
      <w:pPr>
        <w:pStyle w:val="Heading3"/>
        <w:rPr>
          <w:lang w:val="es-419"/>
        </w:rPr>
      </w:pPr>
      <w:r w:rsidRPr="004A01F4">
        <w:rPr>
          <w:lang w:val="es-419"/>
        </w:rPr>
        <w:t>Notas</w:t>
      </w:r>
      <w:r w:rsidR="00207B0F" w:rsidRPr="004A01F4">
        <w:rPr>
          <w:lang w:val="es-419"/>
        </w:rPr>
        <w:t xml:space="preserve"> del facilitador</w:t>
      </w:r>
    </w:p>
    <w:p w14:paraId="13818F82" w14:textId="2474D242" w:rsidR="00207B0F" w:rsidRPr="004A01F4" w:rsidRDefault="00207B0F" w:rsidP="00C538F0">
      <w:pPr>
        <w:pStyle w:val="ListBullet"/>
        <w:rPr>
          <w:lang w:val="es-419"/>
        </w:rPr>
      </w:pPr>
      <w:r w:rsidRPr="004A01F4">
        <w:rPr>
          <w:lang w:val="es-419"/>
        </w:rPr>
        <w:t xml:space="preserve">En sesiones más cortas, anime a los participantes a hacer una lluvia de ideas con preguntas en un entorno de grupo completo. </w:t>
      </w:r>
      <w:r w:rsidR="000F3E21" w:rsidRPr="004A01F4">
        <w:rPr>
          <w:lang w:val="es-419"/>
        </w:rPr>
        <w:t xml:space="preserve">Puede </w:t>
      </w:r>
      <w:r w:rsidRPr="004A01F4">
        <w:rPr>
          <w:lang w:val="es-419"/>
        </w:rPr>
        <w:t>documentar las preguntas de los participantes en un papelógrafo.</w:t>
      </w:r>
    </w:p>
    <w:p w14:paraId="111C6475" w14:textId="0CEE779C" w:rsidR="00207B0F" w:rsidRPr="004A01F4" w:rsidRDefault="00207B0F" w:rsidP="00C538F0">
      <w:pPr>
        <w:pStyle w:val="ListBullet"/>
        <w:rPr>
          <w:lang w:val="es-419"/>
        </w:rPr>
      </w:pPr>
      <w:r w:rsidRPr="004A01F4">
        <w:rPr>
          <w:lang w:val="es-419"/>
        </w:rPr>
        <w:t xml:space="preserve">Para </w:t>
      </w:r>
      <w:r w:rsidR="00A45B25" w:rsidRPr="004A01F4">
        <w:rPr>
          <w:lang w:val="es-419"/>
        </w:rPr>
        <w:t>sesiones</w:t>
      </w:r>
      <w:r w:rsidRPr="004A01F4">
        <w:rPr>
          <w:lang w:val="es-419"/>
        </w:rPr>
        <w:t xml:space="preserve"> más largas, invite a los grupos pequeños a documentar </w:t>
      </w:r>
      <w:r w:rsidR="00261511" w:rsidRPr="004A01F4">
        <w:rPr>
          <w:lang w:val="es-419"/>
        </w:rPr>
        <w:t xml:space="preserve">lo que se preguntan sobre la </w:t>
      </w:r>
      <w:r w:rsidR="00A817C8" w:rsidRPr="004A01F4">
        <w:rPr>
          <w:lang w:val="es-419"/>
        </w:rPr>
        <w:t xml:space="preserve">cesta de </w:t>
      </w:r>
      <w:r w:rsidR="00261511" w:rsidRPr="004A01F4">
        <w:rPr>
          <w:lang w:val="es-419"/>
        </w:rPr>
        <w:t xml:space="preserve">pelotas </w:t>
      </w:r>
      <w:r w:rsidRPr="004A01F4">
        <w:rPr>
          <w:lang w:val="es-419"/>
        </w:rPr>
        <w:t xml:space="preserve">en su propia hoja de papelógrafo. A continuación, anime a los grupos pequeños a compartirlo con el grupo más grande. </w:t>
      </w:r>
    </w:p>
    <w:p w14:paraId="094687D1" w14:textId="2639460D" w:rsidR="00207B0F" w:rsidRPr="004A01F4" w:rsidRDefault="00207B0F" w:rsidP="00C538F0">
      <w:pPr>
        <w:pStyle w:val="ListBullet"/>
        <w:rPr>
          <w:lang w:val="es-419"/>
        </w:rPr>
      </w:pPr>
      <w:r w:rsidRPr="004A01F4">
        <w:rPr>
          <w:lang w:val="es-419"/>
        </w:rPr>
        <w:t xml:space="preserve">Aporte sus propias preguntas al proceso de lluvia de ideas según sea necesario. Por ejemplo: «¿Alguna pelota rebota más alto que las demás?», «¿Cuál es la pelota más grande?», «¿Qué sensación transmite </w:t>
      </w:r>
      <w:r w:rsidR="00627B75" w:rsidRPr="004A01F4">
        <w:rPr>
          <w:lang w:val="es-419"/>
        </w:rPr>
        <w:t xml:space="preserve">cada una de </w:t>
      </w:r>
      <w:r w:rsidRPr="004A01F4">
        <w:rPr>
          <w:lang w:val="es-419"/>
        </w:rPr>
        <w:t>las pelotas?».</w:t>
      </w:r>
    </w:p>
    <w:p w14:paraId="197782BD" w14:textId="4EF32C97" w:rsidR="00207B0F" w:rsidRPr="004A01F4" w:rsidRDefault="00BF1F12" w:rsidP="00522961">
      <w:pPr>
        <w:pStyle w:val="Heading2"/>
        <w:rPr>
          <w:lang w:val="es-419"/>
        </w:rPr>
      </w:pPr>
      <w:r w:rsidRPr="004A01F4">
        <w:rPr>
          <w:lang w:val="es-419"/>
        </w:rPr>
        <w:t>Dia</w:t>
      </w:r>
      <w:r w:rsidR="00DA0A5A" w:rsidRPr="004A01F4">
        <w:rPr>
          <w:lang w:val="es-419"/>
        </w:rPr>
        <w:t>positiva</w:t>
      </w:r>
      <w:r w:rsidR="001545E2" w:rsidRPr="004A01F4">
        <w:rPr>
          <w:lang w:val="es-419"/>
        </w:rPr>
        <w:t xml:space="preserve"> 5</w:t>
      </w:r>
      <w:r w:rsidR="0062182F" w:rsidRPr="004A01F4">
        <w:rPr>
          <w:lang w:val="es-419"/>
        </w:rPr>
        <w:t xml:space="preserve">: </w:t>
      </w:r>
      <w:r w:rsidR="00207B0F" w:rsidRPr="004A01F4">
        <w:rPr>
          <w:lang w:val="es-419"/>
        </w:rPr>
        <w:t>¿Qué pueden hacer para averiguarlo?</w:t>
      </w:r>
    </w:p>
    <w:p w14:paraId="2C36F373" w14:textId="40C2C47E" w:rsidR="006F5A42" w:rsidRPr="004A01F4" w:rsidRDefault="006F5A42" w:rsidP="006F5A42">
      <w:pPr>
        <w:pStyle w:val="SlideThumbnail"/>
        <w:rPr>
          <w:lang w:val="es-419"/>
        </w:rPr>
      </w:pPr>
      <w:r w:rsidRPr="004A01F4">
        <w:rPr>
          <w:lang w:val="es-419"/>
        </w:rPr>
        <w:drawing>
          <wp:inline distT="0" distB="0" distL="0" distR="0" wp14:anchorId="0AF8ECB2" wp14:editId="61A01F3B">
            <wp:extent cx="3251200" cy="1828800"/>
            <wp:effectExtent l="12700" t="12700" r="12700" b="12700"/>
            <wp:docPr id="104628141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81414" name="Picture 1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37A583B3" w14:textId="7161FF37" w:rsidR="00207B0F" w:rsidRPr="004A01F4" w:rsidRDefault="00207B0F" w:rsidP="00D97981">
      <w:pPr>
        <w:pStyle w:val="BodyText"/>
        <w:rPr>
          <w:lang w:val="es-419"/>
        </w:rPr>
      </w:pPr>
      <w:r w:rsidRPr="004A01F4">
        <w:rPr>
          <w:b/>
          <w:bCs/>
          <w:lang w:val="es-419"/>
        </w:rPr>
        <w:t>Tiempo:</w:t>
      </w:r>
      <w:r w:rsidRPr="004A01F4">
        <w:rPr>
          <w:lang w:val="es-419"/>
        </w:rPr>
        <w:t xml:space="preserve"> 15 minutos</w:t>
      </w:r>
    </w:p>
    <w:p w14:paraId="39DD5FCC" w14:textId="5B353A83" w:rsidR="00207B0F" w:rsidRPr="004A01F4" w:rsidRDefault="00207B0F" w:rsidP="00D97981">
      <w:pPr>
        <w:pStyle w:val="BodyText"/>
        <w:rPr>
          <w:lang w:val="es-419"/>
        </w:rPr>
      </w:pPr>
      <w:r w:rsidRPr="004A01F4">
        <w:rPr>
          <w:b/>
          <w:bCs/>
          <w:lang w:val="es-419"/>
        </w:rPr>
        <w:t xml:space="preserve">Materiales: </w:t>
      </w:r>
      <w:r w:rsidRPr="004A01F4">
        <w:rPr>
          <w:lang w:val="es-419"/>
        </w:rPr>
        <w:t>Pelotas de diferentes tamaños y materiales</w:t>
      </w:r>
      <w:r w:rsidR="00B54E5D" w:rsidRPr="004A01F4">
        <w:rPr>
          <w:lang w:val="es-419"/>
        </w:rPr>
        <w:t xml:space="preserve">, </w:t>
      </w:r>
      <w:r w:rsidR="000F3E21" w:rsidRPr="004A01F4">
        <w:rPr>
          <w:lang w:val="es-419"/>
        </w:rPr>
        <w:t xml:space="preserve">otros materiales opcionales incluyen </w:t>
      </w:r>
      <w:r w:rsidR="00B54E5D" w:rsidRPr="004A01F4">
        <w:rPr>
          <w:lang w:val="es-419"/>
        </w:rPr>
        <w:t>cinta adhesiva</w:t>
      </w:r>
      <w:r w:rsidR="000F3E21" w:rsidRPr="004A01F4">
        <w:rPr>
          <w:lang w:val="es-419"/>
        </w:rPr>
        <w:t>, marcadores, papel gráfico</w:t>
      </w:r>
    </w:p>
    <w:p w14:paraId="536EF0E5" w14:textId="032E0B9A" w:rsidR="00207B0F" w:rsidRPr="004A01F4" w:rsidRDefault="00207B0F" w:rsidP="00D97981">
      <w:pPr>
        <w:pStyle w:val="Heading3"/>
        <w:rPr>
          <w:lang w:val="es-419"/>
        </w:rPr>
      </w:pPr>
      <w:r w:rsidRPr="004A01F4">
        <w:rPr>
          <w:lang w:val="es-419"/>
        </w:rPr>
        <w:lastRenderedPageBreak/>
        <w:t xml:space="preserve">Temas de </w:t>
      </w:r>
      <w:r w:rsidR="00F3237C" w:rsidRPr="004A01F4">
        <w:rPr>
          <w:lang w:val="es-419"/>
        </w:rPr>
        <w:t>discusión</w:t>
      </w:r>
    </w:p>
    <w:p w14:paraId="1D703A9A" w14:textId="5FE79C95" w:rsidR="00207B0F" w:rsidRPr="004A01F4" w:rsidRDefault="00207B0F" w:rsidP="00977B0B">
      <w:pPr>
        <w:pStyle w:val="ListBullet"/>
        <w:numPr>
          <w:ilvl w:val="0"/>
          <w:numId w:val="171"/>
        </w:numPr>
        <w:rPr>
          <w:lang w:val="es-419"/>
        </w:rPr>
      </w:pPr>
      <w:r w:rsidRPr="004A01F4">
        <w:rPr>
          <w:lang w:val="es-419"/>
        </w:rPr>
        <w:t xml:space="preserve">Ahora, pensemos en formas de averiguar más sobre las preguntas que hemos planteado. </w:t>
      </w:r>
    </w:p>
    <w:p w14:paraId="7584F0CC" w14:textId="0BC384E3" w:rsidR="00207B0F" w:rsidRPr="004A01F4" w:rsidRDefault="00207B0F" w:rsidP="00977B0B">
      <w:pPr>
        <w:pStyle w:val="ListBullet"/>
        <w:numPr>
          <w:ilvl w:val="0"/>
          <w:numId w:val="171"/>
        </w:numPr>
        <w:rPr>
          <w:lang w:val="es-419"/>
        </w:rPr>
      </w:pPr>
      <w:r w:rsidRPr="004A01F4">
        <w:rPr>
          <w:lang w:val="es-419"/>
        </w:rPr>
        <w:t xml:space="preserve">Con un compañero </w:t>
      </w:r>
      <w:r w:rsidR="003725B9" w:rsidRPr="004A01F4">
        <w:rPr>
          <w:lang w:val="es-419"/>
        </w:rPr>
        <w:t>(o en un grupo pequeño)</w:t>
      </w:r>
      <w:r w:rsidRPr="004A01F4">
        <w:rPr>
          <w:lang w:val="es-419"/>
        </w:rPr>
        <w:t>, eli</w:t>
      </w:r>
      <w:r w:rsidR="002C1528" w:rsidRPr="004A01F4">
        <w:rPr>
          <w:lang w:val="es-419"/>
        </w:rPr>
        <w:t>ja</w:t>
      </w:r>
      <w:r w:rsidR="004B04FA" w:rsidRPr="004A01F4">
        <w:rPr>
          <w:lang w:val="es-419"/>
        </w:rPr>
        <w:t xml:space="preserve"> </w:t>
      </w:r>
      <w:r w:rsidR="00B54E5D" w:rsidRPr="004A01F4">
        <w:rPr>
          <w:lang w:val="es-419"/>
        </w:rPr>
        <w:t xml:space="preserve">una pregunta para </w:t>
      </w:r>
      <w:r w:rsidRPr="004A01F4">
        <w:rPr>
          <w:lang w:val="es-419"/>
        </w:rPr>
        <w:t xml:space="preserve">investigar. </w:t>
      </w:r>
    </w:p>
    <w:p w14:paraId="34AD59B7" w14:textId="76747BF4" w:rsidR="00207B0F" w:rsidRPr="004A01F4" w:rsidRDefault="00207B0F" w:rsidP="00977B0B">
      <w:pPr>
        <w:pStyle w:val="ListBullet"/>
        <w:numPr>
          <w:ilvl w:val="0"/>
          <w:numId w:val="171"/>
        </w:numPr>
        <w:rPr>
          <w:lang w:val="es-419"/>
        </w:rPr>
      </w:pPr>
      <w:r w:rsidRPr="004A01F4">
        <w:rPr>
          <w:lang w:val="es-419"/>
        </w:rPr>
        <w:t>Piens</w:t>
      </w:r>
      <w:r w:rsidR="00B257A7" w:rsidRPr="004A01F4">
        <w:rPr>
          <w:lang w:val="es-419"/>
        </w:rPr>
        <w:t>e</w:t>
      </w:r>
      <w:r w:rsidRPr="004A01F4">
        <w:rPr>
          <w:lang w:val="es-419"/>
        </w:rPr>
        <w:t xml:space="preserve"> en lo que </w:t>
      </w:r>
      <w:r w:rsidR="00557B31" w:rsidRPr="004A01F4">
        <w:rPr>
          <w:lang w:val="es-419"/>
        </w:rPr>
        <w:t xml:space="preserve">puede </w:t>
      </w:r>
      <w:r w:rsidRPr="004A01F4">
        <w:rPr>
          <w:lang w:val="es-419"/>
        </w:rPr>
        <w:t xml:space="preserve">hacer para encontrar la respuesta a </w:t>
      </w:r>
      <w:r w:rsidR="002C1528" w:rsidRPr="004A01F4">
        <w:rPr>
          <w:lang w:val="es-419"/>
        </w:rPr>
        <w:t>s</w:t>
      </w:r>
      <w:r w:rsidRPr="004A01F4">
        <w:rPr>
          <w:lang w:val="es-419"/>
        </w:rPr>
        <w:t xml:space="preserve">u pregunta. </w:t>
      </w:r>
    </w:p>
    <w:p w14:paraId="1E576E9C" w14:textId="1464A967" w:rsidR="00207B0F" w:rsidRPr="004A01F4" w:rsidRDefault="00207B0F" w:rsidP="00977B0B">
      <w:pPr>
        <w:pStyle w:val="ListBullet"/>
        <w:numPr>
          <w:ilvl w:val="0"/>
          <w:numId w:val="171"/>
        </w:numPr>
        <w:rPr>
          <w:lang w:val="es-419"/>
        </w:rPr>
      </w:pPr>
      <w:r w:rsidRPr="004A01F4">
        <w:rPr>
          <w:lang w:val="es-419"/>
        </w:rPr>
        <w:t xml:space="preserve">Elaboren un plan sobre cómo </w:t>
      </w:r>
      <w:r w:rsidR="00557B31" w:rsidRPr="004A01F4">
        <w:rPr>
          <w:lang w:val="es-419"/>
        </w:rPr>
        <w:t xml:space="preserve">pueden </w:t>
      </w:r>
      <w:r w:rsidRPr="004A01F4">
        <w:rPr>
          <w:lang w:val="es-419"/>
        </w:rPr>
        <w:t xml:space="preserve">investigar. </w:t>
      </w:r>
    </w:p>
    <w:p w14:paraId="795792C6" w14:textId="228193F7" w:rsidR="00207B0F" w:rsidRPr="004A01F4" w:rsidRDefault="00207B0F" w:rsidP="00977B0B">
      <w:pPr>
        <w:pStyle w:val="ListBullet"/>
        <w:numPr>
          <w:ilvl w:val="0"/>
          <w:numId w:val="171"/>
        </w:numPr>
        <w:rPr>
          <w:lang w:val="es-419"/>
        </w:rPr>
      </w:pPr>
      <w:r w:rsidRPr="004A01F4">
        <w:rPr>
          <w:lang w:val="es-419"/>
        </w:rPr>
        <w:t>Piens</w:t>
      </w:r>
      <w:r w:rsidR="002C1528" w:rsidRPr="004A01F4">
        <w:rPr>
          <w:lang w:val="es-419"/>
        </w:rPr>
        <w:t>e</w:t>
      </w:r>
      <w:r w:rsidRPr="004A01F4">
        <w:rPr>
          <w:lang w:val="es-419"/>
        </w:rPr>
        <w:t xml:space="preserve"> en lo que cree que podría suceder y por qué. </w:t>
      </w:r>
      <w:r w:rsidR="00692F0D" w:rsidRPr="004A01F4">
        <w:rPr>
          <w:lang w:val="es-419"/>
        </w:rPr>
        <w:t xml:space="preserve">Anota </w:t>
      </w:r>
      <w:r w:rsidR="002C1528" w:rsidRPr="004A01F4">
        <w:rPr>
          <w:lang w:val="es-419"/>
        </w:rPr>
        <w:t>s</w:t>
      </w:r>
      <w:r w:rsidR="00692F0D" w:rsidRPr="004A01F4">
        <w:rPr>
          <w:lang w:val="es-419"/>
        </w:rPr>
        <w:t xml:space="preserve">u hipótesis.  </w:t>
      </w:r>
    </w:p>
    <w:p w14:paraId="2FA6B935" w14:textId="4267725B" w:rsidR="00207B0F" w:rsidRPr="004A01F4" w:rsidRDefault="00207B0F" w:rsidP="00977B0B">
      <w:pPr>
        <w:pStyle w:val="ListBullet"/>
        <w:numPr>
          <w:ilvl w:val="0"/>
          <w:numId w:val="171"/>
        </w:numPr>
        <w:rPr>
          <w:lang w:val="es-419"/>
        </w:rPr>
      </w:pPr>
      <w:r w:rsidRPr="004A01F4">
        <w:rPr>
          <w:lang w:val="es-419"/>
        </w:rPr>
        <w:t>[Conceda unos minutos a los participantes para que planifiquen y</w:t>
      </w:r>
      <w:r w:rsidR="007E0499" w:rsidRPr="004A01F4">
        <w:rPr>
          <w:lang w:val="es-419"/>
        </w:rPr>
        <w:t xml:space="preserve"> </w:t>
      </w:r>
      <w:r w:rsidR="002C1528" w:rsidRPr="004A01F4">
        <w:rPr>
          <w:lang w:val="es-419"/>
        </w:rPr>
        <w:t>discutan</w:t>
      </w:r>
      <w:r w:rsidRPr="004A01F4">
        <w:rPr>
          <w:lang w:val="es-419"/>
        </w:rPr>
        <w:t>]</w:t>
      </w:r>
      <w:r w:rsidR="003725B9" w:rsidRPr="004A01F4">
        <w:rPr>
          <w:lang w:val="es-419"/>
        </w:rPr>
        <w:t>.</w:t>
      </w:r>
    </w:p>
    <w:p w14:paraId="2A1BE2B9" w14:textId="27B5A87E" w:rsidR="00207B0F" w:rsidRPr="004A01F4" w:rsidRDefault="00207B0F" w:rsidP="00977B0B">
      <w:pPr>
        <w:pStyle w:val="ListBullet"/>
        <w:numPr>
          <w:ilvl w:val="0"/>
          <w:numId w:val="171"/>
        </w:numPr>
        <w:rPr>
          <w:lang w:val="es-419"/>
        </w:rPr>
      </w:pPr>
      <w:r w:rsidRPr="004A01F4">
        <w:rPr>
          <w:lang w:val="es-419"/>
        </w:rPr>
        <w:t>Investiguemos</w:t>
      </w:r>
      <w:r w:rsidR="00B54E5D" w:rsidRPr="004A01F4">
        <w:rPr>
          <w:lang w:val="es-419"/>
        </w:rPr>
        <w:t xml:space="preserve">. </w:t>
      </w:r>
      <w:r w:rsidR="001545E2" w:rsidRPr="004A01F4">
        <w:rPr>
          <w:lang w:val="es-419"/>
        </w:rPr>
        <w:t>Recopil</w:t>
      </w:r>
      <w:r w:rsidR="002C1528" w:rsidRPr="004A01F4">
        <w:rPr>
          <w:lang w:val="es-419"/>
        </w:rPr>
        <w:t>e</w:t>
      </w:r>
      <w:r w:rsidR="001545E2" w:rsidRPr="004A01F4">
        <w:rPr>
          <w:lang w:val="es-419"/>
        </w:rPr>
        <w:t xml:space="preserve"> </w:t>
      </w:r>
      <w:r w:rsidRPr="004A01F4">
        <w:rPr>
          <w:lang w:val="es-419"/>
        </w:rPr>
        <w:t xml:space="preserve">información que </w:t>
      </w:r>
      <w:r w:rsidR="002C1528" w:rsidRPr="004A01F4">
        <w:rPr>
          <w:lang w:val="es-419"/>
        </w:rPr>
        <w:t>l</w:t>
      </w:r>
      <w:r w:rsidRPr="004A01F4">
        <w:rPr>
          <w:lang w:val="es-419"/>
        </w:rPr>
        <w:t xml:space="preserve">e ayude a responder </w:t>
      </w:r>
      <w:r w:rsidR="002C1528" w:rsidRPr="004A01F4">
        <w:rPr>
          <w:lang w:val="es-419"/>
        </w:rPr>
        <w:t>s</w:t>
      </w:r>
      <w:r w:rsidRPr="004A01F4">
        <w:rPr>
          <w:lang w:val="es-419"/>
        </w:rPr>
        <w:t xml:space="preserve">u pregunta. </w:t>
      </w:r>
    </w:p>
    <w:p w14:paraId="6A23C890" w14:textId="1E67A42E" w:rsidR="00270514" w:rsidRPr="004A01F4" w:rsidRDefault="00270514" w:rsidP="00977B0B">
      <w:pPr>
        <w:pStyle w:val="ListBullet"/>
        <w:numPr>
          <w:ilvl w:val="0"/>
          <w:numId w:val="171"/>
        </w:numPr>
        <w:rPr>
          <w:lang w:val="es-419"/>
        </w:rPr>
      </w:pPr>
      <w:r w:rsidRPr="004A01F4">
        <w:rPr>
          <w:lang w:val="es-419"/>
        </w:rPr>
        <w:t>Piens</w:t>
      </w:r>
      <w:r w:rsidR="002C1528" w:rsidRPr="004A01F4">
        <w:rPr>
          <w:lang w:val="es-419"/>
        </w:rPr>
        <w:t>e</w:t>
      </w:r>
      <w:r w:rsidR="00DD07E4" w:rsidRPr="004A01F4">
        <w:rPr>
          <w:lang w:val="es-419"/>
        </w:rPr>
        <w:t xml:space="preserve"> </w:t>
      </w:r>
      <w:r w:rsidRPr="004A01F4">
        <w:rPr>
          <w:lang w:val="es-419"/>
        </w:rPr>
        <w:t xml:space="preserve">en formas de observar, realizar medición y documentar los resultados de </w:t>
      </w:r>
      <w:r w:rsidR="002C1528" w:rsidRPr="004A01F4">
        <w:rPr>
          <w:lang w:val="es-419"/>
        </w:rPr>
        <w:t>s</w:t>
      </w:r>
      <w:r w:rsidRPr="004A01F4">
        <w:rPr>
          <w:lang w:val="es-419"/>
        </w:rPr>
        <w:t xml:space="preserve">u investigación. </w:t>
      </w:r>
    </w:p>
    <w:p w14:paraId="0AD59D17" w14:textId="5A8E1812" w:rsidR="00207B0F" w:rsidRPr="004A01F4" w:rsidRDefault="00207B0F" w:rsidP="00D97981">
      <w:pPr>
        <w:pStyle w:val="Heading3"/>
        <w:rPr>
          <w:lang w:val="es-419"/>
        </w:rPr>
      </w:pPr>
      <w:r w:rsidRPr="004A01F4">
        <w:rPr>
          <w:lang w:val="es-419"/>
        </w:rPr>
        <w:t>Notas del facilitador</w:t>
      </w:r>
    </w:p>
    <w:p w14:paraId="6E4DCFAC" w14:textId="03800EF6" w:rsidR="00A61227" w:rsidRPr="004A01F4" w:rsidRDefault="00207B0F" w:rsidP="00C538F0">
      <w:pPr>
        <w:pStyle w:val="ListBullet"/>
        <w:rPr>
          <w:lang w:val="es-419"/>
        </w:rPr>
      </w:pPr>
      <w:r w:rsidRPr="004A01F4">
        <w:rPr>
          <w:lang w:val="es-419"/>
        </w:rPr>
        <w:t xml:space="preserve">Ayude a los participantes mientras investigan las respuestas a sus preguntas sobre las pelotas. </w:t>
      </w:r>
    </w:p>
    <w:p w14:paraId="4B4A7E5D" w14:textId="003A3A81" w:rsidR="00B54E5D" w:rsidRPr="004A01F4" w:rsidRDefault="006B1D86" w:rsidP="00C538F0">
      <w:pPr>
        <w:pStyle w:val="ListBullet"/>
        <w:rPr>
          <w:lang w:val="es-419"/>
        </w:rPr>
      </w:pPr>
      <w:r w:rsidRPr="004A01F4">
        <w:rPr>
          <w:lang w:val="es-419"/>
        </w:rPr>
        <w:t>Consider</w:t>
      </w:r>
      <w:r w:rsidR="00DD07E4" w:rsidRPr="004A01F4">
        <w:rPr>
          <w:lang w:val="es-419"/>
        </w:rPr>
        <w:t>e</w:t>
      </w:r>
      <w:r w:rsidRPr="004A01F4">
        <w:rPr>
          <w:lang w:val="es-419"/>
        </w:rPr>
        <w:t xml:space="preserve"> la posibilidad </w:t>
      </w:r>
      <w:r w:rsidR="00B54E5D" w:rsidRPr="004A01F4">
        <w:rPr>
          <w:lang w:val="es-419"/>
        </w:rPr>
        <w:t>de</w:t>
      </w:r>
      <w:r w:rsidRPr="004A01F4">
        <w:rPr>
          <w:lang w:val="es-419"/>
        </w:rPr>
        <w:t xml:space="preserve"> orientar </w:t>
      </w:r>
      <w:r w:rsidR="00B54E5D" w:rsidRPr="004A01F4">
        <w:rPr>
          <w:lang w:val="es-419"/>
        </w:rPr>
        <w:t xml:space="preserve">las investigaciones de los participantes ofreciéndoles dos </w:t>
      </w:r>
      <w:r w:rsidRPr="004A01F4">
        <w:rPr>
          <w:lang w:val="es-419"/>
        </w:rPr>
        <w:t>preguntas</w:t>
      </w:r>
      <w:r w:rsidR="00B54E5D" w:rsidRPr="004A01F4">
        <w:rPr>
          <w:lang w:val="es-419"/>
        </w:rPr>
        <w:t xml:space="preserve"> entre las que elegir</w:t>
      </w:r>
      <w:r w:rsidR="001078ED" w:rsidRPr="004A01F4">
        <w:rPr>
          <w:lang w:val="es-419"/>
        </w:rPr>
        <w:t xml:space="preserve">: </w:t>
      </w:r>
      <w:r w:rsidR="00A43ABA" w:rsidRPr="004A01F4">
        <w:rPr>
          <w:lang w:val="es-419"/>
        </w:rPr>
        <w:t>«¿Qué pelota rueda más lejos?</w:t>
      </w:r>
      <w:r w:rsidR="0068473E" w:rsidRPr="004A01F4">
        <w:rPr>
          <w:lang w:val="es-419"/>
        </w:rPr>
        <w:t xml:space="preserve">» </w:t>
      </w:r>
      <w:r w:rsidR="001078ED" w:rsidRPr="004A01F4">
        <w:rPr>
          <w:lang w:val="es-419"/>
        </w:rPr>
        <w:t xml:space="preserve">o </w:t>
      </w:r>
      <w:r w:rsidR="00B54E5D" w:rsidRPr="004A01F4">
        <w:rPr>
          <w:lang w:val="es-419"/>
        </w:rPr>
        <w:t xml:space="preserve">«¿Qué pelota rebota más alto?». </w:t>
      </w:r>
    </w:p>
    <w:p w14:paraId="26A6F79C" w14:textId="4E62932D" w:rsidR="006B1D86" w:rsidRPr="004A01F4" w:rsidRDefault="00AA03F8" w:rsidP="00C538F0">
      <w:pPr>
        <w:pStyle w:val="ListBullet"/>
        <w:rPr>
          <w:lang w:val="es-419"/>
        </w:rPr>
      </w:pPr>
      <w:r w:rsidRPr="004A01F4">
        <w:rPr>
          <w:lang w:val="es-419"/>
        </w:rPr>
        <w:t>Anim</w:t>
      </w:r>
      <w:r w:rsidR="009F2607" w:rsidRPr="004A01F4">
        <w:rPr>
          <w:lang w:val="es-419"/>
        </w:rPr>
        <w:t>e</w:t>
      </w:r>
      <w:r w:rsidRPr="004A01F4">
        <w:rPr>
          <w:lang w:val="es-419"/>
        </w:rPr>
        <w:t xml:space="preserve"> </w:t>
      </w:r>
      <w:r w:rsidR="00207B0F" w:rsidRPr="004A01F4">
        <w:rPr>
          <w:lang w:val="es-419"/>
        </w:rPr>
        <w:t>a</w:t>
      </w:r>
      <w:r w:rsidR="00CE2AA5" w:rsidRPr="004A01F4">
        <w:rPr>
          <w:lang w:val="es-419"/>
        </w:rPr>
        <w:t xml:space="preserve"> los grupos </w:t>
      </w:r>
      <w:r w:rsidR="00207B0F" w:rsidRPr="004A01F4">
        <w:rPr>
          <w:lang w:val="es-419"/>
        </w:rPr>
        <w:t xml:space="preserve">a </w:t>
      </w:r>
      <w:r w:rsidR="00D377B5" w:rsidRPr="004A01F4">
        <w:rPr>
          <w:lang w:val="es-419"/>
        </w:rPr>
        <w:t xml:space="preserve">medir o documentar </w:t>
      </w:r>
      <w:r w:rsidR="00A817C8" w:rsidRPr="004A01F4">
        <w:rPr>
          <w:lang w:val="es-419"/>
        </w:rPr>
        <w:t>los resultados</w:t>
      </w:r>
      <w:r w:rsidR="00207B0F" w:rsidRPr="004A01F4">
        <w:rPr>
          <w:lang w:val="es-419"/>
        </w:rPr>
        <w:t xml:space="preserve">. </w:t>
      </w:r>
      <w:r w:rsidR="001078ED" w:rsidRPr="004A01F4">
        <w:rPr>
          <w:lang w:val="es-419"/>
        </w:rPr>
        <w:t xml:space="preserve">Por ejemplo, pueden </w:t>
      </w:r>
      <w:r w:rsidR="00B54E5D" w:rsidRPr="004A01F4">
        <w:rPr>
          <w:lang w:val="es-419"/>
        </w:rPr>
        <w:t xml:space="preserve">utilizar la cinta adhesiva opcional para marcar la distancia que recorren las diferentes pelotas. </w:t>
      </w:r>
      <w:r w:rsidR="001078ED" w:rsidRPr="004A01F4">
        <w:rPr>
          <w:lang w:val="es-419"/>
        </w:rPr>
        <w:t xml:space="preserve">Ofrezca papel </w:t>
      </w:r>
      <w:r w:rsidR="009F2607" w:rsidRPr="004A01F4">
        <w:rPr>
          <w:lang w:val="es-419"/>
        </w:rPr>
        <w:t>gráfico</w:t>
      </w:r>
      <w:r w:rsidR="001078ED" w:rsidRPr="004A01F4">
        <w:rPr>
          <w:lang w:val="es-419"/>
        </w:rPr>
        <w:t xml:space="preserve"> a los grupos para ayudarles a documentar sus resultados. </w:t>
      </w:r>
    </w:p>
    <w:p w14:paraId="20BE688C" w14:textId="7C594357" w:rsidR="000468F6" w:rsidRPr="004A01F4" w:rsidRDefault="000468F6" w:rsidP="00C538F0">
      <w:pPr>
        <w:pStyle w:val="ListBullet"/>
        <w:rPr>
          <w:lang w:val="es-419"/>
        </w:rPr>
      </w:pPr>
      <w:r w:rsidRPr="004A01F4">
        <w:rPr>
          <w:lang w:val="es-419"/>
        </w:rPr>
        <w:t xml:space="preserve">Si algunos grupos terminan sus investigaciones antes que otros, considere animarlos a </w:t>
      </w:r>
      <w:r w:rsidR="002C1528" w:rsidRPr="004A01F4">
        <w:rPr>
          <w:lang w:val="es-419"/>
        </w:rPr>
        <w:t xml:space="preserve">discutir </w:t>
      </w:r>
      <w:r w:rsidR="00A06C00" w:rsidRPr="004A01F4">
        <w:rPr>
          <w:lang w:val="es-419"/>
        </w:rPr>
        <w:t xml:space="preserve">o </w:t>
      </w:r>
      <w:r w:rsidRPr="004A01F4">
        <w:rPr>
          <w:lang w:val="es-419"/>
        </w:rPr>
        <w:t>ampliar su investigación. Por ejemplo</w:t>
      </w:r>
      <w:r w:rsidR="00EB7F31" w:rsidRPr="004A01F4">
        <w:rPr>
          <w:lang w:val="es-419"/>
        </w:rPr>
        <w:t>, pregúnteles lo siguiente</w:t>
      </w:r>
      <w:r w:rsidRPr="004A01F4">
        <w:rPr>
          <w:lang w:val="es-419"/>
        </w:rPr>
        <w:t>:</w:t>
      </w:r>
    </w:p>
    <w:p w14:paraId="0139D055" w14:textId="335E1F41" w:rsidR="00270514" w:rsidRPr="004A01F4" w:rsidRDefault="00270514" w:rsidP="00C538F0">
      <w:pPr>
        <w:pStyle w:val="ListBullet2"/>
        <w:rPr>
          <w:lang w:val="es-419"/>
        </w:rPr>
      </w:pPr>
      <w:r w:rsidRPr="004A01F4">
        <w:rPr>
          <w:lang w:val="es-419"/>
        </w:rPr>
        <w:t>«¿Qué aprendi</w:t>
      </w:r>
      <w:r w:rsidR="002C1528" w:rsidRPr="004A01F4">
        <w:rPr>
          <w:lang w:val="es-419"/>
        </w:rPr>
        <w:t>eron</w:t>
      </w:r>
      <w:r w:rsidRPr="004A01F4">
        <w:rPr>
          <w:lang w:val="es-419"/>
        </w:rPr>
        <w:t xml:space="preserve"> con </w:t>
      </w:r>
      <w:r w:rsidR="002C1528" w:rsidRPr="004A01F4">
        <w:rPr>
          <w:lang w:val="es-419"/>
        </w:rPr>
        <w:t xml:space="preserve">su </w:t>
      </w:r>
      <w:r w:rsidRPr="004A01F4">
        <w:rPr>
          <w:lang w:val="es-419"/>
        </w:rPr>
        <w:t xml:space="preserve">investigación? ¿Era correcta </w:t>
      </w:r>
      <w:r w:rsidR="002C1528" w:rsidRPr="004A01F4">
        <w:rPr>
          <w:lang w:val="es-419"/>
        </w:rPr>
        <w:t xml:space="preserve">su </w:t>
      </w:r>
      <w:r w:rsidRPr="004A01F4">
        <w:rPr>
          <w:lang w:val="es-419"/>
        </w:rPr>
        <w:t>hipótesis? ¿Por qué?».</w:t>
      </w:r>
    </w:p>
    <w:p w14:paraId="521E96E7" w14:textId="1BBB730F" w:rsidR="000468F6" w:rsidRPr="004A01F4" w:rsidRDefault="000468F6" w:rsidP="00C538F0">
      <w:pPr>
        <w:pStyle w:val="ListBullet2"/>
        <w:rPr>
          <w:lang w:val="es-419"/>
        </w:rPr>
      </w:pPr>
      <w:r w:rsidRPr="004A01F4">
        <w:rPr>
          <w:lang w:val="es-419"/>
        </w:rPr>
        <w:t xml:space="preserve">«¿Qué nuevas </w:t>
      </w:r>
      <w:r w:rsidR="00261511" w:rsidRPr="004A01F4">
        <w:rPr>
          <w:lang w:val="es-419"/>
        </w:rPr>
        <w:t xml:space="preserve">preguntas </w:t>
      </w:r>
      <w:r w:rsidRPr="004A01F4">
        <w:rPr>
          <w:lang w:val="es-419"/>
        </w:rPr>
        <w:t>tienen?</w:t>
      </w:r>
      <w:r w:rsidR="0068473E" w:rsidRPr="004A01F4">
        <w:rPr>
          <w:lang w:val="es-419"/>
        </w:rPr>
        <w:t>».</w:t>
      </w:r>
    </w:p>
    <w:p w14:paraId="1F8BA556" w14:textId="459B9142" w:rsidR="000468F6" w:rsidRPr="004A01F4" w:rsidRDefault="000468F6" w:rsidP="00C538F0">
      <w:pPr>
        <w:pStyle w:val="ListBullet2"/>
        <w:rPr>
          <w:lang w:val="es-419"/>
        </w:rPr>
      </w:pPr>
      <w:r w:rsidRPr="004A01F4">
        <w:rPr>
          <w:lang w:val="es-419"/>
        </w:rPr>
        <w:t>«¿Cómo podrían obtener más información sobre la pregunta que están investigando?</w:t>
      </w:r>
      <w:r w:rsidR="0068473E" w:rsidRPr="004A01F4">
        <w:rPr>
          <w:lang w:val="es-419"/>
        </w:rPr>
        <w:t>».</w:t>
      </w:r>
    </w:p>
    <w:p w14:paraId="3025D3CD" w14:textId="4FC52D27" w:rsidR="000468F6" w:rsidRPr="004A01F4" w:rsidRDefault="000468F6" w:rsidP="00C538F0">
      <w:pPr>
        <w:pStyle w:val="ListBullet2"/>
        <w:rPr>
          <w:lang w:val="es-419"/>
        </w:rPr>
      </w:pPr>
      <w:r w:rsidRPr="004A01F4">
        <w:rPr>
          <w:lang w:val="es-419"/>
        </w:rPr>
        <w:t>«¿Qué herramientas o materiales adicionales podrían necesitar para seguir explorando?</w:t>
      </w:r>
      <w:r w:rsidR="0068473E" w:rsidRPr="004A01F4">
        <w:rPr>
          <w:lang w:val="es-419"/>
        </w:rPr>
        <w:t>».</w:t>
      </w:r>
    </w:p>
    <w:p w14:paraId="0E4E44EF" w14:textId="31068ADD" w:rsidR="00E03249" w:rsidRPr="004A01F4" w:rsidRDefault="00DA0A5A" w:rsidP="00522961">
      <w:pPr>
        <w:pStyle w:val="Heading2"/>
        <w:rPr>
          <w:lang w:val="es-419"/>
        </w:rPr>
      </w:pPr>
      <w:r w:rsidRPr="004A01F4">
        <w:rPr>
          <w:lang w:val="es-419"/>
        </w:rPr>
        <w:lastRenderedPageBreak/>
        <w:t>Diapositiva</w:t>
      </w:r>
      <w:r w:rsidR="004F4EC8" w:rsidRPr="004A01F4">
        <w:rPr>
          <w:lang w:val="es-419"/>
        </w:rPr>
        <w:t xml:space="preserve"> 6</w:t>
      </w:r>
      <w:r w:rsidR="55CDCB74" w:rsidRPr="004A01F4">
        <w:rPr>
          <w:lang w:val="es-419"/>
        </w:rPr>
        <w:t xml:space="preserve">: </w:t>
      </w:r>
      <w:r w:rsidR="002C1528" w:rsidRPr="004A01F4">
        <w:rPr>
          <w:lang w:val="es-419"/>
        </w:rPr>
        <w:t>Discusión</w:t>
      </w:r>
      <w:r w:rsidR="00911757" w:rsidRPr="004A01F4">
        <w:rPr>
          <w:lang w:val="es-419"/>
        </w:rPr>
        <w:t xml:space="preserve">: Participar en la </w:t>
      </w:r>
      <w:r w:rsidR="00F3237C" w:rsidRPr="004A01F4">
        <w:rPr>
          <w:lang w:val="es-419"/>
        </w:rPr>
        <w:t>indagaci</w:t>
      </w:r>
      <w:bookmarkStart w:id="1" w:name="_Hlk216336644"/>
      <w:r w:rsidR="00F3237C" w:rsidRPr="004A01F4">
        <w:rPr>
          <w:lang w:val="es-419"/>
        </w:rPr>
        <w:t>ó</w:t>
      </w:r>
      <w:bookmarkEnd w:id="1"/>
      <w:r w:rsidR="00F3237C" w:rsidRPr="004A01F4">
        <w:rPr>
          <w:lang w:val="es-419"/>
        </w:rPr>
        <w:t>n</w:t>
      </w:r>
    </w:p>
    <w:p w14:paraId="1B07B4BA" w14:textId="03B0088B" w:rsidR="006F5A42" w:rsidRPr="004A01F4" w:rsidRDefault="006F5A42" w:rsidP="006F5A42">
      <w:pPr>
        <w:pStyle w:val="SlideThumbnail"/>
        <w:rPr>
          <w:lang w:val="es-419"/>
        </w:rPr>
      </w:pPr>
      <w:r w:rsidRPr="004A01F4">
        <w:rPr>
          <w:lang w:val="es-419"/>
        </w:rPr>
        <w:drawing>
          <wp:inline distT="0" distB="0" distL="0" distR="0" wp14:anchorId="13447239" wp14:editId="244A1119">
            <wp:extent cx="3251200" cy="1828800"/>
            <wp:effectExtent l="12700" t="12700" r="12700" b="12700"/>
            <wp:docPr id="61393548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5487" name="Picture 1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7AD785AB" w14:textId="4D68F5E3" w:rsidR="00911757" w:rsidRPr="004A01F4" w:rsidRDefault="00A15722" w:rsidP="00D97981">
      <w:pPr>
        <w:pStyle w:val="BodyText"/>
        <w:rPr>
          <w:lang w:val="es-419"/>
        </w:rPr>
      </w:pPr>
      <w:r w:rsidRPr="004A01F4">
        <w:rPr>
          <w:b/>
          <w:bCs/>
          <w:lang w:val="es-419"/>
        </w:rPr>
        <w:t>Tiempo</w:t>
      </w:r>
      <w:r w:rsidR="00911757" w:rsidRPr="004A01F4">
        <w:rPr>
          <w:b/>
          <w:bCs/>
          <w:lang w:val="es-419"/>
        </w:rPr>
        <w:t>:</w:t>
      </w:r>
      <w:r w:rsidR="00911757" w:rsidRPr="004A01F4">
        <w:rPr>
          <w:lang w:val="es-419"/>
        </w:rPr>
        <w:t xml:space="preserve"> 10 minutos</w:t>
      </w:r>
    </w:p>
    <w:p w14:paraId="6FB290F3" w14:textId="2575A15B" w:rsidR="00CA2174" w:rsidRPr="004A01F4" w:rsidRDefault="00C2120D" w:rsidP="00D97981">
      <w:pPr>
        <w:pStyle w:val="Heading3"/>
        <w:rPr>
          <w:lang w:val="es-419"/>
        </w:rPr>
      </w:pPr>
      <w:r w:rsidRPr="004A01F4">
        <w:rPr>
          <w:lang w:val="es-419"/>
        </w:rPr>
        <w:t xml:space="preserve">Temas de </w:t>
      </w:r>
      <w:r w:rsidR="00F3237C" w:rsidRPr="004A01F4">
        <w:rPr>
          <w:lang w:val="es-419"/>
        </w:rPr>
        <w:t>discusión</w:t>
      </w:r>
    </w:p>
    <w:p w14:paraId="0C0ED277" w14:textId="732A545E" w:rsidR="00D06CE3" w:rsidRPr="004A01F4" w:rsidRDefault="00911757" w:rsidP="00C538F0">
      <w:pPr>
        <w:pStyle w:val="ListBullet"/>
        <w:rPr>
          <w:lang w:val="es-419"/>
        </w:rPr>
      </w:pPr>
      <w:r w:rsidRPr="004A01F4">
        <w:rPr>
          <w:lang w:val="es-419"/>
        </w:rPr>
        <w:t xml:space="preserve">Dediquemos unos minutos a compartir las diferentes formas en que investigamos y lo que aprendimos. </w:t>
      </w:r>
    </w:p>
    <w:p w14:paraId="5565C9BB" w14:textId="461EC5C9" w:rsidR="00D06CE3" w:rsidRPr="004A01F4" w:rsidRDefault="00911757" w:rsidP="00C538F0">
      <w:pPr>
        <w:pStyle w:val="ListBullet2"/>
        <w:rPr>
          <w:lang w:val="es-419"/>
        </w:rPr>
      </w:pPr>
      <w:r w:rsidRPr="004A01F4">
        <w:rPr>
          <w:lang w:val="es-419"/>
        </w:rPr>
        <w:t>¿Qué pregunta investig</w:t>
      </w:r>
      <w:r w:rsidR="002C1528" w:rsidRPr="004A01F4">
        <w:rPr>
          <w:lang w:val="es-419"/>
        </w:rPr>
        <w:t>ó</w:t>
      </w:r>
      <w:r w:rsidRPr="004A01F4">
        <w:rPr>
          <w:lang w:val="es-419"/>
        </w:rPr>
        <w:t xml:space="preserve">? </w:t>
      </w:r>
    </w:p>
    <w:p w14:paraId="30A4A699" w14:textId="213C1C38" w:rsidR="00D06CE3" w:rsidRPr="004A01F4" w:rsidRDefault="00911757" w:rsidP="00C538F0">
      <w:pPr>
        <w:pStyle w:val="ListBullet2"/>
        <w:rPr>
          <w:lang w:val="es-419"/>
        </w:rPr>
      </w:pPr>
      <w:r w:rsidRPr="004A01F4">
        <w:rPr>
          <w:lang w:val="es-419"/>
        </w:rPr>
        <w:t>¿Qué hi</w:t>
      </w:r>
      <w:r w:rsidR="002C1528" w:rsidRPr="004A01F4">
        <w:rPr>
          <w:lang w:val="es-419"/>
        </w:rPr>
        <w:t>zo</w:t>
      </w:r>
      <w:r w:rsidRPr="004A01F4">
        <w:rPr>
          <w:lang w:val="es-419"/>
        </w:rPr>
        <w:t xml:space="preserve"> durante </w:t>
      </w:r>
      <w:r w:rsidR="002C1528" w:rsidRPr="004A01F4">
        <w:rPr>
          <w:lang w:val="es-419"/>
        </w:rPr>
        <w:t>s</w:t>
      </w:r>
      <w:r w:rsidRPr="004A01F4">
        <w:rPr>
          <w:lang w:val="es-419"/>
        </w:rPr>
        <w:t xml:space="preserve">u investigación? </w:t>
      </w:r>
    </w:p>
    <w:p w14:paraId="31C15FFE" w14:textId="0ACBE081" w:rsidR="00D06CE3" w:rsidRPr="004A01F4" w:rsidRDefault="42D00B43" w:rsidP="00C538F0">
      <w:pPr>
        <w:pStyle w:val="ListBullet2"/>
        <w:rPr>
          <w:lang w:val="es-419"/>
        </w:rPr>
      </w:pPr>
      <w:r w:rsidRPr="004A01F4">
        <w:rPr>
          <w:lang w:val="es-419"/>
        </w:rPr>
        <w:t>¿Qué aprendi</w:t>
      </w:r>
      <w:r w:rsidR="002C1528" w:rsidRPr="004A01F4">
        <w:rPr>
          <w:lang w:val="es-419"/>
        </w:rPr>
        <w:t>ó</w:t>
      </w:r>
      <w:r w:rsidRPr="004A01F4">
        <w:rPr>
          <w:lang w:val="es-419"/>
        </w:rPr>
        <w:t xml:space="preserve">? </w:t>
      </w:r>
    </w:p>
    <w:p w14:paraId="2BF4E7B5" w14:textId="44674250" w:rsidR="00C90CA2" w:rsidRPr="004A01F4" w:rsidRDefault="00C90CA2" w:rsidP="00C538F0">
      <w:pPr>
        <w:pStyle w:val="ListBullet2"/>
        <w:rPr>
          <w:lang w:val="es-419"/>
        </w:rPr>
      </w:pPr>
      <w:r w:rsidRPr="004A01F4">
        <w:rPr>
          <w:lang w:val="es-419"/>
        </w:rPr>
        <w:t xml:space="preserve">¿Tiene alguna otra pregunta? </w:t>
      </w:r>
    </w:p>
    <w:p w14:paraId="19D7EA1C" w14:textId="47986A7D" w:rsidR="00911757" w:rsidRPr="004A01F4" w:rsidRDefault="00911757" w:rsidP="00D97981">
      <w:pPr>
        <w:pStyle w:val="Heading3"/>
        <w:rPr>
          <w:lang w:val="es-419"/>
        </w:rPr>
      </w:pPr>
      <w:r w:rsidRPr="004A01F4">
        <w:rPr>
          <w:lang w:val="es-419"/>
        </w:rPr>
        <w:t>Notas del facilitador</w:t>
      </w:r>
    </w:p>
    <w:p w14:paraId="0B3D0480" w14:textId="41CD08AB" w:rsidR="00911757" w:rsidRPr="004A01F4" w:rsidRDefault="00911757" w:rsidP="00C538F0">
      <w:pPr>
        <w:pStyle w:val="ListBullet"/>
        <w:rPr>
          <w:lang w:val="es-419"/>
        </w:rPr>
      </w:pPr>
      <w:r w:rsidRPr="004A01F4">
        <w:rPr>
          <w:lang w:val="es-419"/>
        </w:rPr>
        <w:t xml:space="preserve">Invite a algunos grupos a compartir </w:t>
      </w:r>
      <w:r w:rsidR="00711377" w:rsidRPr="004A01F4">
        <w:rPr>
          <w:lang w:val="es-419"/>
        </w:rPr>
        <w:t>sus experiencias comunes</w:t>
      </w:r>
      <w:r w:rsidRPr="004A01F4">
        <w:rPr>
          <w:lang w:val="es-419"/>
        </w:rPr>
        <w:t>.</w:t>
      </w:r>
    </w:p>
    <w:p w14:paraId="0A6B3C1E" w14:textId="5134A442" w:rsidR="00911757" w:rsidRPr="004A01F4" w:rsidRDefault="00911757" w:rsidP="00C538F0">
      <w:pPr>
        <w:pStyle w:val="ListBullet"/>
        <w:rPr>
          <w:lang w:val="es-419"/>
        </w:rPr>
      </w:pPr>
      <w:r w:rsidRPr="004A01F4">
        <w:rPr>
          <w:lang w:val="es-419"/>
        </w:rPr>
        <w:t>Puede plantear a los participantes las siguientes preguntas mientras debaten sobre las formas en que investigaron:</w:t>
      </w:r>
    </w:p>
    <w:p w14:paraId="1DE51C49" w14:textId="2950B286" w:rsidR="00911757" w:rsidRPr="004A01F4" w:rsidRDefault="00911757" w:rsidP="00C538F0">
      <w:pPr>
        <w:pStyle w:val="ListBullet2"/>
        <w:rPr>
          <w:lang w:val="es-419"/>
        </w:rPr>
      </w:pPr>
      <w:r w:rsidRPr="004A01F4">
        <w:rPr>
          <w:lang w:val="es-419"/>
        </w:rPr>
        <w:t>«¿De qué manera planifica</w:t>
      </w:r>
      <w:r w:rsidR="002C1528" w:rsidRPr="004A01F4">
        <w:rPr>
          <w:lang w:val="es-419"/>
        </w:rPr>
        <w:t>ron</w:t>
      </w:r>
      <w:r w:rsidRPr="004A01F4">
        <w:rPr>
          <w:lang w:val="es-419"/>
        </w:rPr>
        <w:t xml:space="preserve"> y lleva</w:t>
      </w:r>
      <w:r w:rsidR="002C1528" w:rsidRPr="004A01F4">
        <w:rPr>
          <w:lang w:val="es-419"/>
        </w:rPr>
        <w:t>ron</w:t>
      </w:r>
      <w:r w:rsidRPr="004A01F4">
        <w:rPr>
          <w:lang w:val="es-419"/>
        </w:rPr>
        <w:t xml:space="preserve"> a cabo una investigación para responder a vuestra pregunta?</w:t>
      </w:r>
      <w:r w:rsidR="00F85AC7" w:rsidRPr="004A01F4">
        <w:rPr>
          <w:lang w:val="es-419"/>
        </w:rPr>
        <w:t>».</w:t>
      </w:r>
    </w:p>
    <w:p w14:paraId="710A3C7E" w14:textId="5E157A49" w:rsidR="00270514" w:rsidRPr="004A01F4" w:rsidRDefault="00270514" w:rsidP="00C538F0">
      <w:pPr>
        <w:pStyle w:val="ListBullet2"/>
        <w:rPr>
          <w:lang w:val="es-419"/>
        </w:rPr>
      </w:pPr>
      <w:r w:rsidRPr="004A01F4">
        <w:rPr>
          <w:lang w:val="es-419"/>
        </w:rPr>
        <w:t>«¿Qué funcionó bien durante su investigación? ¿Qué podrían cambiar de su investigación para ayudarles a responder a su pregunta?».</w:t>
      </w:r>
    </w:p>
    <w:p w14:paraId="698C427F" w14:textId="0A159F57" w:rsidR="00CE2AA5" w:rsidRPr="004A01F4" w:rsidRDefault="00911757" w:rsidP="00C538F0">
      <w:pPr>
        <w:pStyle w:val="ListBullet2"/>
        <w:rPr>
          <w:lang w:val="es-419"/>
        </w:rPr>
      </w:pPr>
      <w:r w:rsidRPr="004A01F4">
        <w:rPr>
          <w:lang w:val="es-419"/>
        </w:rPr>
        <w:t xml:space="preserve">«¿De qué manera hicieron predicciones </w:t>
      </w:r>
      <w:r w:rsidR="00407A14" w:rsidRPr="004A01F4">
        <w:rPr>
          <w:lang w:val="es-419"/>
        </w:rPr>
        <w:t xml:space="preserve">y probaron sus ideas sobre cómo </w:t>
      </w:r>
      <w:r w:rsidRPr="004A01F4">
        <w:rPr>
          <w:lang w:val="es-419"/>
        </w:rPr>
        <w:t xml:space="preserve">se mueven </w:t>
      </w:r>
      <w:r w:rsidR="00407A14" w:rsidRPr="004A01F4">
        <w:rPr>
          <w:lang w:val="es-419"/>
        </w:rPr>
        <w:t xml:space="preserve">las </w:t>
      </w:r>
      <w:r w:rsidR="006E5DCA" w:rsidRPr="004A01F4">
        <w:rPr>
          <w:lang w:val="es-419"/>
        </w:rPr>
        <w:t>pelotas</w:t>
      </w:r>
      <w:r w:rsidRPr="004A01F4">
        <w:rPr>
          <w:lang w:val="es-419"/>
        </w:rPr>
        <w:t>?</w:t>
      </w:r>
      <w:r w:rsidR="00F85AC7" w:rsidRPr="004A01F4">
        <w:rPr>
          <w:lang w:val="es-419"/>
        </w:rPr>
        <w:t>».</w:t>
      </w:r>
    </w:p>
    <w:p w14:paraId="0672F5F7" w14:textId="29BD43EA" w:rsidR="00711377" w:rsidRPr="004A01F4" w:rsidRDefault="00911757" w:rsidP="00C538F0">
      <w:pPr>
        <w:pStyle w:val="ListBullet2"/>
        <w:rPr>
          <w:lang w:val="es-419"/>
        </w:rPr>
      </w:pPr>
      <w:r w:rsidRPr="004A01F4">
        <w:rPr>
          <w:lang w:val="es-419"/>
        </w:rPr>
        <w:t>«¿De qué manera recopilaron o documentaron la información durante su investigación?</w:t>
      </w:r>
      <w:r w:rsidR="00F85AC7" w:rsidRPr="004A01F4">
        <w:rPr>
          <w:lang w:val="es-419"/>
        </w:rPr>
        <w:t>».</w:t>
      </w:r>
    </w:p>
    <w:p w14:paraId="4BBD9A53" w14:textId="77777777" w:rsidR="00663E01" w:rsidRPr="004A01F4" w:rsidRDefault="00407A14" w:rsidP="00BD6A7C">
      <w:pPr>
        <w:pStyle w:val="ListBullet2"/>
        <w:rPr>
          <w:lang w:val="es-419"/>
        </w:rPr>
      </w:pPr>
      <w:r w:rsidRPr="004A01F4">
        <w:rPr>
          <w:lang w:val="es-419"/>
        </w:rPr>
        <w:t xml:space="preserve">«Exploraste conceptos relacionados con la ciencia física (por ejemplo, explorando las fuerzas y cómo se mueven las cosas). </w:t>
      </w:r>
      <w:r w:rsidR="00911757" w:rsidRPr="004A01F4">
        <w:rPr>
          <w:lang w:val="es-419"/>
        </w:rPr>
        <w:t xml:space="preserve">¿Cuáles fueron algunas de las explicaciones que se </w:t>
      </w:r>
      <w:r w:rsidR="006E5DCA" w:rsidRPr="004A01F4">
        <w:rPr>
          <w:lang w:val="es-419"/>
        </w:rPr>
        <w:t>l</w:t>
      </w:r>
      <w:r w:rsidR="00911757" w:rsidRPr="004A01F4">
        <w:rPr>
          <w:lang w:val="es-419"/>
        </w:rPr>
        <w:t xml:space="preserve">e ocurrieron mientras investigaba </w:t>
      </w:r>
      <w:r w:rsidRPr="004A01F4">
        <w:rPr>
          <w:lang w:val="es-419"/>
        </w:rPr>
        <w:t>diferentes conceptos de la ciencia física</w:t>
      </w:r>
      <w:r w:rsidR="00911757" w:rsidRPr="004A01F4">
        <w:rPr>
          <w:lang w:val="es-419"/>
        </w:rPr>
        <w:t>?</w:t>
      </w:r>
      <w:r w:rsidR="00F85AC7" w:rsidRPr="004A01F4">
        <w:rPr>
          <w:lang w:val="es-419"/>
        </w:rPr>
        <w:t xml:space="preserve">» </w:t>
      </w:r>
    </w:p>
    <w:p w14:paraId="011A3E2B" w14:textId="7E0CCA66" w:rsidR="00270514" w:rsidRPr="004A01F4" w:rsidRDefault="00270514" w:rsidP="00BD6A7C">
      <w:pPr>
        <w:pStyle w:val="ListBullet2"/>
        <w:rPr>
          <w:lang w:val="es-419"/>
        </w:rPr>
      </w:pPr>
      <w:r w:rsidRPr="004A01F4">
        <w:rPr>
          <w:lang w:val="es-419"/>
        </w:rPr>
        <w:t xml:space="preserve">«¿Cómo </w:t>
      </w:r>
      <w:r w:rsidR="006E5DCA" w:rsidRPr="004A01F4">
        <w:rPr>
          <w:lang w:val="es-419"/>
        </w:rPr>
        <w:t>s</w:t>
      </w:r>
      <w:r w:rsidRPr="004A01F4">
        <w:rPr>
          <w:lang w:val="es-419"/>
        </w:rPr>
        <w:t xml:space="preserve">e </w:t>
      </w:r>
      <w:r w:rsidR="006E5DCA" w:rsidRPr="004A01F4">
        <w:rPr>
          <w:lang w:val="es-419"/>
        </w:rPr>
        <w:t xml:space="preserve">sintió </w:t>
      </w:r>
      <w:r w:rsidRPr="004A01F4">
        <w:rPr>
          <w:lang w:val="es-419"/>
        </w:rPr>
        <w:t xml:space="preserve">al participar en </w:t>
      </w:r>
      <w:r w:rsidR="00401CFB" w:rsidRPr="004A01F4">
        <w:rPr>
          <w:lang w:val="es-419"/>
        </w:rPr>
        <w:t xml:space="preserve">esta experiencia de </w:t>
      </w:r>
      <w:r w:rsidR="00F3237C" w:rsidRPr="004A01F4">
        <w:rPr>
          <w:lang w:val="es-419"/>
        </w:rPr>
        <w:t>indagación</w:t>
      </w:r>
      <w:r w:rsidRPr="004A01F4">
        <w:rPr>
          <w:lang w:val="es-419"/>
        </w:rPr>
        <w:t>?».</w:t>
      </w:r>
    </w:p>
    <w:p w14:paraId="398F0EBF" w14:textId="2344B44E" w:rsidR="001545E2" w:rsidRPr="004A01F4" w:rsidRDefault="4248B5C0" w:rsidP="00522961">
      <w:pPr>
        <w:pStyle w:val="Heading2"/>
        <w:rPr>
          <w:lang w:val="es-419"/>
        </w:rPr>
      </w:pPr>
      <w:r w:rsidRPr="004A01F4">
        <w:rPr>
          <w:lang w:val="es-419"/>
        </w:rPr>
        <w:lastRenderedPageBreak/>
        <w:t xml:space="preserve">Diapositiva 7: ¿Qué es la </w:t>
      </w:r>
      <w:r w:rsidR="00F3237C" w:rsidRPr="004A01F4">
        <w:rPr>
          <w:lang w:val="es-419"/>
        </w:rPr>
        <w:t>indagación</w:t>
      </w:r>
      <w:r w:rsidRPr="004A01F4">
        <w:rPr>
          <w:lang w:val="es-419"/>
        </w:rPr>
        <w:t>?</w:t>
      </w:r>
    </w:p>
    <w:p w14:paraId="1584D38F" w14:textId="08C7F4DC" w:rsidR="006F5A42" w:rsidRPr="004A01F4" w:rsidRDefault="006F5A42" w:rsidP="006F5A42">
      <w:pPr>
        <w:pStyle w:val="SlideThumbnail"/>
        <w:rPr>
          <w:lang w:val="es-419"/>
        </w:rPr>
      </w:pPr>
      <w:r w:rsidRPr="004A01F4">
        <w:rPr>
          <w:lang w:val="es-419"/>
        </w:rPr>
        <w:drawing>
          <wp:inline distT="0" distB="0" distL="0" distR="0" wp14:anchorId="7A095E88" wp14:editId="71F2E4C8">
            <wp:extent cx="3251200" cy="1828800"/>
            <wp:effectExtent l="12700" t="12700" r="12700" b="12700"/>
            <wp:docPr id="152499363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93633" name="Picture 1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403589E8" w14:textId="4CD47273" w:rsidR="001545E2" w:rsidRPr="004A01F4" w:rsidRDefault="001545E2" w:rsidP="00D97981">
      <w:pPr>
        <w:pStyle w:val="Heading3"/>
        <w:rPr>
          <w:lang w:val="es-419"/>
        </w:rPr>
      </w:pPr>
      <w:r w:rsidRPr="004A01F4">
        <w:rPr>
          <w:lang w:val="es-419"/>
        </w:rPr>
        <w:t xml:space="preserve">Temas de </w:t>
      </w:r>
      <w:r w:rsidR="00F3237C" w:rsidRPr="004A01F4">
        <w:rPr>
          <w:lang w:val="es-419"/>
        </w:rPr>
        <w:t>discusión</w:t>
      </w:r>
    </w:p>
    <w:p w14:paraId="60F85EEC" w14:textId="223CA357" w:rsidR="001545E2" w:rsidRPr="004A01F4" w:rsidRDefault="001545E2" w:rsidP="00C538F0">
      <w:pPr>
        <w:pStyle w:val="ListBullet"/>
        <w:rPr>
          <w:lang w:val="es-419"/>
        </w:rPr>
      </w:pPr>
      <w:r w:rsidRPr="004A01F4">
        <w:rPr>
          <w:rFonts w:eastAsia="Calibri" w:cs="Calibri"/>
          <w:lang w:val="es-419"/>
        </w:rPr>
        <w:t xml:space="preserve">La </w:t>
      </w:r>
      <w:r w:rsidR="00F3237C" w:rsidRPr="004A01F4">
        <w:rPr>
          <w:rFonts w:eastAsia="Calibri" w:cs="Calibri"/>
          <w:lang w:val="es-419"/>
        </w:rPr>
        <w:t>indagación</w:t>
      </w:r>
      <w:r w:rsidRPr="004A01F4">
        <w:rPr>
          <w:rFonts w:eastAsia="Calibri" w:cs="Calibri"/>
          <w:lang w:val="es-419"/>
        </w:rPr>
        <w:t xml:space="preserve"> se refiere a las muchas formas en que las personas se preguntan, exploran, desarrollan</w:t>
      </w:r>
      <w:r w:rsidR="00F33058" w:rsidRPr="004A01F4">
        <w:rPr>
          <w:rFonts w:eastAsia="Calibri" w:cs="Calibri"/>
          <w:lang w:val="es-419"/>
        </w:rPr>
        <w:t xml:space="preserve"> </w:t>
      </w:r>
      <w:r w:rsidRPr="004A01F4">
        <w:rPr>
          <w:rFonts w:eastAsia="Calibri" w:cs="Calibri"/>
          <w:lang w:val="es-419"/>
        </w:rPr>
        <w:t xml:space="preserve">y comunican </w:t>
      </w:r>
      <w:r w:rsidR="00FE0152" w:rsidRPr="004A01F4">
        <w:rPr>
          <w:rFonts w:eastAsia="Calibri" w:cs="Calibri"/>
          <w:lang w:val="es-419"/>
        </w:rPr>
        <w:t xml:space="preserve">su </w:t>
      </w:r>
      <w:r w:rsidRPr="004A01F4">
        <w:rPr>
          <w:rFonts w:eastAsia="Calibri" w:cs="Calibri"/>
          <w:lang w:val="es-419"/>
        </w:rPr>
        <w:t>comprensión del mundo (</w:t>
      </w:r>
      <w:r w:rsidR="00F85AC7" w:rsidRPr="004A01F4">
        <w:rPr>
          <w:lang w:val="es-419"/>
        </w:rPr>
        <w:t xml:space="preserve">Broderick y Hong, 2020; Departamento de Educación de California, 2016, 2024; </w:t>
      </w:r>
      <w:r w:rsidRPr="004A01F4">
        <w:rPr>
          <w:lang w:val="es-419"/>
        </w:rPr>
        <w:t xml:space="preserve">Academias Nacionales de Ciencias, Ingeniería </w:t>
      </w:r>
      <w:r w:rsidR="00FE0152" w:rsidRPr="004A01F4">
        <w:rPr>
          <w:lang w:val="es-419"/>
        </w:rPr>
        <w:t xml:space="preserve">y </w:t>
      </w:r>
      <w:r w:rsidRPr="004A01F4">
        <w:rPr>
          <w:lang w:val="es-419"/>
        </w:rPr>
        <w:t xml:space="preserve">Medicina </w:t>
      </w:r>
      <w:r w:rsidR="00F85AC7" w:rsidRPr="004A01F4">
        <w:rPr>
          <w:lang w:val="es-419"/>
        </w:rPr>
        <w:t>[</w:t>
      </w:r>
      <w:r w:rsidRPr="004A01F4">
        <w:rPr>
          <w:lang w:val="es-419"/>
        </w:rPr>
        <w:t>NASEM</w:t>
      </w:r>
      <w:r w:rsidR="00F85AC7" w:rsidRPr="004A01F4">
        <w:rPr>
          <w:lang w:val="es-419"/>
        </w:rPr>
        <w:t>]</w:t>
      </w:r>
      <w:r w:rsidRPr="004A01F4">
        <w:rPr>
          <w:lang w:val="es-419"/>
        </w:rPr>
        <w:t>, 2021</w:t>
      </w:r>
      <w:r w:rsidR="00F85AC7" w:rsidRPr="004A01F4">
        <w:rPr>
          <w:lang w:val="es-419"/>
        </w:rPr>
        <w:t>)</w:t>
      </w:r>
      <w:r w:rsidRPr="004A01F4">
        <w:rPr>
          <w:rFonts w:eastAsia="Calibri" w:cs="Calibri"/>
          <w:lang w:val="es-419"/>
        </w:rPr>
        <w:t>.</w:t>
      </w:r>
    </w:p>
    <w:p w14:paraId="204A4164" w14:textId="2943C7E5" w:rsidR="009027D1" w:rsidRPr="004A01F4" w:rsidRDefault="009027D1" w:rsidP="00C538F0">
      <w:pPr>
        <w:pStyle w:val="ListBullet"/>
        <w:rPr>
          <w:lang w:val="es-419"/>
        </w:rPr>
      </w:pPr>
      <w:r w:rsidRPr="004A01F4">
        <w:rPr>
          <w:lang w:val="es-419"/>
        </w:rPr>
        <w:t xml:space="preserve">La </w:t>
      </w:r>
      <w:r w:rsidR="00F3237C" w:rsidRPr="004A01F4">
        <w:rPr>
          <w:lang w:val="es-419"/>
        </w:rPr>
        <w:t>indagación</w:t>
      </w:r>
      <w:r w:rsidRPr="004A01F4">
        <w:rPr>
          <w:lang w:val="es-419"/>
        </w:rPr>
        <w:t xml:space="preserve"> puede comenzar con la sensación de estar desconcertado por algo. </w:t>
      </w:r>
    </w:p>
    <w:p w14:paraId="0216D485" w14:textId="5260D18A" w:rsidR="004B2AB7" w:rsidRPr="004A01F4" w:rsidRDefault="006E5DCA" w:rsidP="00C538F0">
      <w:pPr>
        <w:pStyle w:val="ListBullet"/>
        <w:rPr>
          <w:lang w:val="es-419"/>
        </w:rPr>
      </w:pPr>
      <w:r w:rsidRPr="004A01F4">
        <w:rPr>
          <w:lang w:val="es-419"/>
        </w:rPr>
        <w:t>S</w:t>
      </w:r>
      <w:r w:rsidR="004B2AB7" w:rsidRPr="004A01F4">
        <w:rPr>
          <w:lang w:val="es-419"/>
        </w:rPr>
        <w:t xml:space="preserve">u curiosidad o desconcierto sobre </w:t>
      </w:r>
      <w:r w:rsidR="00ED2258" w:rsidRPr="004A01F4">
        <w:rPr>
          <w:lang w:val="es-419"/>
        </w:rPr>
        <w:t xml:space="preserve">las diferentes </w:t>
      </w:r>
      <w:r w:rsidR="004B2AB7" w:rsidRPr="004A01F4">
        <w:rPr>
          <w:lang w:val="es-419"/>
        </w:rPr>
        <w:t xml:space="preserve">pelotas </w:t>
      </w:r>
      <w:r w:rsidRPr="004A01F4">
        <w:rPr>
          <w:lang w:val="es-419"/>
        </w:rPr>
        <w:t>l</w:t>
      </w:r>
      <w:r w:rsidR="004B2AB7" w:rsidRPr="004A01F4">
        <w:rPr>
          <w:lang w:val="es-419"/>
        </w:rPr>
        <w:t xml:space="preserve">e llevó a utilizar la indagación para averiguar más y </w:t>
      </w:r>
      <w:r w:rsidR="0042708D" w:rsidRPr="004A01F4">
        <w:rPr>
          <w:lang w:val="es-419"/>
        </w:rPr>
        <w:t>desarrollar</w:t>
      </w:r>
      <w:r w:rsidR="004B2AB7" w:rsidRPr="004A01F4">
        <w:rPr>
          <w:lang w:val="es-419"/>
        </w:rPr>
        <w:t xml:space="preserve"> </w:t>
      </w:r>
      <w:r w:rsidRPr="004A01F4">
        <w:rPr>
          <w:lang w:val="es-419"/>
        </w:rPr>
        <w:t>s</w:t>
      </w:r>
      <w:r w:rsidR="004B2AB7" w:rsidRPr="004A01F4">
        <w:rPr>
          <w:lang w:val="es-419"/>
        </w:rPr>
        <w:t xml:space="preserve">u comprensión del mundo. </w:t>
      </w:r>
    </w:p>
    <w:p w14:paraId="6962905B" w14:textId="05873936" w:rsidR="009027D1" w:rsidRPr="004A01F4" w:rsidRDefault="009027D1" w:rsidP="00C538F0">
      <w:pPr>
        <w:pStyle w:val="ListBullet"/>
        <w:rPr>
          <w:lang w:val="es-419"/>
        </w:rPr>
      </w:pPr>
      <w:r w:rsidRPr="004A01F4">
        <w:rPr>
          <w:lang w:val="es-419"/>
        </w:rPr>
        <w:t xml:space="preserve">Podemos ver a los niños desconcertados o preguntándose sobre algo mientras juegan. </w:t>
      </w:r>
    </w:p>
    <w:p w14:paraId="2D753DA3" w14:textId="628EC762" w:rsidR="000B5ADA" w:rsidRPr="004A01F4" w:rsidRDefault="000B5ADA" w:rsidP="00C538F0">
      <w:pPr>
        <w:pStyle w:val="ListBullet"/>
        <w:rPr>
          <w:lang w:val="es-419"/>
        </w:rPr>
      </w:pPr>
      <w:r w:rsidRPr="004A01F4">
        <w:rPr>
          <w:lang w:val="es-419"/>
        </w:rPr>
        <w:t xml:space="preserve">El juego es fundamental para la </w:t>
      </w:r>
      <w:r w:rsidR="00F3237C" w:rsidRPr="004A01F4">
        <w:rPr>
          <w:lang w:val="es-419"/>
        </w:rPr>
        <w:t>indagación</w:t>
      </w:r>
      <w:r w:rsidRPr="004A01F4">
        <w:rPr>
          <w:lang w:val="es-419"/>
        </w:rPr>
        <w:t xml:space="preserve">. La </w:t>
      </w:r>
      <w:r w:rsidR="00F3237C" w:rsidRPr="004A01F4">
        <w:rPr>
          <w:lang w:val="es-419"/>
        </w:rPr>
        <w:t>indagación</w:t>
      </w:r>
      <w:r w:rsidRPr="004A01F4">
        <w:rPr>
          <w:lang w:val="es-419"/>
        </w:rPr>
        <w:t xml:space="preserve"> suele surgir a través del juego</w:t>
      </w:r>
      <w:r w:rsidR="00F85AC7" w:rsidRPr="004A01F4">
        <w:rPr>
          <w:lang w:val="es-419"/>
        </w:rPr>
        <w:t xml:space="preserve">, </w:t>
      </w:r>
      <w:r w:rsidRPr="004A01F4">
        <w:rPr>
          <w:lang w:val="es-419"/>
        </w:rPr>
        <w:t xml:space="preserve">que es </w:t>
      </w:r>
      <w:r w:rsidR="00B13E56" w:rsidRPr="004A01F4">
        <w:rPr>
          <w:lang w:val="es-419"/>
        </w:rPr>
        <w:t xml:space="preserve">una forma en que los niños interactúan con su entorno para </w:t>
      </w:r>
      <w:r w:rsidRPr="004A01F4">
        <w:rPr>
          <w:lang w:val="es-419"/>
        </w:rPr>
        <w:t xml:space="preserve">dar sentido al mundo. </w:t>
      </w:r>
    </w:p>
    <w:p w14:paraId="05A29628" w14:textId="285538E0" w:rsidR="00FA62A4" w:rsidRPr="004A01F4" w:rsidRDefault="00FA62A4" w:rsidP="00C538F0">
      <w:pPr>
        <w:pStyle w:val="ListBullet"/>
        <w:rPr>
          <w:lang w:val="es-419"/>
        </w:rPr>
      </w:pPr>
      <w:r w:rsidRPr="004A01F4">
        <w:rPr>
          <w:lang w:val="es-419"/>
        </w:rPr>
        <w:t xml:space="preserve">Contar historias y la emoción también pueden ser un punto de partida para la </w:t>
      </w:r>
      <w:r w:rsidR="00F3237C" w:rsidRPr="004A01F4">
        <w:rPr>
          <w:lang w:val="es-419"/>
        </w:rPr>
        <w:t>indagación</w:t>
      </w:r>
      <w:r w:rsidRPr="004A01F4">
        <w:rPr>
          <w:lang w:val="es-419"/>
        </w:rPr>
        <w:t xml:space="preserve">. Contar historias es una forma en que </w:t>
      </w:r>
      <w:r w:rsidR="004B2AB7" w:rsidRPr="004A01F4">
        <w:rPr>
          <w:lang w:val="es-419"/>
        </w:rPr>
        <w:t xml:space="preserve">los niños </w:t>
      </w:r>
      <w:r w:rsidRPr="004A01F4">
        <w:rPr>
          <w:lang w:val="es-419"/>
        </w:rPr>
        <w:t xml:space="preserve">pueden comunicar información y preguntarse sobre conceptos y fenómenos </w:t>
      </w:r>
      <w:r w:rsidR="004B2AB7" w:rsidRPr="004A01F4">
        <w:rPr>
          <w:lang w:val="es-419"/>
        </w:rPr>
        <w:t xml:space="preserve">que </w:t>
      </w:r>
      <w:r w:rsidRPr="004A01F4">
        <w:rPr>
          <w:lang w:val="es-419"/>
        </w:rPr>
        <w:t xml:space="preserve">pueden experimentar. </w:t>
      </w:r>
    </w:p>
    <w:p w14:paraId="51CBDFD1" w14:textId="7F1EBDB7" w:rsidR="00EB450D" w:rsidRPr="004A01F4" w:rsidRDefault="65616D94" w:rsidP="00EF41D3">
      <w:pPr>
        <w:pStyle w:val="Heading2"/>
        <w:rPr>
          <w:lang w:val="es-419"/>
        </w:rPr>
      </w:pPr>
      <w:r w:rsidRPr="004A01F4">
        <w:rPr>
          <w:lang w:val="es-419"/>
        </w:rPr>
        <w:lastRenderedPageBreak/>
        <w:t xml:space="preserve">Diapositiva 8: La </w:t>
      </w:r>
      <w:r w:rsidR="00F3237C" w:rsidRPr="004A01F4">
        <w:rPr>
          <w:lang w:val="es-419"/>
        </w:rPr>
        <w:t>indagación</w:t>
      </w:r>
      <w:r w:rsidRPr="004A01F4">
        <w:rPr>
          <w:lang w:val="es-419"/>
        </w:rPr>
        <w:t xml:space="preserve"> </w:t>
      </w:r>
      <w:r w:rsidR="005A159E" w:rsidRPr="004A01F4">
        <w:rPr>
          <w:lang w:val="es-419"/>
        </w:rPr>
        <w:t>apoya el aprendizaje en STEAM</w:t>
      </w:r>
    </w:p>
    <w:p w14:paraId="69FA75B1" w14:textId="15F4D08C" w:rsidR="004456AE" w:rsidRPr="004A01F4" w:rsidRDefault="004456AE" w:rsidP="0050360C">
      <w:pPr>
        <w:pStyle w:val="BodyText"/>
        <w:keepNext/>
        <w:rPr>
          <w:lang w:val="es-419"/>
        </w:rPr>
      </w:pPr>
      <w:r w:rsidRPr="004A01F4">
        <w:rPr>
          <w:lang w:val="es-419"/>
        </w:rPr>
        <w:t xml:space="preserve">Esta diapositiva contiene animación. Consulte las instrucciones en los temas de </w:t>
      </w:r>
      <w:r w:rsidR="00F3237C" w:rsidRPr="004A01F4">
        <w:rPr>
          <w:lang w:val="es-419"/>
        </w:rPr>
        <w:t>discusión</w:t>
      </w:r>
      <w:r w:rsidRPr="004A01F4">
        <w:rPr>
          <w:lang w:val="es-419"/>
        </w:rPr>
        <w:t xml:space="preserve">. </w:t>
      </w:r>
    </w:p>
    <w:p w14:paraId="616B64BC" w14:textId="71DA8DA2" w:rsidR="006F5A42" w:rsidRPr="004A01F4" w:rsidRDefault="006F5A42" w:rsidP="006F5A42">
      <w:pPr>
        <w:pStyle w:val="SlideThumbnail"/>
        <w:rPr>
          <w:lang w:val="es-419"/>
        </w:rPr>
      </w:pPr>
      <w:r w:rsidRPr="004A01F4">
        <w:rPr>
          <w:lang w:val="es-419"/>
        </w:rPr>
        <w:drawing>
          <wp:inline distT="0" distB="0" distL="0" distR="0" wp14:anchorId="687880CD" wp14:editId="3D1098AD">
            <wp:extent cx="3251200" cy="1828800"/>
            <wp:effectExtent l="12700" t="12700" r="12700" b="12700"/>
            <wp:docPr id="149005431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54310" name="Picture 15">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1FA806B2" w14:textId="6B047B02" w:rsidR="004B5CCD" w:rsidRPr="004A01F4" w:rsidRDefault="004B5CCD" w:rsidP="008F7544">
      <w:pPr>
        <w:pStyle w:val="Heading3"/>
        <w:rPr>
          <w:lang w:val="es-419"/>
        </w:rPr>
      </w:pPr>
      <w:bookmarkStart w:id="2" w:name="_Hlk206407422"/>
      <w:r w:rsidRPr="004A01F4">
        <w:rPr>
          <w:lang w:val="es-419"/>
        </w:rPr>
        <w:t xml:space="preserve">Temas de </w:t>
      </w:r>
      <w:r w:rsidR="00F3237C" w:rsidRPr="004A01F4">
        <w:rPr>
          <w:lang w:val="es-419"/>
        </w:rPr>
        <w:t>discusión</w:t>
      </w:r>
    </w:p>
    <w:p w14:paraId="02EC24A8" w14:textId="749D6617" w:rsidR="005A159E" w:rsidRPr="004A01F4" w:rsidRDefault="00644CE9" w:rsidP="00C538F0">
      <w:pPr>
        <w:pStyle w:val="ListBullet"/>
        <w:rPr>
          <w:lang w:val="es-419"/>
        </w:rPr>
      </w:pPr>
      <w:r w:rsidRPr="004A01F4">
        <w:rPr>
          <w:lang w:val="es-419"/>
        </w:rPr>
        <w:t xml:space="preserve">Los niños pueden utilizar la </w:t>
      </w:r>
      <w:r w:rsidR="00F3237C" w:rsidRPr="004A01F4">
        <w:rPr>
          <w:lang w:val="es-419"/>
        </w:rPr>
        <w:t>indagación</w:t>
      </w:r>
      <w:r w:rsidRPr="004A01F4">
        <w:rPr>
          <w:lang w:val="es-419"/>
        </w:rPr>
        <w:t xml:space="preserve"> para desarrollar su comprensión dentro de </w:t>
      </w:r>
      <w:r w:rsidR="005A159E" w:rsidRPr="004A01F4">
        <w:rPr>
          <w:lang w:val="es-419"/>
        </w:rPr>
        <w:t xml:space="preserve">las experiencias STEAM. </w:t>
      </w:r>
    </w:p>
    <w:p w14:paraId="044392C3" w14:textId="6E21DDC5" w:rsidR="00D72BF1" w:rsidRPr="004A01F4" w:rsidRDefault="00D72BF1" w:rsidP="00C538F0">
      <w:pPr>
        <w:pStyle w:val="ListBullet"/>
        <w:rPr>
          <w:lang w:val="es-419"/>
        </w:rPr>
      </w:pPr>
      <w:r w:rsidRPr="004A01F4">
        <w:rPr>
          <w:lang w:val="es-419"/>
        </w:rPr>
        <w:t xml:space="preserve">STEAM es un enfoque integrado para explorar y comprender el mundo que nos rodea. En las experiencias de aprendizaje STEAM, los niños utilizan la ciencia, la tecnología (incluida la informática), la ingeniería, las artes (incluida la pintura, la escultura, </w:t>
      </w:r>
      <w:r w:rsidR="00FA62A4" w:rsidRPr="004A01F4">
        <w:rPr>
          <w:lang w:val="es-419"/>
        </w:rPr>
        <w:t xml:space="preserve">la narración, </w:t>
      </w:r>
      <w:r w:rsidRPr="004A01F4">
        <w:rPr>
          <w:lang w:val="es-419"/>
        </w:rPr>
        <w:t xml:space="preserve">el teatro y la música) y las matemáticas para investigar, construir significado y comunicar sus ideas sobre objetos y fenómenos. </w:t>
      </w:r>
    </w:p>
    <w:p w14:paraId="43ACDB24" w14:textId="1EE3857B" w:rsidR="005A159E" w:rsidRPr="004A01F4" w:rsidRDefault="1331D2CF" w:rsidP="00C538F0">
      <w:pPr>
        <w:pStyle w:val="ListBullet"/>
        <w:rPr>
          <w:lang w:val="es-419"/>
        </w:rPr>
      </w:pPr>
      <w:r w:rsidRPr="004A01F4">
        <w:rPr>
          <w:lang w:val="es-419"/>
        </w:rPr>
        <w:t>Cuando hablamos de fenómenos, nos referimos a acontecimientos observables que implican conceptos STEAM</w:t>
      </w:r>
      <w:r w:rsidR="006A561E" w:rsidRPr="004A01F4">
        <w:rPr>
          <w:lang w:val="es-419"/>
        </w:rPr>
        <w:t xml:space="preserve">, </w:t>
      </w:r>
      <w:r w:rsidRPr="004A01F4">
        <w:rPr>
          <w:lang w:val="es-419"/>
        </w:rPr>
        <w:t xml:space="preserve">como el brote de una semilla, la mezcla de pinturas para formar un nuevo color o una pelota que rueda hacia una estructura de bloques </w:t>
      </w:r>
      <w:r w:rsidR="006A561E" w:rsidRPr="004A01F4">
        <w:rPr>
          <w:lang w:val="es-419"/>
        </w:rPr>
        <w:t xml:space="preserve">y </w:t>
      </w:r>
      <w:r w:rsidRPr="004A01F4">
        <w:rPr>
          <w:lang w:val="es-419"/>
        </w:rPr>
        <w:t>hace que se derrumbe.</w:t>
      </w:r>
    </w:p>
    <w:p w14:paraId="36AE64A2" w14:textId="78285379" w:rsidR="004456AE" w:rsidRPr="004A01F4" w:rsidRDefault="1331D2CF" w:rsidP="00C538F0">
      <w:pPr>
        <w:pStyle w:val="ListBullet"/>
        <w:rPr>
          <w:lang w:val="es-419"/>
        </w:rPr>
      </w:pPr>
      <w:r w:rsidRPr="004A01F4">
        <w:rPr>
          <w:lang w:val="es-419"/>
        </w:rPr>
        <w:t>A través de las disciplinas STEAM</w:t>
      </w:r>
      <w:r w:rsidR="00D06CE3" w:rsidRPr="004A01F4">
        <w:rPr>
          <w:rFonts w:eastAsia="Calibri"/>
          <w:lang w:val="es-419"/>
        </w:rPr>
        <w:t xml:space="preserve">, </w:t>
      </w:r>
      <w:r w:rsidRPr="004A01F4">
        <w:rPr>
          <w:lang w:val="es-419"/>
        </w:rPr>
        <w:t>los niños pueden</w:t>
      </w:r>
    </w:p>
    <w:p w14:paraId="6DD72E70" w14:textId="15AEC6B9" w:rsidR="004456AE" w:rsidRPr="004A01F4" w:rsidRDefault="004456AE" w:rsidP="00C538F0">
      <w:pPr>
        <w:pStyle w:val="ListBullet2"/>
        <w:rPr>
          <w:lang w:val="es-419"/>
        </w:rPr>
      </w:pPr>
      <w:r w:rsidRPr="004A01F4">
        <w:rPr>
          <w:lang w:val="es-419"/>
        </w:rPr>
        <w:t xml:space="preserve">[Hacer clic] </w:t>
      </w:r>
      <w:r w:rsidR="1331D2CF" w:rsidRPr="004A01F4">
        <w:rPr>
          <w:lang w:val="es-419"/>
        </w:rPr>
        <w:t xml:space="preserve">hacer preguntas y expresar curiosidad sobre los fenómenos del mundo, utilizar diferentes habilidades y prácticas para investigar preguntas y curiosidades, y </w:t>
      </w:r>
    </w:p>
    <w:p w14:paraId="2192ECF8" w14:textId="6AF5AC12" w:rsidR="005A159E" w:rsidRPr="004A01F4" w:rsidRDefault="004456AE" w:rsidP="00C538F0">
      <w:pPr>
        <w:pStyle w:val="ListBullet2"/>
        <w:rPr>
          <w:lang w:val="es-419"/>
        </w:rPr>
      </w:pPr>
      <w:r w:rsidRPr="004A01F4">
        <w:rPr>
          <w:lang w:val="es-419"/>
        </w:rPr>
        <w:t xml:space="preserve">[Haga clic] </w:t>
      </w:r>
      <w:r w:rsidR="1331D2CF" w:rsidRPr="004A01F4">
        <w:rPr>
          <w:lang w:val="es-419"/>
        </w:rPr>
        <w:t>desarrollar explicaciones o conclusiones basadas en las pruebas que recopilan.</w:t>
      </w:r>
    </w:p>
    <w:bookmarkEnd w:id="2"/>
    <w:p w14:paraId="198524D0" w14:textId="72E2D159" w:rsidR="00E03249" w:rsidRPr="004A01F4" w:rsidRDefault="00DA0A5A" w:rsidP="00522961">
      <w:pPr>
        <w:pStyle w:val="Heading2"/>
        <w:rPr>
          <w:lang w:val="es-419"/>
        </w:rPr>
      </w:pPr>
      <w:r w:rsidRPr="004A01F4">
        <w:rPr>
          <w:lang w:val="es-419"/>
        </w:rPr>
        <w:lastRenderedPageBreak/>
        <w:t>Diapositiva</w:t>
      </w:r>
      <w:r w:rsidR="00D636F5" w:rsidRPr="004A01F4">
        <w:rPr>
          <w:lang w:val="es-419"/>
        </w:rPr>
        <w:t xml:space="preserve"> 9</w:t>
      </w:r>
      <w:r w:rsidR="55CDCB74" w:rsidRPr="004A01F4">
        <w:rPr>
          <w:lang w:val="es-419"/>
        </w:rPr>
        <w:t xml:space="preserve">: </w:t>
      </w:r>
      <w:r w:rsidR="008E015A" w:rsidRPr="004A01F4">
        <w:rPr>
          <w:lang w:val="es-419"/>
        </w:rPr>
        <w:t xml:space="preserve">Observar: </w:t>
      </w:r>
      <w:r w:rsidR="00711377" w:rsidRPr="004A01F4">
        <w:rPr>
          <w:lang w:val="es-419"/>
        </w:rPr>
        <w:t xml:space="preserve">Niños participan en la </w:t>
      </w:r>
      <w:r w:rsidR="00F3237C" w:rsidRPr="004A01F4">
        <w:rPr>
          <w:lang w:val="es-419"/>
        </w:rPr>
        <w:t>indagación</w:t>
      </w:r>
    </w:p>
    <w:p w14:paraId="2E428E6C" w14:textId="75F94710" w:rsidR="006F5A42" w:rsidRPr="004A01F4" w:rsidRDefault="006F5A42" w:rsidP="006F5A42">
      <w:pPr>
        <w:pStyle w:val="SlideThumbnail"/>
        <w:rPr>
          <w:lang w:val="es-419"/>
        </w:rPr>
      </w:pPr>
      <w:r w:rsidRPr="004A01F4">
        <w:rPr>
          <w:lang w:val="es-419"/>
        </w:rPr>
        <w:drawing>
          <wp:inline distT="0" distB="0" distL="0" distR="0" wp14:anchorId="77281B5C" wp14:editId="22FB9365">
            <wp:extent cx="3251200" cy="1828800"/>
            <wp:effectExtent l="12700" t="12700" r="12700" b="12700"/>
            <wp:docPr id="63457979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79795" name="Picture 1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354C2F5" w14:textId="0008FD41" w:rsidR="009C5069" w:rsidRPr="004A01F4" w:rsidRDefault="00A15722" w:rsidP="00D97981">
      <w:pPr>
        <w:pStyle w:val="BodyText"/>
        <w:rPr>
          <w:lang w:val="es-419"/>
        </w:rPr>
      </w:pPr>
      <w:r w:rsidRPr="004A01F4">
        <w:rPr>
          <w:b/>
          <w:bCs/>
          <w:lang w:val="es-419"/>
        </w:rPr>
        <w:t>Tiempo</w:t>
      </w:r>
      <w:r w:rsidR="009C5069" w:rsidRPr="004A01F4">
        <w:rPr>
          <w:b/>
          <w:bCs/>
          <w:lang w:val="es-419"/>
        </w:rPr>
        <w:t>:</w:t>
      </w:r>
      <w:r w:rsidR="009C5069" w:rsidRPr="004A01F4">
        <w:rPr>
          <w:lang w:val="es-419"/>
        </w:rPr>
        <w:t xml:space="preserve"> 10 minutos (incluido el debate sobre </w:t>
      </w:r>
      <w:r w:rsidR="000C2D87" w:rsidRPr="004A01F4">
        <w:rPr>
          <w:lang w:val="es-419"/>
        </w:rPr>
        <w:t xml:space="preserve">la </w:t>
      </w:r>
      <w:r w:rsidR="009C5069" w:rsidRPr="004A01F4">
        <w:rPr>
          <w:lang w:val="es-419"/>
        </w:rPr>
        <w:t>siguiente diapositiva)</w:t>
      </w:r>
    </w:p>
    <w:p w14:paraId="4E72E96A" w14:textId="6F5A8154" w:rsidR="009C5069" w:rsidRPr="004A01F4" w:rsidRDefault="009C5069" w:rsidP="00D97981">
      <w:pPr>
        <w:pStyle w:val="BodyText"/>
        <w:rPr>
          <w:lang w:val="es-419"/>
        </w:rPr>
      </w:pPr>
      <w:r w:rsidRPr="004A01F4">
        <w:rPr>
          <w:b/>
          <w:bCs/>
          <w:lang w:val="es-419"/>
        </w:rPr>
        <w:t xml:space="preserve">Materiales: </w:t>
      </w:r>
      <w:r w:rsidRPr="004A01F4">
        <w:rPr>
          <w:lang w:val="es-419"/>
        </w:rPr>
        <w:t xml:space="preserve">Vídeo de niños participando en la </w:t>
      </w:r>
      <w:r w:rsidR="00F3237C" w:rsidRPr="004A01F4">
        <w:rPr>
          <w:lang w:val="es-419"/>
        </w:rPr>
        <w:t>indagación</w:t>
      </w:r>
    </w:p>
    <w:p w14:paraId="6430CE96" w14:textId="1AAB6949" w:rsidR="00CA2174" w:rsidRPr="004A01F4" w:rsidRDefault="00C2120D" w:rsidP="00D97981">
      <w:pPr>
        <w:pStyle w:val="Heading3"/>
        <w:rPr>
          <w:lang w:val="es-419"/>
        </w:rPr>
      </w:pPr>
      <w:r w:rsidRPr="004A01F4">
        <w:rPr>
          <w:lang w:val="es-419"/>
        </w:rPr>
        <w:t xml:space="preserve">Temas de </w:t>
      </w:r>
      <w:r w:rsidR="00F3237C" w:rsidRPr="004A01F4">
        <w:rPr>
          <w:lang w:val="es-419"/>
        </w:rPr>
        <w:t>discusión</w:t>
      </w:r>
    </w:p>
    <w:p w14:paraId="78442134" w14:textId="1E210D20" w:rsidR="00711377" w:rsidRPr="004A01F4" w:rsidRDefault="32EBD0EB" w:rsidP="00C538F0">
      <w:pPr>
        <w:pStyle w:val="ListBullet"/>
        <w:rPr>
          <w:lang w:val="es-419"/>
        </w:rPr>
      </w:pPr>
      <w:r w:rsidRPr="004A01F4">
        <w:rPr>
          <w:lang w:val="es-419"/>
        </w:rPr>
        <w:t xml:space="preserve">Fijémonos en </w:t>
      </w:r>
      <w:r w:rsidR="000C2D87" w:rsidRPr="004A01F4">
        <w:rPr>
          <w:lang w:val="es-419"/>
        </w:rPr>
        <w:t xml:space="preserve">las </w:t>
      </w:r>
      <w:r w:rsidRPr="004A01F4">
        <w:rPr>
          <w:lang w:val="es-419"/>
        </w:rPr>
        <w:t xml:space="preserve">formas en que los niños participan en la </w:t>
      </w:r>
      <w:r w:rsidR="00F3237C" w:rsidRPr="004A01F4">
        <w:rPr>
          <w:lang w:val="es-419"/>
        </w:rPr>
        <w:t>indagación</w:t>
      </w:r>
      <w:r w:rsidRPr="004A01F4">
        <w:rPr>
          <w:lang w:val="es-419"/>
        </w:rPr>
        <w:t xml:space="preserve"> con pelotas. </w:t>
      </w:r>
    </w:p>
    <w:p w14:paraId="74C58FA4" w14:textId="77777777" w:rsidR="004456AE" w:rsidRPr="004A01F4" w:rsidRDefault="0074034C" w:rsidP="00C538F0">
      <w:pPr>
        <w:pStyle w:val="ListBullet"/>
        <w:rPr>
          <w:lang w:val="es-419"/>
        </w:rPr>
      </w:pPr>
      <w:r w:rsidRPr="004A01F4">
        <w:rPr>
          <w:lang w:val="es-419"/>
        </w:rPr>
        <w:t xml:space="preserve">Mientras observan el vídeo, piensen en las siguientes preguntas: </w:t>
      </w:r>
    </w:p>
    <w:p w14:paraId="0DF15FBB" w14:textId="70CB5546" w:rsidR="004456AE" w:rsidRPr="004A01F4" w:rsidRDefault="0074034C" w:rsidP="00C538F0">
      <w:pPr>
        <w:pStyle w:val="ListBullet2"/>
        <w:rPr>
          <w:lang w:val="es-419"/>
        </w:rPr>
      </w:pPr>
      <w:r w:rsidRPr="004A01F4">
        <w:rPr>
          <w:lang w:val="es-419"/>
        </w:rPr>
        <w:t>¿Qué era lo que les despertaba la curiosidad a los niños?</w:t>
      </w:r>
    </w:p>
    <w:p w14:paraId="630BBE4D" w14:textId="77777777" w:rsidR="000C2D87" w:rsidRPr="004A01F4" w:rsidRDefault="00015AC6" w:rsidP="00C538F0">
      <w:pPr>
        <w:pStyle w:val="ListBullet2"/>
        <w:rPr>
          <w:lang w:val="es-419"/>
        </w:rPr>
      </w:pPr>
      <w:r w:rsidRPr="004A01F4">
        <w:rPr>
          <w:lang w:val="es-419"/>
        </w:rPr>
        <w:t>¿</w:t>
      </w:r>
      <w:r w:rsidR="000C2D87" w:rsidRPr="004A01F4">
        <w:rPr>
          <w:lang w:val="es-419"/>
        </w:rPr>
        <w:t>De</w:t>
      </w:r>
      <w:r w:rsidR="0074034C" w:rsidRPr="004A01F4">
        <w:rPr>
          <w:lang w:val="es-419"/>
        </w:rPr>
        <w:t xml:space="preserve"> qué manera comprobaron sus predicciones</w:t>
      </w:r>
      <w:r w:rsidRPr="004A01F4">
        <w:rPr>
          <w:lang w:val="es-419"/>
        </w:rPr>
        <w:t>?</w:t>
      </w:r>
    </w:p>
    <w:p w14:paraId="6E2F99E5" w14:textId="1B1ACC1E" w:rsidR="004456AE" w:rsidRPr="004A01F4" w:rsidRDefault="00015AC6" w:rsidP="00C538F0">
      <w:pPr>
        <w:pStyle w:val="ListBullet2"/>
        <w:rPr>
          <w:lang w:val="es-419"/>
        </w:rPr>
      </w:pPr>
      <w:r w:rsidRPr="004A01F4">
        <w:rPr>
          <w:lang w:val="es-419"/>
        </w:rPr>
        <w:t xml:space="preserve">¿Qué pudieron haber aprendido los niños durante esta experiencia de </w:t>
      </w:r>
      <w:r w:rsidR="00F3237C" w:rsidRPr="004A01F4">
        <w:rPr>
          <w:lang w:val="es-419"/>
        </w:rPr>
        <w:t>indagación</w:t>
      </w:r>
      <w:r w:rsidRPr="004A01F4">
        <w:rPr>
          <w:lang w:val="es-419"/>
        </w:rPr>
        <w:t>?</w:t>
      </w:r>
    </w:p>
    <w:p w14:paraId="064F543B" w14:textId="15F7ACB4" w:rsidR="004456AE" w:rsidRPr="004A01F4" w:rsidRDefault="00CD0024" w:rsidP="00C538F0">
      <w:pPr>
        <w:pStyle w:val="ListBullet2"/>
        <w:rPr>
          <w:lang w:val="es-419"/>
        </w:rPr>
      </w:pPr>
      <w:r w:rsidRPr="004A01F4">
        <w:rPr>
          <w:lang w:val="es-419"/>
        </w:rPr>
        <w:t xml:space="preserve">¿De qué manera </w:t>
      </w:r>
      <w:r w:rsidR="003319B3" w:rsidRPr="004A01F4">
        <w:rPr>
          <w:lang w:val="es-419"/>
        </w:rPr>
        <w:t xml:space="preserve">surgió la </w:t>
      </w:r>
      <w:r w:rsidR="00F3237C" w:rsidRPr="004A01F4">
        <w:rPr>
          <w:lang w:val="es-419"/>
        </w:rPr>
        <w:t>indagación</w:t>
      </w:r>
      <w:r w:rsidR="003319B3" w:rsidRPr="004A01F4">
        <w:rPr>
          <w:lang w:val="es-419"/>
        </w:rPr>
        <w:t xml:space="preserve"> a través del juego</w:t>
      </w:r>
      <w:r w:rsidRPr="004A01F4">
        <w:rPr>
          <w:lang w:val="es-419"/>
        </w:rPr>
        <w:t>?</w:t>
      </w:r>
    </w:p>
    <w:p w14:paraId="2ABF3CA3" w14:textId="4FEB0AD6" w:rsidR="0074034C" w:rsidRPr="004A01F4" w:rsidRDefault="009C5069" w:rsidP="00C538F0">
      <w:pPr>
        <w:pStyle w:val="ListBullet2"/>
        <w:rPr>
          <w:lang w:val="es-419"/>
        </w:rPr>
      </w:pPr>
      <w:r w:rsidRPr="004A01F4">
        <w:rPr>
          <w:lang w:val="es-419"/>
        </w:rPr>
        <w:t xml:space="preserve">¿En qué se pareció o difirió la participación de los niños en la </w:t>
      </w:r>
      <w:r w:rsidR="00F3237C" w:rsidRPr="004A01F4">
        <w:rPr>
          <w:lang w:val="es-419"/>
        </w:rPr>
        <w:t>indagación</w:t>
      </w:r>
      <w:r w:rsidRPr="004A01F4">
        <w:rPr>
          <w:lang w:val="es-419"/>
        </w:rPr>
        <w:t xml:space="preserve"> </w:t>
      </w:r>
      <w:r w:rsidR="00501917" w:rsidRPr="004A01F4">
        <w:rPr>
          <w:lang w:val="es-419"/>
        </w:rPr>
        <w:t xml:space="preserve">de </w:t>
      </w:r>
      <w:r w:rsidRPr="004A01F4">
        <w:rPr>
          <w:lang w:val="es-419"/>
        </w:rPr>
        <w:t xml:space="preserve">su propia experiencia con la </w:t>
      </w:r>
      <w:r w:rsidR="00F3237C" w:rsidRPr="004A01F4">
        <w:rPr>
          <w:lang w:val="es-419"/>
        </w:rPr>
        <w:t>indagación</w:t>
      </w:r>
      <w:r w:rsidRPr="004A01F4">
        <w:rPr>
          <w:lang w:val="es-419"/>
        </w:rPr>
        <w:t>?</w:t>
      </w:r>
    </w:p>
    <w:p w14:paraId="4963F21E" w14:textId="5071009C" w:rsidR="0074034C" w:rsidRPr="004A01F4" w:rsidRDefault="0074034C" w:rsidP="00C538F0">
      <w:pPr>
        <w:pStyle w:val="ListBullet"/>
        <w:rPr>
          <w:lang w:val="es-419"/>
        </w:rPr>
      </w:pPr>
      <w:r w:rsidRPr="004A01F4">
        <w:rPr>
          <w:lang w:val="es-419"/>
        </w:rPr>
        <w:t xml:space="preserve">[Seleccione y reproduzca un videoclip que muestre a los niños participando en la </w:t>
      </w:r>
      <w:r w:rsidR="00F3237C" w:rsidRPr="004A01F4">
        <w:rPr>
          <w:lang w:val="es-419"/>
        </w:rPr>
        <w:t>indagación</w:t>
      </w:r>
      <w:r w:rsidRPr="004A01F4">
        <w:rPr>
          <w:lang w:val="es-419"/>
        </w:rPr>
        <w:t xml:space="preserve">. Proporcionamos </w:t>
      </w:r>
      <w:r w:rsidR="00442359" w:rsidRPr="004A01F4">
        <w:rPr>
          <w:lang w:val="es-419"/>
        </w:rPr>
        <w:t xml:space="preserve">vídeos </w:t>
      </w:r>
      <w:r w:rsidRPr="004A01F4">
        <w:rPr>
          <w:lang w:val="es-419"/>
        </w:rPr>
        <w:t>en las Notas del facilitador]</w:t>
      </w:r>
      <w:r w:rsidR="00501917" w:rsidRPr="004A01F4">
        <w:rPr>
          <w:lang w:val="es-419"/>
        </w:rPr>
        <w:t>.</w:t>
      </w:r>
    </w:p>
    <w:p w14:paraId="1CDF3C15" w14:textId="38A82B8B" w:rsidR="00711377" w:rsidRPr="004A01F4" w:rsidRDefault="00711377" w:rsidP="00D97981">
      <w:pPr>
        <w:pStyle w:val="Heading3"/>
        <w:rPr>
          <w:lang w:val="es-419"/>
        </w:rPr>
      </w:pPr>
      <w:r w:rsidRPr="004A01F4">
        <w:rPr>
          <w:lang w:val="es-419"/>
        </w:rPr>
        <w:t>Notas del facilitador</w:t>
      </w:r>
    </w:p>
    <w:p w14:paraId="661B1FF8" w14:textId="12F4B9E2" w:rsidR="00E46F8F" w:rsidRPr="004A01F4" w:rsidRDefault="32EBD0EB" w:rsidP="00C538F0">
      <w:pPr>
        <w:pStyle w:val="ListBullet"/>
        <w:rPr>
          <w:lang w:val="es-419"/>
        </w:rPr>
      </w:pPr>
      <w:r w:rsidRPr="004A01F4">
        <w:rPr>
          <w:lang w:val="es-419"/>
        </w:rPr>
        <w:t xml:space="preserve">Elija un vídeo que muestre a los niños participando en la </w:t>
      </w:r>
      <w:r w:rsidR="00F3237C" w:rsidRPr="004A01F4">
        <w:rPr>
          <w:lang w:val="es-419"/>
        </w:rPr>
        <w:t>indagación</w:t>
      </w:r>
      <w:r w:rsidRPr="004A01F4">
        <w:rPr>
          <w:lang w:val="es-419"/>
        </w:rPr>
        <w:t xml:space="preserve">. </w:t>
      </w:r>
    </w:p>
    <w:p w14:paraId="3C9F5D9A" w14:textId="77777777" w:rsidR="004456AE" w:rsidRPr="004A01F4" w:rsidRDefault="32EBD0EB" w:rsidP="00C538F0">
      <w:pPr>
        <w:pStyle w:val="ListBullet"/>
        <w:rPr>
          <w:lang w:val="es-419"/>
        </w:rPr>
      </w:pPr>
      <w:r w:rsidRPr="004A01F4">
        <w:rPr>
          <w:lang w:val="es-419"/>
        </w:rPr>
        <w:t xml:space="preserve">Proporcionamos los siguientes </w:t>
      </w:r>
      <w:r w:rsidR="00DF3AA1" w:rsidRPr="004A01F4">
        <w:rPr>
          <w:lang w:val="es-419"/>
        </w:rPr>
        <w:t xml:space="preserve">vídeos </w:t>
      </w:r>
      <w:r w:rsidRPr="004A01F4">
        <w:rPr>
          <w:lang w:val="es-419"/>
        </w:rPr>
        <w:t>(puede utilizar otros vídeos):</w:t>
      </w:r>
    </w:p>
    <w:p w14:paraId="3BBEC7C8" w14:textId="1F842848" w:rsidR="004456AE" w:rsidRPr="004A01F4" w:rsidRDefault="1B7A99A4" w:rsidP="00C538F0">
      <w:pPr>
        <w:pStyle w:val="ListBullet2"/>
        <w:rPr>
          <w:lang w:val="es-419"/>
        </w:rPr>
      </w:pPr>
      <w:hyperlink r:id="rId17">
        <w:r w:rsidRPr="004A01F4">
          <w:rPr>
            <w:rStyle w:val="Hyperlink"/>
            <w:lang w:val="es-419"/>
          </w:rPr>
          <w:t>Explorar el tamaño y el ajuste con rampas y pelotas (18-36 meses)</w:t>
        </w:r>
      </w:hyperlink>
    </w:p>
    <w:p w14:paraId="46FCE7FC" w14:textId="03BCE1DB" w:rsidR="00787F13" w:rsidRPr="004A01F4" w:rsidRDefault="00586080" w:rsidP="00787F13">
      <w:pPr>
        <w:pStyle w:val="ListBullet2"/>
        <w:rPr>
          <w:lang w:val="es-419"/>
        </w:rPr>
      </w:pPr>
      <w:hyperlink r:id="rId18">
        <w:r w:rsidRPr="004A01F4">
          <w:rPr>
            <w:rStyle w:val="Hyperlink"/>
            <w:lang w:val="es-419"/>
          </w:rPr>
          <w:t>Explorar el tamaño y el ajuste con rampas y pelotas (18-36 meses) - Versión AD</w:t>
        </w:r>
      </w:hyperlink>
    </w:p>
    <w:p w14:paraId="44396338" w14:textId="56FD2870" w:rsidR="00DF3AA1" w:rsidRPr="004A01F4" w:rsidRDefault="1B7A99A4" w:rsidP="00C538F0">
      <w:pPr>
        <w:pStyle w:val="ListBullet2"/>
        <w:rPr>
          <w:lang w:val="es-419"/>
        </w:rPr>
      </w:pPr>
      <w:hyperlink r:id="rId19">
        <w:r w:rsidRPr="004A01F4">
          <w:rPr>
            <w:rStyle w:val="Hyperlink"/>
            <w:lang w:val="es-419"/>
          </w:rPr>
          <w:t>Resolución de problemas con bloques (4-5 años)</w:t>
        </w:r>
      </w:hyperlink>
    </w:p>
    <w:p w14:paraId="0E572796" w14:textId="0677D245" w:rsidR="00787F13" w:rsidRPr="004A01F4" w:rsidRDefault="00555075" w:rsidP="00787F13">
      <w:pPr>
        <w:pStyle w:val="ListBullet2"/>
        <w:rPr>
          <w:lang w:val="es-419"/>
        </w:rPr>
      </w:pPr>
      <w:hyperlink r:id="rId20">
        <w:r w:rsidRPr="004A01F4">
          <w:rPr>
            <w:rStyle w:val="Hyperlink"/>
            <w:lang w:val="es-419"/>
          </w:rPr>
          <w:t>Resolución de problemas con bloques (4-5 años) - Versión AD</w:t>
        </w:r>
      </w:hyperlink>
    </w:p>
    <w:p w14:paraId="320B92F4" w14:textId="787A6E84" w:rsidR="00E46F8F" w:rsidRPr="004A01F4" w:rsidRDefault="00E46F8F" w:rsidP="00791692">
      <w:pPr>
        <w:pStyle w:val="ListBullet"/>
        <w:rPr>
          <w:lang w:val="es-419"/>
        </w:rPr>
      </w:pPr>
      <w:r w:rsidRPr="004A01F4">
        <w:rPr>
          <w:b/>
          <w:bCs/>
          <w:lang w:val="es-419"/>
        </w:rPr>
        <w:lastRenderedPageBreak/>
        <w:t>Nota</w:t>
      </w:r>
      <w:r w:rsidRPr="004A01F4">
        <w:rPr>
          <w:lang w:val="es-419"/>
        </w:rPr>
        <w:t xml:space="preserve">: Los puntos de debate se proporcionan para los </w:t>
      </w:r>
      <w:r w:rsidR="00442359" w:rsidRPr="004A01F4">
        <w:rPr>
          <w:lang w:val="es-419"/>
        </w:rPr>
        <w:t xml:space="preserve">vídeos en las </w:t>
      </w:r>
      <w:r w:rsidRPr="004A01F4">
        <w:rPr>
          <w:lang w:val="es-419"/>
        </w:rPr>
        <w:t>Notas del facilitador de la siguiente diapositiva.</w:t>
      </w:r>
    </w:p>
    <w:p w14:paraId="7C190E82" w14:textId="735D71A9" w:rsidR="00E46F8F" w:rsidRPr="004A01F4" w:rsidRDefault="00E46F8F" w:rsidP="00522961">
      <w:pPr>
        <w:pStyle w:val="Heading2"/>
        <w:rPr>
          <w:lang w:val="es-419"/>
        </w:rPr>
      </w:pPr>
      <w:r w:rsidRPr="004A01F4">
        <w:rPr>
          <w:lang w:val="es-419"/>
        </w:rPr>
        <w:t>Diapositiva</w:t>
      </w:r>
      <w:r w:rsidR="00D636F5" w:rsidRPr="004A01F4">
        <w:rPr>
          <w:lang w:val="es-419"/>
        </w:rPr>
        <w:t xml:space="preserve"> 10</w:t>
      </w:r>
      <w:r w:rsidRPr="004A01F4">
        <w:rPr>
          <w:lang w:val="es-419"/>
        </w:rPr>
        <w:t xml:space="preserve">: </w:t>
      </w:r>
      <w:r w:rsidR="00B257A7" w:rsidRPr="004A01F4">
        <w:rPr>
          <w:lang w:val="es-419"/>
        </w:rPr>
        <w:t>Discusión</w:t>
      </w:r>
      <w:r w:rsidRPr="004A01F4">
        <w:rPr>
          <w:lang w:val="es-419"/>
        </w:rPr>
        <w:t xml:space="preserve">: Niños participan en la </w:t>
      </w:r>
      <w:r w:rsidR="00F3237C" w:rsidRPr="004A01F4">
        <w:rPr>
          <w:lang w:val="es-419"/>
        </w:rPr>
        <w:t>indagación</w:t>
      </w:r>
    </w:p>
    <w:p w14:paraId="779B78C4" w14:textId="21CF6D42" w:rsidR="006F5A42" w:rsidRPr="004A01F4" w:rsidRDefault="006F5A42" w:rsidP="006F5A42">
      <w:pPr>
        <w:pStyle w:val="SlideThumbnail"/>
        <w:rPr>
          <w:lang w:val="es-419"/>
        </w:rPr>
      </w:pPr>
      <w:r w:rsidRPr="004A01F4">
        <w:rPr>
          <w:lang w:val="es-419"/>
        </w:rPr>
        <w:drawing>
          <wp:inline distT="0" distB="0" distL="0" distR="0" wp14:anchorId="2D9F523F" wp14:editId="527BED52">
            <wp:extent cx="3251200" cy="1828800"/>
            <wp:effectExtent l="12700" t="12700" r="12700" b="12700"/>
            <wp:docPr id="210371764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17641" name="Picture 1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6D814BB" w14:textId="3134544B" w:rsidR="00E46F8F" w:rsidRPr="004A01F4" w:rsidRDefault="00A15722" w:rsidP="00D97981">
      <w:pPr>
        <w:pStyle w:val="BodyText"/>
        <w:rPr>
          <w:lang w:val="es-419"/>
        </w:rPr>
      </w:pPr>
      <w:r w:rsidRPr="004A01F4">
        <w:rPr>
          <w:rFonts w:cs="Calibri"/>
          <w:b/>
          <w:bCs/>
          <w:lang w:val="es-419"/>
        </w:rPr>
        <w:t>Tiempo</w:t>
      </w:r>
      <w:r w:rsidR="009C5069" w:rsidRPr="004A01F4">
        <w:rPr>
          <w:rFonts w:cs="Calibri"/>
          <w:b/>
          <w:bCs/>
          <w:lang w:val="es-419"/>
        </w:rPr>
        <w:t>:</w:t>
      </w:r>
      <w:r w:rsidR="008E015A" w:rsidRPr="004A01F4">
        <w:rPr>
          <w:lang w:val="es-419"/>
        </w:rPr>
        <w:t xml:space="preserve"> 10 minutos (incluida la observación </w:t>
      </w:r>
      <w:r w:rsidR="00470A41" w:rsidRPr="004A01F4">
        <w:rPr>
          <w:lang w:val="es-419"/>
        </w:rPr>
        <w:t xml:space="preserve">del </w:t>
      </w:r>
      <w:r w:rsidR="008E015A" w:rsidRPr="004A01F4">
        <w:rPr>
          <w:lang w:val="es-419"/>
        </w:rPr>
        <w:t xml:space="preserve">vídeo de </w:t>
      </w:r>
      <w:r w:rsidR="00470A41" w:rsidRPr="004A01F4">
        <w:rPr>
          <w:lang w:val="es-419"/>
        </w:rPr>
        <w:t xml:space="preserve">la </w:t>
      </w:r>
      <w:r w:rsidR="008E015A" w:rsidRPr="004A01F4">
        <w:rPr>
          <w:lang w:val="es-419"/>
        </w:rPr>
        <w:t>diapositiva anterior)</w:t>
      </w:r>
    </w:p>
    <w:p w14:paraId="5556A6CB" w14:textId="44BA3DB7" w:rsidR="00E46F8F" w:rsidRPr="004A01F4" w:rsidRDefault="00E46F8F" w:rsidP="00D97981">
      <w:pPr>
        <w:pStyle w:val="Heading3"/>
        <w:rPr>
          <w:lang w:val="es-419"/>
        </w:rPr>
      </w:pPr>
      <w:r w:rsidRPr="004A01F4">
        <w:rPr>
          <w:lang w:val="es-419"/>
        </w:rPr>
        <w:t xml:space="preserve">Temas de </w:t>
      </w:r>
      <w:r w:rsidR="00F3237C" w:rsidRPr="004A01F4">
        <w:rPr>
          <w:lang w:val="es-419"/>
        </w:rPr>
        <w:t>discusión</w:t>
      </w:r>
    </w:p>
    <w:p w14:paraId="379B09D8" w14:textId="53A1FD1B" w:rsidR="00142505" w:rsidRPr="004A01F4" w:rsidRDefault="00E46F8F" w:rsidP="00B10C46">
      <w:pPr>
        <w:pStyle w:val="ListBullet"/>
        <w:rPr>
          <w:lang w:val="es-419"/>
        </w:rPr>
      </w:pPr>
      <w:r w:rsidRPr="004A01F4">
        <w:rPr>
          <w:lang w:val="es-419"/>
        </w:rPr>
        <w:t>Discut</w:t>
      </w:r>
      <w:r w:rsidR="00365519" w:rsidRPr="004A01F4">
        <w:rPr>
          <w:lang w:val="es-419"/>
        </w:rPr>
        <w:t>amos</w:t>
      </w:r>
      <w:r w:rsidRPr="004A01F4">
        <w:rPr>
          <w:lang w:val="es-419"/>
        </w:rPr>
        <w:t xml:space="preserve"> lo que observaron. </w:t>
      </w:r>
    </w:p>
    <w:p w14:paraId="773A505D" w14:textId="548D0A30" w:rsidR="00142505" w:rsidRPr="004A01F4" w:rsidRDefault="00015AC6" w:rsidP="00B10C46">
      <w:pPr>
        <w:pStyle w:val="ListBullet2"/>
        <w:rPr>
          <w:lang w:val="es-419"/>
        </w:rPr>
      </w:pPr>
      <w:r w:rsidRPr="004A01F4">
        <w:rPr>
          <w:lang w:val="es-419"/>
        </w:rPr>
        <w:t xml:space="preserve">¿Qué les despertaba la curiosidad a </w:t>
      </w:r>
      <w:r w:rsidR="000A197B" w:rsidRPr="004A01F4">
        <w:rPr>
          <w:lang w:val="es-419"/>
        </w:rPr>
        <w:t xml:space="preserve">los </w:t>
      </w:r>
      <w:r w:rsidRPr="004A01F4">
        <w:rPr>
          <w:lang w:val="es-419"/>
        </w:rPr>
        <w:t>niños?</w:t>
      </w:r>
    </w:p>
    <w:p w14:paraId="05F725B6" w14:textId="03709A54" w:rsidR="00142505" w:rsidRPr="004A01F4" w:rsidRDefault="00015AC6" w:rsidP="00B10C46">
      <w:pPr>
        <w:pStyle w:val="ListBullet2"/>
        <w:rPr>
          <w:lang w:val="es-419"/>
        </w:rPr>
      </w:pPr>
      <w:r w:rsidRPr="004A01F4">
        <w:rPr>
          <w:lang w:val="es-419"/>
        </w:rPr>
        <w:t>¿</w:t>
      </w:r>
      <w:r w:rsidR="000A197B" w:rsidRPr="004A01F4">
        <w:rPr>
          <w:lang w:val="es-419"/>
        </w:rPr>
        <w:t>De</w:t>
      </w:r>
      <w:r w:rsidRPr="004A01F4">
        <w:rPr>
          <w:lang w:val="es-419"/>
        </w:rPr>
        <w:t xml:space="preserve"> qué manera comprobaron sus predicciones?</w:t>
      </w:r>
    </w:p>
    <w:p w14:paraId="2AE84447" w14:textId="0EDB95DE" w:rsidR="00142505" w:rsidRPr="004A01F4" w:rsidRDefault="00015AC6" w:rsidP="00B10C46">
      <w:pPr>
        <w:pStyle w:val="ListBullet2"/>
        <w:rPr>
          <w:lang w:val="es-419"/>
        </w:rPr>
      </w:pPr>
      <w:r w:rsidRPr="004A01F4">
        <w:rPr>
          <w:lang w:val="es-419"/>
        </w:rPr>
        <w:t xml:space="preserve">¿Qué pueden haber aprendido los niños durante esta experiencia de </w:t>
      </w:r>
      <w:r w:rsidR="00F3237C" w:rsidRPr="004A01F4">
        <w:rPr>
          <w:lang w:val="es-419"/>
        </w:rPr>
        <w:t>indagación</w:t>
      </w:r>
      <w:r w:rsidRPr="004A01F4">
        <w:rPr>
          <w:lang w:val="es-419"/>
        </w:rPr>
        <w:t>?</w:t>
      </w:r>
    </w:p>
    <w:p w14:paraId="75C3AB5E" w14:textId="7D41F5C7" w:rsidR="00142505" w:rsidRPr="004A01F4" w:rsidRDefault="00015AC6" w:rsidP="00B10C46">
      <w:pPr>
        <w:pStyle w:val="ListBullet2"/>
        <w:rPr>
          <w:lang w:val="es-419"/>
        </w:rPr>
      </w:pPr>
      <w:r w:rsidRPr="004A01F4">
        <w:rPr>
          <w:lang w:val="es-419"/>
        </w:rPr>
        <w:t xml:space="preserve">¿De qué manera surgió la </w:t>
      </w:r>
      <w:r w:rsidR="00F3237C" w:rsidRPr="004A01F4">
        <w:rPr>
          <w:lang w:val="es-419"/>
        </w:rPr>
        <w:t>indagación</w:t>
      </w:r>
      <w:r w:rsidRPr="004A01F4">
        <w:rPr>
          <w:lang w:val="es-419"/>
        </w:rPr>
        <w:t xml:space="preserve"> a través del juego?</w:t>
      </w:r>
    </w:p>
    <w:p w14:paraId="52539668" w14:textId="1305C00A" w:rsidR="00015AC6" w:rsidRPr="004A01F4" w:rsidRDefault="00015AC6" w:rsidP="00B10C46">
      <w:pPr>
        <w:pStyle w:val="ListBullet2"/>
        <w:rPr>
          <w:lang w:val="es-419"/>
        </w:rPr>
      </w:pPr>
      <w:r w:rsidRPr="004A01F4">
        <w:rPr>
          <w:lang w:val="es-419"/>
        </w:rPr>
        <w:t xml:space="preserve">¿En qué se pareció o difirió la participación de los niños en la </w:t>
      </w:r>
      <w:r w:rsidR="00F3237C" w:rsidRPr="004A01F4">
        <w:rPr>
          <w:lang w:val="es-419"/>
        </w:rPr>
        <w:t>indagación</w:t>
      </w:r>
      <w:r w:rsidRPr="004A01F4">
        <w:rPr>
          <w:lang w:val="es-419"/>
        </w:rPr>
        <w:t xml:space="preserve"> </w:t>
      </w:r>
      <w:r w:rsidR="00884944" w:rsidRPr="004A01F4">
        <w:rPr>
          <w:lang w:val="es-419"/>
        </w:rPr>
        <w:t xml:space="preserve">de </w:t>
      </w:r>
      <w:r w:rsidRPr="004A01F4">
        <w:rPr>
          <w:lang w:val="es-419"/>
        </w:rPr>
        <w:t xml:space="preserve">su propia experiencia con la </w:t>
      </w:r>
      <w:r w:rsidR="00F3237C" w:rsidRPr="004A01F4">
        <w:rPr>
          <w:lang w:val="es-419"/>
        </w:rPr>
        <w:t>indagación</w:t>
      </w:r>
      <w:r w:rsidRPr="004A01F4">
        <w:rPr>
          <w:lang w:val="es-419"/>
        </w:rPr>
        <w:t>?</w:t>
      </w:r>
    </w:p>
    <w:p w14:paraId="3E672B01" w14:textId="2B259917" w:rsidR="00E46F8F" w:rsidRPr="004A01F4" w:rsidRDefault="00E46F8F" w:rsidP="00D97981">
      <w:pPr>
        <w:pStyle w:val="Heading3"/>
        <w:rPr>
          <w:lang w:val="es-419"/>
        </w:rPr>
      </w:pPr>
      <w:r w:rsidRPr="004A01F4">
        <w:rPr>
          <w:lang w:val="es-419"/>
        </w:rPr>
        <w:t>Notas del facilitador</w:t>
      </w:r>
    </w:p>
    <w:p w14:paraId="6202A796" w14:textId="76395836" w:rsidR="00E46F8F" w:rsidRPr="004A01F4" w:rsidRDefault="00E46F8F" w:rsidP="00B10C46">
      <w:pPr>
        <w:pStyle w:val="ListBullet"/>
        <w:rPr>
          <w:lang w:val="es-419"/>
        </w:rPr>
      </w:pPr>
      <w:r w:rsidRPr="004A01F4">
        <w:rPr>
          <w:lang w:val="es-419"/>
        </w:rPr>
        <w:t xml:space="preserve">Adapte el informar en función del tamaño del grupo, la duración y el formato de la sesión, y las necesidades de los participantes. </w:t>
      </w:r>
    </w:p>
    <w:p w14:paraId="2EF6A6F6" w14:textId="77777777" w:rsidR="00142505" w:rsidRPr="004A01F4" w:rsidRDefault="00E46F8F" w:rsidP="00B10C46">
      <w:pPr>
        <w:pStyle w:val="ListBullet"/>
        <w:rPr>
          <w:lang w:val="es-419"/>
        </w:rPr>
      </w:pPr>
      <w:r w:rsidRPr="004A01F4">
        <w:rPr>
          <w:lang w:val="es-419"/>
        </w:rPr>
        <w:t>Considere la posibilidad de utilizar las siguientes adaptaciones en función de la duración de la sesión</w:t>
      </w:r>
      <w:r w:rsidR="00142505" w:rsidRPr="004A01F4">
        <w:rPr>
          <w:lang w:val="es-419"/>
        </w:rPr>
        <w:t>:</w:t>
      </w:r>
    </w:p>
    <w:p w14:paraId="4E7BDDB6" w14:textId="52D32292" w:rsidR="00142505" w:rsidRPr="004A01F4" w:rsidRDefault="007D4BD9" w:rsidP="00B10C46">
      <w:pPr>
        <w:pStyle w:val="ListBullet2"/>
        <w:rPr>
          <w:lang w:val="es-419"/>
        </w:rPr>
      </w:pPr>
      <w:r w:rsidRPr="004A01F4">
        <w:rPr>
          <w:lang w:val="es-419"/>
        </w:rPr>
        <w:t>En</w:t>
      </w:r>
      <w:r w:rsidR="00E46F8F" w:rsidRPr="004A01F4">
        <w:rPr>
          <w:lang w:val="es-419"/>
        </w:rPr>
        <w:t xml:space="preserve"> sesiones más cortas, invite a los participantes a compartir con el grupo lo que han observado sobre las formas en que los niños participan en la </w:t>
      </w:r>
      <w:r w:rsidR="00F3237C" w:rsidRPr="004A01F4">
        <w:rPr>
          <w:lang w:val="es-419"/>
        </w:rPr>
        <w:t>indagación</w:t>
      </w:r>
      <w:r w:rsidR="00E46F8F" w:rsidRPr="004A01F4">
        <w:rPr>
          <w:lang w:val="es-419"/>
        </w:rPr>
        <w:t>.</w:t>
      </w:r>
    </w:p>
    <w:p w14:paraId="538FD454" w14:textId="06ED08EB" w:rsidR="00E46F8F" w:rsidRPr="004A01F4" w:rsidRDefault="00E46F8F" w:rsidP="00B10C46">
      <w:pPr>
        <w:pStyle w:val="ListBullet2"/>
        <w:rPr>
          <w:lang w:val="es-419"/>
        </w:rPr>
      </w:pPr>
      <w:r w:rsidRPr="004A01F4">
        <w:rPr>
          <w:lang w:val="es-419"/>
        </w:rPr>
        <w:lastRenderedPageBreak/>
        <w:t>Para sesiones más largas, dé tiempo a los participantes para que compartan sus observaciones por parejas o en sus mesas. A continuación, invite a cada mesa a compartir sus observaciones.</w:t>
      </w:r>
    </w:p>
    <w:p w14:paraId="70C4006E" w14:textId="07CCA022" w:rsidR="00F82B1D" w:rsidRPr="004A01F4" w:rsidRDefault="4B9C551F" w:rsidP="4B9C551F">
      <w:pPr>
        <w:pStyle w:val="ListBullet"/>
        <w:rPr>
          <w:lang w:val="es-419"/>
        </w:rPr>
      </w:pPr>
      <w:r w:rsidRPr="004A01F4">
        <w:rPr>
          <w:lang w:val="es-419"/>
        </w:rPr>
        <w:t xml:space="preserve">A continuación se muestran algunos ejemplos de cómo los niños del vídeo «Explorar el tamaño y el ajuste con rampas y pelotas (18-36 meses)» participaron en la </w:t>
      </w:r>
      <w:r w:rsidR="00F3237C" w:rsidRPr="004A01F4">
        <w:rPr>
          <w:lang w:val="es-419"/>
        </w:rPr>
        <w:t>indagación</w:t>
      </w:r>
      <w:r w:rsidRPr="004A01F4">
        <w:rPr>
          <w:lang w:val="es-419"/>
        </w:rPr>
        <w:t>:</w:t>
      </w:r>
    </w:p>
    <w:p w14:paraId="2A5172BA" w14:textId="77777777" w:rsidR="00F82B1D" w:rsidRPr="004A01F4" w:rsidRDefault="00F82B1D" w:rsidP="00F82B1D">
      <w:pPr>
        <w:pStyle w:val="ListBullet"/>
        <w:rPr>
          <w:lang w:val="es-419"/>
        </w:rPr>
      </w:pPr>
      <w:r w:rsidRPr="004A01F4">
        <w:rPr>
          <w:lang w:val="es-419"/>
        </w:rPr>
        <w:t>¿Qué era lo que le intrigaba al niño?</w:t>
      </w:r>
    </w:p>
    <w:p w14:paraId="11AB103B" w14:textId="77777777" w:rsidR="00F82B1D" w:rsidRPr="004A01F4" w:rsidRDefault="00F82B1D" w:rsidP="00F82B1D">
      <w:pPr>
        <w:pStyle w:val="ListBullet2"/>
        <w:rPr>
          <w:lang w:val="es-419"/>
        </w:rPr>
      </w:pPr>
      <w:r w:rsidRPr="004A01F4">
        <w:rPr>
          <w:lang w:val="es-419"/>
        </w:rPr>
        <w:t xml:space="preserve">El niño sentía curiosidad por las diferentes formas en que se mueven las pelotas y cómo diferentes pelotas pueden encajar en tubos de diferentes tamaños.  </w:t>
      </w:r>
    </w:p>
    <w:p w14:paraId="6A9A65EC" w14:textId="77777777" w:rsidR="00F82B1D" w:rsidRPr="004A01F4" w:rsidRDefault="00F82B1D" w:rsidP="00F82B1D">
      <w:pPr>
        <w:pStyle w:val="ListBullet"/>
        <w:rPr>
          <w:lang w:val="es-419"/>
        </w:rPr>
      </w:pPr>
      <w:r w:rsidRPr="004A01F4">
        <w:rPr>
          <w:lang w:val="es-419"/>
        </w:rPr>
        <w:t>¿De qué manera probó el niño sus predicciones?</w:t>
      </w:r>
    </w:p>
    <w:p w14:paraId="4044FB4E" w14:textId="77777777" w:rsidR="00F82B1D" w:rsidRPr="004A01F4" w:rsidRDefault="00F82B1D" w:rsidP="00F82B1D">
      <w:pPr>
        <w:pStyle w:val="ListBullet2"/>
        <w:rPr>
          <w:lang w:val="es-419"/>
        </w:rPr>
      </w:pPr>
      <w:r w:rsidRPr="004A01F4">
        <w:rPr>
          <w:lang w:val="es-419"/>
        </w:rPr>
        <w:t xml:space="preserve">El niño experimentó con pelotas de diferentes tamaños y tubos de diferentes tamaños, observando qué pelotas encajaban y cuáles no. </w:t>
      </w:r>
    </w:p>
    <w:p w14:paraId="3169C0BE" w14:textId="50CF4908" w:rsidR="00F82B1D" w:rsidRPr="004A01F4" w:rsidRDefault="00F82B1D" w:rsidP="00F82B1D">
      <w:pPr>
        <w:pStyle w:val="ListBullet"/>
        <w:rPr>
          <w:lang w:val="es-419"/>
        </w:rPr>
      </w:pPr>
      <w:r w:rsidRPr="004A01F4">
        <w:rPr>
          <w:lang w:val="es-419"/>
        </w:rPr>
        <w:t xml:space="preserve">¿Qué pudo haber aprendido el niño durante esta experiencia de </w:t>
      </w:r>
      <w:r w:rsidR="00F3237C" w:rsidRPr="004A01F4">
        <w:rPr>
          <w:lang w:val="es-419"/>
        </w:rPr>
        <w:t>indagación</w:t>
      </w:r>
      <w:r w:rsidRPr="004A01F4">
        <w:rPr>
          <w:lang w:val="es-419"/>
        </w:rPr>
        <w:t>?</w:t>
      </w:r>
    </w:p>
    <w:p w14:paraId="411417F5" w14:textId="2EC8EB11" w:rsidR="00F82B1D" w:rsidRPr="004A01F4" w:rsidRDefault="00F82B1D" w:rsidP="00F82B1D">
      <w:pPr>
        <w:pStyle w:val="ListBullet2"/>
        <w:rPr>
          <w:lang w:val="es-419"/>
        </w:rPr>
      </w:pPr>
      <w:r w:rsidRPr="004A01F4">
        <w:rPr>
          <w:lang w:val="es-419"/>
        </w:rPr>
        <w:t xml:space="preserve">El niño aprendió que el tamaño afecta a la forma en que las cosas encajan: la </w:t>
      </w:r>
      <w:r w:rsidR="00292F61" w:rsidRPr="004A01F4">
        <w:rPr>
          <w:lang w:val="es-419"/>
        </w:rPr>
        <w:t xml:space="preserve">pelota </w:t>
      </w:r>
      <w:r w:rsidRPr="004A01F4">
        <w:rPr>
          <w:lang w:val="es-419"/>
        </w:rPr>
        <w:t xml:space="preserve">más grande era demasiado grande para encajar en el tubo más pequeño. </w:t>
      </w:r>
    </w:p>
    <w:p w14:paraId="3AE7F12A" w14:textId="574046EF" w:rsidR="00F82B1D" w:rsidRPr="004A01F4" w:rsidRDefault="00F82B1D" w:rsidP="00F82B1D">
      <w:pPr>
        <w:pStyle w:val="ListBullet"/>
        <w:rPr>
          <w:lang w:val="es-419"/>
        </w:rPr>
      </w:pPr>
      <w:r w:rsidRPr="004A01F4">
        <w:rPr>
          <w:lang w:val="es-419"/>
        </w:rPr>
        <w:t xml:space="preserve">¿De qué manera surgió la </w:t>
      </w:r>
      <w:r w:rsidR="00F3237C" w:rsidRPr="004A01F4">
        <w:rPr>
          <w:lang w:val="es-419"/>
        </w:rPr>
        <w:t>indagación</w:t>
      </w:r>
      <w:r w:rsidRPr="004A01F4">
        <w:rPr>
          <w:lang w:val="es-419"/>
        </w:rPr>
        <w:t xml:space="preserve"> a través del juego?</w:t>
      </w:r>
    </w:p>
    <w:p w14:paraId="6F1BA5F5" w14:textId="212CB621" w:rsidR="00F82B1D" w:rsidRPr="004A01F4" w:rsidRDefault="00F82B1D" w:rsidP="00F82B1D">
      <w:pPr>
        <w:pStyle w:val="ListBullet2"/>
        <w:rPr>
          <w:lang w:val="es-419"/>
        </w:rPr>
      </w:pPr>
      <w:r w:rsidRPr="004A01F4">
        <w:rPr>
          <w:lang w:val="es-419"/>
        </w:rPr>
        <w:t xml:space="preserve">El niño y el educador exploraron de forma lúdica con las rampas y los tubos. Ambos sonreían y mostraban entusiasmo. El educador proporcionó orientación y exploraciones, por ejemplo: «¿Crees que la </w:t>
      </w:r>
      <w:r w:rsidR="00292F61" w:rsidRPr="004A01F4">
        <w:rPr>
          <w:lang w:val="es-419"/>
        </w:rPr>
        <w:t xml:space="preserve">pelota </w:t>
      </w:r>
      <w:r w:rsidRPr="004A01F4">
        <w:rPr>
          <w:lang w:val="es-419"/>
        </w:rPr>
        <w:t xml:space="preserve">grande encajará?».  </w:t>
      </w:r>
    </w:p>
    <w:p w14:paraId="12BA8FB5" w14:textId="558B7526" w:rsidR="00F82B1D" w:rsidRPr="004A01F4" w:rsidRDefault="00F82B1D" w:rsidP="00F82B1D">
      <w:pPr>
        <w:pStyle w:val="ListBullet"/>
        <w:rPr>
          <w:lang w:val="es-419"/>
        </w:rPr>
      </w:pPr>
      <w:r w:rsidRPr="004A01F4">
        <w:rPr>
          <w:lang w:val="es-419"/>
        </w:rPr>
        <w:t xml:space="preserve">¿En qué se pareció o difirió la participación del niño en la </w:t>
      </w:r>
      <w:r w:rsidR="00F3237C" w:rsidRPr="004A01F4">
        <w:rPr>
          <w:lang w:val="es-419"/>
        </w:rPr>
        <w:t>indagación</w:t>
      </w:r>
      <w:r w:rsidRPr="004A01F4">
        <w:rPr>
          <w:lang w:val="es-419"/>
        </w:rPr>
        <w:t xml:space="preserve"> de su experiencia con la </w:t>
      </w:r>
      <w:r w:rsidR="00F3237C" w:rsidRPr="004A01F4">
        <w:rPr>
          <w:lang w:val="es-419"/>
        </w:rPr>
        <w:t>indagación</w:t>
      </w:r>
      <w:r w:rsidRPr="004A01F4">
        <w:rPr>
          <w:lang w:val="es-419"/>
        </w:rPr>
        <w:t>?</w:t>
      </w:r>
    </w:p>
    <w:p w14:paraId="0268279A" w14:textId="0BF4C180" w:rsidR="00F82B1D" w:rsidRPr="004A01F4" w:rsidRDefault="00F82B1D" w:rsidP="00F82B1D">
      <w:pPr>
        <w:pStyle w:val="ListBullet2"/>
        <w:rPr>
          <w:lang w:val="es-419"/>
        </w:rPr>
      </w:pPr>
      <w:r w:rsidRPr="004A01F4">
        <w:rPr>
          <w:lang w:val="es-419"/>
        </w:rPr>
        <w:t xml:space="preserve">Tanto los niños como los adultos experimentaron alegría, se sintieron motivados a probar diferentes ideas porque sentían curiosidad, experimentaron intentos fallidos pero siguieron intentándolo y se involucraron en la búsqueda de significado durante el proceso de </w:t>
      </w:r>
      <w:r w:rsidR="00F3237C" w:rsidRPr="004A01F4">
        <w:rPr>
          <w:lang w:val="es-419"/>
        </w:rPr>
        <w:t>indagación</w:t>
      </w:r>
      <w:r w:rsidRPr="004A01F4">
        <w:rPr>
          <w:lang w:val="es-419"/>
        </w:rPr>
        <w:t>.</w:t>
      </w:r>
    </w:p>
    <w:p w14:paraId="4FD17567" w14:textId="53A763BE" w:rsidR="00E46F8F" w:rsidRPr="004A01F4" w:rsidRDefault="00E46F8F" w:rsidP="4B9C551F">
      <w:pPr>
        <w:pStyle w:val="ListBullet"/>
        <w:rPr>
          <w:lang w:val="es-419"/>
        </w:rPr>
      </w:pPr>
      <w:r w:rsidRPr="004A01F4">
        <w:rPr>
          <w:lang w:val="es-419"/>
        </w:rPr>
        <w:t xml:space="preserve">A continuación se muestran algunos ejemplos de cómo los niños del vídeo </w:t>
      </w:r>
      <w:r w:rsidR="00D636F5" w:rsidRPr="004A01F4">
        <w:rPr>
          <w:lang w:val="es-419"/>
        </w:rPr>
        <w:t>«Resolución de problemas con bloques (</w:t>
      </w:r>
      <w:r w:rsidR="00163B6E" w:rsidRPr="004A01F4">
        <w:rPr>
          <w:shd w:val="clear" w:color="auto" w:fill="FFFFFF"/>
          <w:lang w:val="es-419"/>
        </w:rPr>
        <w:t>4-5 años</w:t>
      </w:r>
      <w:r w:rsidR="00163B6E" w:rsidRPr="004A01F4">
        <w:rPr>
          <w:lang w:val="es-419"/>
        </w:rPr>
        <w:t>)</w:t>
      </w:r>
      <w:r w:rsidRPr="004A01F4">
        <w:rPr>
          <w:lang w:val="es-419"/>
        </w:rPr>
        <w:t xml:space="preserve">» </w:t>
      </w:r>
      <w:r w:rsidR="00793D97" w:rsidRPr="004A01F4">
        <w:rPr>
          <w:lang w:val="es-419"/>
        </w:rPr>
        <w:t xml:space="preserve">participaron en la </w:t>
      </w:r>
      <w:r w:rsidR="00F3237C" w:rsidRPr="004A01F4">
        <w:rPr>
          <w:lang w:val="es-419"/>
        </w:rPr>
        <w:t>indagación</w:t>
      </w:r>
      <w:r w:rsidRPr="004A01F4">
        <w:rPr>
          <w:lang w:val="es-419"/>
        </w:rPr>
        <w:t>:</w:t>
      </w:r>
    </w:p>
    <w:p w14:paraId="7BE140AA" w14:textId="77777777" w:rsidR="00142505" w:rsidRPr="004A01F4" w:rsidRDefault="4B9C551F" w:rsidP="0086021A">
      <w:pPr>
        <w:pStyle w:val="ListBullet"/>
        <w:rPr>
          <w:lang w:val="es-419"/>
        </w:rPr>
      </w:pPr>
      <w:r w:rsidRPr="004A01F4">
        <w:rPr>
          <w:lang w:val="es-419"/>
        </w:rPr>
        <w:t>¿Qué les despertaba la curiosidad a los niños?</w:t>
      </w:r>
    </w:p>
    <w:p w14:paraId="572CDB75" w14:textId="77777777" w:rsidR="00142505" w:rsidRPr="004A01F4" w:rsidRDefault="008E015A" w:rsidP="0086021A">
      <w:pPr>
        <w:pStyle w:val="ListBullet2"/>
        <w:rPr>
          <w:lang w:val="es-419"/>
        </w:rPr>
      </w:pPr>
      <w:r w:rsidRPr="004A01F4">
        <w:rPr>
          <w:lang w:val="es-419"/>
        </w:rPr>
        <w:t xml:space="preserve">Los niños sentían </w:t>
      </w:r>
      <w:r w:rsidR="00793D97" w:rsidRPr="004A01F4">
        <w:rPr>
          <w:lang w:val="es-419"/>
        </w:rPr>
        <w:t xml:space="preserve">curiosidad por </w:t>
      </w:r>
      <w:r w:rsidR="00CD0024" w:rsidRPr="004A01F4">
        <w:rPr>
          <w:lang w:val="es-419"/>
        </w:rPr>
        <w:t>saber cómo se movían las pelotas</w:t>
      </w:r>
      <w:r w:rsidRPr="004A01F4">
        <w:rPr>
          <w:lang w:val="es-419"/>
        </w:rPr>
        <w:t xml:space="preserve">. Uno de ellos quería encontrar formas de hacer girar la pelota. </w:t>
      </w:r>
    </w:p>
    <w:p w14:paraId="0D8736A8" w14:textId="2668A04E" w:rsidR="00793D97" w:rsidRPr="004A01F4" w:rsidRDefault="008E015A" w:rsidP="0086021A">
      <w:pPr>
        <w:pStyle w:val="ListBullet2"/>
        <w:rPr>
          <w:lang w:val="es-419"/>
        </w:rPr>
      </w:pPr>
      <w:r w:rsidRPr="004A01F4">
        <w:rPr>
          <w:lang w:val="es-419"/>
        </w:rPr>
        <w:t xml:space="preserve">De manera colaborativa, ambos niños sentían curiosidad por las formas de usar la </w:t>
      </w:r>
      <w:r w:rsidR="00292F61" w:rsidRPr="004A01F4">
        <w:rPr>
          <w:lang w:val="es-419"/>
        </w:rPr>
        <w:t xml:space="preserve">pelota </w:t>
      </w:r>
      <w:r w:rsidRPr="004A01F4">
        <w:rPr>
          <w:lang w:val="es-419"/>
        </w:rPr>
        <w:t xml:space="preserve">para derribar algo. </w:t>
      </w:r>
    </w:p>
    <w:p w14:paraId="1A492A83" w14:textId="77777777" w:rsidR="00977B0B" w:rsidRPr="004A01F4" w:rsidRDefault="00793D97" w:rsidP="0086021A">
      <w:pPr>
        <w:pStyle w:val="ListBullet"/>
        <w:rPr>
          <w:lang w:val="es-419"/>
        </w:rPr>
      </w:pPr>
      <w:r w:rsidRPr="004A01F4">
        <w:rPr>
          <w:lang w:val="es-419"/>
        </w:rPr>
        <w:t xml:space="preserve">¿De qué manera probaron los </w:t>
      </w:r>
      <w:r w:rsidR="008E015A" w:rsidRPr="004A01F4">
        <w:rPr>
          <w:lang w:val="es-419"/>
        </w:rPr>
        <w:t xml:space="preserve">niños </w:t>
      </w:r>
      <w:r w:rsidRPr="004A01F4">
        <w:rPr>
          <w:lang w:val="es-419"/>
        </w:rPr>
        <w:t>sus predicciones?</w:t>
      </w:r>
    </w:p>
    <w:p w14:paraId="6CD2F427" w14:textId="7CF39933" w:rsidR="00977B0B" w:rsidRPr="004A01F4" w:rsidRDefault="008E015A" w:rsidP="0086021A">
      <w:pPr>
        <w:pStyle w:val="ListBullet2"/>
        <w:rPr>
          <w:lang w:val="es-419"/>
        </w:rPr>
      </w:pPr>
      <w:r w:rsidRPr="004A01F4">
        <w:rPr>
          <w:lang w:val="es-419"/>
        </w:rPr>
        <w:lastRenderedPageBreak/>
        <w:t xml:space="preserve">Un niño probó diferentes formas de hacer girar la </w:t>
      </w:r>
      <w:r w:rsidR="00292F61" w:rsidRPr="004A01F4">
        <w:rPr>
          <w:lang w:val="es-419"/>
        </w:rPr>
        <w:t xml:space="preserve">pelota </w:t>
      </w:r>
      <w:r w:rsidRPr="004A01F4">
        <w:rPr>
          <w:lang w:val="es-419"/>
        </w:rPr>
        <w:t xml:space="preserve">colocando un bloque en diferentes posiciones y observando lo que sucedía cuando soltaba la </w:t>
      </w:r>
      <w:r w:rsidR="00292F61" w:rsidRPr="004A01F4">
        <w:rPr>
          <w:lang w:val="es-419"/>
        </w:rPr>
        <w:t xml:space="preserve">pelota </w:t>
      </w:r>
      <w:r w:rsidRPr="004A01F4">
        <w:rPr>
          <w:lang w:val="es-419"/>
        </w:rPr>
        <w:t xml:space="preserve">por una rampa. </w:t>
      </w:r>
    </w:p>
    <w:p w14:paraId="4D4A8A48" w14:textId="739BD9E5" w:rsidR="008E015A" w:rsidRPr="004A01F4" w:rsidRDefault="008E015A" w:rsidP="0086021A">
      <w:pPr>
        <w:pStyle w:val="ListBullet2"/>
        <w:rPr>
          <w:lang w:val="es-419"/>
        </w:rPr>
      </w:pPr>
      <w:r w:rsidRPr="004A01F4">
        <w:rPr>
          <w:lang w:val="es-419"/>
        </w:rPr>
        <w:t xml:space="preserve">De manera colaborativa, los dos niños probaron diferentes formas de diseñar la estructura de la rampa y diferentes formas de colocar el juguete para que la </w:t>
      </w:r>
      <w:r w:rsidR="00292F61" w:rsidRPr="004A01F4">
        <w:rPr>
          <w:lang w:val="es-419"/>
        </w:rPr>
        <w:t>pelota</w:t>
      </w:r>
      <w:r w:rsidRPr="004A01F4">
        <w:rPr>
          <w:lang w:val="es-419"/>
        </w:rPr>
        <w:t xml:space="preserve"> lo derribara. </w:t>
      </w:r>
    </w:p>
    <w:p w14:paraId="2838B6F3" w14:textId="1D256768" w:rsidR="00977B0B" w:rsidRPr="004A01F4" w:rsidRDefault="00793D97" w:rsidP="0086021A">
      <w:pPr>
        <w:pStyle w:val="ListBullet"/>
        <w:rPr>
          <w:lang w:val="es-419"/>
        </w:rPr>
      </w:pPr>
      <w:r w:rsidRPr="004A01F4">
        <w:rPr>
          <w:lang w:val="es-419"/>
        </w:rPr>
        <w:t xml:space="preserve">¿Qué pudo haber aprendido el niño durante esta experiencia de </w:t>
      </w:r>
      <w:r w:rsidR="00F3237C" w:rsidRPr="004A01F4">
        <w:rPr>
          <w:lang w:val="es-419"/>
        </w:rPr>
        <w:t>indagación</w:t>
      </w:r>
      <w:r w:rsidRPr="004A01F4">
        <w:rPr>
          <w:lang w:val="es-419"/>
        </w:rPr>
        <w:t>?</w:t>
      </w:r>
    </w:p>
    <w:p w14:paraId="5CCD48B0" w14:textId="77777777" w:rsidR="00977B0B" w:rsidRPr="004A01F4" w:rsidRDefault="008E015A" w:rsidP="0086021A">
      <w:pPr>
        <w:pStyle w:val="ListBullet2"/>
        <w:rPr>
          <w:lang w:val="es-419"/>
        </w:rPr>
      </w:pPr>
      <w:r w:rsidRPr="004A01F4">
        <w:rPr>
          <w:lang w:val="es-419"/>
        </w:rPr>
        <w:t xml:space="preserve">El niño aprendió que </w:t>
      </w:r>
      <w:r w:rsidR="007D4BD9" w:rsidRPr="004A01F4">
        <w:rPr>
          <w:lang w:val="es-419"/>
        </w:rPr>
        <w:t xml:space="preserve">podía </w:t>
      </w:r>
      <w:r w:rsidRPr="004A01F4">
        <w:rPr>
          <w:lang w:val="es-419"/>
        </w:rPr>
        <w:t>utilizar diferentes bloques para hacer girar una pelota y también para detenerla.</w:t>
      </w:r>
    </w:p>
    <w:p w14:paraId="5E9A74B3" w14:textId="39B81D39" w:rsidR="008E015A" w:rsidRPr="004A01F4" w:rsidRDefault="008E015A" w:rsidP="0086021A">
      <w:pPr>
        <w:pStyle w:val="ListBullet2"/>
        <w:rPr>
          <w:lang w:val="es-419"/>
        </w:rPr>
      </w:pPr>
      <w:r w:rsidRPr="004A01F4">
        <w:rPr>
          <w:lang w:val="es-419"/>
        </w:rPr>
        <w:t xml:space="preserve">De manera colaborativa, los niños aprendieron formas de </w:t>
      </w:r>
      <w:r w:rsidR="00977B0B" w:rsidRPr="004A01F4">
        <w:rPr>
          <w:lang w:val="es-419"/>
        </w:rPr>
        <w:t xml:space="preserve">cambiar </w:t>
      </w:r>
      <w:r w:rsidRPr="004A01F4">
        <w:rPr>
          <w:lang w:val="es-419"/>
        </w:rPr>
        <w:t xml:space="preserve">la fuerza de la pelota para derribar una estructura. </w:t>
      </w:r>
    </w:p>
    <w:p w14:paraId="582699F5" w14:textId="7B91B513" w:rsidR="00977B0B" w:rsidRPr="004A01F4" w:rsidRDefault="003319B3" w:rsidP="0086021A">
      <w:pPr>
        <w:pStyle w:val="ListBullet"/>
        <w:rPr>
          <w:lang w:val="es-419"/>
        </w:rPr>
      </w:pPr>
      <w:r w:rsidRPr="004A01F4">
        <w:rPr>
          <w:lang w:val="es-419"/>
        </w:rPr>
        <w:t xml:space="preserve">¿De qué manera surgió la </w:t>
      </w:r>
      <w:r w:rsidR="00F3237C" w:rsidRPr="004A01F4">
        <w:rPr>
          <w:lang w:val="es-419"/>
        </w:rPr>
        <w:t>indagación</w:t>
      </w:r>
      <w:r w:rsidRPr="004A01F4">
        <w:rPr>
          <w:lang w:val="es-419"/>
        </w:rPr>
        <w:t xml:space="preserve"> a través del juego?</w:t>
      </w:r>
    </w:p>
    <w:p w14:paraId="6DFED6A9" w14:textId="0CB0BE57" w:rsidR="003319B3" w:rsidRPr="004A01F4" w:rsidRDefault="00977B0B" w:rsidP="0086021A">
      <w:pPr>
        <w:pStyle w:val="ListBullet2"/>
        <w:rPr>
          <w:lang w:val="es-419"/>
        </w:rPr>
      </w:pPr>
      <w:r w:rsidRPr="004A01F4">
        <w:rPr>
          <w:lang w:val="es-419"/>
        </w:rPr>
        <w:t xml:space="preserve">Los niños demostraron curiosidad y alegría en sus exploraciones lúdicas. </w:t>
      </w:r>
      <w:r w:rsidR="003319B3" w:rsidRPr="004A01F4">
        <w:rPr>
          <w:lang w:val="es-419"/>
        </w:rPr>
        <w:t xml:space="preserve">Creaban diferentes estructuras y tenían diferentes metas para su juego. A través de su juego, generaron preguntas e identificaron problemas (por ejemplo, «¿Cómo puedo hacer que esta </w:t>
      </w:r>
      <w:r w:rsidR="00292F61" w:rsidRPr="004A01F4">
        <w:rPr>
          <w:lang w:val="es-419"/>
        </w:rPr>
        <w:t>pelota</w:t>
      </w:r>
      <w:r w:rsidR="003319B3" w:rsidRPr="004A01F4">
        <w:rPr>
          <w:lang w:val="es-419"/>
        </w:rPr>
        <w:t xml:space="preserve"> gire?» </w:t>
      </w:r>
      <w:r w:rsidR="00C37BE6" w:rsidRPr="004A01F4">
        <w:rPr>
          <w:lang w:val="es-419"/>
        </w:rPr>
        <w:t xml:space="preserve">y </w:t>
      </w:r>
      <w:r w:rsidR="003319B3" w:rsidRPr="004A01F4">
        <w:rPr>
          <w:lang w:val="es-419"/>
        </w:rPr>
        <w:t xml:space="preserve">«¿Cómo podemos conseguir que la </w:t>
      </w:r>
      <w:r w:rsidR="00292F61" w:rsidRPr="004A01F4">
        <w:rPr>
          <w:lang w:val="es-419"/>
        </w:rPr>
        <w:t>pelota</w:t>
      </w:r>
      <w:r w:rsidR="003319B3" w:rsidRPr="004A01F4">
        <w:rPr>
          <w:lang w:val="es-419"/>
        </w:rPr>
        <w:t xml:space="preserve"> derrib</w:t>
      </w:r>
      <w:r w:rsidR="00292F61" w:rsidRPr="004A01F4">
        <w:rPr>
          <w:lang w:val="es-419"/>
        </w:rPr>
        <w:t>e</w:t>
      </w:r>
      <w:r w:rsidR="003319B3" w:rsidRPr="004A01F4">
        <w:rPr>
          <w:lang w:val="es-419"/>
        </w:rPr>
        <w:t xml:space="preserve"> </w:t>
      </w:r>
      <w:r w:rsidR="00C63384" w:rsidRPr="004A01F4">
        <w:rPr>
          <w:lang w:val="es-419"/>
        </w:rPr>
        <w:t>la figura</w:t>
      </w:r>
      <w:r w:rsidR="003319B3" w:rsidRPr="004A01F4">
        <w:rPr>
          <w:lang w:val="es-419"/>
        </w:rPr>
        <w:t xml:space="preserve">?»). Sus escenarios de juego proporcionaron el propósito para sus experiencias de </w:t>
      </w:r>
      <w:r w:rsidR="00F3237C" w:rsidRPr="004A01F4">
        <w:rPr>
          <w:lang w:val="es-419"/>
        </w:rPr>
        <w:t>indagación</w:t>
      </w:r>
      <w:r w:rsidR="003319B3" w:rsidRPr="004A01F4">
        <w:rPr>
          <w:lang w:val="es-419"/>
        </w:rPr>
        <w:t xml:space="preserve">. </w:t>
      </w:r>
    </w:p>
    <w:p w14:paraId="010BB540" w14:textId="1BF3C616" w:rsidR="00977B0B" w:rsidRPr="004A01F4" w:rsidRDefault="003319B3" w:rsidP="0086021A">
      <w:pPr>
        <w:pStyle w:val="ListBullet"/>
        <w:rPr>
          <w:lang w:val="es-419"/>
        </w:rPr>
      </w:pPr>
      <w:r w:rsidRPr="004A01F4">
        <w:rPr>
          <w:lang w:val="es-419"/>
        </w:rPr>
        <w:t xml:space="preserve">¿En qué se parecía </w:t>
      </w:r>
      <w:r w:rsidR="00A03003" w:rsidRPr="004A01F4">
        <w:rPr>
          <w:lang w:val="es-419"/>
        </w:rPr>
        <w:t xml:space="preserve">o </w:t>
      </w:r>
      <w:r w:rsidRPr="004A01F4">
        <w:rPr>
          <w:lang w:val="es-419"/>
        </w:rPr>
        <w:t xml:space="preserve">difería la participación de los niños en la </w:t>
      </w:r>
      <w:r w:rsidR="00F3237C" w:rsidRPr="004A01F4">
        <w:rPr>
          <w:lang w:val="es-419"/>
        </w:rPr>
        <w:t>indagación</w:t>
      </w:r>
      <w:r w:rsidRPr="004A01F4">
        <w:rPr>
          <w:lang w:val="es-419"/>
        </w:rPr>
        <w:t xml:space="preserve"> </w:t>
      </w:r>
      <w:r w:rsidR="00A03003" w:rsidRPr="004A01F4">
        <w:rPr>
          <w:lang w:val="es-419"/>
        </w:rPr>
        <w:t xml:space="preserve">de </w:t>
      </w:r>
      <w:r w:rsidRPr="004A01F4">
        <w:rPr>
          <w:lang w:val="es-419"/>
        </w:rPr>
        <w:t xml:space="preserve">su experiencia con la </w:t>
      </w:r>
      <w:r w:rsidR="00F3237C" w:rsidRPr="004A01F4">
        <w:rPr>
          <w:lang w:val="es-419"/>
        </w:rPr>
        <w:t>indagación</w:t>
      </w:r>
      <w:r w:rsidRPr="004A01F4">
        <w:rPr>
          <w:lang w:val="es-419"/>
        </w:rPr>
        <w:t>?</w:t>
      </w:r>
    </w:p>
    <w:p w14:paraId="68DF1770" w14:textId="40FC8528" w:rsidR="00A50010" w:rsidRPr="004A01F4" w:rsidRDefault="00A03003" w:rsidP="0086021A">
      <w:pPr>
        <w:pStyle w:val="ListBullet2"/>
        <w:rPr>
          <w:lang w:val="es-419"/>
        </w:rPr>
      </w:pPr>
      <w:r w:rsidRPr="004A01F4">
        <w:rPr>
          <w:lang w:val="es-419"/>
        </w:rPr>
        <w:t xml:space="preserve">Tanto </w:t>
      </w:r>
      <w:r w:rsidR="00D636F5" w:rsidRPr="004A01F4">
        <w:rPr>
          <w:lang w:val="es-419"/>
        </w:rPr>
        <w:t xml:space="preserve">los niños como los adultos </w:t>
      </w:r>
      <w:r w:rsidRPr="004A01F4">
        <w:rPr>
          <w:lang w:val="es-419"/>
        </w:rPr>
        <w:t xml:space="preserve">experimentaron </w:t>
      </w:r>
      <w:r w:rsidR="00C92728" w:rsidRPr="004A01F4">
        <w:rPr>
          <w:lang w:val="es-419"/>
        </w:rPr>
        <w:t xml:space="preserve">alegría, </w:t>
      </w:r>
      <w:r w:rsidRPr="004A01F4">
        <w:rPr>
          <w:lang w:val="es-419"/>
        </w:rPr>
        <w:t xml:space="preserve">se sintieron </w:t>
      </w:r>
      <w:r w:rsidR="00D636F5" w:rsidRPr="004A01F4">
        <w:rPr>
          <w:lang w:val="es-419"/>
        </w:rPr>
        <w:t xml:space="preserve">motivados a probar diferentes ideas porque sentían </w:t>
      </w:r>
      <w:r w:rsidRPr="004A01F4">
        <w:rPr>
          <w:lang w:val="es-419"/>
        </w:rPr>
        <w:t>curiosidad</w:t>
      </w:r>
      <w:r w:rsidR="00C92728" w:rsidRPr="004A01F4">
        <w:rPr>
          <w:lang w:val="es-419"/>
        </w:rPr>
        <w:t xml:space="preserve">, </w:t>
      </w:r>
      <w:r w:rsidR="00470A41" w:rsidRPr="004A01F4">
        <w:rPr>
          <w:lang w:val="es-419"/>
        </w:rPr>
        <w:t xml:space="preserve">se encontraron con </w:t>
      </w:r>
      <w:r w:rsidRPr="004A01F4">
        <w:rPr>
          <w:lang w:val="es-419"/>
        </w:rPr>
        <w:t>intentos fallidos pero siguieron intentándolo</w:t>
      </w:r>
      <w:r w:rsidR="00C92728" w:rsidRPr="004A01F4">
        <w:rPr>
          <w:lang w:val="es-419"/>
        </w:rPr>
        <w:t xml:space="preserve">, </w:t>
      </w:r>
      <w:r w:rsidR="007D4BD9" w:rsidRPr="004A01F4">
        <w:rPr>
          <w:lang w:val="es-419"/>
        </w:rPr>
        <w:t xml:space="preserve">y </w:t>
      </w:r>
      <w:r w:rsidRPr="004A01F4">
        <w:rPr>
          <w:lang w:val="es-419"/>
        </w:rPr>
        <w:t>trabajaron de forma independiente y colaborativa</w:t>
      </w:r>
      <w:r w:rsidR="007D4BD9" w:rsidRPr="004A01F4">
        <w:rPr>
          <w:lang w:val="es-419"/>
        </w:rPr>
        <w:t>.</w:t>
      </w:r>
    </w:p>
    <w:p w14:paraId="4428FA83" w14:textId="73555D0A" w:rsidR="00160F4B" w:rsidRPr="004A01F4" w:rsidRDefault="00DA0A5A" w:rsidP="00522961">
      <w:pPr>
        <w:pStyle w:val="Heading2"/>
        <w:rPr>
          <w:lang w:val="es-419"/>
        </w:rPr>
      </w:pPr>
      <w:r w:rsidRPr="004A01F4">
        <w:rPr>
          <w:lang w:val="es-419"/>
        </w:rPr>
        <w:lastRenderedPageBreak/>
        <w:t>Diapositiva</w:t>
      </w:r>
      <w:r w:rsidR="00015AC6" w:rsidRPr="004A01F4">
        <w:rPr>
          <w:lang w:val="es-419"/>
        </w:rPr>
        <w:t xml:space="preserve"> 11</w:t>
      </w:r>
      <w:r w:rsidR="00160F4B" w:rsidRPr="004A01F4">
        <w:rPr>
          <w:lang w:val="es-419"/>
        </w:rPr>
        <w:t xml:space="preserve">: </w:t>
      </w:r>
      <w:r w:rsidR="00B31729" w:rsidRPr="004A01F4">
        <w:rPr>
          <w:lang w:val="es-419"/>
        </w:rPr>
        <w:t xml:space="preserve">¿Por qué </w:t>
      </w:r>
      <w:r w:rsidR="00716C4A" w:rsidRPr="004A01F4">
        <w:rPr>
          <w:lang w:val="es-419"/>
        </w:rPr>
        <w:t xml:space="preserve">es importante la </w:t>
      </w:r>
      <w:r w:rsidR="00F3237C" w:rsidRPr="004A01F4">
        <w:rPr>
          <w:lang w:val="es-419"/>
        </w:rPr>
        <w:t>indagación</w:t>
      </w:r>
      <w:r w:rsidR="00716C4A" w:rsidRPr="004A01F4">
        <w:rPr>
          <w:lang w:val="es-419"/>
        </w:rPr>
        <w:t>?</w:t>
      </w:r>
    </w:p>
    <w:p w14:paraId="4A720D1D" w14:textId="2D4BDAB8" w:rsidR="006F5A42" w:rsidRPr="004A01F4" w:rsidRDefault="006F5A42" w:rsidP="006F5A42">
      <w:pPr>
        <w:pStyle w:val="SlideThumbnail"/>
        <w:rPr>
          <w:lang w:val="es-419"/>
        </w:rPr>
      </w:pPr>
      <w:r w:rsidRPr="004A01F4">
        <w:rPr>
          <w:lang w:val="es-419"/>
        </w:rPr>
        <w:drawing>
          <wp:inline distT="0" distB="0" distL="0" distR="0" wp14:anchorId="521298FD" wp14:editId="6DAA9497">
            <wp:extent cx="3251200" cy="1828800"/>
            <wp:effectExtent l="12700" t="12700" r="12700" b="12700"/>
            <wp:docPr id="122488455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84550"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731F5F1C" w14:textId="2D29C222" w:rsidR="00160F4B" w:rsidRPr="004A01F4" w:rsidRDefault="00160F4B" w:rsidP="00D97981">
      <w:pPr>
        <w:pStyle w:val="Heading3"/>
        <w:rPr>
          <w:lang w:val="es-419"/>
        </w:rPr>
      </w:pPr>
      <w:r w:rsidRPr="004A01F4">
        <w:rPr>
          <w:lang w:val="es-419"/>
        </w:rPr>
        <w:t xml:space="preserve">Temas de </w:t>
      </w:r>
      <w:r w:rsidR="00F3237C" w:rsidRPr="004A01F4">
        <w:rPr>
          <w:lang w:val="es-419"/>
        </w:rPr>
        <w:t>discusión</w:t>
      </w:r>
    </w:p>
    <w:p w14:paraId="12FE3EA1" w14:textId="3C55AB25" w:rsidR="00716C4A" w:rsidRPr="004A01F4" w:rsidRDefault="00716C4A" w:rsidP="0086021A">
      <w:pPr>
        <w:pStyle w:val="ListBullet"/>
        <w:rPr>
          <w:lang w:val="es-419"/>
        </w:rPr>
      </w:pPr>
      <w:r w:rsidRPr="004A01F4">
        <w:rPr>
          <w:lang w:val="es-419"/>
        </w:rPr>
        <w:t xml:space="preserve">Los niños pequeños </w:t>
      </w:r>
      <w:r w:rsidR="008E015A" w:rsidRPr="004A01F4">
        <w:rPr>
          <w:lang w:val="es-419"/>
        </w:rPr>
        <w:t xml:space="preserve">nacen preparados </w:t>
      </w:r>
      <w:r w:rsidRPr="004A01F4">
        <w:rPr>
          <w:lang w:val="es-419"/>
        </w:rPr>
        <w:t xml:space="preserve">para explorar su mundo y </w:t>
      </w:r>
      <w:r w:rsidR="008E015A" w:rsidRPr="004A01F4">
        <w:rPr>
          <w:lang w:val="es-419"/>
        </w:rPr>
        <w:t xml:space="preserve">darle </w:t>
      </w:r>
      <w:r w:rsidRPr="004A01F4">
        <w:rPr>
          <w:lang w:val="es-419"/>
        </w:rPr>
        <w:t xml:space="preserve">sentido, </w:t>
      </w:r>
      <w:r w:rsidR="00D93EBE" w:rsidRPr="004A01F4">
        <w:rPr>
          <w:lang w:val="es-419"/>
        </w:rPr>
        <w:t xml:space="preserve">al igual que </w:t>
      </w:r>
      <w:r w:rsidRPr="004A01F4">
        <w:rPr>
          <w:lang w:val="es-419"/>
        </w:rPr>
        <w:t>los científicos (Gopnik, 2012; Miller y Saenz, 2020; NASEM, 2021; Shonkoff y Phillips, 2010).</w:t>
      </w:r>
    </w:p>
    <w:p w14:paraId="50CFED4E" w14:textId="6AC99994" w:rsidR="00716C4A" w:rsidRPr="004A01F4" w:rsidRDefault="00716C4A" w:rsidP="0086021A">
      <w:pPr>
        <w:pStyle w:val="ListBullet"/>
        <w:rPr>
          <w:lang w:val="es-419"/>
        </w:rPr>
      </w:pPr>
      <w:r w:rsidRPr="004A01F4">
        <w:rPr>
          <w:lang w:val="es-419"/>
        </w:rPr>
        <w:t xml:space="preserve">De hecho, </w:t>
      </w:r>
      <w:r w:rsidR="00D030DC" w:rsidRPr="004A01F4">
        <w:rPr>
          <w:lang w:val="es-419"/>
        </w:rPr>
        <w:t xml:space="preserve">la curiosidad </w:t>
      </w:r>
      <w:r w:rsidRPr="004A01F4">
        <w:rPr>
          <w:lang w:val="es-419"/>
        </w:rPr>
        <w:t>es un rasgo con el que todos nacemos</w:t>
      </w:r>
      <w:r w:rsidR="00D93EBE" w:rsidRPr="004A01F4">
        <w:rPr>
          <w:lang w:val="es-419"/>
        </w:rPr>
        <w:t xml:space="preserve">, </w:t>
      </w:r>
      <w:r w:rsidRPr="004A01F4">
        <w:rPr>
          <w:lang w:val="es-419"/>
        </w:rPr>
        <w:t xml:space="preserve">que nos ayuda a aprender, crecer y prosperar (Bjerknes </w:t>
      </w:r>
      <w:r w:rsidR="000052D3" w:rsidRPr="004A01F4">
        <w:rPr>
          <w:lang w:val="es-419"/>
        </w:rPr>
        <w:t>et al.</w:t>
      </w:r>
      <w:r w:rsidRPr="004A01F4">
        <w:rPr>
          <w:lang w:val="es-419"/>
        </w:rPr>
        <w:t xml:space="preserve">, 2024; </w:t>
      </w:r>
      <w:r w:rsidR="000052D3" w:rsidRPr="004A01F4">
        <w:rPr>
          <w:lang w:val="es-419"/>
        </w:rPr>
        <w:t xml:space="preserve">Renninger y Hidi, 2022; </w:t>
      </w:r>
      <w:r w:rsidRPr="004A01F4">
        <w:rPr>
          <w:lang w:val="es-419"/>
        </w:rPr>
        <w:t xml:space="preserve">van Lieshout </w:t>
      </w:r>
      <w:r w:rsidR="000052D3" w:rsidRPr="004A01F4">
        <w:rPr>
          <w:lang w:val="es-419"/>
        </w:rPr>
        <w:t>et al.</w:t>
      </w:r>
      <w:r w:rsidRPr="004A01F4">
        <w:rPr>
          <w:lang w:val="es-419"/>
        </w:rPr>
        <w:t xml:space="preserve">, 2020). </w:t>
      </w:r>
    </w:p>
    <w:p w14:paraId="5EA8730C" w14:textId="7F0E84B2" w:rsidR="00716C4A" w:rsidRPr="004A01F4" w:rsidRDefault="00716C4A" w:rsidP="0086021A">
      <w:pPr>
        <w:pStyle w:val="ListBullet"/>
        <w:rPr>
          <w:lang w:val="es-419"/>
        </w:rPr>
      </w:pPr>
      <w:r w:rsidRPr="004A01F4">
        <w:rPr>
          <w:lang w:val="es-419"/>
        </w:rPr>
        <w:t xml:space="preserve">Explorar el mundo a través </w:t>
      </w:r>
      <w:r w:rsidR="009F762E" w:rsidRPr="004A01F4">
        <w:rPr>
          <w:lang w:val="es-419"/>
        </w:rPr>
        <w:t>de</w:t>
      </w:r>
      <w:r w:rsidRPr="004A01F4">
        <w:rPr>
          <w:lang w:val="es-419"/>
        </w:rPr>
        <w:t xml:space="preserve"> la </w:t>
      </w:r>
      <w:r w:rsidR="00F3237C" w:rsidRPr="004A01F4">
        <w:rPr>
          <w:lang w:val="es-419"/>
        </w:rPr>
        <w:t>indagación</w:t>
      </w:r>
      <w:r w:rsidRPr="004A01F4">
        <w:rPr>
          <w:lang w:val="es-419"/>
        </w:rPr>
        <w:t xml:space="preserve"> —tocando, tirando, empujando, trepando, averiguando qué pasa si...— </w:t>
      </w:r>
      <w:r w:rsidR="009F762E" w:rsidRPr="004A01F4">
        <w:rPr>
          <w:lang w:val="es-419"/>
        </w:rPr>
        <w:t xml:space="preserve">ayuda </w:t>
      </w:r>
      <w:r w:rsidRPr="004A01F4">
        <w:rPr>
          <w:lang w:val="es-419"/>
        </w:rPr>
        <w:t>al cerebro de los niños a crear conexiones neuronales (</w:t>
      </w:r>
      <w:r w:rsidR="00CD0024" w:rsidRPr="004A01F4">
        <w:rPr>
          <w:lang w:val="es-419"/>
        </w:rPr>
        <w:t>Shonkoff y Phillips, 2010)</w:t>
      </w:r>
      <w:r w:rsidRPr="004A01F4">
        <w:rPr>
          <w:lang w:val="es-419"/>
        </w:rPr>
        <w:t xml:space="preserve">. </w:t>
      </w:r>
      <w:r w:rsidR="00B31729" w:rsidRPr="004A01F4">
        <w:rPr>
          <w:lang w:val="es-419"/>
        </w:rPr>
        <w:t>Esto es especialmente significativo para los niños pequeños, cuyo cerebro se desarrolla a un ritmo acelerado.</w:t>
      </w:r>
    </w:p>
    <w:p w14:paraId="54A55D6D" w14:textId="7CBE40A4" w:rsidR="000468F6" w:rsidRPr="004A01F4" w:rsidRDefault="000468F6" w:rsidP="0086021A">
      <w:pPr>
        <w:pStyle w:val="ListBullet"/>
        <w:rPr>
          <w:lang w:val="es-419"/>
        </w:rPr>
      </w:pPr>
      <w:r w:rsidRPr="004A01F4">
        <w:rPr>
          <w:lang w:val="es-419"/>
        </w:rPr>
        <w:t xml:space="preserve">A medida que los niños crecen, la curiosidad sigue guiando y apoyando el aprendizaje y el desarrollo a lo largo de toda </w:t>
      </w:r>
      <w:r w:rsidR="000052D3" w:rsidRPr="004A01F4">
        <w:rPr>
          <w:lang w:val="es-419"/>
        </w:rPr>
        <w:t xml:space="preserve">su </w:t>
      </w:r>
      <w:r w:rsidRPr="004A01F4">
        <w:rPr>
          <w:lang w:val="es-419"/>
        </w:rPr>
        <w:t>vida.</w:t>
      </w:r>
    </w:p>
    <w:p w14:paraId="46BC6CE8" w14:textId="693D0674" w:rsidR="009466FD" w:rsidRPr="004A01F4" w:rsidRDefault="009466FD" w:rsidP="00522961">
      <w:pPr>
        <w:pStyle w:val="Heading2"/>
        <w:rPr>
          <w:lang w:val="es-419"/>
        </w:rPr>
      </w:pPr>
      <w:r w:rsidRPr="004A01F4">
        <w:rPr>
          <w:lang w:val="es-419"/>
        </w:rPr>
        <w:lastRenderedPageBreak/>
        <w:t>Diapositiva</w:t>
      </w:r>
      <w:r w:rsidR="00015AC6" w:rsidRPr="004A01F4">
        <w:rPr>
          <w:lang w:val="es-419"/>
        </w:rPr>
        <w:t xml:space="preserve"> 12</w:t>
      </w:r>
      <w:r w:rsidRPr="004A01F4">
        <w:rPr>
          <w:lang w:val="es-419"/>
        </w:rPr>
        <w:t>: ¿</w:t>
      </w:r>
      <w:r w:rsidR="00B31729" w:rsidRPr="004A01F4">
        <w:rPr>
          <w:lang w:val="es-419"/>
        </w:rPr>
        <w:t xml:space="preserve">Por qué es importante la </w:t>
      </w:r>
      <w:r w:rsidR="00F3237C" w:rsidRPr="004A01F4">
        <w:rPr>
          <w:lang w:val="es-419"/>
        </w:rPr>
        <w:t>indagación</w:t>
      </w:r>
      <w:r w:rsidRPr="004A01F4">
        <w:rPr>
          <w:lang w:val="es-419"/>
        </w:rPr>
        <w:t xml:space="preserve">? </w:t>
      </w:r>
      <w:r w:rsidR="00B31729" w:rsidRPr="004A01F4">
        <w:rPr>
          <w:lang w:val="es-419"/>
        </w:rPr>
        <w:t>(continuación)</w:t>
      </w:r>
    </w:p>
    <w:p w14:paraId="58ACC215" w14:textId="78E8A664" w:rsidR="006F5A42" w:rsidRPr="004A01F4" w:rsidRDefault="006F5A42" w:rsidP="006F5A42">
      <w:pPr>
        <w:pStyle w:val="SlideThumbnail"/>
        <w:rPr>
          <w:lang w:val="es-419"/>
        </w:rPr>
      </w:pPr>
      <w:r w:rsidRPr="004A01F4">
        <w:rPr>
          <w:lang w:val="es-419"/>
        </w:rPr>
        <w:drawing>
          <wp:inline distT="0" distB="0" distL="0" distR="0" wp14:anchorId="10444690" wp14:editId="6388752A">
            <wp:extent cx="3251200" cy="1828800"/>
            <wp:effectExtent l="12700" t="12700" r="12700" b="12700"/>
            <wp:docPr id="186984542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45421" name="Picture 1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45AAD0FB" w14:textId="6A3F199E" w:rsidR="009466FD" w:rsidRPr="004A01F4" w:rsidRDefault="009466FD" w:rsidP="00D97981">
      <w:pPr>
        <w:pStyle w:val="Heading3"/>
        <w:rPr>
          <w:lang w:val="es-419"/>
        </w:rPr>
      </w:pPr>
      <w:r w:rsidRPr="004A01F4">
        <w:rPr>
          <w:lang w:val="es-419"/>
        </w:rPr>
        <w:t xml:space="preserve">Temas de </w:t>
      </w:r>
      <w:r w:rsidR="00F3237C" w:rsidRPr="004A01F4">
        <w:rPr>
          <w:lang w:val="es-419"/>
        </w:rPr>
        <w:t>discusión</w:t>
      </w:r>
    </w:p>
    <w:p w14:paraId="237675C1" w14:textId="78ADF061" w:rsidR="00977B0B" w:rsidRPr="004A01F4" w:rsidRDefault="000F0E10" w:rsidP="0086021A">
      <w:pPr>
        <w:pStyle w:val="ListBullet"/>
        <w:rPr>
          <w:lang w:val="es-419"/>
        </w:rPr>
      </w:pPr>
      <w:r w:rsidRPr="004A01F4">
        <w:rPr>
          <w:lang w:val="es-419"/>
        </w:rPr>
        <w:t>Las</w:t>
      </w:r>
      <w:r w:rsidR="00B31729" w:rsidRPr="004A01F4">
        <w:rPr>
          <w:lang w:val="es-419"/>
        </w:rPr>
        <w:t xml:space="preserve"> experiencias de </w:t>
      </w:r>
      <w:r w:rsidR="00F3237C" w:rsidRPr="004A01F4">
        <w:rPr>
          <w:lang w:val="es-419"/>
        </w:rPr>
        <w:t>indagación</w:t>
      </w:r>
      <w:r w:rsidR="00B31729" w:rsidRPr="004A01F4">
        <w:rPr>
          <w:lang w:val="es-419"/>
        </w:rPr>
        <w:t xml:space="preserve"> </w:t>
      </w:r>
      <w:r w:rsidR="00024FC4" w:rsidRPr="004A01F4">
        <w:rPr>
          <w:lang w:val="es-419"/>
        </w:rPr>
        <w:t>apoyan el aprendizaje en todos los ámbitos. Por ejemplo,</w:t>
      </w:r>
      <w:r w:rsidRPr="004A01F4">
        <w:rPr>
          <w:lang w:val="es-419"/>
        </w:rPr>
        <w:t xml:space="preserve"> </w:t>
      </w:r>
    </w:p>
    <w:p w14:paraId="5B1DC037" w14:textId="5D3F6C1F" w:rsidR="00977B0B" w:rsidRPr="004A01F4" w:rsidRDefault="00024FC4" w:rsidP="0086021A">
      <w:pPr>
        <w:pStyle w:val="ListBullet2"/>
        <w:rPr>
          <w:lang w:val="es-419"/>
        </w:rPr>
      </w:pPr>
      <w:r w:rsidRPr="004A01F4">
        <w:rPr>
          <w:lang w:val="es-419"/>
        </w:rPr>
        <w:t>ofrecen oportunidades para desarrollar habilidades sociales y emocionales, como la colaboración</w:t>
      </w:r>
      <w:r w:rsidR="00100168" w:rsidRPr="004A01F4">
        <w:rPr>
          <w:lang w:val="es-419"/>
        </w:rPr>
        <w:t xml:space="preserve">, la comunicación </w:t>
      </w:r>
      <w:r w:rsidR="008E015A" w:rsidRPr="004A01F4">
        <w:rPr>
          <w:lang w:val="es-419"/>
        </w:rPr>
        <w:t xml:space="preserve">y </w:t>
      </w:r>
      <w:r w:rsidR="007032AD" w:rsidRPr="004A01F4">
        <w:rPr>
          <w:lang w:val="es-419"/>
        </w:rPr>
        <w:t xml:space="preserve">la persistencia </w:t>
      </w:r>
      <w:r w:rsidRPr="004A01F4">
        <w:rPr>
          <w:lang w:val="es-419"/>
        </w:rPr>
        <w:t>(Consejo Nacional de Investigación, 2012</w:t>
      </w:r>
      <w:r w:rsidR="00C90CA2" w:rsidRPr="004A01F4">
        <w:rPr>
          <w:lang w:val="es-419"/>
        </w:rPr>
        <w:t>; Keifert y Stevens, 2018</w:t>
      </w:r>
      <w:r w:rsidRPr="004A01F4">
        <w:rPr>
          <w:lang w:val="es-419"/>
        </w:rPr>
        <w:t>)</w:t>
      </w:r>
      <w:r w:rsidR="000052D3" w:rsidRPr="004A01F4">
        <w:rPr>
          <w:lang w:val="es-419"/>
        </w:rPr>
        <w:t>;</w:t>
      </w:r>
    </w:p>
    <w:p w14:paraId="165A1D8F" w14:textId="3E38F990" w:rsidR="00977B0B" w:rsidRPr="004A01F4" w:rsidRDefault="00024FC4" w:rsidP="0086021A">
      <w:pPr>
        <w:pStyle w:val="ListBullet2"/>
        <w:rPr>
          <w:lang w:val="es-419"/>
        </w:rPr>
      </w:pPr>
      <w:r w:rsidRPr="004A01F4">
        <w:rPr>
          <w:lang w:val="es-419"/>
        </w:rPr>
        <w:t xml:space="preserve">animan a los niños a utilizar las matemáticas, la alfabetización </w:t>
      </w:r>
      <w:r w:rsidR="00535741" w:rsidRPr="004A01F4">
        <w:rPr>
          <w:lang w:val="es-419"/>
        </w:rPr>
        <w:t xml:space="preserve">y las habilidades motoras finas y gruesas como parte de su proceso de </w:t>
      </w:r>
      <w:r w:rsidR="00F3237C" w:rsidRPr="004A01F4">
        <w:rPr>
          <w:lang w:val="es-419"/>
        </w:rPr>
        <w:t>indagación</w:t>
      </w:r>
      <w:r w:rsidR="00535741" w:rsidRPr="004A01F4">
        <w:rPr>
          <w:lang w:val="es-419"/>
        </w:rPr>
        <w:t xml:space="preserve"> (</w:t>
      </w:r>
      <w:r w:rsidRPr="004A01F4">
        <w:rPr>
          <w:lang w:val="es-419"/>
        </w:rPr>
        <w:t>Bustamante et al., 2018; Cabell y Hwang, 2020; NASEM, 2021)</w:t>
      </w:r>
      <w:r w:rsidR="000052D3" w:rsidRPr="004A01F4">
        <w:rPr>
          <w:lang w:val="es-419"/>
        </w:rPr>
        <w:t>; y</w:t>
      </w:r>
    </w:p>
    <w:p w14:paraId="0FBB4495" w14:textId="6BC777D7" w:rsidR="00024FC4" w:rsidRPr="004A01F4" w:rsidRDefault="00024FC4" w:rsidP="0086021A">
      <w:pPr>
        <w:pStyle w:val="ListBullet2"/>
        <w:rPr>
          <w:lang w:val="es-419"/>
        </w:rPr>
      </w:pPr>
      <w:r w:rsidRPr="004A01F4">
        <w:rPr>
          <w:lang w:val="es-419"/>
        </w:rPr>
        <w:t xml:space="preserve">fortalecen las habilidades de pensamiento crítico necesarias para la resolución de problemas, responder preguntas y desarrollar una comprensión más profunda de los conceptos (Consejo Nacional de Investigación, 2012). </w:t>
      </w:r>
    </w:p>
    <w:p w14:paraId="5AC4097B" w14:textId="3045C6C2" w:rsidR="00977B0B" w:rsidRPr="004A01F4" w:rsidRDefault="00535741" w:rsidP="0086021A">
      <w:pPr>
        <w:pStyle w:val="ListBullet"/>
        <w:rPr>
          <w:lang w:val="es-419"/>
        </w:rPr>
      </w:pPr>
      <w:r w:rsidRPr="004A01F4">
        <w:rPr>
          <w:lang w:val="es-419"/>
        </w:rPr>
        <w:t xml:space="preserve">Las experiencias de </w:t>
      </w:r>
      <w:r w:rsidR="00F3237C" w:rsidRPr="004A01F4">
        <w:rPr>
          <w:lang w:val="es-419"/>
        </w:rPr>
        <w:t>indagación</w:t>
      </w:r>
      <w:r w:rsidRPr="004A01F4">
        <w:rPr>
          <w:lang w:val="es-419"/>
        </w:rPr>
        <w:t xml:space="preserve"> también pueden ayudar a los niños a </w:t>
      </w:r>
      <w:r w:rsidR="00024FC4" w:rsidRPr="004A01F4">
        <w:rPr>
          <w:lang w:val="es-419"/>
        </w:rPr>
        <w:t>desarrollar su capacidad de acción y su identidad como alumnos de STEAM</w:t>
      </w:r>
      <w:r w:rsidRPr="004A01F4">
        <w:rPr>
          <w:lang w:val="es-419"/>
        </w:rPr>
        <w:t xml:space="preserve">. Por ejemplo, las experiencias de </w:t>
      </w:r>
      <w:r w:rsidR="00F3237C" w:rsidRPr="004A01F4">
        <w:rPr>
          <w:lang w:val="es-419"/>
        </w:rPr>
        <w:t>indagación</w:t>
      </w:r>
      <w:r w:rsidRPr="004A01F4">
        <w:rPr>
          <w:lang w:val="es-419"/>
        </w:rPr>
        <w:t xml:space="preserve"> </w:t>
      </w:r>
      <w:r w:rsidR="000052D3" w:rsidRPr="004A01F4">
        <w:rPr>
          <w:lang w:val="es-419"/>
        </w:rPr>
        <w:t>ofrecen lo siguiente:</w:t>
      </w:r>
    </w:p>
    <w:p w14:paraId="687C93AB" w14:textId="23730AF1" w:rsidR="00977B0B" w:rsidRPr="004A01F4" w:rsidRDefault="00535741" w:rsidP="0086021A">
      <w:pPr>
        <w:pStyle w:val="ListBullet2"/>
        <w:rPr>
          <w:lang w:val="es-419"/>
        </w:rPr>
      </w:pPr>
      <w:r w:rsidRPr="004A01F4">
        <w:rPr>
          <w:lang w:val="es-419"/>
        </w:rPr>
        <w:t xml:space="preserve">Crean espacios seguros para que los niños asuman riesgos. A través de las experiencias de </w:t>
      </w:r>
      <w:r w:rsidR="00F3237C" w:rsidRPr="004A01F4">
        <w:rPr>
          <w:lang w:val="es-419"/>
        </w:rPr>
        <w:t>indagación</w:t>
      </w:r>
      <w:r w:rsidRPr="004A01F4">
        <w:rPr>
          <w:lang w:val="es-419"/>
        </w:rPr>
        <w:t xml:space="preserve">, los niños aprenden que los errores pueden </w:t>
      </w:r>
      <w:r w:rsidR="000F0E10" w:rsidRPr="004A01F4">
        <w:rPr>
          <w:lang w:val="es-419"/>
        </w:rPr>
        <w:t xml:space="preserve">ayudarles </w:t>
      </w:r>
      <w:r w:rsidRPr="004A01F4">
        <w:rPr>
          <w:lang w:val="es-419"/>
        </w:rPr>
        <w:t>a aprender (Dweck et al., 2014)</w:t>
      </w:r>
      <w:r w:rsidR="000052D3" w:rsidRPr="004A01F4">
        <w:rPr>
          <w:lang w:val="es-419"/>
        </w:rPr>
        <w:t>.</w:t>
      </w:r>
    </w:p>
    <w:p w14:paraId="6562DB95" w14:textId="1640F0C0" w:rsidR="00B31729" w:rsidRPr="004A01F4" w:rsidRDefault="007032AD" w:rsidP="0086021A">
      <w:pPr>
        <w:pStyle w:val="ListBullet2"/>
        <w:rPr>
          <w:lang w:val="es-419"/>
        </w:rPr>
      </w:pPr>
      <w:r w:rsidRPr="004A01F4">
        <w:rPr>
          <w:lang w:val="es-419"/>
        </w:rPr>
        <w:t xml:space="preserve">Brindan oportunidades en las que los niños pueden sentir una sensación de </w:t>
      </w:r>
      <w:r w:rsidR="00FE1EFC" w:rsidRPr="004A01F4">
        <w:rPr>
          <w:lang w:val="es-419"/>
        </w:rPr>
        <w:t>competencia</w:t>
      </w:r>
      <w:r w:rsidRPr="004A01F4">
        <w:rPr>
          <w:lang w:val="es-419"/>
        </w:rPr>
        <w:t xml:space="preserve">, como </w:t>
      </w:r>
      <w:r w:rsidR="000052D3" w:rsidRPr="004A01F4">
        <w:rPr>
          <w:lang w:val="es-419"/>
        </w:rPr>
        <w:t>«</w:t>
      </w:r>
      <w:r w:rsidRPr="004A01F4">
        <w:rPr>
          <w:lang w:val="es-419"/>
        </w:rPr>
        <w:t>¡Puedo hacerlo!</w:t>
      </w:r>
      <w:r w:rsidR="000052D3" w:rsidRPr="004A01F4">
        <w:rPr>
          <w:lang w:val="es-419"/>
        </w:rPr>
        <w:t xml:space="preserve">». </w:t>
      </w:r>
      <w:r w:rsidRPr="004A01F4">
        <w:rPr>
          <w:lang w:val="es-419"/>
        </w:rPr>
        <w:t xml:space="preserve">Estas experiencias mejoran el compromiso y la motivación para aprender, lo que ayuda a desarrollar un sentido positivo de identidad en STEAM (Dweck et al., 2014; Siry et al., 2016). </w:t>
      </w:r>
    </w:p>
    <w:p w14:paraId="73F8044A" w14:textId="0E350B68" w:rsidR="004465AF" w:rsidRPr="004A01F4" w:rsidRDefault="004465AF" w:rsidP="0086021A">
      <w:pPr>
        <w:pStyle w:val="ListBullet2"/>
        <w:rPr>
          <w:lang w:val="es-419"/>
        </w:rPr>
      </w:pPr>
      <w:r w:rsidRPr="004A01F4">
        <w:rPr>
          <w:lang w:val="es-419"/>
        </w:rPr>
        <w:lastRenderedPageBreak/>
        <w:t xml:space="preserve">Pueden aprovechar los recursos de conocimiento de los niños, </w:t>
      </w:r>
      <w:r w:rsidR="00CC7658" w:rsidRPr="004A01F4">
        <w:rPr>
          <w:lang w:val="es-419"/>
        </w:rPr>
        <w:t xml:space="preserve">un conjunto </w:t>
      </w:r>
      <w:r w:rsidRPr="004A01F4">
        <w:rPr>
          <w:lang w:val="es-419"/>
        </w:rPr>
        <w:t xml:space="preserve">único </w:t>
      </w:r>
      <w:r w:rsidR="00CC7658" w:rsidRPr="004A01F4">
        <w:rPr>
          <w:lang w:val="es-419"/>
        </w:rPr>
        <w:t xml:space="preserve">de conocimientos y habilidades basado en </w:t>
      </w:r>
      <w:r w:rsidRPr="004A01F4">
        <w:rPr>
          <w:lang w:val="es-419"/>
        </w:rPr>
        <w:t xml:space="preserve">las experiencias vividas </w:t>
      </w:r>
      <w:r w:rsidR="00CC7658" w:rsidRPr="004A01F4">
        <w:rPr>
          <w:lang w:val="es-419"/>
        </w:rPr>
        <w:t xml:space="preserve">por los niños </w:t>
      </w:r>
      <w:r w:rsidRPr="004A01F4">
        <w:rPr>
          <w:lang w:val="es-419"/>
        </w:rPr>
        <w:t xml:space="preserve">en sus familias y comunidades </w:t>
      </w:r>
      <w:r w:rsidR="00473FAB" w:rsidRPr="004A01F4">
        <w:rPr>
          <w:lang w:val="es-419"/>
        </w:rPr>
        <w:t>(Hedges, et al., 2010)</w:t>
      </w:r>
      <w:r w:rsidRPr="004A01F4">
        <w:rPr>
          <w:lang w:val="es-419"/>
        </w:rPr>
        <w:t xml:space="preserve">. </w:t>
      </w:r>
      <w:r w:rsidR="00CC7658" w:rsidRPr="004A01F4">
        <w:rPr>
          <w:lang w:val="es-419"/>
        </w:rPr>
        <w:t xml:space="preserve">Los niños pueden recurrir a sus experiencias cotidianas, su cultura y sus prácticas domésticas para generar curiosidad y orientar sus investigaciones. </w:t>
      </w:r>
    </w:p>
    <w:p w14:paraId="44A4A837" w14:textId="6ED78BF2" w:rsidR="00D126E9" w:rsidRPr="004A01F4" w:rsidRDefault="00D126E9" w:rsidP="00522961">
      <w:pPr>
        <w:pStyle w:val="Heading2"/>
        <w:rPr>
          <w:lang w:val="es-419"/>
        </w:rPr>
      </w:pPr>
      <w:r w:rsidRPr="004A01F4">
        <w:rPr>
          <w:lang w:val="es-419"/>
        </w:rPr>
        <w:t>Diapositiva</w:t>
      </w:r>
      <w:r w:rsidR="00015AC6" w:rsidRPr="004A01F4">
        <w:rPr>
          <w:lang w:val="es-419"/>
        </w:rPr>
        <w:t xml:space="preserve"> 13</w:t>
      </w:r>
      <w:r w:rsidRPr="004A01F4">
        <w:rPr>
          <w:lang w:val="es-419"/>
        </w:rPr>
        <w:t xml:space="preserve">: </w:t>
      </w:r>
      <w:r w:rsidR="00B31729" w:rsidRPr="004A01F4">
        <w:rPr>
          <w:lang w:val="es-419"/>
        </w:rPr>
        <w:t xml:space="preserve">Explorar: La </w:t>
      </w:r>
      <w:r w:rsidR="00F3237C" w:rsidRPr="004A01F4">
        <w:rPr>
          <w:lang w:val="es-419"/>
        </w:rPr>
        <w:t>indagación</w:t>
      </w:r>
      <w:r w:rsidR="00B31729" w:rsidRPr="004A01F4">
        <w:rPr>
          <w:lang w:val="es-419"/>
        </w:rPr>
        <w:t xml:space="preserve"> </w:t>
      </w:r>
      <w:r w:rsidR="000B2A5C" w:rsidRPr="004A01F4">
        <w:rPr>
          <w:lang w:val="es-419"/>
        </w:rPr>
        <w:t>a través de</w:t>
      </w:r>
      <w:r w:rsidR="00B31729" w:rsidRPr="004A01F4">
        <w:rPr>
          <w:lang w:val="es-419"/>
        </w:rPr>
        <w:t xml:space="preserve"> edades y contextos</w:t>
      </w:r>
    </w:p>
    <w:p w14:paraId="1DFDCC30" w14:textId="03753A49" w:rsidR="006F5A42" w:rsidRPr="004A01F4" w:rsidRDefault="006F5A42" w:rsidP="006F5A42">
      <w:pPr>
        <w:pStyle w:val="SlideThumbnail"/>
        <w:rPr>
          <w:lang w:val="es-419"/>
        </w:rPr>
      </w:pPr>
      <w:r w:rsidRPr="004A01F4">
        <w:rPr>
          <w:lang w:val="es-419"/>
        </w:rPr>
        <w:drawing>
          <wp:inline distT="0" distB="0" distL="0" distR="0" wp14:anchorId="4349B8EB" wp14:editId="1F89850C">
            <wp:extent cx="3251200" cy="1828800"/>
            <wp:effectExtent l="12700" t="12700" r="12700" b="12700"/>
            <wp:docPr id="118347468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74680" name="Picture 20">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7A65B068" w14:textId="7357CF10" w:rsidR="00320B51" w:rsidRPr="004A01F4" w:rsidRDefault="00A15722" w:rsidP="00D97981">
      <w:pPr>
        <w:pStyle w:val="BodyText"/>
        <w:rPr>
          <w:lang w:val="es-419"/>
        </w:rPr>
      </w:pPr>
      <w:r w:rsidRPr="004A01F4">
        <w:rPr>
          <w:b/>
          <w:bCs/>
          <w:lang w:val="es-419"/>
        </w:rPr>
        <w:t>Tiempo</w:t>
      </w:r>
      <w:r w:rsidR="00320B51" w:rsidRPr="004A01F4">
        <w:rPr>
          <w:b/>
          <w:bCs/>
          <w:lang w:val="es-419"/>
        </w:rPr>
        <w:t>:</w:t>
      </w:r>
      <w:r w:rsidR="001B6FC2" w:rsidRPr="004A01F4">
        <w:rPr>
          <w:lang w:val="es-419"/>
        </w:rPr>
        <w:t xml:space="preserve"> 10-15 </w:t>
      </w:r>
      <w:r w:rsidR="00320B51" w:rsidRPr="004A01F4">
        <w:rPr>
          <w:lang w:val="es-419"/>
        </w:rPr>
        <w:t xml:space="preserve">minutos </w:t>
      </w:r>
      <w:r w:rsidR="001B6FC2" w:rsidRPr="004A01F4">
        <w:rPr>
          <w:lang w:val="es-419"/>
        </w:rPr>
        <w:t>(incluido el debate de la siguiente diapositiva)</w:t>
      </w:r>
    </w:p>
    <w:p w14:paraId="7B583226" w14:textId="4D237C4E" w:rsidR="0055772C" w:rsidRPr="004A01F4" w:rsidRDefault="0055772C" w:rsidP="00D97981">
      <w:pPr>
        <w:pStyle w:val="BodyText"/>
        <w:rPr>
          <w:lang w:val="es-419"/>
        </w:rPr>
      </w:pPr>
      <w:r w:rsidRPr="004A01F4">
        <w:rPr>
          <w:b/>
          <w:bCs/>
          <w:lang w:val="es-419"/>
        </w:rPr>
        <w:t xml:space="preserve">Materiales: </w:t>
      </w:r>
      <w:r w:rsidRPr="004A01F4">
        <w:rPr>
          <w:lang w:val="es-419"/>
        </w:rPr>
        <w:t xml:space="preserve">Folleto </w:t>
      </w:r>
      <w:r w:rsidRPr="004A01F4">
        <w:rPr>
          <w:b/>
          <w:bCs/>
          <w:lang w:val="es-419"/>
        </w:rPr>
        <w:t>«</w:t>
      </w:r>
      <w:r w:rsidR="00F3237C" w:rsidRPr="004A01F4">
        <w:rPr>
          <w:b/>
          <w:bCs/>
          <w:lang w:val="es-419"/>
        </w:rPr>
        <w:t>Indagación</w:t>
      </w:r>
      <w:r w:rsidRPr="004A01F4">
        <w:rPr>
          <w:b/>
          <w:bCs/>
          <w:lang w:val="es-419"/>
        </w:rPr>
        <w:t xml:space="preserve"> </w:t>
      </w:r>
      <w:r w:rsidR="00E330D2" w:rsidRPr="004A01F4">
        <w:rPr>
          <w:b/>
          <w:bCs/>
          <w:lang w:val="es-419"/>
        </w:rPr>
        <w:t>a través</w:t>
      </w:r>
      <w:r w:rsidRPr="004A01F4">
        <w:rPr>
          <w:b/>
          <w:bCs/>
          <w:lang w:val="es-419"/>
        </w:rPr>
        <w:t xml:space="preserve"> </w:t>
      </w:r>
      <w:r w:rsidR="00520BEB" w:rsidRPr="004A01F4">
        <w:rPr>
          <w:b/>
          <w:bCs/>
          <w:lang w:val="es-419"/>
        </w:rPr>
        <w:t>de</w:t>
      </w:r>
      <w:r w:rsidRPr="004A01F4">
        <w:rPr>
          <w:b/>
          <w:bCs/>
          <w:lang w:val="es-419"/>
        </w:rPr>
        <w:t xml:space="preserve"> edades y contextos»</w:t>
      </w:r>
      <w:r w:rsidRPr="004A01F4">
        <w:rPr>
          <w:lang w:val="es-419"/>
        </w:rPr>
        <w:t xml:space="preserve"> </w:t>
      </w:r>
    </w:p>
    <w:p w14:paraId="7BD63240" w14:textId="5816ECEB" w:rsidR="00D126E9" w:rsidRPr="004A01F4" w:rsidRDefault="00D126E9" w:rsidP="00415599">
      <w:pPr>
        <w:pStyle w:val="Heading3"/>
        <w:rPr>
          <w:lang w:val="es-419"/>
        </w:rPr>
      </w:pPr>
      <w:r w:rsidRPr="004A01F4">
        <w:rPr>
          <w:lang w:val="es-419"/>
        </w:rPr>
        <w:t xml:space="preserve">Temas de </w:t>
      </w:r>
      <w:r w:rsidR="00F3237C" w:rsidRPr="004A01F4">
        <w:rPr>
          <w:lang w:val="es-419"/>
        </w:rPr>
        <w:t>discusión</w:t>
      </w:r>
    </w:p>
    <w:p w14:paraId="0F256967" w14:textId="6A522148" w:rsidR="00B31729" w:rsidRPr="004A01F4" w:rsidRDefault="00B31729" w:rsidP="0086021A">
      <w:pPr>
        <w:pStyle w:val="ListBullet"/>
        <w:rPr>
          <w:rFonts w:cs="Segoe UI"/>
          <w:lang w:val="es-419"/>
        </w:rPr>
      </w:pPr>
      <w:r w:rsidRPr="004A01F4">
        <w:rPr>
          <w:lang w:val="es-419"/>
        </w:rPr>
        <w:t xml:space="preserve">Aquí hay una variedad de </w:t>
      </w:r>
      <w:r w:rsidR="001B6FC2" w:rsidRPr="004A01F4">
        <w:rPr>
          <w:lang w:val="es-419"/>
        </w:rPr>
        <w:t xml:space="preserve">tarjetas con </w:t>
      </w:r>
      <w:r w:rsidR="007B6C75" w:rsidRPr="004A01F4">
        <w:rPr>
          <w:lang w:val="es-419"/>
        </w:rPr>
        <w:t xml:space="preserve">fotos y </w:t>
      </w:r>
      <w:r w:rsidRPr="004A01F4">
        <w:rPr>
          <w:lang w:val="es-419"/>
        </w:rPr>
        <w:t xml:space="preserve">breves ejemplos </w:t>
      </w:r>
      <w:r w:rsidR="007B6C75" w:rsidRPr="004A01F4">
        <w:rPr>
          <w:lang w:val="es-419"/>
        </w:rPr>
        <w:t xml:space="preserve">que muestran a </w:t>
      </w:r>
      <w:r w:rsidRPr="004A01F4">
        <w:rPr>
          <w:lang w:val="es-419"/>
        </w:rPr>
        <w:t xml:space="preserve">niños de diferentes edades y </w:t>
      </w:r>
      <w:r w:rsidR="007B6C75" w:rsidRPr="004A01F4">
        <w:rPr>
          <w:lang w:val="es-419"/>
        </w:rPr>
        <w:t xml:space="preserve">contextos </w:t>
      </w:r>
      <w:r w:rsidR="00CE2AA5" w:rsidRPr="004A01F4">
        <w:rPr>
          <w:lang w:val="es-419"/>
        </w:rPr>
        <w:t xml:space="preserve">participando en la </w:t>
      </w:r>
      <w:r w:rsidR="00F3237C" w:rsidRPr="004A01F4">
        <w:rPr>
          <w:lang w:val="es-419"/>
        </w:rPr>
        <w:t>indagación</w:t>
      </w:r>
      <w:r w:rsidR="00CE2AA5" w:rsidRPr="004A01F4">
        <w:rPr>
          <w:lang w:val="es-419"/>
        </w:rPr>
        <w:t xml:space="preserve">. </w:t>
      </w:r>
    </w:p>
    <w:p w14:paraId="663C9391" w14:textId="77777777" w:rsidR="00977B0B" w:rsidRPr="004A01F4" w:rsidRDefault="00CE2AA5" w:rsidP="0086021A">
      <w:pPr>
        <w:pStyle w:val="ListBullet"/>
        <w:rPr>
          <w:rFonts w:cs="Segoe UI"/>
          <w:lang w:val="es-419"/>
        </w:rPr>
      </w:pPr>
      <w:r w:rsidRPr="004A01F4">
        <w:rPr>
          <w:lang w:val="es-419"/>
        </w:rPr>
        <w:t xml:space="preserve">Elija una </w:t>
      </w:r>
      <w:r w:rsidR="001B6FC2" w:rsidRPr="004A01F4">
        <w:rPr>
          <w:lang w:val="es-419"/>
        </w:rPr>
        <w:t xml:space="preserve">tarjeta </w:t>
      </w:r>
      <w:r w:rsidRPr="004A01F4">
        <w:rPr>
          <w:lang w:val="es-419"/>
        </w:rPr>
        <w:t xml:space="preserve">que le resulte significativa. Revise los ejemplos y la foto </w:t>
      </w:r>
      <w:r w:rsidR="00320B51" w:rsidRPr="004A01F4">
        <w:rPr>
          <w:lang w:val="es-419"/>
        </w:rPr>
        <w:t xml:space="preserve">y considere las siguientes preguntas: </w:t>
      </w:r>
    </w:p>
    <w:p w14:paraId="2BBE963D" w14:textId="77777777" w:rsidR="00977B0B" w:rsidRPr="004A01F4" w:rsidRDefault="00320B51" w:rsidP="0086021A">
      <w:pPr>
        <w:pStyle w:val="ListBullet2"/>
        <w:rPr>
          <w:rFonts w:cs="Segoe UI"/>
          <w:lang w:val="es-419"/>
        </w:rPr>
      </w:pPr>
      <w:r w:rsidRPr="004A01F4">
        <w:rPr>
          <w:lang w:val="es-419"/>
        </w:rPr>
        <w:t xml:space="preserve">¿De qué manera demuestra curiosidad el niño?  </w:t>
      </w:r>
    </w:p>
    <w:p w14:paraId="0EA1AB5A" w14:textId="77777777" w:rsidR="00977B0B" w:rsidRPr="004A01F4" w:rsidRDefault="00320B51" w:rsidP="0086021A">
      <w:pPr>
        <w:pStyle w:val="ListBullet2"/>
        <w:rPr>
          <w:rFonts w:cs="Segoe UI"/>
          <w:lang w:val="es-419"/>
        </w:rPr>
      </w:pPr>
      <w:r w:rsidRPr="004A01F4">
        <w:rPr>
          <w:lang w:val="es-419"/>
        </w:rPr>
        <w:t xml:space="preserve">¿De qué manera está investigando o experimentando el niño? </w:t>
      </w:r>
    </w:p>
    <w:p w14:paraId="1EBA3E1B" w14:textId="6318DEE1" w:rsidR="00320B51" w:rsidRPr="004A01F4" w:rsidRDefault="65616D94" w:rsidP="0086021A">
      <w:pPr>
        <w:pStyle w:val="ListBullet2"/>
        <w:rPr>
          <w:rFonts w:cs="Segoe UI"/>
          <w:lang w:val="es-419"/>
        </w:rPr>
      </w:pPr>
      <w:r w:rsidRPr="004A01F4">
        <w:rPr>
          <w:lang w:val="es-419"/>
        </w:rPr>
        <w:t xml:space="preserve">¿Qué tipo de conocimientos podría estar adquiriendo el niño sobre los diferentes conceptos y fenómenos STEAM? </w:t>
      </w:r>
    </w:p>
    <w:p w14:paraId="120E4BCB" w14:textId="32B96C0E" w:rsidR="00320B51" w:rsidRPr="004A01F4" w:rsidRDefault="00320B51" w:rsidP="0086021A">
      <w:pPr>
        <w:pStyle w:val="ListBullet"/>
        <w:rPr>
          <w:lang w:val="es-419"/>
        </w:rPr>
      </w:pPr>
      <w:r w:rsidRPr="004A01F4">
        <w:rPr>
          <w:lang w:val="es-419"/>
        </w:rPr>
        <w:t xml:space="preserve">Busca a alguien en </w:t>
      </w:r>
      <w:r w:rsidR="00FE1EFC" w:rsidRPr="004A01F4">
        <w:rPr>
          <w:lang w:val="es-419"/>
        </w:rPr>
        <w:t>s</w:t>
      </w:r>
      <w:r w:rsidRPr="004A01F4">
        <w:rPr>
          <w:lang w:val="es-419"/>
        </w:rPr>
        <w:t xml:space="preserve">u mesa </w:t>
      </w:r>
      <w:r w:rsidR="00081397" w:rsidRPr="004A01F4">
        <w:rPr>
          <w:lang w:val="es-419"/>
        </w:rPr>
        <w:t xml:space="preserve">que </w:t>
      </w:r>
      <w:r w:rsidRPr="004A01F4">
        <w:rPr>
          <w:lang w:val="es-419"/>
        </w:rPr>
        <w:t xml:space="preserve">haya elegido una </w:t>
      </w:r>
      <w:r w:rsidR="00FE1EFC" w:rsidRPr="004A01F4">
        <w:rPr>
          <w:lang w:val="es-419"/>
        </w:rPr>
        <w:t xml:space="preserve">tarjeta </w:t>
      </w:r>
      <w:r w:rsidRPr="004A01F4">
        <w:rPr>
          <w:lang w:val="es-419"/>
        </w:rPr>
        <w:t xml:space="preserve">diferente. </w:t>
      </w:r>
    </w:p>
    <w:p w14:paraId="5BA1C9D1" w14:textId="72F73DE4" w:rsidR="00320B51" w:rsidRPr="004A01F4" w:rsidRDefault="00320B51" w:rsidP="0086021A">
      <w:pPr>
        <w:pStyle w:val="ListBullet"/>
        <w:rPr>
          <w:lang w:val="es-419"/>
        </w:rPr>
      </w:pPr>
      <w:r w:rsidRPr="004A01F4">
        <w:rPr>
          <w:lang w:val="es-419"/>
        </w:rPr>
        <w:t xml:space="preserve">Explique a su compañero el contenido general de su tarjeta. </w:t>
      </w:r>
    </w:p>
    <w:p w14:paraId="7466F3E8" w14:textId="3908152F" w:rsidR="00320B51" w:rsidRPr="004A01F4" w:rsidRDefault="00320B51" w:rsidP="0086021A">
      <w:pPr>
        <w:pStyle w:val="ListBullet"/>
        <w:rPr>
          <w:lang w:val="es-419"/>
        </w:rPr>
      </w:pPr>
      <w:r w:rsidRPr="004A01F4">
        <w:rPr>
          <w:lang w:val="es-419"/>
        </w:rPr>
        <w:t xml:space="preserve">Compare y contraste cómo los niños de los dos escenarios participan en la </w:t>
      </w:r>
      <w:r w:rsidR="00F3237C" w:rsidRPr="004A01F4">
        <w:rPr>
          <w:lang w:val="es-419"/>
        </w:rPr>
        <w:t>indagación</w:t>
      </w:r>
      <w:r w:rsidRPr="004A01F4">
        <w:rPr>
          <w:lang w:val="es-419"/>
        </w:rPr>
        <w:t xml:space="preserve"> de manera similar y diferente. </w:t>
      </w:r>
    </w:p>
    <w:p w14:paraId="7E0B0311" w14:textId="7260BAC6" w:rsidR="007B6C75" w:rsidRPr="004A01F4" w:rsidRDefault="007B6C75" w:rsidP="00415599">
      <w:pPr>
        <w:pStyle w:val="Heading3"/>
        <w:rPr>
          <w:lang w:val="es-419"/>
        </w:rPr>
      </w:pPr>
      <w:r w:rsidRPr="004A01F4">
        <w:rPr>
          <w:lang w:val="es-419"/>
        </w:rPr>
        <w:lastRenderedPageBreak/>
        <w:t>Notas</w:t>
      </w:r>
      <w:r w:rsidR="00517D1F" w:rsidRPr="004A01F4">
        <w:rPr>
          <w:lang w:val="es-419"/>
        </w:rPr>
        <w:t xml:space="preserve"> del facilitador</w:t>
      </w:r>
    </w:p>
    <w:p w14:paraId="6020A89F" w14:textId="4B127F9C" w:rsidR="007B6C75" w:rsidRPr="004A01F4" w:rsidRDefault="00320B51" w:rsidP="0086021A">
      <w:pPr>
        <w:pStyle w:val="ListBullet"/>
        <w:rPr>
          <w:b/>
          <w:bCs/>
          <w:lang w:val="es-419"/>
        </w:rPr>
      </w:pPr>
      <w:r w:rsidRPr="004A01F4">
        <w:rPr>
          <w:lang w:val="es-419"/>
        </w:rPr>
        <w:t>Esta actividad se analiza en la siguiente diapositiva.</w:t>
      </w:r>
    </w:p>
    <w:p w14:paraId="28514D73" w14:textId="47279860" w:rsidR="00757C5C" w:rsidRPr="004A01F4" w:rsidRDefault="00A95D40" w:rsidP="00522961">
      <w:pPr>
        <w:pStyle w:val="Heading2"/>
        <w:rPr>
          <w:lang w:val="es-419"/>
        </w:rPr>
      </w:pPr>
      <w:r w:rsidRPr="004A01F4">
        <w:rPr>
          <w:lang w:val="es-419"/>
        </w:rPr>
        <w:t>Diapositiva</w:t>
      </w:r>
      <w:r w:rsidR="00015AC6" w:rsidRPr="004A01F4">
        <w:rPr>
          <w:lang w:val="es-419"/>
        </w:rPr>
        <w:t xml:space="preserve"> 14</w:t>
      </w:r>
      <w:r w:rsidR="00757C5C" w:rsidRPr="004A01F4">
        <w:rPr>
          <w:lang w:val="es-419"/>
        </w:rPr>
        <w:t xml:space="preserve">: </w:t>
      </w:r>
      <w:r w:rsidR="007B6C75" w:rsidRPr="004A01F4">
        <w:rPr>
          <w:lang w:val="es-419"/>
        </w:rPr>
        <w:t xml:space="preserve">Debate: La </w:t>
      </w:r>
      <w:r w:rsidR="00F3237C" w:rsidRPr="004A01F4">
        <w:rPr>
          <w:lang w:val="es-419"/>
        </w:rPr>
        <w:t>indagación</w:t>
      </w:r>
      <w:r w:rsidR="007B6C75" w:rsidRPr="004A01F4">
        <w:rPr>
          <w:lang w:val="es-419"/>
        </w:rPr>
        <w:t xml:space="preserve"> </w:t>
      </w:r>
      <w:r w:rsidR="00C2609C" w:rsidRPr="004A01F4">
        <w:rPr>
          <w:lang w:val="es-419"/>
        </w:rPr>
        <w:t>a través de edades y contextos</w:t>
      </w:r>
    </w:p>
    <w:p w14:paraId="7DAE0611" w14:textId="61534194" w:rsidR="006F5A42" w:rsidRPr="004A01F4" w:rsidRDefault="006F5A42" w:rsidP="006F5A42">
      <w:pPr>
        <w:pStyle w:val="SlideThumbnail"/>
        <w:rPr>
          <w:lang w:val="es-419"/>
        </w:rPr>
      </w:pPr>
      <w:r w:rsidRPr="004A01F4">
        <w:rPr>
          <w:lang w:val="es-419"/>
        </w:rPr>
        <w:drawing>
          <wp:inline distT="0" distB="0" distL="0" distR="0" wp14:anchorId="5207B337" wp14:editId="4CA6BF66">
            <wp:extent cx="3251200" cy="1828800"/>
            <wp:effectExtent l="12700" t="12700" r="12700" b="12700"/>
            <wp:docPr id="184826068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60682" name="Picture 2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DC47801" w14:textId="0B0A1D2C" w:rsidR="00264422" w:rsidRPr="004A01F4" w:rsidRDefault="00A15722" w:rsidP="00415599">
      <w:pPr>
        <w:pStyle w:val="BodyText"/>
        <w:rPr>
          <w:b/>
          <w:bCs/>
          <w:lang w:val="es-419"/>
        </w:rPr>
      </w:pPr>
      <w:r w:rsidRPr="004A01F4">
        <w:rPr>
          <w:b/>
          <w:bCs/>
          <w:lang w:val="es-419"/>
        </w:rPr>
        <w:t>Tiempo</w:t>
      </w:r>
      <w:r w:rsidR="00264422" w:rsidRPr="004A01F4">
        <w:rPr>
          <w:b/>
          <w:bCs/>
          <w:lang w:val="es-419"/>
        </w:rPr>
        <w:t>:</w:t>
      </w:r>
      <w:r w:rsidR="00264422" w:rsidRPr="004A01F4">
        <w:rPr>
          <w:lang w:val="es-419"/>
        </w:rPr>
        <w:t xml:space="preserve"> 10-15 minutos (incluido el debate de la diapositiva anterior)</w:t>
      </w:r>
    </w:p>
    <w:p w14:paraId="582CF9E0" w14:textId="777C721B" w:rsidR="001B6FC2" w:rsidRPr="004A01F4" w:rsidRDefault="001B6FC2" w:rsidP="00415599">
      <w:pPr>
        <w:pStyle w:val="BodyText"/>
        <w:rPr>
          <w:lang w:val="es-419"/>
        </w:rPr>
      </w:pPr>
      <w:r w:rsidRPr="004A01F4">
        <w:rPr>
          <w:b/>
          <w:bCs/>
          <w:lang w:val="es-419"/>
        </w:rPr>
        <w:t xml:space="preserve">Materiales: </w:t>
      </w:r>
      <w:r w:rsidRPr="004A01F4">
        <w:rPr>
          <w:lang w:val="es-419"/>
        </w:rPr>
        <w:t xml:space="preserve">Folleto </w:t>
      </w:r>
      <w:r w:rsidRPr="004A01F4">
        <w:rPr>
          <w:b/>
          <w:bCs/>
          <w:lang w:val="es-419"/>
        </w:rPr>
        <w:t xml:space="preserve">«La </w:t>
      </w:r>
      <w:r w:rsidR="00F3237C" w:rsidRPr="004A01F4">
        <w:rPr>
          <w:b/>
          <w:bCs/>
          <w:lang w:val="es-419"/>
        </w:rPr>
        <w:t>indagación</w:t>
      </w:r>
      <w:r w:rsidRPr="004A01F4">
        <w:rPr>
          <w:b/>
          <w:bCs/>
          <w:lang w:val="es-419"/>
        </w:rPr>
        <w:t xml:space="preserve"> </w:t>
      </w:r>
      <w:r w:rsidR="00520BEB" w:rsidRPr="004A01F4">
        <w:rPr>
          <w:b/>
          <w:bCs/>
          <w:lang w:val="es-419"/>
        </w:rPr>
        <w:t xml:space="preserve">a través de </w:t>
      </w:r>
      <w:r w:rsidRPr="004A01F4">
        <w:rPr>
          <w:b/>
          <w:bCs/>
          <w:lang w:val="es-419"/>
        </w:rPr>
        <w:t>edades y contextos»</w:t>
      </w:r>
    </w:p>
    <w:p w14:paraId="4795BB4F" w14:textId="3282306B" w:rsidR="006D1E26" w:rsidRPr="004A01F4" w:rsidRDefault="006D1E26" w:rsidP="00415599">
      <w:pPr>
        <w:pStyle w:val="Heading3"/>
        <w:rPr>
          <w:lang w:val="es-419"/>
        </w:rPr>
      </w:pPr>
      <w:r w:rsidRPr="004A01F4">
        <w:rPr>
          <w:lang w:val="es-419"/>
        </w:rPr>
        <w:t xml:space="preserve">Temas de </w:t>
      </w:r>
      <w:r w:rsidR="00F3237C" w:rsidRPr="004A01F4">
        <w:rPr>
          <w:lang w:val="es-419"/>
        </w:rPr>
        <w:t>discusión</w:t>
      </w:r>
    </w:p>
    <w:p w14:paraId="7EC25C44" w14:textId="72A6211D" w:rsidR="007B6C75" w:rsidRPr="004A01F4" w:rsidRDefault="007B6C75" w:rsidP="00607CD8">
      <w:pPr>
        <w:pStyle w:val="ListBullet"/>
        <w:rPr>
          <w:lang w:val="es-419"/>
        </w:rPr>
      </w:pPr>
      <w:r w:rsidRPr="004A01F4">
        <w:rPr>
          <w:lang w:val="es-419"/>
        </w:rPr>
        <w:t xml:space="preserve">Los ejemplos que acabamos de examinar reflejaban a niños de diferentes edades y contextos.  </w:t>
      </w:r>
    </w:p>
    <w:p w14:paraId="015A93FE" w14:textId="78930A20" w:rsidR="007B6C75" w:rsidRPr="004A01F4" w:rsidRDefault="007B6C75" w:rsidP="00607CD8">
      <w:pPr>
        <w:pStyle w:val="ListBullet"/>
        <w:rPr>
          <w:lang w:val="es-419"/>
        </w:rPr>
      </w:pPr>
      <w:r w:rsidRPr="004A01F4">
        <w:rPr>
          <w:lang w:val="es-419"/>
        </w:rPr>
        <w:t xml:space="preserve">Debatamos cómo los niños de diferentes edades participan en la </w:t>
      </w:r>
      <w:r w:rsidR="00F3237C" w:rsidRPr="004A01F4">
        <w:rPr>
          <w:lang w:val="es-419"/>
        </w:rPr>
        <w:t>indagación</w:t>
      </w:r>
      <w:r w:rsidRPr="004A01F4">
        <w:rPr>
          <w:lang w:val="es-419"/>
        </w:rPr>
        <w:t xml:space="preserve"> </w:t>
      </w:r>
      <w:r w:rsidR="00153B57" w:rsidRPr="004A01F4">
        <w:rPr>
          <w:lang w:val="es-419"/>
        </w:rPr>
        <w:t xml:space="preserve">y las formas en que los diferentes contextos pueden ofrecer oportunidades para la </w:t>
      </w:r>
      <w:r w:rsidR="00F3237C" w:rsidRPr="004A01F4">
        <w:rPr>
          <w:lang w:val="es-419"/>
        </w:rPr>
        <w:t>indagación</w:t>
      </w:r>
      <w:r w:rsidRPr="004A01F4">
        <w:rPr>
          <w:lang w:val="es-419"/>
        </w:rPr>
        <w:t xml:space="preserve">. </w:t>
      </w:r>
    </w:p>
    <w:p w14:paraId="640D91FA" w14:textId="4D2DB190" w:rsidR="00606F68" w:rsidRPr="004A01F4" w:rsidRDefault="00606F68" w:rsidP="00607CD8">
      <w:pPr>
        <w:pStyle w:val="ListBullet"/>
        <w:rPr>
          <w:lang w:val="es-419"/>
        </w:rPr>
      </w:pPr>
      <w:r w:rsidRPr="004A01F4">
        <w:rPr>
          <w:lang w:val="es-419"/>
        </w:rPr>
        <w:t xml:space="preserve">[Anime a los participantes a responder a cada punto de la pantalla. Los participantes </w:t>
      </w:r>
      <w:r w:rsidR="00557B31" w:rsidRPr="004A01F4">
        <w:rPr>
          <w:lang w:val="es-419"/>
        </w:rPr>
        <w:t xml:space="preserve">pueden </w:t>
      </w:r>
      <w:r w:rsidRPr="004A01F4">
        <w:rPr>
          <w:lang w:val="es-419"/>
        </w:rPr>
        <w:t xml:space="preserve">utilizar las fotos y los ejemplos como ejemplos. Utilice las respuestas de ejemplo de las </w:t>
      </w:r>
      <w:r w:rsidR="00071CF1" w:rsidRPr="004A01F4">
        <w:rPr>
          <w:lang w:val="es-419"/>
        </w:rPr>
        <w:t xml:space="preserve">Notas del facilitador </w:t>
      </w:r>
      <w:r w:rsidRPr="004A01F4">
        <w:rPr>
          <w:lang w:val="es-419"/>
        </w:rPr>
        <w:t>para apoyar el debate].</w:t>
      </w:r>
    </w:p>
    <w:p w14:paraId="4C52840B" w14:textId="77777777" w:rsidR="00016FE2" w:rsidRPr="004A01F4" w:rsidRDefault="00016FE2" w:rsidP="00607CD8">
      <w:pPr>
        <w:pStyle w:val="ListBullet"/>
        <w:rPr>
          <w:lang w:val="es-419"/>
        </w:rPr>
      </w:pPr>
      <w:r w:rsidRPr="004A01F4">
        <w:rPr>
          <w:lang w:val="es-419"/>
        </w:rPr>
        <w:t>Todos los niños expresan curiosidad o asombro. ¿Cómo pueden los niños más pequeños y los más mayores expresar su curiosidad de manera similar o diferente?</w:t>
      </w:r>
    </w:p>
    <w:p w14:paraId="14A0684D" w14:textId="0886F315" w:rsidR="00016FE2" w:rsidRPr="004A01F4" w:rsidRDefault="00016FE2" w:rsidP="00607CD8">
      <w:pPr>
        <w:pStyle w:val="ListBullet"/>
        <w:rPr>
          <w:lang w:val="es-419"/>
        </w:rPr>
      </w:pPr>
      <w:r w:rsidRPr="004A01F4">
        <w:rPr>
          <w:lang w:val="es-419"/>
        </w:rPr>
        <w:t xml:space="preserve">Todos los niños interactúan con el entorno para poner a prueba sus ideas y observar lo que sucede. ¿Cómo pueden los niños más pequeños </w:t>
      </w:r>
      <w:r w:rsidR="00D40FC1" w:rsidRPr="004A01F4">
        <w:rPr>
          <w:lang w:val="es-419"/>
        </w:rPr>
        <w:t xml:space="preserve">y </w:t>
      </w:r>
      <w:r w:rsidRPr="004A01F4">
        <w:rPr>
          <w:lang w:val="es-419"/>
        </w:rPr>
        <w:t xml:space="preserve">los niños mayores </w:t>
      </w:r>
      <w:r w:rsidR="002C1528" w:rsidRPr="004A01F4">
        <w:rPr>
          <w:lang w:val="es-419"/>
        </w:rPr>
        <w:t>indagar</w:t>
      </w:r>
      <w:r w:rsidRPr="004A01F4">
        <w:rPr>
          <w:lang w:val="es-419"/>
        </w:rPr>
        <w:t xml:space="preserve"> de manera similar o diferente? </w:t>
      </w:r>
    </w:p>
    <w:p w14:paraId="68CDFE54" w14:textId="5E9D4ED0" w:rsidR="00016FE2" w:rsidRPr="004A01F4" w:rsidRDefault="00016FE2" w:rsidP="00607CD8">
      <w:pPr>
        <w:pStyle w:val="ListBullet"/>
        <w:rPr>
          <w:lang w:val="es-419"/>
        </w:rPr>
      </w:pPr>
      <w:r w:rsidRPr="004A01F4">
        <w:rPr>
          <w:lang w:val="es-419"/>
        </w:rPr>
        <w:t xml:space="preserve">Todos los niños comunican sus pensamientos e ideas. ¿Cómo pueden los niños más pequeños </w:t>
      </w:r>
      <w:r w:rsidR="00D40FC1" w:rsidRPr="004A01F4">
        <w:rPr>
          <w:lang w:val="es-419"/>
        </w:rPr>
        <w:t xml:space="preserve">y </w:t>
      </w:r>
      <w:r w:rsidRPr="004A01F4">
        <w:rPr>
          <w:lang w:val="es-419"/>
        </w:rPr>
        <w:t>los niños mayores comunicar sus ideas de manera similar o diferente?</w:t>
      </w:r>
    </w:p>
    <w:p w14:paraId="0959C3E5" w14:textId="528B5241" w:rsidR="007B6C75" w:rsidRPr="004A01F4" w:rsidRDefault="00606F68" w:rsidP="00415599">
      <w:pPr>
        <w:pStyle w:val="Heading3"/>
        <w:rPr>
          <w:lang w:val="es-419"/>
        </w:rPr>
      </w:pPr>
      <w:r w:rsidRPr="004A01F4">
        <w:rPr>
          <w:lang w:val="es-419"/>
        </w:rPr>
        <w:lastRenderedPageBreak/>
        <w:t>Notas del facilitador</w:t>
      </w:r>
    </w:p>
    <w:p w14:paraId="0F4117E8" w14:textId="35CCA245" w:rsidR="00606F68" w:rsidRPr="004A01F4" w:rsidRDefault="00A75611" w:rsidP="00607CD8">
      <w:pPr>
        <w:pStyle w:val="ListBullet"/>
        <w:rPr>
          <w:lang w:val="es-419"/>
        </w:rPr>
      </w:pPr>
      <w:r w:rsidRPr="004A01F4">
        <w:rPr>
          <w:lang w:val="es-419"/>
        </w:rPr>
        <w:t xml:space="preserve">A continuación se incluyen </w:t>
      </w:r>
      <w:r w:rsidR="00264422" w:rsidRPr="004A01F4">
        <w:rPr>
          <w:lang w:val="es-419"/>
        </w:rPr>
        <w:t xml:space="preserve">algunas </w:t>
      </w:r>
      <w:r w:rsidR="00071CF1" w:rsidRPr="004A01F4">
        <w:rPr>
          <w:lang w:val="es-419"/>
        </w:rPr>
        <w:t>respuestas de ejemplo que puede utilizar para apoyar el debate</w:t>
      </w:r>
      <w:r w:rsidR="00264422" w:rsidRPr="004A01F4">
        <w:rPr>
          <w:lang w:val="es-419"/>
        </w:rPr>
        <w:t>.</w:t>
      </w:r>
    </w:p>
    <w:p w14:paraId="08EE9373" w14:textId="26929FBA" w:rsidR="00977B0B" w:rsidRPr="004A01F4" w:rsidRDefault="00071CF1" w:rsidP="00607CD8">
      <w:pPr>
        <w:pStyle w:val="ListBullet"/>
        <w:rPr>
          <w:lang w:val="es-419"/>
        </w:rPr>
      </w:pPr>
      <w:r w:rsidRPr="004A01F4">
        <w:rPr>
          <w:lang w:val="es-419"/>
        </w:rPr>
        <w:t xml:space="preserve">Expresar curiosidad </w:t>
      </w:r>
    </w:p>
    <w:p w14:paraId="7181E3AD" w14:textId="77777777" w:rsidR="00977B0B" w:rsidRPr="004A01F4" w:rsidRDefault="00071CF1" w:rsidP="00607CD8">
      <w:pPr>
        <w:pStyle w:val="ListBullet2"/>
        <w:rPr>
          <w:lang w:val="es-419"/>
        </w:rPr>
      </w:pPr>
      <w:r w:rsidRPr="004A01F4">
        <w:rPr>
          <w:lang w:val="es-419"/>
        </w:rPr>
        <w:t xml:space="preserve">Es posible que los niños más pequeños no expresen verbalmente </w:t>
      </w:r>
      <w:r w:rsidR="003C2B9C" w:rsidRPr="004A01F4">
        <w:rPr>
          <w:lang w:val="es-419"/>
        </w:rPr>
        <w:t>lo que les despierta curiosidad</w:t>
      </w:r>
      <w:r w:rsidRPr="004A01F4">
        <w:rPr>
          <w:lang w:val="es-419"/>
        </w:rPr>
        <w:t xml:space="preserve">. Puede que observe expresiones faciales, que pasen mucho tiempo </w:t>
      </w:r>
      <w:r w:rsidR="00264422" w:rsidRPr="004A01F4">
        <w:rPr>
          <w:lang w:val="es-419"/>
        </w:rPr>
        <w:t>mirando objetos que despiertan su curiosidad</w:t>
      </w:r>
      <w:r w:rsidRPr="004A01F4">
        <w:rPr>
          <w:lang w:val="es-419"/>
        </w:rPr>
        <w:t xml:space="preserve">, que emitan sonidos de emoción (por ejemplo, el bebé que exploraba instrumentos musicales sonreía cada vez que conseguía crear un sonido). </w:t>
      </w:r>
    </w:p>
    <w:p w14:paraId="2AC7B462" w14:textId="2F1FC97F" w:rsidR="00071CF1" w:rsidRPr="004A01F4" w:rsidRDefault="00071CF1" w:rsidP="00607CD8">
      <w:pPr>
        <w:pStyle w:val="ListBullet2"/>
        <w:rPr>
          <w:lang w:val="es-419"/>
        </w:rPr>
      </w:pPr>
      <w:r w:rsidRPr="004A01F4">
        <w:rPr>
          <w:lang w:val="es-419"/>
        </w:rPr>
        <w:t xml:space="preserve">Los niños mayores pueden demostrar curiosidad de maneras similares. Algunos pueden verbalizar </w:t>
      </w:r>
      <w:r w:rsidR="003C2B9C" w:rsidRPr="004A01F4">
        <w:rPr>
          <w:lang w:val="es-419"/>
        </w:rPr>
        <w:t xml:space="preserve">lo que les despierta curiosidad haciendo </w:t>
      </w:r>
      <w:r w:rsidRPr="004A01F4">
        <w:rPr>
          <w:lang w:val="es-419"/>
        </w:rPr>
        <w:t xml:space="preserve">preguntas (por ejemplo, los niños hicieron preguntas sobre las mariposas y las plantas). Los niños pueden hacer preguntas en diferentes idiomas.  </w:t>
      </w:r>
    </w:p>
    <w:p w14:paraId="7A46C1BF" w14:textId="4EDF14F7" w:rsidR="00977B0B" w:rsidRPr="004A01F4" w:rsidRDefault="00071CF1" w:rsidP="00607CD8">
      <w:pPr>
        <w:pStyle w:val="ListBullet"/>
        <w:rPr>
          <w:lang w:val="es-419"/>
        </w:rPr>
      </w:pPr>
      <w:r w:rsidRPr="004A01F4">
        <w:rPr>
          <w:lang w:val="es-419"/>
        </w:rPr>
        <w:t xml:space="preserve">Investigar fenómenos </w:t>
      </w:r>
    </w:p>
    <w:p w14:paraId="79AEBB05" w14:textId="360D6990" w:rsidR="00977B0B" w:rsidRPr="004A01F4" w:rsidRDefault="00071CF1" w:rsidP="00607CD8">
      <w:pPr>
        <w:pStyle w:val="ListBullet2"/>
        <w:rPr>
          <w:lang w:val="es-419"/>
        </w:rPr>
      </w:pPr>
      <w:r w:rsidRPr="004A01F4">
        <w:rPr>
          <w:lang w:val="es-419"/>
        </w:rPr>
        <w:t xml:space="preserve">Los niños más pequeños pueden llevarse objetos a la boca, golpear objetos entre sí o tirar objetos de una superficie. Sus investigaciones pueden ser breves y notarán los cambios que se producen de forma inmediata (por ejemplo, </w:t>
      </w:r>
      <w:r w:rsidR="00234A04" w:rsidRPr="004A01F4">
        <w:rPr>
          <w:lang w:val="es-419"/>
        </w:rPr>
        <w:t xml:space="preserve">un </w:t>
      </w:r>
      <w:r w:rsidRPr="004A01F4">
        <w:rPr>
          <w:lang w:val="es-419"/>
        </w:rPr>
        <w:t xml:space="preserve">bebé durante el tiempo de juego en el suelo notó que las ruedas ruedan). Los adultos pueden destacar las similitudes y diferencias entre los objetos. Pueden añadir lenguaje a las investigaciones de los niños y modelar diferentes formas de utilizar los materiales. </w:t>
      </w:r>
    </w:p>
    <w:p w14:paraId="0B2E92A6" w14:textId="183BC17E" w:rsidR="00071CF1" w:rsidRPr="004A01F4" w:rsidRDefault="00071CF1" w:rsidP="00607CD8">
      <w:pPr>
        <w:pStyle w:val="ListBullet2"/>
        <w:rPr>
          <w:lang w:val="es-419"/>
        </w:rPr>
      </w:pPr>
      <w:r w:rsidRPr="004A01F4">
        <w:rPr>
          <w:lang w:val="es-419"/>
        </w:rPr>
        <w:t xml:space="preserve">Los niños mayores pueden trabajar de forma más colaborativa. Pueden desarrollar y revisar planes antes de investigar, y pueden notar cambios más sutiles a lo largo del tiempo (por ejemplo, el niño </w:t>
      </w:r>
      <w:r w:rsidR="00234A04" w:rsidRPr="004A01F4">
        <w:rPr>
          <w:lang w:val="es-419"/>
        </w:rPr>
        <w:t xml:space="preserve">de segundo grado </w:t>
      </w:r>
      <w:r w:rsidRPr="004A01F4">
        <w:rPr>
          <w:lang w:val="es-419"/>
        </w:rPr>
        <w:t xml:space="preserve">notó cómo cambiaban las plantas con el tiempo). Los adultos pueden ofrecer materiales que los niños necesitan para poner a prueba algunas de sus ideas y conocimientos incipientes. Los adultos pueden animar a los niños a explicar lo que están haciendo y </w:t>
      </w:r>
      <w:r w:rsidR="00264422" w:rsidRPr="004A01F4">
        <w:rPr>
          <w:lang w:val="es-419"/>
        </w:rPr>
        <w:t xml:space="preserve">luego </w:t>
      </w:r>
      <w:r w:rsidRPr="004A01F4">
        <w:rPr>
          <w:lang w:val="es-419"/>
        </w:rPr>
        <w:t>cuestionar sus teorías de manera que les ayude a investigar más profundamente.</w:t>
      </w:r>
    </w:p>
    <w:p w14:paraId="6781580E" w14:textId="3E62CE75" w:rsidR="00977B0B" w:rsidRPr="004A01F4" w:rsidRDefault="00071CF1" w:rsidP="00607CD8">
      <w:pPr>
        <w:pStyle w:val="ListBullet"/>
        <w:rPr>
          <w:lang w:val="es-419"/>
        </w:rPr>
      </w:pPr>
      <w:r w:rsidRPr="004A01F4">
        <w:rPr>
          <w:lang w:val="es-419"/>
        </w:rPr>
        <w:t xml:space="preserve">Comunicar sus ideas </w:t>
      </w:r>
      <w:r w:rsidR="0033533E" w:rsidRPr="004A01F4">
        <w:rPr>
          <w:lang w:val="es-419"/>
        </w:rPr>
        <w:t>y conocimientos</w:t>
      </w:r>
    </w:p>
    <w:p w14:paraId="6966BC92" w14:textId="77777777" w:rsidR="00977B0B" w:rsidRPr="004A01F4" w:rsidRDefault="00071CF1" w:rsidP="00607CD8">
      <w:pPr>
        <w:pStyle w:val="ListBullet2"/>
        <w:rPr>
          <w:lang w:val="es-419"/>
        </w:rPr>
      </w:pPr>
      <w:r w:rsidRPr="004A01F4">
        <w:rPr>
          <w:lang w:val="es-419"/>
        </w:rPr>
        <w:t xml:space="preserve">Los niños más pequeños o que no hablan pueden repetir sus acciones para mostrar lo que saben (por ejemplo, la niña que hacía burbujas en el fregadero le mostró a su educadora cómo era capaz de hacerlas). </w:t>
      </w:r>
    </w:p>
    <w:p w14:paraId="4352BA70" w14:textId="736E4C01" w:rsidR="00071CF1" w:rsidRPr="004A01F4" w:rsidRDefault="00071CF1" w:rsidP="00607CD8">
      <w:pPr>
        <w:pStyle w:val="ListBullet2"/>
        <w:rPr>
          <w:lang w:val="es-419"/>
        </w:rPr>
      </w:pPr>
      <w:r w:rsidRPr="004A01F4">
        <w:rPr>
          <w:lang w:val="es-419"/>
        </w:rPr>
        <w:lastRenderedPageBreak/>
        <w:t xml:space="preserve">Los niños mayores podrán compartir sus pensamientos comunes a través del lenguaje hablado, el texto escrito o los dibujos </w:t>
      </w:r>
      <w:r w:rsidR="00264422" w:rsidRPr="004A01F4">
        <w:rPr>
          <w:lang w:val="es-419"/>
        </w:rPr>
        <w:t>(</w:t>
      </w:r>
      <w:r w:rsidRPr="004A01F4">
        <w:rPr>
          <w:lang w:val="es-419"/>
        </w:rPr>
        <w:t>por ejemplo, los niños que observaban las mariposas hicieron dibujos y participaron en un debate sobre lo que preferían comer las mariposas</w:t>
      </w:r>
      <w:r w:rsidR="00264422" w:rsidRPr="004A01F4">
        <w:rPr>
          <w:lang w:val="es-419"/>
        </w:rPr>
        <w:t>)</w:t>
      </w:r>
      <w:r w:rsidRPr="004A01F4">
        <w:rPr>
          <w:lang w:val="es-419"/>
        </w:rPr>
        <w:t xml:space="preserve">. </w:t>
      </w:r>
    </w:p>
    <w:p w14:paraId="55224C7E" w14:textId="3BE84E2B" w:rsidR="00650911" w:rsidRPr="004A01F4" w:rsidRDefault="00650911" w:rsidP="00522961">
      <w:pPr>
        <w:pStyle w:val="Heading2"/>
        <w:rPr>
          <w:lang w:val="es-419"/>
        </w:rPr>
      </w:pPr>
      <w:bookmarkStart w:id="3" w:name="_Hlk143581021"/>
      <w:r w:rsidRPr="004A01F4">
        <w:rPr>
          <w:lang w:val="es-419"/>
        </w:rPr>
        <w:t>Diapositiva</w:t>
      </w:r>
      <w:r w:rsidR="00015AC6" w:rsidRPr="004A01F4">
        <w:rPr>
          <w:lang w:val="es-419"/>
        </w:rPr>
        <w:t xml:space="preserve"> 15</w:t>
      </w:r>
      <w:r w:rsidRPr="004A01F4">
        <w:rPr>
          <w:lang w:val="es-419"/>
        </w:rPr>
        <w:t xml:space="preserve">: </w:t>
      </w:r>
      <w:r w:rsidR="00F4554B" w:rsidRPr="004A01F4">
        <w:rPr>
          <w:lang w:val="es-419"/>
        </w:rPr>
        <w:t xml:space="preserve">Resumen: </w:t>
      </w:r>
      <w:r w:rsidRPr="004A01F4">
        <w:rPr>
          <w:lang w:val="es-419"/>
        </w:rPr>
        <w:t>¿Qué es la indagación?</w:t>
      </w:r>
    </w:p>
    <w:p w14:paraId="63D0E189" w14:textId="640F1F9E" w:rsidR="006F5A42" w:rsidRPr="004A01F4" w:rsidRDefault="006F5A42" w:rsidP="006F5A42">
      <w:pPr>
        <w:pStyle w:val="SlideThumbnail"/>
        <w:rPr>
          <w:lang w:val="es-419"/>
        </w:rPr>
      </w:pPr>
      <w:r w:rsidRPr="004A01F4">
        <w:rPr>
          <w:lang w:val="es-419"/>
        </w:rPr>
        <w:drawing>
          <wp:inline distT="0" distB="0" distL="0" distR="0" wp14:anchorId="333CE955" wp14:editId="3F63D021">
            <wp:extent cx="3251200" cy="1828800"/>
            <wp:effectExtent l="12700" t="12700" r="12700" b="12700"/>
            <wp:docPr id="153795940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9408" name="Picture 2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B782AB7" w14:textId="78E14486" w:rsidR="00650911" w:rsidRPr="004A01F4" w:rsidRDefault="00650911" w:rsidP="00415599">
      <w:pPr>
        <w:pStyle w:val="Heading3"/>
        <w:rPr>
          <w:lang w:val="es-419"/>
        </w:rPr>
      </w:pPr>
      <w:r w:rsidRPr="004A01F4">
        <w:rPr>
          <w:lang w:val="es-419"/>
        </w:rPr>
        <w:t xml:space="preserve">Temas de </w:t>
      </w:r>
      <w:r w:rsidR="00F3237C" w:rsidRPr="004A01F4">
        <w:rPr>
          <w:lang w:val="es-419"/>
        </w:rPr>
        <w:t>discusión</w:t>
      </w:r>
    </w:p>
    <w:p w14:paraId="2E414B7C" w14:textId="0F32651F" w:rsidR="00650911" w:rsidRPr="004A01F4" w:rsidRDefault="00650911" w:rsidP="00BC2110">
      <w:pPr>
        <w:pStyle w:val="bulletpoints"/>
        <w:rPr>
          <w:lang w:val="es-419"/>
        </w:rPr>
      </w:pPr>
      <w:r w:rsidRPr="004A01F4">
        <w:rPr>
          <w:lang w:val="es-419"/>
        </w:rPr>
        <w:t xml:space="preserve">Repasemos algunos puntos clave que exploramos </w:t>
      </w:r>
      <w:r w:rsidR="00D13FF0" w:rsidRPr="004A01F4">
        <w:rPr>
          <w:lang w:val="es-419"/>
        </w:rPr>
        <w:t>en la primera parte de nuestra sesión</w:t>
      </w:r>
      <w:r w:rsidRPr="004A01F4">
        <w:rPr>
          <w:lang w:val="es-419"/>
        </w:rPr>
        <w:t xml:space="preserve">. </w:t>
      </w:r>
    </w:p>
    <w:p w14:paraId="03553737" w14:textId="656D6457" w:rsidR="00650911" w:rsidRPr="004A01F4" w:rsidRDefault="32EBD0EB" w:rsidP="00607CD8">
      <w:pPr>
        <w:pStyle w:val="ListBullet"/>
        <w:rPr>
          <w:lang w:val="es-419"/>
        </w:rPr>
      </w:pPr>
      <w:r w:rsidRPr="004A01F4">
        <w:rPr>
          <w:lang w:val="es-419"/>
        </w:rPr>
        <w:t>La indagación es la forma en que las personas (</w:t>
      </w:r>
      <w:r w:rsidR="00CD0024" w:rsidRPr="004A01F4">
        <w:rPr>
          <w:lang w:val="es-419"/>
        </w:rPr>
        <w:t xml:space="preserve">adultos </w:t>
      </w:r>
      <w:r w:rsidRPr="004A01F4">
        <w:rPr>
          <w:lang w:val="es-419"/>
        </w:rPr>
        <w:t xml:space="preserve">y niños) se preguntan </w:t>
      </w:r>
      <w:r w:rsidR="002F4DE4" w:rsidRPr="004A01F4">
        <w:rPr>
          <w:lang w:val="es-419"/>
        </w:rPr>
        <w:t>e investigan fenómenos o problemas a través del juego y la experimentación</w:t>
      </w:r>
      <w:r w:rsidR="00264499" w:rsidRPr="004A01F4">
        <w:rPr>
          <w:lang w:val="es-419"/>
        </w:rPr>
        <w:t xml:space="preserve">, construyendo su </w:t>
      </w:r>
      <w:r w:rsidR="00965220" w:rsidRPr="004A01F4">
        <w:rPr>
          <w:lang w:val="es-419"/>
        </w:rPr>
        <w:t xml:space="preserve">comprensión </w:t>
      </w:r>
      <w:r w:rsidR="002F4DE4" w:rsidRPr="004A01F4">
        <w:rPr>
          <w:lang w:val="es-419"/>
        </w:rPr>
        <w:t xml:space="preserve">del </w:t>
      </w:r>
      <w:r w:rsidRPr="004A01F4">
        <w:rPr>
          <w:lang w:val="es-419"/>
        </w:rPr>
        <w:t>mundo</w:t>
      </w:r>
      <w:r w:rsidR="002F4DE4" w:rsidRPr="004A01F4">
        <w:rPr>
          <w:lang w:val="es-419"/>
        </w:rPr>
        <w:t xml:space="preserve">. </w:t>
      </w:r>
    </w:p>
    <w:p w14:paraId="1EAFBA35" w14:textId="38E14238" w:rsidR="00D13FF0" w:rsidRPr="004A01F4" w:rsidRDefault="00D13FF0" w:rsidP="00607CD8">
      <w:pPr>
        <w:pStyle w:val="ListBullet"/>
        <w:rPr>
          <w:lang w:val="es-419"/>
        </w:rPr>
      </w:pPr>
      <w:r w:rsidRPr="004A01F4">
        <w:rPr>
          <w:lang w:val="es-419"/>
        </w:rPr>
        <w:t xml:space="preserve">La </w:t>
      </w:r>
      <w:r w:rsidR="00F3237C" w:rsidRPr="004A01F4">
        <w:rPr>
          <w:lang w:val="es-419"/>
        </w:rPr>
        <w:t>indagación</w:t>
      </w:r>
      <w:r w:rsidRPr="004A01F4">
        <w:rPr>
          <w:lang w:val="es-419"/>
        </w:rPr>
        <w:t xml:space="preserve"> puede </w:t>
      </w:r>
      <w:r w:rsidR="00CC7658" w:rsidRPr="004A01F4">
        <w:rPr>
          <w:lang w:val="es-419"/>
        </w:rPr>
        <w:t xml:space="preserve">profundizar los conocimientos en STEAM y mejorar las habilidades en todos los ámbitos. </w:t>
      </w:r>
    </w:p>
    <w:p w14:paraId="7733FA64" w14:textId="0365242B" w:rsidR="00650911" w:rsidRPr="004A01F4" w:rsidRDefault="00650911" w:rsidP="00607CD8">
      <w:pPr>
        <w:pStyle w:val="ListBullet"/>
        <w:rPr>
          <w:lang w:val="es-419"/>
        </w:rPr>
      </w:pPr>
      <w:r w:rsidRPr="004A01F4">
        <w:rPr>
          <w:lang w:val="es-419"/>
        </w:rPr>
        <w:t xml:space="preserve">La indagación puede darse </w:t>
      </w:r>
      <w:r w:rsidR="007B3E18" w:rsidRPr="004A01F4">
        <w:rPr>
          <w:lang w:val="es-419"/>
        </w:rPr>
        <w:t>en diferentes contextos</w:t>
      </w:r>
      <w:r w:rsidR="00264499" w:rsidRPr="004A01F4">
        <w:rPr>
          <w:lang w:val="es-419"/>
        </w:rPr>
        <w:t xml:space="preserve">, </w:t>
      </w:r>
      <w:r w:rsidR="007B3E18" w:rsidRPr="004A01F4">
        <w:rPr>
          <w:lang w:val="es-419"/>
        </w:rPr>
        <w:t xml:space="preserve">lo que ofrece muchas formas diversas de apoyar a los niños </w:t>
      </w:r>
      <w:r w:rsidR="00264499" w:rsidRPr="004A01F4">
        <w:rPr>
          <w:lang w:val="es-419"/>
        </w:rPr>
        <w:t xml:space="preserve">mientras </w:t>
      </w:r>
      <w:r w:rsidR="007B3E18" w:rsidRPr="004A01F4">
        <w:rPr>
          <w:lang w:val="es-419"/>
        </w:rPr>
        <w:t xml:space="preserve">se preguntan e </w:t>
      </w:r>
      <w:r w:rsidR="00264499" w:rsidRPr="004A01F4">
        <w:rPr>
          <w:lang w:val="es-419"/>
        </w:rPr>
        <w:t xml:space="preserve">investigan </w:t>
      </w:r>
      <w:r w:rsidR="007B3E18" w:rsidRPr="004A01F4">
        <w:rPr>
          <w:lang w:val="es-419"/>
        </w:rPr>
        <w:t xml:space="preserve">diferentes conceptos y fenómenos. </w:t>
      </w:r>
    </w:p>
    <w:p w14:paraId="2019BE20" w14:textId="5516D789" w:rsidR="00650911" w:rsidRPr="004A01F4" w:rsidRDefault="00650911" w:rsidP="00607CD8">
      <w:pPr>
        <w:pStyle w:val="ListBullet"/>
        <w:rPr>
          <w:lang w:val="es-419"/>
        </w:rPr>
      </w:pPr>
      <w:r w:rsidRPr="004A01F4">
        <w:rPr>
          <w:lang w:val="es-419"/>
        </w:rPr>
        <w:t xml:space="preserve">Los niños de todas las edades pueden participar en la </w:t>
      </w:r>
      <w:r w:rsidR="00F3237C" w:rsidRPr="004A01F4">
        <w:rPr>
          <w:lang w:val="es-419"/>
        </w:rPr>
        <w:t>indagación</w:t>
      </w:r>
      <w:r w:rsidRPr="004A01F4">
        <w:rPr>
          <w:lang w:val="es-419"/>
        </w:rPr>
        <w:t xml:space="preserve"> de diferentes maneras</w:t>
      </w:r>
      <w:r w:rsidR="00977B0B" w:rsidRPr="004A01F4">
        <w:rPr>
          <w:lang w:val="es-419"/>
        </w:rPr>
        <w:t>, aprovechando sus conocimientos</w:t>
      </w:r>
      <w:r w:rsidR="00473FAB" w:rsidRPr="004A01F4">
        <w:rPr>
          <w:lang w:val="es-419"/>
        </w:rPr>
        <w:t xml:space="preserve"> únicos </w:t>
      </w:r>
      <w:r w:rsidR="00977B0B" w:rsidRPr="004A01F4">
        <w:rPr>
          <w:lang w:val="es-419"/>
        </w:rPr>
        <w:t>(</w:t>
      </w:r>
      <w:r w:rsidR="00676419" w:rsidRPr="004A01F4">
        <w:rPr>
          <w:lang w:val="es-419"/>
        </w:rPr>
        <w:t>Denton y Borrego, 2021</w:t>
      </w:r>
      <w:r w:rsidR="00473FAB" w:rsidRPr="004A01F4">
        <w:rPr>
          <w:lang w:val="es-419"/>
        </w:rPr>
        <w:t>; Hedges et al., 2010</w:t>
      </w:r>
      <w:r w:rsidR="00676419" w:rsidRPr="004A01F4">
        <w:rPr>
          <w:lang w:val="es-419"/>
        </w:rPr>
        <w:t>)</w:t>
      </w:r>
      <w:r w:rsidRPr="004A01F4">
        <w:rPr>
          <w:lang w:val="es-419"/>
        </w:rPr>
        <w:t xml:space="preserve">. </w:t>
      </w:r>
    </w:p>
    <w:p w14:paraId="35DDC557" w14:textId="09C28E9D" w:rsidR="00C37948" w:rsidRPr="004A01F4" w:rsidRDefault="00F4554B" w:rsidP="00522961">
      <w:pPr>
        <w:pStyle w:val="Heading2"/>
        <w:rPr>
          <w:lang w:val="es-419"/>
        </w:rPr>
      </w:pPr>
      <w:r w:rsidRPr="004A01F4">
        <w:rPr>
          <w:lang w:val="es-419"/>
        </w:rPr>
        <w:lastRenderedPageBreak/>
        <w:t>Diapositiva</w:t>
      </w:r>
      <w:r w:rsidR="00015AC6" w:rsidRPr="004A01F4">
        <w:rPr>
          <w:lang w:val="es-419"/>
        </w:rPr>
        <w:t xml:space="preserve"> 16</w:t>
      </w:r>
      <w:r w:rsidRPr="004A01F4">
        <w:rPr>
          <w:lang w:val="es-419"/>
        </w:rPr>
        <w:t xml:space="preserve">: </w:t>
      </w:r>
      <w:r w:rsidR="00C37948" w:rsidRPr="004A01F4">
        <w:rPr>
          <w:lang w:val="es-419"/>
        </w:rPr>
        <w:t>Crear una cultura de indagación</w:t>
      </w:r>
    </w:p>
    <w:p w14:paraId="5A9A5E80" w14:textId="153B57D6" w:rsidR="006F5A42" w:rsidRPr="004A01F4" w:rsidRDefault="006F5A42" w:rsidP="006F5A42">
      <w:pPr>
        <w:pStyle w:val="SlideThumbnail"/>
        <w:rPr>
          <w:lang w:val="es-419"/>
        </w:rPr>
      </w:pPr>
      <w:r w:rsidRPr="004A01F4">
        <w:rPr>
          <w:lang w:val="es-419"/>
        </w:rPr>
        <w:drawing>
          <wp:inline distT="0" distB="0" distL="0" distR="0" wp14:anchorId="20A56E3B" wp14:editId="1926648B">
            <wp:extent cx="3251200" cy="1828800"/>
            <wp:effectExtent l="12700" t="12700" r="12700" b="12700"/>
            <wp:docPr id="172022222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22220" name="Picture 2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5E2241F4" w14:textId="2072DCF5" w:rsidR="00F4554B" w:rsidRPr="004A01F4" w:rsidRDefault="00F4554B" w:rsidP="00415599">
      <w:pPr>
        <w:pStyle w:val="Heading3"/>
        <w:rPr>
          <w:lang w:val="es-419"/>
        </w:rPr>
      </w:pPr>
      <w:r w:rsidRPr="004A01F4">
        <w:rPr>
          <w:lang w:val="es-419"/>
        </w:rPr>
        <w:t xml:space="preserve">Temas de </w:t>
      </w:r>
      <w:r w:rsidR="00F3237C" w:rsidRPr="004A01F4">
        <w:rPr>
          <w:lang w:val="es-419"/>
        </w:rPr>
        <w:t>discusión</w:t>
      </w:r>
    </w:p>
    <w:p w14:paraId="63492167" w14:textId="35F85C27" w:rsidR="00F4554B" w:rsidRPr="004A01F4" w:rsidRDefault="00F4554B" w:rsidP="00607CD8">
      <w:pPr>
        <w:pStyle w:val="ListBullet"/>
        <w:rPr>
          <w:lang w:val="es-419"/>
        </w:rPr>
      </w:pPr>
      <w:r w:rsidRPr="004A01F4">
        <w:rPr>
          <w:lang w:val="es-419"/>
        </w:rPr>
        <w:t xml:space="preserve">Hemos explorado qué es la indagación y por qué es importante. </w:t>
      </w:r>
      <w:r w:rsidR="002F4DE4" w:rsidRPr="004A01F4">
        <w:rPr>
          <w:lang w:val="es-419"/>
        </w:rPr>
        <w:t>Ahora</w:t>
      </w:r>
      <w:r w:rsidR="00264499" w:rsidRPr="004A01F4">
        <w:rPr>
          <w:lang w:val="es-419"/>
        </w:rPr>
        <w:t xml:space="preserve">, </w:t>
      </w:r>
      <w:r w:rsidR="002F4DE4" w:rsidRPr="004A01F4">
        <w:rPr>
          <w:lang w:val="es-419"/>
        </w:rPr>
        <w:t xml:space="preserve">consideraremos </w:t>
      </w:r>
      <w:r w:rsidR="00153B57" w:rsidRPr="004A01F4">
        <w:rPr>
          <w:lang w:val="es-419"/>
        </w:rPr>
        <w:t>algunos aspectos</w:t>
      </w:r>
      <w:r w:rsidR="002E2E97" w:rsidRPr="004A01F4">
        <w:rPr>
          <w:lang w:val="es-419"/>
        </w:rPr>
        <w:t xml:space="preserve"> esenciales para crear una cultura de </w:t>
      </w:r>
      <w:r w:rsidR="002F4DE4" w:rsidRPr="004A01F4">
        <w:rPr>
          <w:lang w:val="es-419"/>
        </w:rPr>
        <w:t xml:space="preserve">indagación en nuestros entornos.  </w:t>
      </w:r>
    </w:p>
    <w:p w14:paraId="7456FDFB" w14:textId="56DC00DC" w:rsidR="00153B57" w:rsidRPr="004A01F4" w:rsidRDefault="002F4DE4" w:rsidP="00607CD8">
      <w:pPr>
        <w:pStyle w:val="ListBullet"/>
        <w:rPr>
          <w:rFonts w:cs="Calibri"/>
          <w:lang w:val="es-419"/>
        </w:rPr>
      </w:pPr>
      <w:r w:rsidRPr="004A01F4">
        <w:rPr>
          <w:lang w:val="es-419"/>
        </w:rPr>
        <w:t xml:space="preserve">Para apoyar el aprendizaje basado en la </w:t>
      </w:r>
      <w:r w:rsidR="00F3237C" w:rsidRPr="004A01F4">
        <w:rPr>
          <w:lang w:val="es-419"/>
        </w:rPr>
        <w:t>indagación</w:t>
      </w:r>
      <w:r w:rsidRPr="004A01F4">
        <w:rPr>
          <w:lang w:val="es-419"/>
        </w:rPr>
        <w:t xml:space="preserve">, podemos crear un entorno que anime a los niños a seguir su curiosidad, explorar su entorno, hacer preguntas, </w:t>
      </w:r>
      <w:r w:rsidR="0089725F" w:rsidRPr="004A01F4">
        <w:rPr>
          <w:lang w:val="es-419"/>
        </w:rPr>
        <w:t xml:space="preserve">aprender de los errores </w:t>
      </w:r>
      <w:r w:rsidRPr="004A01F4">
        <w:rPr>
          <w:lang w:val="es-419"/>
        </w:rPr>
        <w:t xml:space="preserve">y participar en investigaciones </w:t>
      </w:r>
      <w:r w:rsidR="00B5255B" w:rsidRPr="004A01F4">
        <w:rPr>
          <w:lang w:val="es-419"/>
        </w:rPr>
        <w:t>divertidas.</w:t>
      </w:r>
    </w:p>
    <w:p w14:paraId="67BFC384" w14:textId="7A94072D" w:rsidR="00676419" w:rsidRPr="004A01F4" w:rsidRDefault="00B5255B" w:rsidP="00607CD8">
      <w:pPr>
        <w:pStyle w:val="ListBullet"/>
        <w:rPr>
          <w:lang w:val="es-419"/>
        </w:rPr>
      </w:pPr>
      <w:r w:rsidRPr="004A01F4">
        <w:rPr>
          <w:lang w:val="es-419"/>
        </w:rPr>
        <w:t>Los adultos pueden crear aún más una cultura de indagación</w:t>
      </w:r>
    </w:p>
    <w:p w14:paraId="0C2EE2D3" w14:textId="77777777" w:rsidR="00676419" w:rsidRPr="004A01F4" w:rsidRDefault="00B5255B" w:rsidP="00607CD8">
      <w:pPr>
        <w:pStyle w:val="ListBullet2"/>
        <w:rPr>
          <w:lang w:val="es-419"/>
        </w:rPr>
      </w:pPr>
      <w:r w:rsidRPr="004A01F4">
        <w:rPr>
          <w:lang w:val="es-419"/>
        </w:rPr>
        <w:t xml:space="preserve">valorando </w:t>
      </w:r>
      <w:r w:rsidR="00153B57" w:rsidRPr="004A01F4">
        <w:rPr>
          <w:lang w:val="es-419"/>
        </w:rPr>
        <w:t>las preguntas</w:t>
      </w:r>
      <w:r w:rsidR="002F4DE4" w:rsidRPr="004A01F4">
        <w:rPr>
          <w:lang w:val="es-419"/>
        </w:rPr>
        <w:t xml:space="preserve"> de los niños</w:t>
      </w:r>
      <w:r w:rsidR="00153B57" w:rsidRPr="004A01F4">
        <w:rPr>
          <w:lang w:val="es-419"/>
        </w:rPr>
        <w:t>,</w:t>
      </w:r>
    </w:p>
    <w:p w14:paraId="267D68C7" w14:textId="77777777" w:rsidR="00676419" w:rsidRPr="004A01F4" w:rsidRDefault="00B5255B" w:rsidP="00607CD8">
      <w:pPr>
        <w:pStyle w:val="ListBullet2"/>
        <w:rPr>
          <w:lang w:val="es-419"/>
        </w:rPr>
      </w:pPr>
      <w:r w:rsidRPr="004A01F4">
        <w:rPr>
          <w:lang w:val="es-419"/>
        </w:rPr>
        <w:t xml:space="preserve">guiando a </w:t>
      </w:r>
      <w:r w:rsidR="002F4DE4" w:rsidRPr="004A01F4">
        <w:rPr>
          <w:lang w:val="es-419"/>
        </w:rPr>
        <w:t xml:space="preserve">los niños en sus </w:t>
      </w:r>
      <w:r w:rsidRPr="004A01F4">
        <w:rPr>
          <w:lang w:val="es-419"/>
        </w:rPr>
        <w:t xml:space="preserve">exploraciones </w:t>
      </w:r>
      <w:r w:rsidR="002F4DE4" w:rsidRPr="004A01F4">
        <w:rPr>
          <w:lang w:val="es-419"/>
        </w:rPr>
        <w:t xml:space="preserve">y </w:t>
      </w:r>
    </w:p>
    <w:p w14:paraId="0E16D273" w14:textId="7BB694F5" w:rsidR="00153B57" w:rsidRPr="004A01F4" w:rsidRDefault="00B5255B" w:rsidP="00607CD8">
      <w:pPr>
        <w:pStyle w:val="ListBullet2"/>
        <w:rPr>
          <w:lang w:val="es-419"/>
        </w:rPr>
      </w:pPr>
      <w:r w:rsidRPr="004A01F4">
        <w:rPr>
          <w:lang w:val="es-419"/>
        </w:rPr>
        <w:t xml:space="preserve">acompañándolos </w:t>
      </w:r>
      <w:r w:rsidR="002F4DE4" w:rsidRPr="004A01F4">
        <w:rPr>
          <w:lang w:val="es-419"/>
        </w:rPr>
        <w:t xml:space="preserve">en la exploración del mundo. </w:t>
      </w:r>
    </w:p>
    <w:p w14:paraId="5FA07957" w14:textId="13F97C2A" w:rsidR="00CF7327" w:rsidRPr="004A01F4" w:rsidRDefault="00153B57" w:rsidP="00607CD8">
      <w:pPr>
        <w:pStyle w:val="ListBullet"/>
        <w:rPr>
          <w:rFonts w:cs="Calibri"/>
          <w:lang w:val="es-419"/>
        </w:rPr>
      </w:pPr>
      <w:r w:rsidRPr="004A01F4">
        <w:rPr>
          <w:lang w:val="es-419"/>
        </w:rPr>
        <w:t xml:space="preserve">Los educadores que encarnan estas ideas </w:t>
      </w:r>
      <w:r w:rsidR="002F4DE4" w:rsidRPr="004A01F4">
        <w:rPr>
          <w:lang w:val="es-419"/>
        </w:rPr>
        <w:t xml:space="preserve">crean una cultura de indagación </w:t>
      </w:r>
      <w:r w:rsidRPr="004A01F4">
        <w:rPr>
          <w:lang w:val="es-419"/>
        </w:rPr>
        <w:t>en sus entornos</w:t>
      </w:r>
      <w:r w:rsidR="002F4DE4" w:rsidRPr="004A01F4">
        <w:rPr>
          <w:lang w:val="es-419"/>
        </w:rPr>
        <w:t xml:space="preserve">. </w:t>
      </w:r>
      <w:r w:rsidR="0089725F" w:rsidRPr="004A01F4">
        <w:rPr>
          <w:lang w:val="es-419"/>
        </w:rPr>
        <w:t xml:space="preserve">Se ven a sí mismos como guías y facilitadores del aprendizaje, creando espacios divertidos que invitan a los niños a indagar. </w:t>
      </w:r>
    </w:p>
    <w:p w14:paraId="205A8149" w14:textId="77777777" w:rsidR="00CF7327" w:rsidRPr="004A01F4" w:rsidRDefault="001B19BB" w:rsidP="00607CD8">
      <w:pPr>
        <w:pStyle w:val="ListBullet"/>
        <w:rPr>
          <w:rFonts w:cs="Calibri"/>
          <w:lang w:val="es-419"/>
        </w:rPr>
      </w:pPr>
      <w:r w:rsidRPr="004A01F4">
        <w:rPr>
          <w:lang w:val="es-419"/>
        </w:rPr>
        <w:t xml:space="preserve">Para ello, primero debemos </w:t>
      </w:r>
      <w:r w:rsidR="008F28C8" w:rsidRPr="004A01F4">
        <w:rPr>
          <w:lang w:val="es-419"/>
        </w:rPr>
        <w:t xml:space="preserve">adoptar </w:t>
      </w:r>
      <w:r w:rsidRPr="004A01F4">
        <w:rPr>
          <w:lang w:val="es-419"/>
        </w:rPr>
        <w:t xml:space="preserve">una mentalidad que nos prepare para acompañar a los niños en sus juegos y exploraciones. </w:t>
      </w:r>
    </w:p>
    <w:p w14:paraId="021D736C" w14:textId="675A5D65" w:rsidR="00AC4ECD" w:rsidRPr="004A01F4" w:rsidRDefault="32EBD0EB" w:rsidP="00522961">
      <w:pPr>
        <w:pStyle w:val="Heading2"/>
        <w:rPr>
          <w:lang w:val="es-419"/>
        </w:rPr>
      </w:pPr>
      <w:r w:rsidRPr="004A01F4">
        <w:rPr>
          <w:lang w:val="es-419"/>
        </w:rPr>
        <w:lastRenderedPageBreak/>
        <w:t>Diapositiva</w:t>
      </w:r>
      <w:r w:rsidR="00015AC6" w:rsidRPr="004A01F4">
        <w:rPr>
          <w:lang w:val="es-419"/>
        </w:rPr>
        <w:t xml:space="preserve"> 17</w:t>
      </w:r>
      <w:r w:rsidRPr="004A01F4">
        <w:rPr>
          <w:lang w:val="es-419"/>
        </w:rPr>
        <w:t>: Mentalidad</w:t>
      </w:r>
      <w:r w:rsidR="00EA6D17" w:rsidRPr="004A01F4">
        <w:rPr>
          <w:lang w:val="es-419"/>
        </w:rPr>
        <w:t xml:space="preserve"> </w:t>
      </w:r>
      <w:r w:rsidR="00E5494F" w:rsidRPr="004A01F4">
        <w:rPr>
          <w:lang w:val="es-419"/>
        </w:rPr>
        <w:t>inquisitiva</w:t>
      </w:r>
      <w:r w:rsidRPr="004A01F4">
        <w:rPr>
          <w:lang w:val="es-419"/>
        </w:rPr>
        <w:t xml:space="preserve"> </w:t>
      </w:r>
    </w:p>
    <w:p w14:paraId="3EAD1EA9" w14:textId="7BF1FAD2" w:rsidR="006F5A42" w:rsidRPr="004A01F4" w:rsidRDefault="006F5A42" w:rsidP="006F5A42">
      <w:pPr>
        <w:pStyle w:val="SlideThumbnail"/>
        <w:rPr>
          <w:lang w:val="es-419"/>
        </w:rPr>
      </w:pPr>
      <w:r w:rsidRPr="004A01F4">
        <w:rPr>
          <w:lang w:val="es-419"/>
        </w:rPr>
        <w:drawing>
          <wp:inline distT="0" distB="0" distL="0" distR="0" wp14:anchorId="0D303B36" wp14:editId="726EAE81">
            <wp:extent cx="3251200" cy="1828800"/>
            <wp:effectExtent l="12700" t="12700" r="12700" b="12700"/>
            <wp:docPr id="169960446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04467" name="Picture 2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37EE9039" w14:textId="1CC491D3" w:rsidR="00AC4ECD" w:rsidRPr="004A01F4" w:rsidRDefault="00AC4ECD" w:rsidP="00415599">
      <w:pPr>
        <w:pStyle w:val="Heading3"/>
        <w:rPr>
          <w:lang w:val="es-419"/>
        </w:rPr>
      </w:pPr>
      <w:r w:rsidRPr="004A01F4">
        <w:rPr>
          <w:lang w:val="es-419"/>
        </w:rPr>
        <w:t xml:space="preserve">Temas de </w:t>
      </w:r>
      <w:r w:rsidR="00F3237C" w:rsidRPr="004A01F4">
        <w:rPr>
          <w:lang w:val="es-419"/>
        </w:rPr>
        <w:t>discusión</w:t>
      </w:r>
    </w:p>
    <w:p w14:paraId="058FEF0D" w14:textId="3C6B4F96" w:rsidR="00AC4ECD" w:rsidRPr="004A01F4" w:rsidRDefault="32EBD0EB" w:rsidP="00607CD8">
      <w:pPr>
        <w:pStyle w:val="ListBullet"/>
        <w:rPr>
          <w:lang w:val="es-419"/>
        </w:rPr>
      </w:pPr>
      <w:bookmarkStart w:id="4" w:name="_Hlk201121530"/>
      <w:r w:rsidRPr="004A01F4">
        <w:rPr>
          <w:lang w:val="es-419"/>
        </w:rPr>
        <w:t xml:space="preserve">Nuestra mentalidad </w:t>
      </w:r>
      <w:r w:rsidR="00264499" w:rsidRPr="004A01F4">
        <w:rPr>
          <w:lang w:val="es-419"/>
        </w:rPr>
        <w:t xml:space="preserve">está formada por los </w:t>
      </w:r>
      <w:r w:rsidRPr="004A01F4">
        <w:rPr>
          <w:lang w:val="es-419"/>
        </w:rPr>
        <w:t xml:space="preserve">pensamientos y sentimientos que </w:t>
      </w:r>
      <w:r w:rsidR="00264499" w:rsidRPr="004A01F4">
        <w:rPr>
          <w:lang w:val="es-419"/>
        </w:rPr>
        <w:t xml:space="preserve">influyen en cómo </w:t>
      </w:r>
      <w:r w:rsidRPr="004A01F4">
        <w:rPr>
          <w:lang w:val="es-419"/>
        </w:rPr>
        <w:t xml:space="preserve">interactuamos con el mundo. </w:t>
      </w:r>
    </w:p>
    <w:p w14:paraId="62F6540F" w14:textId="3743930F" w:rsidR="00676419" w:rsidRPr="004A01F4" w:rsidRDefault="00676419" w:rsidP="00607CD8">
      <w:pPr>
        <w:pStyle w:val="ListBullet"/>
        <w:rPr>
          <w:lang w:val="es-419"/>
        </w:rPr>
      </w:pPr>
      <w:r w:rsidRPr="004A01F4">
        <w:rPr>
          <w:lang w:val="es-419"/>
        </w:rPr>
        <w:t xml:space="preserve">Tener una mentalidad </w:t>
      </w:r>
      <w:r w:rsidR="00B2410F" w:rsidRPr="004A01F4">
        <w:rPr>
          <w:lang w:val="es-419"/>
        </w:rPr>
        <w:t>inquisitiva</w:t>
      </w:r>
      <w:r w:rsidRPr="004A01F4">
        <w:rPr>
          <w:lang w:val="es-419"/>
        </w:rPr>
        <w:t xml:space="preserve"> significa que somos curiosos y abiertos. </w:t>
      </w:r>
    </w:p>
    <w:bookmarkEnd w:id="4"/>
    <w:p w14:paraId="58679E95" w14:textId="242C9799" w:rsidR="0058047D" w:rsidRPr="004A01F4" w:rsidRDefault="4248B5C0" w:rsidP="00522961">
      <w:pPr>
        <w:pStyle w:val="Heading2"/>
        <w:rPr>
          <w:lang w:val="es-419"/>
        </w:rPr>
      </w:pPr>
      <w:r w:rsidRPr="004A01F4">
        <w:rPr>
          <w:lang w:val="es-419"/>
        </w:rPr>
        <w:t>Diapositiva 18: Explorar las mentalidades inquisitivas</w:t>
      </w:r>
    </w:p>
    <w:p w14:paraId="12BE01CF" w14:textId="368E0C15" w:rsidR="006F5A42" w:rsidRPr="004A01F4" w:rsidRDefault="006F5A42" w:rsidP="006F5A42">
      <w:pPr>
        <w:pStyle w:val="SlideThumbnail"/>
        <w:rPr>
          <w:lang w:val="es-419"/>
        </w:rPr>
      </w:pPr>
      <w:r w:rsidRPr="004A01F4">
        <w:rPr>
          <w:lang w:val="es-419"/>
        </w:rPr>
        <w:drawing>
          <wp:inline distT="0" distB="0" distL="0" distR="0" wp14:anchorId="02725913" wp14:editId="4C47033D">
            <wp:extent cx="3251200" cy="1828800"/>
            <wp:effectExtent l="12700" t="12700" r="12700" b="12700"/>
            <wp:docPr id="164785957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59579" name="Picture 25">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36598352" w14:textId="14F29527" w:rsidR="0058047D" w:rsidRPr="004A01F4" w:rsidRDefault="00A15722" w:rsidP="00415599">
      <w:pPr>
        <w:pStyle w:val="BodyText"/>
        <w:rPr>
          <w:lang w:val="es-419"/>
        </w:rPr>
      </w:pPr>
      <w:r w:rsidRPr="004A01F4">
        <w:rPr>
          <w:b/>
          <w:bCs/>
          <w:lang w:val="es-419"/>
        </w:rPr>
        <w:t>Tiempo</w:t>
      </w:r>
      <w:r w:rsidR="0058047D" w:rsidRPr="004A01F4">
        <w:rPr>
          <w:b/>
          <w:bCs/>
          <w:lang w:val="es-419"/>
        </w:rPr>
        <w:t>:</w:t>
      </w:r>
      <w:r w:rsidR="0058047D" w:rsidRPr="004A01F4">
        <w:rPr>
          <w:lang w:val="es-419"/>
        </w:rPr>
        <w:t xml:space="preserve"> 15 minutos</w:t>
      </w:r>
    </w:p>
    <w:p w14:paraId="1EA62A3E" w14:textId="2EAF8200" w:rsidR="0058047D" w:rsidRPr="004A01F4" w:rsidRDefault="0058047D" w:rsidP="00415599">
      <w:pPr>
        <w:pStyle w:val="BodyText"/>
        <w:rPr>
          <w:b/>
          <w:bCs/>
          <w:lang w:val="es-419"/>
        </w:rPr>
      </w:pPr>
      <w:r w:rsidRPr="004A01F4">
        <w:rPr>
          <w:b/>
          <w:bCs/>
          <w:lang w:val="es-419"/>
        </w:rPr>
        <w:t xml:space="preserve">Materiales: </w:t>
      </w:r>
      <w:r w:rsidRPr="004A01F4">
        <w:rPr>
          <w:lang w:val="es-419"/>
        </w:rPr>
        <w:t>Folleto</w:t>
      </w:r>
      <w:r w:rsidRPr="004A01F4">
        <w:rPr>
          <w:b/>
          <w:bCs/>
          <w:lang w:val="es-419"/>
        </w:rPr>
        <w:t xml:space="preserve"> </w:t>
      </w:r>
      <w:r w:rsidR="00B2410F" w:rsidRPr="004A01F4">
        <w:rPr>
          <w:b/>
          <w:bCs/>
          <w:lang w:val="es-419"/>
        </w:rPr>
        <w:t>M</w:t>
      </w:r>
      <w:r w:rsidRPr="004A01F4">
        <w:rPr>
          <w:b/>
          <w:bCs/>
          <w:lang w:val="es-419"/>
        </w:rPr>
        <w:t>entalidad inquisitiva</w:t>
      </w:r>
      <w:r w:rsidR="00BC2110" w:rsidRPr="004A01F4">
        <w:rPr>
          <w:lang w:val="es-419"/>
        </w:rPr>
        <w:t xml:space="preserve">, el libro </w:t>
      </w:r>
      <w:r w:rsidR="00BC2110" w:rsidRPr="004A01F4">
        <w:rPr>
          <w:i/>
          <w:iCs/>
          <w:lang w:val="es-419"/>
        </w:rPr>
        <w:t xml:space="preserve">Ada </w:t>
      </w:r>
      <w:r w:rsidR="0071432E" w:rsidRPr="004A01F4">
        <w:rPr>
          <w:i/>
          <w:iCs/>
          <w:lang w:val="es-419"/>
        </w:rPr>
        <w:t>Magnífica</w:t>
      </w:r>
      <w:r w:rsidR="00BC2110" w:rsidRPr="004A01F4">
        <w:rPr>
          <w:i/>
          <w:iCs/>
          <w:lang w:val="es-419"/>
        </w:rPr>
        <w:t xml:space="preserve">, </w:t>
      </w:r>
      <w:r w:rsidR="0071432E" w:rsidRPr="004A01F4">
        <w:rPr>
          <w:i/>
          <w:iCs/>
          <w:lang w:val="es-419"/>
        </w:rPr>
        <w:t>científica</w:t>
      </w:r>
      <w:r w:rsidR="00BC2110" w:rsidRPr="004A01F4">
        <w:rPr>
          <w:i/>
          <w:iCs/>
          <w:lang w:val="es-419"/>
        </w:rPr>
        <w:t xml:space="preserve">, </w:t>
      </w:r>
      <w:r w:rsidR="00BC2110" w:rsidRPr="004A01F4">
        <w:rPr>
          <w:lang w:val="es-419"/>
        </w:rPr>
        <w:t>de Andrea Beaty</w:t>
      </w:r>
    </w:p>
    <w:p w14:paraId="772AE0C0" w14:textId="0A149B5D" w:rsidR="0058047D" w:rsidRPr="004A01F4" w:rsidRDefault="0058047D" w:rsidP="00415599">
      <w:pPr>
        <w:pStyle w:val="Heading3"/>
        <w:rPr>
          <w:lang w:val="es-419"/>
        </w:rPr>
      </w:pPr>
      <w:r w:rsidRPr="004A01F4">
        <w:rPr>
          <w:lang w:val="es-419"/>
        </w:rPr>
        <w:t xml:space="preserve">Temas de </w:t>
      </w:r>
      <w:r w:rsidR="00F3237C" w:rsidRPr="004A01F4">
        <w:rPr>
          <w:lang w:val="es-419"/>
        </w:rPr>
        <w:t>discusión</w:t>
      </w:r>
    </w:p>
    <w:p w14:paraId="5A740466" w14:textId="255DF93D" w:rsidR="0058047D" w:rsidRPr="004A01F4" w:rsidRDefault="0058047D" w:rsidP="00607CD8">
      <w:pPr>
        <w:pStyle w:val="ListBullet"/>
        <w:rPr>
          <w:lang w:val="es-419"/>
        </w:rPr>
      </w:pPr>
      <w:r w:rsidRPr="004A01F4">
        <w:rPr>
          <w:lang w:val="es-419"/>
        </w:rPr>
        <w:t xml:space="preserve">Dediquemos un tiempo </w:t>
      </w:r>
      <w:r w:rsidR="00965220" w:rsidRPr="004A01F4">
        <w:rPr>
          <w:lang w:val="es-419"/>
        </w:rPr>
        <w:t xml:space="preserve">a reflexionar </w:t>
      </w:r>
      <w:r w:rsidRPr="004A01F4">
        <w:rPr>
          <w:lang w:val="es-419"/>
        </w:rPr>
        <w:t xml:space="preserve">sobre las mentalidades tanto de los niños como de los educadores </w:t>
      </w:r>
      <w:r w:rsidR="00F85819" w:rsidRPr="004A01F4">
        <w:rPr>
          <w:lang w:val="es-419"/>
        </w:rPr>
        <w:t xml:space="preserve">que favorecen </w:t>
      </w:r>
      <w:r w:rsidR="00263EA8" w:rsidRPr="004A01F4">
        <w:rPr>
          <w:lang w:val="es-419"/>
        </w:rPr>
        <w:t xml:space="preserve">su participación </w:t>
      </w:r>
      <w:r w:rsidRPr="004A01F4">
        <w:rPr>
          <w:lang w:val="es-419"/>
        </w:rPr>
        <w:t xml:space="preserve">en la </w:t>
      </w:r>
      <w:r w:rsidR="00F3237C" w:rsidRPr="004A01F4">
        <w:rPr>
          <w:lang w:val="es-419"/>
        </w:rPr>
        <w:t>indagación</w:t>
      </w:r>
      <w:r w:rsidRPr="004A01F4">
        <w:rPr>
          <w:lang w:val="es-419"/>
        </w:rPr>
        <w:t>.</w:t>
      </w:r>
    </w:p>
    <w:p w14:paraId="33B6C3EC" w14:textId="1F7AD5E8" w:rsidR="0058047D" w:rsidRPr="004A01F4" w:rsidRDefault="0058047D" w:rsidP="00607CD8">
      <w:pPr>
        <w:pStyle w:val="ListBullet"/>
        <w:rPr>
          <w:lang w:val="es-419"/>
        </w:rPr>
      </w:pPr>
      <w:r w:rsidRPr="004A01F4">
        <w:rPr>
          <w:lang w:val="es-419"/>
        </w:rPr>
        <w:t xml:space="preserve">[Utilice el folleto </w:t>
      </w:r>
      <w:r w:rsidRPr="004A01F4">
        <w:rPr>
          <w:b/>
          <w:bCs/>
          <w:lang w:val="es-419"/>
        </w:rPr>
        <w:t xml:space="preserve">«Mentalidad inquisitiva» </w:t>
      </w:r>
      <w:r w:rsidRPr="004A01F4">
        <w:rPr>
          <w:lang w:val="es-419"/>
        </w:rPr>
        <w:t xml:space="preserve">para </w:t>
      </w:r>
      <w:r w:rsidR="00EA0B50" w:rsidRPr="004A01F4">
        <w:rPr>
          <w:lang w:val="es-419"/>
        </w:rPr>
        <w:t>animar a</w:t>
      </w:r>
      <w:r w:rsidRPr="004A01F4">
        <w:rPr>
          <w:lang w:val="es-419"/>
        </w:rPr>
        <w:t xml:space="preserve"> los educadores </w:t>
      </w:r>
      <w:r w:rsidR="00EA0B50" w:rsidRPr="004A01F4">
        <w:rPr>
          <w:lang w:val="es-419"/>
        </w:rPr>
        <w:t xml:space="preserve">a </w:t>
      </w:r>
      <w:r w:rsidRPr="004A01F4">
        <w:rPr>
          <w:lang w:val="es-419"/>
        </w:rPr>
        <w:t xml:space="preserve">reflexionar sobre las mentalidades que favorecen la </w:t>
      </w:r>
      <w:r w:rsidR="00F3237C" w:rsidRPr="004A01F4">
        <w:rPr>
          <w:lang w:val="es-419"/>
        </w:rPr>
        <w:t>indagación</w:t>
      </w:r>
      <w:r w:rsidRPr="004A01F4">
        <w:rPr>
          <w:lang w:val="es-419"/>
        </w:rPr>
        <w:t>. En esta</w:t>
      </w:r>
      <w:r w:rsidR="00BB4CC9" w:rsidRPr="004A01F4">
        <w:rPr>
          <w:lang w:val="es-419"/>
        </w:rPr>
        <w:t xml:space="preserve"> </w:t>
      </w:r>
      <w:r w:rsidRPr="004A01F4">
        <w:rPr>
          <w:lang w:val="es-419"/>
        </w:rPr>
        <w:lastRenderedPageBreak/>
        <w:t xml:space="preserve">actividad, compartirá el </w:t>
      </w:r>
      <w:r w:rsidR="00965220" w:rsidRPr="004A01F4">
        <w:rPr>
          <w:lang w:val="es-419"/>
        </w:rPr>
        <w:t xml:space="preserve">libro </w:t>
      </w:r>
      <w:r w:rsidRPr="004A01F4">
        <w:rPr>
          <w:i/>
          <w:iCs/>
          <w:lang w:val="es-419"/>
        </w:rPr>
        <w:t xml:space="preserve">Ada </w:t>
      </w:r>
      <w:r w:rsidR="00E847FE" w:rsidRPr="004A01F4">
        <w:rPr>
          <w:i/>
          <w:iCs/>
          <w:lang w:val="es-419"/>
        </w:rPr>
        <w:t>Magnífica</w:t>
      </w:r>
      <w:r w:rsidR="00965220" w:rsidRPr="004A01F4">
        <w:rPr>
          <w:i/>
          <w:iCs/>
          <w:lang w:val="es-419"/>
        </w:rPr>
        <w:t xml:space="preserve">, </w:t>
      </w:r>
      <w:r w:rsidRPr="004A01F4">
        <w:rPr>
          <w:i/>
          <w:iCs/>
          <w:lang w:val="es-419"/>
        </w:rPr>
        <w:t>científica</w:t>
      </w:r>
      <w:r w:rsidRPr="004A01F4">
        <w:rPr>
          <w:lang w:val="es-419"/>
        </w:rPr>
        <w:t xml:space="preserve">, de Andrea Beaty. </w:t>
      </w:r>
      <w:r w:rsidR="009037B7" w:rsidRPr="004A01F4">
        <w:rPr>
          <w:lang w:val="es-419"/>
        </w:rPr>
        <w:t xml:space="preserve">Puede leer el libro o ponerlo a disposición de los participantes para que lo lean ellos mismos. </w:t>
      </w:r>
      <w:r w:rsidRPr="004A01F4">
        <w:rPr>
          <w:lang w:val="es-419"/>
        </w:rPr>
        <w:t xml:space="preserve">Este </w:t>
      </w:r>
      <w:r w:rsidR="00965220" w:rsidRPr="004A01F4">
        <w:rPr>
          <w:lang w:val="es-419"/>
        </w:rPr>
        <w:t xml:space="preserve">libro </w:t>
      </w:r>
      <w:r w:rsidRPr="004A01F4">
        <w:rPr>
          <w:lang w:val="es-419"/>
        </w:rPr>
        <w:t xml:space="preserve">describe a una niña curiosa y las formas en que su familia acoge su curiosidad. Se animará a los participantes a </w:t>
      </w:r>
      <w:r w:rsidR="00BF56F5" w:rsidRPr="004A01F4">
        <w:rPr>
          <w:lang w:val="es-419"/>
        </w:rPr>
        <w:t>discutir</w:t>
      </w:r>
      <w:r w:rsidRPr="004A01F4">
        <w:rPr>
          <w:lang w:val="es-419"/>
        </w:rPr>
        <w:t xml:space="preserve"> sobre la mentalidad de la niña y la de sus padres</w:t>
      </w:r>
      <w:r w:rsidR="0049190B" w:rsidRPr="004A01F4">
        <w:rPr>
          <w:lang w:val="es-419"/>
        </w:rPr>
        <w:t>]</w:t>
      </w:r>
      <w:r w:rsidRPr="004A01F4">
        <w:rPr>
          <w:lang w:val="es-419"/>
        </w:rPr>
        <w:t>.</w:t>
      </w:r>
      <w:r w:rsidR="0049190B" w:rsidRPr="004A01F4">
        <w:rPr>
          <w:lang w:val="es-419"/>
        </w:rPr>
        <w:t xml:space="preserve"> </w:t>
      </w:r>
    </w:p>
    <w:p w14:paraId="37FA73F4" w14:textId="4D34E495" w:rsidR="00F076FA" w:rsidRPr="004A01F4" w:rsidRDefault="00F076FA" w:rsidP="00607CD8">
      <w:pPr>
        <w:pStyle w:val="ListBullet"/>
        <w:rPr>
          <w:lang w:val="es-419"/>
        </w:rPr>
      </w:pPr>
      <w:r w:rsidRPr="004A01F4">
        <w:rPr>
          <w:lang w:val="es-419"/>
        </w:rPr>
        <w:t xml:space="preserve">[Después de que los grupos pequeños o las parejas hayan </w:t>
      </w:r>
      <w:r w:rsidR="00BF56F5" w:rsidRPr="004A01F4">
        <w:rPr>
          <w:lang w:val="es-419"/>
        </w:rPr>
        <w:t>discutido</w:t>
      </w:r>
      <w:r w:rsidRPr="004A01F4">
        <w:rPr>
          <w:lang w:val="es-419"/>
        </w:rPr>
        <w:t>, utilice las respuestas de ejemplo de las Notas del facilitador para apoyar un</w:t>
      </w:r>
      <w:r w:rsidR="00BF56F5" w:rsidRPr="004A01F4">
        <w:rPr>
          <w:lang w:val="es-419"/>
        </w:rPr>
        <w:t>a</w:t>
      </w:r>
      <w:r w:rsidRPr="004A01F4">
        <w:rPr>
          <w:lang w:val="es-419"/>
        </w:rPr>
        <w:t xml:space="preserve"> </w:t>
      </w:r>
      <w:r w:rsidR="00BF56F5" w:rsidRPr="004A01F4">
        <w:rPr>
          <w:lang w:val="es-419"/>
        </w:rPr>
        <w:t xml:space="preserve">discusión </w:t>
      </w:r>
      <w:r w:rsidRPr="004A01F4">
        <w:rPr>
          <w:lang w:val="es-419"/>
        </w:rPr>
        <w:t>con todo el grupo].</w:t>
      </w:r>
      <w:r w:rsidR="00E847FE" w:rsidRPr="004A01F4">
        <w:rPr>
          <w:lang w:val="es-419"/>
        </w:rPr>
        <w:t xml:space="preserve"> </w:t>
      </w:r>
    </w:p>
    <w:p w14:paraId="2D0C4EC8" w14:textId="46D70571" w:rsidR="00CF7327" w:rsidRPr="004A01F4" w:rsidRDefault="00CF7327" w:rsidP="00607CD8">
      <w:pPr>
        <w:pStyle w:val="Heading3"/>
        <w:rPr>
          <w:lang w:val="es-419"/>
        </w:rPr>
      </w:pPr>
      <w:r w:rsidRPr="004A01F4">
        <w:rPr>
          <w:lang w:val="es-419"/>
        </w:rPr>
        <w:t>Notas del facilitador</w:t>
      </w:r>
    </w:p>
    <w:p w14:paraId="04508ACD" w14:textId="0701A2FF" w:rsidR="00F076FA" w:rsidRPr="004A01F4" w:rsidRDefault="00F076FA" w:rsidP="00607CD8">
      <w:pPr>
        <w:pStyle w:val="ListBullet"/>
        <w:rPr>
          <w:rFonts w:eastAsia="Arial Unicode MS"/>
          <w:u w:color="000000"/>
          <w:bdr w:val="nil"/>
          <w:lang w:val="es-419"/>
        </w:rPr>
      </w:pPr>
      <w:r w:rsidRPr="004A01F4">
        <w:rPr>
          <w:rFonts w:eastAsia="Arial Unicode MS"/>
          <w:u w:color="000000"/>
          <w:bdr w:val="nil"/>
          <w:lang w:val="es-419"/>
        </w:rPr>
        <w:t xml:space="preserve">A continuación se incluyen ejemplos de respuestas a las preguntas que figuran en el folleto. Puede utilizar estos ejemplos para apoyar un </w:t>
      </w:r>
      <w:r w:rsidR="00BF56F5" w:rsidRPr="004A01F4">
        <w:rPr>
          <w:rFonts w:eastAsia="Arial Unicode MS"/>
          <w:u w:color="000000"/>
          <w:bdr w:val="nil"/>
          <w:lang w:val="es-419"/>
        </w:rPr>
        <w:t xml:space="preserve">discusión </w:t>
      </w:r>
      <w:r w:rsidRPr="004A01F4">
        <w:rPr>
          <w:rFonts w:eastAsia="Arial Unicode MS"/>
          <w:u w:color="000000"/>
          <w:bdr w:val="nil"/>
          <w:lang w:val="es-419"/>
        </w:rPr>
        <w:t xml:space="preserve">con todo el grupo o facilitar el trabajo de los grupos pequeños. </w:t>
      </w:r>
    </w:p>
    <w:p w14:paraId="6101B608" w14:textId="7C487F82" w:rsidR="00F076FA" w:rsidRPr="004A01F4" w:rsidRDefault="00F076FA" w:rsidP="00607CD8">
      <w:pPr>
        <w:pStyle w:val="ListBullet"/>
        <w:rPr>
          <w:rFonts w:eastAsia="Arial Unicode MS"/>
          <w:u w:color="000000"/>
          <w:bdr w:val="nil"/>
          <w:lang w:val="es-419"/>
        </w:rPr>
      </w:pPr>
      <w:r w:rsidRPr="004A01F4">
        <w:rPr>
          <w:rFonts w:eastAsia="Arial Unicode MS"/>
          <w:u w:color="000000"/>
          <w:bdr w:val="nil"/>
          <w:lang w:val="es-419"/>
        </w:rPr>
        <w:t>A continuación se presentan algunos comportamientos que los educadores pueden observar en la historia y que dan pistas sobre la mentalidad de los personajes.</w:t>
      </w:r>
    </w:p>
    <w:p w14:paraId="1A00DEB7" w14:textId="50487A92" w:rsidR="00F076FA" w:rsidRPr="004A01F4" w:rsidRDefault="00F076FA" w:rsidP="00607CD8">
      <w:pPr>
        <w:pStyle w:val="ListBullet2"/>
        <w:rPr>
          <w:rFonts w:eastAsia="Arial Unicode MS"/>
          <w:u w:color="000000"/>
          <w:bdr w:val="nil"/>
          <w:lang w:val="es-419"/>
        </w:rPr>
      </w:pPr>
      <w:r w:rsidRPr="004A01F4">
        <w:rPr>
          <w:rFonts w:eastAsia="Arial Unicode MS"/>
          <w:u w:color="000000"/>
          <w:bdr w:val="nil"/>
          <w:lang w:val="es-419"/>
        </w:rPr>
        <w:t xml:space="preserve">Ada </w:t>
      </w:r>
      <w:r w:rsidRPr="004A01F4">
        <w:rPr>
          <w:lang w:val="es-419"/>
        </w:rPr>
        <w:t xml:space="preserve">hace muchas preguntas, incluyendo </w:t>
      </w:r>
      <w:r w:rsidRPr="004A01F4">
        <w:rPr>
          <w:i/>
          <w:lang w:val="es-419"/>
        </w:rPr>
        <w:t>por qué</w:t>
      </w:r>
      <w:r w:rsidRPr="004A01F4">
        <w:rPr>
          <w:lang w:val="es-419"/>
        </w:rPr>
        <w:t xml:space="preserve">, </w:t>
      </w:r>
      <w:r w:rsidRPr="004A01F4">
        <w:rPr>
          <w:i/>
          <w:lang w:val="es-419"/>
        </w:rPr>
        <w:t>cómo</w:t>
      </w:r>
      <w:r w:rsidRPr="004A01F4">
        <w:rPr>
          <w:lang w:val="es-419"/>
        </w:rPr>
        <w:t xml:space="preserve">, </w:t>
      </w:r>
      <w:r w:rsidRPr="004A01F4">
        <w:rPr>
          <w:i/>
          <w:lang w:val="es-419"/>
        </w:rPr>
        <w:t xml:space="preserve">qué </w:t>
      </w:r>
      <w:r w:rsidRPr="004A01F4">
        <w:rPr>
          <w:lang w:val="es-419"/>
        </w:rPr>
        <w:t xml:space="preserve">y </w:t>
      </w:r>
      <w:r w:rsidRPr="004A01F4">
        <w:rPr>
          <w:i/>
          <w:lang w:val="es-419"/>
        </w:rPr>
        <w:t>cuándo</w:t>
      </w:r>
      <w:r w:rsidRPr="004A01F4">
        <w:rPr>
          <w:iCs/>
          <w:lang w:val="es-419"/>
        </w:rPr>
        <w:t xml:space="preserve">; </w:t>
      </w:r>
      <w:r w:rsidRPr="004A01F4">
        <w:rPr>
          <w:lang w:val="es-419"/>
        </w:rPr>
        <w:t xml:space="preserve">mira a su alrededor, observando; persigue los sonidos; prueba los sonidos de los </w:t>
      </w:r>
      <w:bookmarkStart w:id="5" w:name="_Hlk216340558"/>
      <w:r w:rsidRPr="004A01F4">
        <w:rPr>
          <w:lang w:val="es-419"/>
        </w:rPr>
        <w:t>sinsontes</w:t>
      </w:r>
      <w:bookmarkEnd w:id="5"/>
      <w:r w:rsidRPr="004A01F4">
        <w:rPr>
          <w:lang w:val="es-419"/>
        </w:rPr>
        <w:t>; muestra curiosidad por el terrible hedor; investiga; formula hipótesis; experimenta el fracaso y vuelve a intentarlo; reflexiona sobre su trabajo; documenta sus preguntas</w:t>
      </w:r>
    </w:p>
    <w:p w14:paraId="5DB9065D" w14:textId="3BA306AE" w:rsidR="00F076FA" w:rsidRPr="004A01F4" w:rsidRDefault="00F076FA" w:rsidP="00607CD8">
      <w:pPr>
        <w:pStyle w:val="ListBullet2"/>
        <w:rPr>
          <w:rFonts w:eastAsia="Arial Unicode MS"/>
          <w:u w:color="000000"/>
          <w:bdr w:val="nil"/>
          <w:lang w:val="es-419"/>
        </w:rPr>
      </w:pPr>
      <w:r w:rsidRPr="004A01F4">
        <w:rPr>
          <w:lang w:val="es-419"/>
        </w:rPr>
        <w:t>Los padres sonríen ante los pensamientos curiosos de su hija; envían a Ada a la «silla del pensamiento»</w:t>
      </w:r>
      <w:r w:rsidR="004C7D27" w:rsidRPr="004A01F4">
        <w:rPr>
          <w:lang w:val="es-419"/>
        </w:rPr>
        <w:t xml:space="preserve">; </w:t>
      </w:r>
      <w:r w:rsidRPr="004A01F4">
        <w:rPr>
          <w:lang w:val="es-419"/>
        </w:rPr>
        <w:t xml:space="preserve">la animan </w:t>
      </w:r>
      <w:r w:rsidR="004C7D27" w:rsidRPr="004A01F4">
        <w:rPr>
          <w:lang w:val="es-419"/>
        </w:rPr>
        <w:t xml:space="preserve">y le sonríen </w:t>
      </w:r>
      <w:r w:rsidRPr="004A01F4">
        <w:rPr>
          <w:lang w:val="es-419"/>
        </w:rPr>
        <w:t>diciéndole: «Ya lo descubrirás»</w:t>
      </w:r>
      <w:r w:rsidR="004C7D27" w:rsidRPr="004A01F4">
        <w:rPr>
          <w:lang w:val="es-419"/>
        </w:rPr>
        <w:t>;</w:t>
      </w:r>
      <w:r w:rsidRPr="004A01F4">
        <w:rPr>
          <w:lang w:val="es-419"/>
        </w:rPr>
        <w:t xml:space="preserve"> ayudan a Ada a distinguir la ficción de la realidad.</w:t>
      </w:r>
    </w:p>
    <w:p w14:paraId="5E80150B" w14:textId="072AF510" w:rsidR="00F076FA" w:rsidRPr="004A01F4" w:rsidRDefault="00F076FA" w:rsidP="00607CD8">
      <w:pPr>
        <w:pStyle w:val="ListBullet"/>
        <w:rPr>
          <w:lang w:val="es-419"/>
        </w:rPr>
      </w:pPr>
      <w:r w:rsidRPr="004A01F4">
        <w:rPr>
          <w:lang w:val="es-419"/>
        </w:rPr>
        <w:t xml:space="preserve">Para cada comportamiento identificado, ¿qué mentalidad demuestra hacia la </w:t>
      </w:r>
      <w:r w:rsidR="00F3237C" w:rsidRPr="004A01F4">
        <w:rPr>
          <w:lang w:val="es-419"/>
        </w:rPr>
        <w:t>indagación</w:t>
      </w:r>
      <w:r w:rsidRPr="004A01F4">
        <w:rPr>
          <w:lang w:val="es-419"/>
        </w:rPr>
        <w:t>?</w:t>
      </w:r>
    </w:p>
    <w:p w14:paraId="72B42374" w14:textId="12664077" w:rsidR="00F076FA" w:rsidRPr="004A01F4" w:rsidRDefault="00F076FA" w:rsidP="00607CD8">
      <w:pPr>
        <w:pStyle w:val="ListBullet2"/>
        <w:rPr>
          <w:lang w:val="es-419"/>
        </w:rPr>
      </w:pPr>
      <w:r w:rsidRPr="004A01F4">
        <w:rPr>
          <w:lang w:val="es-419"/>
        </w:rPr>
        <w:t xml:space="preserve">Las preguntas de Ada </w:t>
      </w:r>
      <w:r w:rsidRPr="004A01F4">
        <w:rPr>
          <w:rFonts w:ascii="Cambria Math" w:eastAsia="Noto Sans Symbols" w:hAnsi="Cambria Math" w:cs="Cambria Math"/>
          <w:lang w:val="es-419"/>
        </w:rPr>
        <w:t xml:space="preserve">⇒ </w:t>
      </w:r>
      <w:r w:rsidR="00140BF9" w:rsidRPr="004A01F4">
        <w:rPr>
          <w:lang w:val="es-419"/>
        </w:rPr>
        <w:t xml:space="preserve">muestran </w:t>
      </w:r>
      <w:r w:rsidRPr="004A01F4">
        <w:rPr>
          <w:lang w:val="es-419"/>
        </w:rPr>
        <w:t xml:space="preserve">su </w:t>
      </w:r>
      <w:r w:rsidR="00140BF9" w:rsidRPr="004A01F4">
        <w:rPr>
          <w:lang w:val="es-419"/>
        </w:rPr>
        <w:t xml:space="preserve">curiosidad e </w:t>
      </w:r>
      <w:r w:rsidRPr="004A01F4">
        <w:rPr>
          <w:lang w:val="es-419"/>
        </w:rPr>
        <w:t>interés por el mundo.</w:t>
      </w:r>
    </w:p>
    <w:p w14:paraId="03C11EE4" w14:textId="6D8A5710" w:rsidR="00F076FA" w:rsidRPr="004A01F4" w:rsidRDefault="00F076FA" w:rsidP="00607CD8">
      <w:pPr>
        <w:pStyle w:val="ListBullet2"/>
        <w:rPr>
          <w:lang w:val="es-419"/>
        </w:rPr>
      </w:pPr>
      <w:r w:rsidRPr="004A01F4">
        <w:rPr>
          <w:lang w:val="es-419"/>
        </w:rPr>
        <w:t xml:space="preserve">Ada siempre observando </w:t>
      </w:r>
      <w:r w:rsidRPr="004A01F4">
        <w:rPr>
          <w:rFonts w:ascii="Cambria Math" w:eastAsia="Noto Sans Symbols" w:hAnsi="Cambria Math" w:cs="Cambria Math"/>
          <w:lang w:val="es-419"/>
        </w:rPr>
        <w:t xml:space="preserve">⇒ </w:t>
      </w:r>
      <w:r w:rsidR="00140BF9" w:rsidRPr="004A01F4">
        <w:rPr>
          <w:lang w:val="es-419"/>
        </w:rPr>
        <w:t xml:space="preserve">demuestra </w:t>
      </w:r>
      <w:r w:rsidRPr="004A01F4">
        <w:rPr>
          <w:lang w:val="es-419"/>
        </w:rPr>
        <w:t xml:space="preserve">su entusiasmo por comprender </w:t>
      </w:r>
      <w:r w:rsidR="00140BF9" w:rsidRPr="004A01F4">
        <w:rPr>
          <w:lang w:val="es-419"/>
        </w:rPr>
        <w:t>los fenómenos que la rodean</w:t>
      </w:r>
      <w:r w:rsidRPr="004A01F4">
        <w:rPr>
          <w:lang w:val="es-419"/>
        </w:rPr>
        <w:t>.</w:t>
      </w:r>
    </w:p>
    <w:p w14:paraId="22CACD26" w14:textId="6F3AF33A" w:rsidR="00F076FA" w:rsidRPr="004A01F4" w:rsidRDefault="00F076FA" w:rsidP="00607CD8">
      <w:pPr>
        <w:pStyle w:val="ListBullet2"/>
        <w:rPr>
          <w:lang w:val="es-419"/>
        </w:rPr>
      </w:pPr>
      <w:r w:rsidRPr="004A01F4">
        <w:rPr>
          <w:lang w:val="es-419"/>
        </w:rPr>
        <w:t xml:space="preserve">Documenta sus preguntas </w:t>
      </w:r>
      <w:r w:rsidRPr="004A01F4">
        <w:rPr>
          <w:rFonts w:ascii="Cambria Math" w:eastAsia="Noto Sans Symbols" w:hAnsi="Cambria Math" w:cs="Cambria Math"/>
          <w:lang w:val="es-419"/>
        </w:rPr>
        <w:t xml:space="preserve">⇒ </w:t>
      </w:r>
      <w:r w:rsidRPr="004A01F4">
        <w:rPr>
          <w:lang w:val="es-419"/>
        </w:rPr>
        <w:t xml:space="preserve">muestra que Ada valora su curiosidad </w:t>
      </w:r>
      <w:r w:rsidR="00140BF9" w:rsidRPr="004A01F4">
        <w:rPr>
          <w:lang w:val="es-419"/>
        </w:rPr>
        <w:t>y se toma en serio sus indagaciones</w:t>
      </w:r>
      <w:r w:rsidRPr="004A01F4">
        <w:rPr>
          <w:lang w:val="es-419"/>
        </w:rPr>
        <w:t xml:space="preserve">. </w:t>
      </w:r>
    </w:p>
    <w:p w14:paraId="592CE6BF" w14:textId="089A5F7F" w:rsidR="00F076FA" w:rsidRPr="004A01F4" w:rsidRDefault="00F076FA" w:rsidP="00607CD8">
      <w:pPr>
        <w:pStyle w:val="ListBullet2"/>
        <w:rPr>
          <w:lang w:val="es-419"/>
        </w:rPr>
      </w:pPr>
      <w:r w:rsidRPr="004A01F4">
        <w:rPr>
          <w:lang w:val="es-419"/>
        </w:rPr>
        <w:t xml:space="preserve">Los padres dicen: «Lo descubrirás» </w:t>
      </w:r>
      <w:r w:rsidRPr="004A01F4">
        <w:rPr>
          <w:rFonts w:ascii="Cambria Math" w:eastAsia="Noto Sans Symbols" w:hAnsi="Cambria Math" w:cs="Cambria Math"/>
          <w:lang w:val="es-419"/>
        </w:rPr>
        <w:t xml:space="preserve">⇒ </w:t>
      </w:r>
      <w:r w:rsidR="00140BF9" w:rsidRPr="004A01F4">
        <w:rPr>
          <w:lang w:val="es-419"/>
        </w:rPr>
        <w:t xml:space="preserve">refleja </w:t>
      </w:r>
      <w:r w:rsidRPr="004A01F4">
        <w:rPr>
          <w:lang w:val="es-419"/>
        </w:rPr>
        <w:t>su confianza en las capacidades</w:t>
      </w:r>
      <w:r w:rsidR="00140BF9" w:rsidRPr="004A01F4">
        <w:rPr>
          <w:lang w:val="es-419"/>
        </w:rPr>
        <w:t xml:space="preserve"> de Ada, </w:t>
      </w:r>
      <w:r w:rsidRPr="004A01F4">
        <w:rPr>
          <w:lang w:val="es-419"/>
        </w:rPr>
        <w:t xml:space="preserve">apoyando </w:t>
      </w:r>
      <w:r w:rsidR="00140BF9" w:rsidRPr="004A01F4">
        <w:rPr>
          <w:lang w:val="es-419"/>
        </w:rPr>
        <w:t xml:space="preserve">su </w:t>
      </w:r>
      <w:r w:rsidRPr="004A01F4">
        <w:rPr>
          <w:lang w:val="es-419"/>
        </w:rPr>
        <w:t xml:space="preserve">autonomía </w:t>
      </w:r>
      <w:r w:rsidR="00140BF9" w:rsidRPr="004A01F4">
        <w:rPr>
          <w:lang w:val="es-419"/>
        </w:rPr>
        <w:t xml:space="preserve">e independencia </w:t>
      </w:r>
      <w:r w:rsidRPr="004A01F4">
        <w:rPr>
          <w:lang w:val="es-419"/>
        </w:rPr>
        <w:t xml:space="preserve">como estudiante. </w:t>
      </w:r>
    </w:p>
    <w:p w14:paraId="2A9D1337" w14:textId="6113D5E4" w:rsidR="00F076FA" w:rsidRPr="004A01F4" w:rsidRDefault="00F076FA" w:rsidP="00607CD8">
      <w:pPr>
        <w:pStyle w:val="ListBullet"/>
        <w:rPr>
          <w:lang w:val="es-419"/>
        </w:rPr>
      </w:pPr>
      <w:r w:rsidRPr="004A01F4">
        <w:rPr>
          <w:lang w:val="es-419"/>
        </w:rPr>
        <w:t xml:space="preserve">¿Se observó algún comportamiento que pudiera limitar el entusiasmo de Ada por la </w:t>
      </w:r>
      <w:r w:rsidR="00F3237C" w:rsidRPr="004A01F4">
        <w:rPr>
          <w:lang w:val="es-419"/>
        </w:rPr>
        <w:t>indagación</w:t>
      </w:r>
      <w:r w:rsidRPr="004A01F4">
        <w:rPr>
          <w:lang w:val="es-419"/>
        </w:rPr>
        <w:t>? ¿Por qué crees que los adultos de la vida de Ada reaccionaron de esa manera? ¿Alguna vez te has sentido así?</w:t>
      </w:r>
    </w:p>
    <w:p w14:paraId="66F6F90C" w14:textId="77777777" w:rsidR="00F076FA" w:rsidRPr="004A01F4" w:rsidRDefault="00F076FA" w:rsidP="00607CD8">
      <w:pPr>
        <w:pStyle w:val="ListBullet2"/>
        <w:rPr>
          <w:lang w:val="es-419"/>
        </w:rPr>
      </w:pPr>
      <w:r w:rsidRPr="004A01F4">
        <w:rPr>
          <w:lang w:val="es-419"/>
        </w:rPr>
        <w:t xml:space="preserve">que sus padres le dijeran </w:t>
      </w:r>
      <w:r w:rsidRPr="004A01F4">
        <w:rPr>
          <w:i/>
          <w:lang w:val="es-419"/>
        </w:rPr>
        <w:t>«¡Para!</w:t>
      </w:r>
      <w:r w:rsidRPr="004A01F4">
        <w:rPr>
          <w:lang w:val="es-419"/>
        </w:rPr>
        <w:t>»</w:t>
      </w:r>
    </w:p>
    <w:p w14:paraId="2BBD39EC" w14:textId="77777777" w:rsidR="00F076FA" w:rsidRPr="004A01F4" w:rsidRDefault="00F076FA" w:rsidP="00607CD8">
      <w:pPr>
        <w:pStyle w:val="ListBullet2"/>
        <w:rPr>
          <w:lang w:val="es-419"/>
        </w:rPr>
      </w:pPr>
      <w:r w:rsidRPr="004A01F4">
        <w:rPr>
          <w:lang w:val="es-419"/>
        </w:rPr>
        <w:lastRenderedPageBreak/>
        <w:t>que sus padres la castigaran</w:t>
      </w:r>
    </w:p>
    <w:p w14:paraId="1563D02E" w14:textId="77777777" w:rsidR="00F076FA" w:rsidRPr="004A01F4" w:rsidRDefault="00F076FA" w:rsidP="00607CD8">
      <w:pPr>
        <w:pStyle w:val="ListBullet2"/>
        <w:rPr>
          <w:lang w:val="es-419"/>
        </w:rPr>
      </w:pPr>
      <w:r w:rsidRPr="004A01F4">
        <w:rPr>
          <w:lang w:val="es-419"/>
        </w:rPr>
        <w:t>La Sra. Greer se siente abrumada por la curiosidad de Ada.</w:t>
      </w:r>
    </w:p>
    <w:p w14:paraId="31362617" w14:textId="207631ED" w:rsidR="00F076FA" w:rsidRPr="004A01F4" w:rsidRDefault="00F076FA" w:rsidP="00607CD8">
      <w:pPr>
        <w:pStyle w:val="ListBullet"/>
        <w:rPr>
          <w:lang w:val="es-419"/>
        </w:rPr>
      </w:pPr>
      <w:r w:rsidRPr="004A01F4">
        <w:rPr>
          <w:lang w:val="es-419"/>
        </w:rPr>
        <w:t xml:space="preserve">¿Cómo podría apoyar la mente curiosa de Ada en </w:t>
      </w:r>
      <w:r w:rsidR="00003DA8" w:rsidRPr="004A01F4">
        <w:rPr>
          <w:lang w:val="es-419"/>
        </w:rPr>
        <w:t>s</w:t>
      </w:r>
      <w:r w:rsidRPr="004A01F4">
        <w:rPr>
          <w:lang w:val="es-419"/>
        </w:rPr>
        <w:t>u entorno de aprendizaje?</w:t>
      </w:r>
    </w:p>
    <w:p w14:paraId="05600EBC" w14:textId="5FDEA4AC" w:rsidR="00F076FA" w:rsidRPr="004A01F4" w:rsidRDefault="005F3D5E" w:rsidP="00607CD8">
      <w:pPr>
        <w:pStyle w:val="ListBullet2"/>
        <w:rPr>
          <w:lang w:val="es-419"/>
        </w:rPr>
      </w:pPr>
      <w:r w:rsidRPr="004A01F4">
        <w:rPr>
          <w:lang w:val="es-419"/>
        </w:rPr>
        <w:t>P</w:t>
      </w:r>
      <w:r w:rsidR="00F01EA8" w:rsidRPr="004A01F4">
        <w:rPr>
          <w:lang w:val="es-419"/>
        </w:rPr>
        <w:t>roporcionar</w:t>
      </w:r>
      <w:r w:rsidR="00F076FA" w:rsidRPr="004A01F4">
        <w:rPr>
          <w:lang w:val="es-419"/>
        </w:rPr>
        <w:t xml:space="preserve"> tiempo y espacio para investigar.</w:t>
      </w:r>
    </w:p>
    <w:p w14:paraId="5121F59F" w14:textId="1E5C90FB" w:rsidR="00F076FA" w:rsidRPr="004A01F4" w:rsidRDefault="005F3D5E" w:rsidP="00607CD8">
      <w:pPr>
        <w:pStyle w:val="ListBullet2"/>
        <w:rPr>
          <w:lang w:val="es-419"/>
        </w:rPr>
      </w:pPr>
      <w:r w:rsidRPr="004A01F4">
        <w:rPr>
          <w:lang w:val="es-419"/>
        </w:rPr>
        <w:t>P</w:t>
      </w:r>
      <w:r w:rsidR="00F076FA" w:rsidRPr="004A01F4">
        <w:rPr>
          <w:lang w:val="es-419"/>
        </w:rPr>
        <w:t>ermitirle acceder a recursos para recopilar información.</w:t>
      </w:r>
    </w:p>
    <w:p w14:paraId="1ED8BEDD" w14:textId="031BF825" w:rsidR="00F076FA" w:rsidRPr="004A01F4" w:rsidRDefault="005F3D5E" w:rsidP="00607CD8">
      <w:pPr>
        <w:pStyle w:val="ListBullet2"/>
        <w:rPr>
          <w:lang w:val="es-419"/>
        </w:rPr>
      </w:pPr>
      <w:r w:rsidRPr="004A01F4">
        <w:rPr>
          <w:lang w:val="es-419"/>
        </w:rPr>
        <w:t>R</w:t>
      </w:r>
      <w:r w:rsidR="00F076FA" w:rsidRPr="004A01F4">
        <w:rPr>
          <w:lang w:val="es-419"/>
        </w:rPr>
        <w:t>econocer positivamente su curiosidad, sus esfuerzos y sus resultados</w:t>
      </w:r>
    </w:p>
    <w:p w14:paraId="7C1EDF8D" w14:textId="4D369912" w:rsidR="00F076FA" w:rsidRPr="004A01F4" w:rsidRDefault="005F3D5E" w:rsidP="00607CD8">
      <w:pPr>
        <w:pStyle w:val="ListBullet2"/>
        <w:rPr>
          <w:lang w:val="es-419"/>
        </w:rPr>
      </w:pPr>
      <w:r w:rsidRPr="004A01F4">
        <w:rPr>
          <w:lang w:val="es-419"/>
        </w:rPr>
        <w:t>A</w:t>
      </w:r>
      <w:r w:rsidR="00073099" w:rsidRPr="004A01F4">
        <w:rPr>
          <w:lang w:val="es-419"/>
        </w:rPr>
        <w:t>yudar</w:t>
      </w:r>
      <w:r w:rsidR="00F01EA8" w:rsidRPr="004A01F4">
        <w:rPr>
          <w:lang w:val="es-419"/>
        </w:rPr>
        <w:t>la</w:t>
      </w:r>
      <w:r w:rsidR="00F076FA" w:rsidRPr="004A01F4">
        <w:rPr>
          <w:lang w:val="es-419"/>
        </w:rPr>
        <w:t xml:space="preserve"> a encontrar formas seguras y adecuadas de responder a sus preguntas.</w:t>
      </w:r>
    </w:p>
    <w:p w14:paraId="47731810" w14:textId="0AEF2FA9" w:rsidR="00F076FA" w:rsidRPr="004A01F4" w:rsidRDefault="005F3D5E" w:rsidP="00607CD8">
      <w:pPr>
        <w:pStyle w:val="ListBullet2"/>
        <w:rPr>
          <w:lang w:val="es-419"/>
        </w:rPr>
      </w:pPr>
      <w:r w:rsidRPr="004A01F4">
        <w:rPr>
          <w:lang w:val="es-419"/>
        </w:rPr>
        <w:t>S</w:t>
      </w:r>
      <w:r w:rsidR="00502B8A" w:rsidRPr="004A01F4">
        <w:rPr>
          <w:lang w:val="es-419"/>
        </w:rPr>
        <w:t>entirse</w:t>
      </w:r>
      <w:r w:rsidR="00F076FA" w:rsidRPr="004A01F4">
        <w:rPr>
          <w:lang w:val="es-419"/>
        </w:rPr>
        <w:t xml:space="preserve"> cómodo con las preguntas y la curiosidad de los niños.</w:t>
      </w:r>
    </w:p>
    <w:p w14:paraId="256EF0C3" w14:textId="77777777" w:rsidR="00F076FA" w:rsidRPr="004A01F4" w:rsidRDefault="00F076FA" w:rsidP="00607CD8">
      <w:pPr>
        <w:pStyle w:val="ListBullet"/>
        <w:rPr>
          <w:lang w:val="es-419"/>
        </w:rPr>
      </w:pPr>
      <w:r w:rsidRPr="004A01F4">
        <w:rPr>
          <w:lang w:val="es-419"/>
        </w:rPr>
        <w:t>¿De qué maneras podría cambiar su mentalidad hacia la indagación para apoyar mejor a una niña como Ada?</w:t>
      </w:r>
    </w:p>
    <w:p w14:paraId="2C171F3D" w14:textId="77777777" w:rsidR="00F076FA" w:rsidRPr="004A01F4" w:rsidRDefault="00F076FA" w:rsidP="00607CD8">
      <w:pPr>
        <w:pStyle w:val="ListBullet2"/>
        <w:rPr>
          <w:lang w:val="es-419"/>
        </w:rPr>
      </w:pPr>
      <w:r w:rsidRPr="004A01F4">
        <w:rPr>
          <w:lang w:val="es-419"/>
        </w:rPr>
        <w:t>Estar abierto a realizar cambios en el horario.</w:t>
      </w:r>
    </w:p>
    <w:p w14:paraId="0E163C0F" w14:textId="07A200C1" w:rsidR="00F076FA" w:rsidRPr="004A01F4" w:rsidRDefault="00502B8A" w:rsidP="00607CD8">
      <w:pPr>
        <w:pStyle w:val="ListBullet2"/>
        <w:rPr>
          <w:lang w:val="es-419"/>
        </w:rPr>
      </w:pPr>
      <w:r w:rsidRPr="004A01F4">
        <w:rPr>
          <w:lang w:val="es-419"/>
        </w:rPr>
        <w:t>R</w:t>
      </w:r>
      <w:r w:rsidR="00F076FA" w:rsidRPr="004A01F4">
        <w:rPr>
          <w:lang w:val="es-419"/>
        </w:rPr>
        <w:t>econocer formas de reorganizar el espacio de su salón de clases</w:t>
      </w:r>
    </w:p>
    <w:p w14:paraId="060AB736" w14:textId="77777777" w:rsidR="00F076FA" w:rsidRPr="004A01F4" w:rsidRDefault="00F076FA" w:rsidP="00607CD8">
      <w:pPr>
        <w:pStyle w:val="ListBullet2"/>
        <w:rPr>
          <w:lang w:val="es-419"/>
        </w:rPr>
      </w:pPr>
      <w:r w:rsidRPr="004A01F4">
        <w:rPr>
          <w:lang w:val="es-419"/>
        </w:rPr>
        <w:t>Ayudar a los niños a comprender las rutinas y estructuras que les permiten participar en la indagación de forma segura y responsable (por ejemplo, recoger sus materiales cuando terminan una actividad).</w:t>
      </w:r>
    </w:p>
    <w:p w14:paraId="64234917" w14:textId="77777777" w:rsidR="00F076FA" w:rsidRPr="004A01F4" w:rsidRDefault="00F076FA" w:rsidP="00607CD8">
      <w:pPr>
        <w:pStyle w:val="ListBullet2"/>
        <w:rPr>
          <w:lang w:val="es-419"/>
        </w:rPr>
      </w:pPr>
      <w:r w:rsidRPr="004A01F4">
        <w:rPr>
          <w:lang w:val="es-419"/>
        </w:rPr>
        <w:t>Hablar más con los niños para comprender mejor lo que están tratando de averiguar.</w:t>
      </w:r>
    </w:p>
    <w:p w14:paraId="685F2922" w14:textId="3761D560" w:rsidR="00CF7327" w:rsidRPr="004A01F4" w:rsidRDefault="00CC7658" w:rsidP="00607CD8">
      <w:pPr>
        <w:pStyle w:val="ListBullet"/>
        <w:rPr>
          <w:lang w:val="es-419"/>
        </w:rPr>
      </w:pPr>
      <w:r w:rsidRPr="004A01F4">
        <w:rPr>
          <w:lang w:val="es-419"/>
        </w:rPr>
        <w:t xml:space="preserve">Tener una mentalidad </w:t>
      </w:r>
      <w:r w:rsidR="005F3D5E" w:rsidRPr="004A01F4">
        <w:rPr>
          <w:lang w:val="es-419"/>
        </w:rPr>
        <w:t>inquisitiva</w:t>
      </w:r>
      <w:r w:rsidRPr="004A01F4">
        <w:rPr>
          <w:lang w:val="es-419"/>
        </w:rPr>
        <w:t xml:space="preserve"> es similar a la mentalidad</w:t>
      </w:r>
      <w:r w:rsidR="00CF7327" w:rsidRPr="004A01F4">
        <w:rPr>
          <w:lang w:val="es-419"/>
        </w:rPr>
        <w:t xml:space="preserve"> de un principiante</w:t>
      </w:r>
      <w:r w:rsidRPr="004A01F4">
        <w:rPr>
          <w:lang w:val="es-419"/>
        </w:rPr>
        <w:t xml:space="preserve">, que </w:t>
      </w:r>
      <w:r w:rsidR="00CF7327" w:rsidRPr="004A01F4">
        <w:rPr>
          <w:lang w:val="es-419"/>
        </w:rPr>
        <w:t>anima a</w:t>
      </w:r>
      <w:r w:rsidRPr="004A01F4">
        <w:rPr>
          <w:lang w:val="es-419"/>
        </w:rPr>
        <w:t xml:space="preserve"> una persona </w:t>
      </w:r>
      <w:r w:rsidR="00CF7327" w:rsidRPr="004A01F4">
        <w:rPr>
          <w:lang w:val="es-419"/>
        </w:rPr>
        <w:t>a adoptar un enfoque nuevo, abierto y curioso hacia un tema o una experiencia</w:t>
      </w:r>
      <w:r w:rsidR="004F62F8" w:rsidRPr="004A01F4">
        <w:rPr>
          <w:lang w:val="es-419"/>
        </w:rPr>
        <w:t xml:space="preserve">. Esta mentalidad sirve como </w:t>
      </w:r>
      <w:r w:rsidR="00CF7327" w:rsidRPr="004A01F4">
        <w:rPr>
          <w:lang w:val="es-419"/>
        </w:rPr>
        <w:t xml:space="preserve">la chispa que conduce a la </w:t>
      </w:r>
      <w:r w:rsidR="00F3237C" w:rsidRPr="004A01F4">
        <w:rPr>
          <w:lang w:val="es-419"/>
        </w:rPr>
        <w:t>indagación</w:t>
      </w:r>
      <w:r w:rsidR="00CF7327" w:rsidRPr="004A01F4">
        <w:rPr>
          <w:lang w:val="es-419"/>
        </w:rPr>
        <w:t xml:space="preserve">.  </w:t>
      </w:r>
      <w:r w:rsidRPr="004A01F4">
        <w:rPr>
          <w:lang w:val="es-419"/>
        </w:rPr>
        <w:t xml:space="preserve">Invite a los participantes a pensar en momentos en los que eran principiantes y cómo se sentían durante esas experiencias. </w:t>
      </w:r>
    </w:p>
    <w:p w14:paraId="296ABDA1" w14:textId="7C943A7B" w:rsidR="00212433" w:rsidRPr="004A01F4" w:rsidRDefault="65616D94" w:rsidP="00522961">
      <w:pPr>
        <w:pStyle w:val="Heading2"/>
        <w:rPr>
          <w:lang w:val="es-419"/>
        </w:rPr>
      </w:pPr>
      <w:r w:rsidRPr="004A01F4">
        <w:rPr>
          <w:lang w:val="es-419"/>
        </w:rPr>
        <w:t xml:space="preserve">Diapositiva 19: Enfoque </w:t>
      </w:r>
      <w:r w:rsidR="00095252" w:rsidRPr="004A01F4">
        <w:rPr>
          <w:lang w:val="es-419"/>
        </w:rPr>
        <w:t>M</w:t>
      </w:r>
      <w:r w:rsidR="00095252" w:rsidRPr="004A01F4">
        <w:rPr>
          <w:vertAlign w:val="superscript"/>
          <w:lang w:val="es-419"/>
        </w:rPr>
        <w:t xml:space="preserve">5 </w:t>
      </w:r>
      <w:r w:rsidR="00095252" w:rsidRPr="004A01F4">
        <w:rPr>
          <w:lang w:val="es-419"/>
        </w:rPr>
        <w:t xml:space="preserve">de </w:t>
      </w:r>
      <w:r w:rsidRPr="004A01F4">
        <w:rPr>
          <w:lang w:val="es-419"/>
        </w:rPr>
        <w:t>STEAM temprano</w:t>
      </w:r>
    </w:p>
    <w:p w14:paraId="2A5BAE1F" w14:textId="0B36B1F9" w:rsidR="006F5A42" w:rsidRPr="004A01F4" w:rsidRDefault="006F5A42" w:rsidP="006F5A42">
      <w:pPr>
        <w:pStyle w:val="SlideThumbnail"/>
        <w:rPr>
          <w:lang w:val="es-419"/>
        </w:rPr>
      </w:pPr>
      <w:r w:rsidRPr="004A01F4">
        <w:rPr>
          <w:lang w:val="es-419"/>
        </w:rPr>
        <w:drawing>
          <wp:inline distT="0" distB="0" distL="0" distR="0" wp14:anchorId="4C565E45" wp14:editId="133BA2C4">
            <wp:extent cx="3251200" cy="1828800"/>
            <wp:effectExtent l="12700" t="12700" r="12700" b="12700"/>
            <wp:docPr id="1700631547"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31547" name="Picture 2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4E139B10" w14:textId="0362D501" w:rsidR="008F28C8" w:rsidRPr="004A01F4" w:rsidRDefault="008F28C8" w:rsidP="00415599">
      <w:pPr>
        <w:pStyle w:val="BodyText"/>
        <w:rPr>
          <w:rFonts w:cs="Calibri"/>
          <w:b/>
          <w:bCs/>
          <w:lang w:val="es-419"/>
        </w:rPr>
      </w:pPr>
      <w:r w:rsidRPr="004A01F4">
        <w:rPr>
          <w:rFonts w:cs="Calibri"/>
          <w:b/>
          <w:bCs/>
          <w:lang w:val="es-419"/>
        </w:rPr>
        <w:t xml:space="preserve">Materiales: </w:t>
      </w:r>
      <w:r w:rsidR="00502B8A" w:rsidRPr="004A01F4">
        <w:rPr>
          <w:rFonts w:cs="Calibri"/>
          <w:lang w:val="es-419"/>
        </w:rPr>
        <w:t>Folleto</w:t>
      </w:r>
      <w:r w:rsidR="00502B8A" w:rsidRPr="004A01F4">
        <w:rPr>
          <w:b/>
          <w:bCs/>
          <w:lang w:val="es-419"/>
        </w:rPr>
        <w:t xml:space="preserve"> </w:t>
      </w:r>
      <w:r w:rsidR="00C57939" w:rsidRPr="004A01F4">
        <w:rPr>
          <w:b/>
          <w:bCs/>
          <w:lang w:val="es-419"/>
        </w:rPr>
        <w:t xml:space="preserve">Descripción general del enfoque </w:t>
      </w:r>
      <w:r w:rsidRPr="004A01F4">
        <w:rPr>
          <w:b/>
          <w:bCs/>
          <w:lang w:val="es-419"/>
        </w:rPr>
        <w:t>M</w:t>
      </w:r>
      <w:r w:rsidRPr="004A01F4">
        <w:rPr>
          <w:b/>
          <w:bCs/>
          <w:vertAlign w:val="superscript"/>
          <w:lang w:val="es-419"/>
        </w:rPr>
        <w:t>5</w:t>
      </w:r>
      <w:r w:rsidRPr="004A01F4">
        <w:rPr>
          <w:rFonts w:cs="Calibri"/>
          <w:lang w:val="es-419"/>
        </w:rPr>
        <w:t xml:space="preserve"> </w:t>
      </w:r>
      <w:r w:rsidR="00C57939" w:rsidRPr="004A01F4">
        <w:rPr>
          <w:b/>
          <w:bCs/>
          <w:lang w:val="es-419"/>
        </w:rPr>
        <w:t>de</w:t>
      </w:r>
      <w:r w:rsidRPr="004A01F4">
        <w:rPr>
          <w:b/>
          <w:bCs/>
          <w:lang w:val="es-419"/>
        </w:rPr>
        <w:t xml:space="preserve"> STEAM temprano</w:t>
      </w:r>
    </w:p>
    <w:p w14:paraId="49C51B04" w14:textId="625DBE98" w:rsidR="007F3AA8" w:rsidRPr="004A01F4" w:rsidRDefault="007F3AA8" w:rsidP="0026670E">
      <w:pPr>
        <w:pStyle w:val="Heading3"/>
        <w:rPr>
          <w:lang w:val="es-419"/>
        </w:rPr>
      </w:pPr>
      <w:r w:rsidRPr="004A01F4">
        <w:rPr>
          <w:lang w:val="es-419"/>
        </w:rPr>
        <w:lastRenderedPageBreak/>
        <w:t xml:space="preserve">Temas de </w:t>
      </w:r>
      <w:r w:rsidR="00F3237C" w:rsidRPr="004A01F4">
        <w:rPr>
          <w:lang w:val="es-419"/>
        </w:rPr>
        <w:t>discusión</w:t>
      </w:r>
    </w:p>
    <w:p w14:paraId="37BB7E1E" w14:textId="55EEB1F3" w:rsidR="007F3AA8" w:rsidRPr="004A01F4" w:rsidRDefault="00212433" w:rsidP="00600F64">
      <w:pPr>
        <w:pStyle w:val="ListBullet"/>
        <w:rPr>
          <w:lang w:val="es-419"/>
        </w:rPr>
      </w:pPr>
      <w:r w:rsidRPr="004A01F4">
        <w:rPr>
          <w:lang w:val="es-419"/>
        </w:rPr>
        <w:t xml:space="preserve">La mentalidad inquisitiva forma parte de un enfoque más amplio </w:t>
      </w:r>
      <w:r w:rsidR="00B86F41" w:rsidRPr="004A01F4">
        <w:rPr>
          <w:lang w:val="es-419"/>
        </w:rPr>
        <w:t xml:space="preserve">para </w:t>
      </w:r>
      <w:r w:rsidRPr="004A01F4">
        <w:rPr>
          <w:lang w:val="es-419"/>
        </w:rPr>
        <w:t xml:space="preserve">apoyar a los niños </w:t>
      </w:r>
      <w:r w:rsidR="00B86F41" w:rsidRPr="004A01F4">
        <w:rPr>
          <w:lang w:val="es-419"/>
        </w:rPr>
        <w:t xml:space="preserve">mientras </w:t>
      </w:r>
      <w:r w:rsidRPr="004A01F4">
        <w:rPr>
          <w:lang w:val="es-419"/>
        </w:rPr>
        <w:t xml:space="preserve">se involucran en la </w:t>
      </w:r>
      <w:r w:rsidR="00F3237C" w:rsidRPr="004A01F4">
        <w:rPr>
          <w:lang w:val="es-419"/>
        </w:rPr>
        <w:t>indagación</w:t>
      </w:r>
      <w:r w:rsidRPr="004A01F4">
        <w:rPr>
          <w:lang w:val="es-419"/>
        </w:rPr>
        <w:t xml:space="preserve"> STEAM. </w:t>
      </w:r>
    </w:p>
    <w:p w14:paraId="59C19DD6" w14:textId="77777777" w:rsidR="007F3AA8" w:rsidRPr="004A01F4" w:rsidRDefault="00212433" w:rsidP="00600F64">
      <w:pPr>
        <w:pStyle w:val="ListBullet"/>
        <w:rPr>
          <w:lang w:val="es-419"/>
        </w:rPr>
      </w:pPr>
      <w:r w:rsidRPr="004A01F4">
        <w:rPr>
          <w:lang w:val="es-419"/>
        </w:rPr>
        <w:t xml:space="preserve">Este enfoque se </w:t>
      </w:r>
      <w:r w:rsidR="009E00D4" w:rsidRPr="004A01F4">
        <w:rPr>
          <w:lang w:val="es-419"/>
        </w:rPr>
        <w:t>denomina M</w:t>
      </w:r>
      <w:r w:rsidR="009E00D4" w:rsidRPr="004A01F4">
        <w:rPr>
          <w:vertAlign w:val="superscript"/>
          <w:lang w:val="es-419"/>
        </w:rPr>
        <w:t>5</w:t>
      </w:r>
      <w:r w:rsidR="007F3AA8" w:rsidRPr="004A01F4">
        <w:rPr>
          <w:lang w:val="es-419"/>
        </w:rPr>
        <w:t xml:space="preserve"> Enfoque</w:t>
      </w:r>
      <w:r w:rsidR="009E00D4" w:rsidRPr="004A01F4">
        <w:rPr>
          <w:lang w:val="es-419"/>
        </w:rPr>
        <w:t xml:space="preserve"> STEAM temprano. </w:t>
      </w:r>
    </w:p>
    <w:p w14:paraId="29FD7844" w14:textId="6897C23C" w:rsidR="007F3AA8" w:rsidRPr="004A01F4" w:rsidRDefault="00212433" w:rsidP="00600F64">
      <w:pPr>
        <w:pStyle w:val="ListBullet"/>
        <w:rPr>
          <w:lang w:val="es-419"/>
        </w:rPr>
      </w:pPr>
      <w:r w:rsidRPr="004A01F4">
        <w:rPr>
          <w:lang w:val="es-419"/>
        </w:rPr>
        <w:t xml:space="preserve">Incluye </w:t>
      </w:r>
      <w:r w:rsidR="00892F8F" w:rsidRPr="004A01F4">
        <w:rPr>
          <w:lang w:val="es-419"/>
        </w:rPr>
        <w:t xml:space="preserve">cinco </w:t>
      </w:r>
      <w:r w:rsidRPr="004A01F4">
        <w:rPr>
          <w:lang w:val="es-419"/>
        </w:rPr>
        <w:t>prácticas de enseñanza</w:t>
      </w:r>
      <w:r w:rsidR="003772B6" w:rsidRPr="004A01F4">
        <w:rPr>
          <w:lang w:val="es-419"/>
        </w:rPr>
        <w:t>: aprendizaje mutuo, investigaciones significativas, materiales y entorno de aprendizaje, vocabulario y discurso conscientes, y representaciones múltiples.</w:t>
      </w:r>
    </w:p>
    <w:p w14:paraId="08191502" w14:textId="026B65E0" w:rsidR="003772B6" w:rsidRPr="004A01F4" w:rsidRDefault="003772B6" w:rsidP="00600F64">
      <w:pPr>
        <w:pStyle w:val="ListBullet"/>
        <w:rPr>
          <w:lang w:val="es-419"/>
        </w:rPr>
      </w:pPr>
      <w:r w:rsidRPr="004A01F4">
        <w:rPr>
          <w:lang w:val="es-419"/>
        </w:rPr>
        <w:t xml:space="preserve">Hoy nos hemos centrado en la mentalidad </w:t>
      </w:r>
      <w:r w:rsidR="00D2779F" w:rsidRPr="004A01F4">
        <w:rPr>
          <w:lang w:val="es-419"/>
        </w:rPr>
        <w:t>inquisitiva</w:t>
      </w:r>
      <w:r w:rsidRPr="004A01F4">
        <w:rPr>
          <w:lang w:val="es-419"/>
        </w:rPr>
        <w:t xml:space="preserve">. </w:t>
      </w:r>
      <w:r w:rsidR="00517D1F" w:rsidRPr="004A01F4">
        <w:rPr>
          <w:lang w:val="es-419"/>
        </w:rPr>
        <w:t>El enfoque</w:t>
      </w:r>
      <w:r w:rsidRPr="004A01F4">
        <w:rPr>
          <w:lang w:val="es-419"/>
        </w:rPr>
        <w:t xml:space="preserve"> de la mentalidad </w:t>
      </w:r>
      <w:r w:rsidR="00D2779F" w:rsidRPr="004A01F4">
        <w:rPr>
          <w:lang w:val="es-419"/>
        </w:rPr>
        <w:t>inquisitiva</w:t>
      </w:r>
      <w:r w:rsidRPr="004A01F4">
        <w:rPr>
          <w:lang w:val="es-419"/>
        </w:rPr>
        <w:t xml:space="preserve"> se representa en el gráfico mediante un círculo que abarca todas </w:t>
      </w:r>
      <w:r w:rsidR="00517D1F" w:rsidRPr="004A01F4">
        <w:rPr>
          <w:lang w:val="es-419"/>
        </w:rPr>
        <w:t xml:space="preserve">las </w:t>
      </w:r>
      <w:r w:rsidRPr="004A01F4">
        <w:rPr>
          <w:lang w:val="es-419"/>
        </w:rPr>
        <w:t>prácticas M</w:t>
      </w:r>
      <w:r w:rsidRPr="004A01F4">
        <w:rPr>
          <w:vertAlign w:val="superscript"/>
          <w:lang w:val="es-419"/>
        </w:rPr>
        <w:t>5</w:t>
      </w:r>
      <w:r w:rsidRPr="004A01F4">
        <w:rPr>
          <w:lang w:val="es-419"/>
        </w:rPr>
        <w:t>, ya que nuestra mentalidad influye en la forma en que nos relacionamos e interactuamos con los niños.</w:t>
      </w:r>
    </w:p>
    <w:p w14:paraId="7E5D9C93" w14:textId="378E1EC2" w:rsidR="003772B6" w:rsidRPr="004A01F4" w:rsidRDefault="004B7A06" w:rsidP="00600F64">
      <w:pPr>
        <w:pStyle w:val="ListBullet"/>
        <w:rPr>
          <w:lang w:val="es-419"/>
        </w:rPr>
      </w:pPr>
      <w:r w:rsidRPr="004A01F4">
        <w:rPr>
          <w:lang w:val="es-419"/>
        </w:rPr>
        <w:t>Analicemos brevemente las cinco prácticas de enseñanza del enfoque M</w:t>
      </w:r>
      <w:r w:rsidRPr="004A01F4">
        <w:rPr>
          <w:vertAlign w:val="superscript"/>
          <w:lang w:val="es-419"/>
        </w:rPr>
        <w:t>5</w:t>
      </w:r>
      <w:r w:rsidR="00246872" w:rsidRPr="004A01F4">
        <w:rPr>
          <w:vertAlign w:val="superscript"/>
          <w:lang w:val="es-419"/>
        </w:rPr>
        <w:t xml:space="preserve"> </w:t>
      </w:r>
      <w:r w:rsidRPr="004A01F4">
        <w:rPr>
          <w:lang w:val="es-419"/>
        </w:rPr>
        <w:t xml:space="preserve">y establezcamos conexiones con nuestra experiencia de indagación con </w:t>
      </w:r>
      <w:r w:rsidR="00407A14" w:rsidRPr="004A01F4">
        <w:rPr>
          <w:lang w:val="es-419"/>
        </w:rPr>
        <w:t>pelotas</w:t>
      </w:r>
      <w:r w:rsidRPr="004A01F4">
        <w:rPr>
          <w:lang w:val="es-419"/>
        </w:rPr>
        <w:t xml:space="preserve">. </w:t>
      </w:r>
    </w:p>
    <w:p w14:paraId="79D7AD6B" w14:textId="63559566" w:rsidR="007F3AA8" w:rsidRPr="004A01F4" w:rsidRDefault="65616D94" w:rsidP="00600F64">
      <w:pPr>
        <w:pStyle w:val="ListBullet2"/>
        <w:rPr>
          <w:lang w:val="es-419"/>
        </w:rPr>
      </w:pPr>
      <w:r w:rsidRPr="004A01F4">
        <w:rPr>
          <w:b/>
          <w:bCs/>
          <w:lang w:val="es-419"/>
        </w:rPr>
        <w:t xml:space="preserve">Aprendizaje mutuo: </w:t>
      </w:r>
      <w:r w:rsidRPr="004A01F4">
        <w:rPr>
          <w:lang w:val="es-419"/>
        </w:rPr>
        <w:t xml:space="preserve">Conocer los intereses, las habilidades y las experiencias vividas por los niños </w:t>
      </w:r>
      <w:r w:rsidR="00586530" w:rsidRPr="004A01F4">
        <w:rPr>
          <w:lang w:val="es-419"/>
        </w:rPr>
        <w:t xml:space="preserve">ayuda </w:t>
      </w:r>
      <w:r w:rsidRPr="004A01F4">
        <w:rPr>
          <w:lang w:val="es-419"/>
        </w:rPr>
        <w:t>a desarrollar investigaciones significativas y a proporcionar un andamiaje</w:t>
      </w:r>
      <w:r w:rsidR="00586530" w:rsidRPr="004A01F4">
        <w:rPr>
          <w:lang w:val="es-419"/>
        </w:rPr>
        <w:t xml:space="preserve"> adecuado </w:t>
      </w:r>
      <w:r w:rsidRPr="004A01F4">
        <w:rPr>
          <w:rStyle w:val="eop"/>
          <w:lang w:val="es-419"/>
        </w:rPr>
        <w:t xml:space="preserve">que </w:t>
      </w:r>
      <w:r w:rsidRPr="004A01F4">
        <w:rPr>
          <w:lang w:val="es-419"/>
        </w:rPr>
        <w:t xml:space="preserve">responda a los puntos fuertes de los niños. Dado que la </w:t>
      </w:r>
      <w:r w:rsidR="00F3237C" w:rsidRPr="004A01F4">
        <w:rPr>
          <w:lang w:val="es-419"/>
        </w:rPr>
        <w:t>indagación</w:t>
      </w:r>
      <w:r w:rsidRPr="004A01F4">
        <w:rPr>
          <w:lang w:val="es-419"/>
        </w:rPr>
        <w:t xml:space="preserve"> se inspira en lo que despierta la curiosidad de los niños, es importante que los educadores </w:t>
      </w:r>
      <w:r w:rsidR="00586530" w:rsidRPr="004A01F4">
        <w:rPr>
          <w:lang w:val="es-419"/>
        </w:rPr>
        <w:t xml:space="preserve">observen y respondan a </w:t>
      </w:r>
      <w:r w:rsidRPr="004A01F4">
        <w:rPr>
          <w:lang w:val="es-419"/>
        </w:rPr>
        <w:t>lo que les</w:t>
      </w:r>
      <w:r w:rsidR="00586530" w:rsidRPr="004A01F4">
        <w:rPr>
          <w:lang w:val="es-419"/>
        </w:rPr>
        <w:t xml:space="preserve"> interesa </w:t>
      </w:r>
      <w:r w:rsidRPr="004A01F4">
        <w:rPr>
          <w:lang w:val="es-419"/>
        </w:rPr>
        <w:t xml:space="preserve">y a las preguntas que </w:t>
      </w:r>
      <w:r w:rsidR="00586530" w:rsidRPr="004A01F4">
        <w:rPr>
          <w:lang w:val="es-419"/>
        </w:rPr>
        <w:t>plantean</w:t>
      </w:r>
      <w:r w:rsidRPr="004A01F4">
        <w:rPr>
          <w:lang w:val="es-419"/>
        </w:rPr>
        <w:t xml:space="preserve">, del mismo </w:t>
      </w:r>
      <w:r w:rsidR="00586530" w:rsidRPr="004A01F4">
        <w:rPr>
          <w:lang w:val="es-419"/>
        </w:rPr>
        <w:t xml:space="preserve">modo que </w:t>
      </w:r>
      <w:r w:rsidRPr="004A01F4">
        <w:rPr>
          <w:lang w:val="es-419"/>
        </w:rPr>
        <w:t xml:space="preserve">ustedes generaron sus propias preguntas basadas en sus intereses y curiosidades </w:t>
      </w:r>
      <w:r w:rsidR="00586530" w:rsidRPr="004A01F4">
        <w:rPr>
          <w:lang w:val="es-419"/>
        </w:rPr>
        <w:t xml:space="preserve">durante nuestra </w:t>
      </w:r>
      <w:r w:rsidR="00F3237C" w:rsidRPr="004A01F4">
        <w:rPr>
          <w:lang w:val="es-419"/>
        </w:rPr>
        <w:t>indagación</w:t>
      </w:r>
      <w:r w:rsidR="00586530" w:rsidRPr="004A01F4">
        <w:rPr>
          <w:lang w:val="es-419"/>
        </w:rPr>
        <w:t xml:space="preserve"> con </w:t>
      </w:r>
      <w:r w:rsidRPr="004A01F4">
        <w:rPr>
          <w:lang w:val="es-419"/>
        </w:rPr>
        <w:t>pelotas.</w:t>
      </w:r>
    </w:p>
    <w:p w14:paraId="50331B5E" w14:textId="7444B96D" w:rsidR="001732DE" w:rsidRPr="004A01F4" w:rsidRDefault="65616D94" w:rsidP="00600F64">
      <w:pPr>
        <w:pStyle w:val="ListBullet2"/>
        <w:rPr>
          <w:lang w:val="es-419"/>
        </w:rPr>
      </w:pPr>
      <w:r w:rsidRPr="004A01F4">
        <w:rPr>
          <w:b/>
          <w:bCs/>
          <w:lang w:val="es-419"/>
        </w:rPr>
        <w:t xml:space="preserve">Investigaciones significativas: </w:t>
      </w:r>
      <w:r w:rsidRPr="004A01F4">
        <w:rPr>
          <w:lang w:val="es-419"/>
        </w:rPr>
        <w:t xml:space="preserve">Proporcionar experiencias </w:t>
      </w:r>
      <w:r w:rsidR="00D91B68" w:rsidRPr="004A01F4">
        <w:rPr>
          <w:lang w:val="es-419"/>
        </w:rPr>
        <w:t xml:space="preserve">lúdicas </w:t>
      </w:r>
      <w:r w:rsidRPr="004A01F4">
        <w:rPr>
          <w:lang w:val="es-419"/>
        </w:rPr>
        <w:t xml:space="preserve">basadas en la </w:t>
      </w:r>
      <w:r w:rsidR="00F3237C" w:rsidRPr="004A01F4">
        <w:rPr>
          <w:lang w:val="es-419"/>
        </w:rPr>
        <w:t>indagación</w:t>
      </w:r>
      <w:r w:rsidRPr="004A01F4">
        <w:rPr>
          <w:lang w:val="es-419"/>
        </w:rPr>
        <w:t xml:space="preserve"> </w:t>
      </w:r>
      <w:r w:rsidR="00D91B68" w:rsidRPr="004A01F4">
        <w:rPr>
          <w:lang w:val="es-419"/>
        </w:rPr>
        <w:t xml:space="preserve">con diferentes puntos de partida </w:t>
      </w:r>
      <w:r w:rsidR="00167481" w:rsidRPr="004A01F4">
        <w:rPr>
          <w:lang w:val="es-419"/>
        </w:rPr>
        <w:t>permite a</w:t>
      </w:r>
      <w:r w:rsidRPr="004A01F4">
        <w:rPr>
          <w:lang w:val="es-419"/>
        </w:rPr>
        <w:t xml:space="preserve"> los niños </w:t>
      </w:r>
      <w:r w:rsidR="002C1528" w:rsidRPr="004A01F4">
        <w:rPr>
          <w:lang w:val="es-419"/>
        </w:rPr>
        <w:t>indagar</w:t>
      </w:r>
      <w:r w:rsidRPr="004A01F4">
        <w:rPr>
          <w:lang w:val="es-419"/>
        </w:rPr>
        <w:t xml:space="preserve"> activamente de manera acorde con sus capacidades y </w:t>
      </w:r>
      <w:r w:rsidR="00F753D7" w:rsidRPr="004A01F4">
        <w:rPr>
          <w:lang w:val="es-419"/>
        </w:rPr>
        <w:t xml:space="preserve">les ayuda a </w:t>
      </w:r>
      <w:r w:rsidRPr="004A01F4">
        <w:rPr>
          <w:lang w:val="es-419"/>
        </w:rPr>
        <w:t xml:space="preserve">comprender los conceptos y fenómenos STEAM. </w:t>
      </w:r>
      <w:r w:rsidR="00CC7658" w:rsidRPr="004A01F4">
        <w:rPr>
          <w:lang w:val="es-419"/>
        </w:rPr>
        <w:t xml:space="preserve">Estas </w:t>
      </w:r>
      <w:r w:rsidRPr="004A01F4">
        <w:rPr>
          <w:lang w:val="es-419"/>
        </w:rPr>
        <w:t xml:space="preserve">experiencias </w:t>
      </w:r>
      <w:r w:rsidR="00167481" w:rsidRPr="004A01F4">
        <w:rPr>
          <w:lang w:val="es-419"/>
        </w:rPr>
        <w:t xml:space="preserve">animan </w:t>
      </w:r>
      <w:r w:rsidRPr="004A01F4">
        <w:rPr>
          <w:lang w:val="es-419"/>
        </w:rPr>
        <w:t xml:space="preserve">a los niños a </w:t>
      </w:r>
      <w:r w:rsidR="00167481" w:rsidRPr="004A01F4">
        <w:rPr>
          <w:lang w:val="es-419"/>
        </w:rPr>
        <w:t xml:space="preserve">crear sus propias </w:t>
      </w:r>
      <w:r w:rsidRPr="004A01F4">
        <w:rPr>
          <w:lang w:val="es-419"/>
        </w:rPr>
        <w:t xml:space="preserve">preguntas y </w:t>
      </w:r>
      <w:r w:rsidR="00167481" w:rsidRPr="004A01F4">
        <w:rPr>
          <w:lang w:val="es-419"/>
        </w:rPr>
        <w:t>a explorar los conceptos y fenómenos STEAM a su manera</w:t>
      </w:r>
      <w:r w:rsidRPr="004A01F4">
        <w:rPr>
          <w:lang w:val="es-419"/>
        </w:rPr>
        <w:t>. Piens</w:t>
      </w:r>
      <w:r w:rsidR="000722AF" w:rsidRPr="004A01F4">
        <w:rPr>
          <w:lang w:val="es-419"/>
        </w:rPr>
        <w:t>e</w:t>
      </w:r>
      <w:r w:rsidRPr="004A01F4">
        <w:rPr>
          <w:lang w:val="es-419"/>
        </w:rPr>
        <w:t xml:space="preserve"> en la </w:t>
      </w:r>
      <w:r w:rsidR="00167481" w:rsidRPr="004A01F4">
        <w:rPr>
          <w:lang w:val="es-419"/>
        </w:rPr>
        <w:t xml:space="preserve">variedad de </w:t>
      </w:r>
      <w:r w:rsidRPr="004A01F4">
        <w:rPr>
          <w:lang w:val="es-419"/>
        </w:rPr>
        <w:t>preguntas que gener</w:t>
      </w:r>
      <w:r w:rsidR="000722AF" w:rsidRPr="004A01F4">
        <w:rPr>
          <w:lang w:val="es-419"/>
        </w:rPr>
        <w:t>ó</w:t>
      </w:r>
      <w:r w:rsidRPr="004A01F4">
        <w:rPr>
          <w:lang w:val="es-419"/>
        </w:rPr>
        <w:t xml:space="preserve"> durante </w:t>
      </w:r>
      <w:r w:rsidR="000722AF" w:rsidRPr="004A01F4">
        <w:rPr>
          <w:lang w:val="es-419"/>
        </w:rPr>
        <w:t>la</w:t>
      </w:r>
      <w:r w:rsidR="00F54306" w:rsidRPr="004A01F4">
        <w:rPr>
          <w:lang w:val="es-419"/>
        </w:rPr>
        <w:t xml:space="preserve"> </w:t>
      </w:r>
      <w:r w:rsidRPr="004A01F4">
        <w:rPr>
          <w:lang w:val="es-419"/>
        </w:rPr>
        <w:t xml:space="preserve">experiencia de </w:t>
      </w:r>
      <w:r w:rsidR="00F3237C" w:rsidRPr="004A01F4">
        <w:rPr>
          <w:lang w:val="es-419"/>
        </w:rPr>
        <w:t>indagación</w:t>
      </w:r>
      <w:r w:rsidRPr="004A01F4">
        <w:rPr>
          <w:lang w:val="es-419"/>
        </w:rPr>
        <w:t xml:space="preserve"> con pelotas.</w:t>
      </w:r>
    </w:p>
    <w:p w14:paraId="61628657" w14:textId="3ECB50BF" w:rsidR="007F3AA8" w:rsidRPr="004A01F4" w:rsidRDefault="65616D94" w:rsidP="00600F64">
      <w:pPr>
        <w:pStyle w:val="ListBullet2"/>
        <w:rPr>
          <w:lang w:val="es-419"/>
        </w:rPr>
      </w:pPr>
      <w:r w:rsidRPr="004A01F4">
        <w:rPr>
          <w:b/>
          <w:bCs/>
          <w:lang w:val="es-419"/>
        </w:rPr>
        <w:t xml:space="preserve">Materiales y entorno de aprendizaje: </w:t>
      </w:r>
      <w:r w:rsidRPr="004A01F4">
        <w:rPr>
          <w:lang w:val="es-419"/>
        </w:rPr>
        <w:t xml:space="preserve">Crear un entorno que incluya materiales </w:t>
      </w:r>
      <w:r w:rsidR="000722AF" w:rsidRPr="004A01F4">
        <w:rPr>
          <w:lang w:val="es-419"/>
        </w:rPr>
        <w:t xml:space="preserve">de múltiples </w:t>
      </w:r>
      <w:r w:rsidR="00F54306" w:rsidRPr="004A01F4">
        <w:rPr>
          <w:lang w:val="es-419"/>
        </w:rPr>
        <w:t>usos,</w:t>
      </w:r>
      <w:r w:rsidRPr="004A01F4">
        <w:rPr>
          <w:lang w:val="es-419"/>
        </w:rPr>
        <w:t xml:space="preserve"> herramientas científicas, tiempo</w:t>
      </w:r>
      <w:r w:rsidR="000E029A" w:rsidRPr="004A01F4">
        <w:rPr>
          <w:lang w:val="es-419"/>
        </w:rPr>
        <w:t xml:space="preserve"> suficiente </w:t>
      </w:r>
      <w:r w:rsidRPr="004A01F4">
        <w:rPr>
          <w:lang w:val="es-419"/>
        </w:rPr>
        <w:t xml:space="preserve">y documentación </w:t>
      </w:r>
      <w:r w:rsidR="001B5CE9" w:rsidRPr="004A01F4">
        <w:rPr>
          <w:lang w:val="es-419"/>
        </w:rPr>
        <w:t xml:space="preserve">de las experiencias y </w:t>
      </w:r>
      <w:r w:rsidR="00EA6FAB" w:rsidRPr="004A01F4">
        <w:rPr>
          <w:lang w:val="es-419"/>
        </w:rPr>
        <w:t>el aprendizaje</w:t>
      </w:r>
      <w:r w:rsidR="001B5CE9" w:rsidRPr="004A01F4">
        <w:rPr>
          <w:lang w:val="es-419"/>
        </w:rPr>
        <w:t xml:space="preserve"> de los niños </w:t>
      </w:r>
      <w:r w:rsidR="000E029A" w:rsidRPr="004A01F4">
        <w:rPr>
          <w:lang w:val="es-419"/>
        </w:rPr>
        <w:t xml:space="preserve">favorece </w:t>
      </w:r>
      <w:r w:rsidR="001B5CE9" w:rsidRPr="004A01F4">
        <w:rPr>
          <w:lang w:val="es-419"/>
        </w:rPr>
        <w:t xml:space="preserve">la participación en la </w:t>
      </w:r>
      <w:r w:rsidR="00F3237C" w:rsidRPr="004A01F4">
        <w:rPr>
          <w:lang w:val="es-419"/>
        </w:rPr>
        <w:t>indagación</w:t>
      </w:r>
      <w:r w:rsidRPr="004A01F4">
        <w:rPr>
          <w:lang w:val="es-419"/>
        </w:rPr>
        <w:t xml:space="preserve">. </w:t>
      </w:r>
      <w:r w:rsidR="00C1370A" w:rsidRPr="004A01F4">
        <w:rPr>
          <w:lang w:val="es-419"/>
        </w:rPr>
        <w:t>Piens</w:t>
      </w:r>
      <w:r w:rsidR="000722AF" w:rsidRPr="004A01F4">
        <w:rPr>
          <w:lang w:val="es-419"/>
        </w:rPr>
        <w:t>e</w:t>
      </w:r>
      <w:r w:rsidRPr="004A01F4">
        <w:rPr>
          <w:lang w:val="es-419"/>
        </w:rPr>
        <w:t xml:space="preserve"> en los materiales que se </w:t>
      </w:r>
      <w:r w:rsidR="000722AF" w:rsidRPr="004A01F4">
        <w:rPr>
          <w:lang w:val="es-419"/>
        </w:rPr>
        <w:t>l</w:t>
      </w:r>
      <w:r w:rsidRPr="004A01F4">
        <w:rPr>
          <w:lang w:val="es-419"/>
        </w:rPr>
        <w:t xml:space="preserve">e han proporcionado hoy. ¿Cómo han favorecido estos materiales </w:t>
      </w:r>
      <w:r w:rsidR="000722AF" w:rsidRPr="004A01F4">
        <w:rPr>
          <w:lang w:val="es-419"/>
        </w:rPr>
        <w:t>s</w:t>
      </w:r>
      <w:r w:rsidR="000E029A" w:rsidRPr="004A01F4">
        <w:rPr>
          <w:lang w:val="es-419"/>
        </w:rPr>
        <w:t xml:space="preserve">u participación </w:t>
      </w:r>
      <w:r w:rsidRPr="004A01F4">
        <w:rPr>
          <w:lang w:val="es-419"/>
        </w:rPr>
        <w:t xml:space="preserve">en la </w:t>
      </w:r>
      <w:r w:rsidR="00F3237C" w:rsidRPr="004A01F4">
        <w:rPr>
          <w:lang w:val="es-419"/>
        </w:rPr>
        <w:t>indagación</w:t>
      </w:r>
      <w:r w:rsidRPr="004A01F4">
        <w:rPr>
          <w:lang w:val="es-419"/>
        </w:rPr>
        <w:t>? [Anim</w:t>
      </w:r>
      <w:r w:rsidR="000722AF" w:rsidRPr="004A01F4">
        <w:rPr>
          <w:lang w:val="es-419"/>
        </w:rPr>
        <w:t>e</w:t>
      </w:r>
      <w:r w:rsidRPr="004A01F4">
        <w:rPr>
          <w:lang w:val="es-419"/>
        </w:rPr>
        <w:t xml:space="preserve"> a los participantes a responder]. </w:t>
      </w:r>
    </w:p>
    <w:p w14:paraId="298F8D90" w14:textId="6B1FE672" w:rsidR="001732DE" w:rsidRPr="004A01F4" w:rsidRDefault="007F3AA8" w:rsidP="00600F64">
      <w:pPr>
        <w:pStyle w:val="ListBullet2"/>
        <w:rPr>
          <w:lang w:val="es-419"/>
        </w:rPr>
      </w:pPr>
      <w:r w:rsidRPr="004A01F4">
        <w:rPr>
          <w:b/>
          <w:bCs/>
          <w:lang w:val="es-419"/>
        </w:rPr>
        <w:lastRenderedPageBreak/>
        <w:t xml:space="preserve">Vocabulario y discurso conscientes: </w:t>
      </w:r>
      <w:r w:rsidRPr="004A01F4">
        <w:rPr>
          <w:lang w:val="es-419"/>
        </w:rPr>
        <w:t xml:space="preserve">El uso </w:t>
      </w:r>
      <w:r w:rsidR="009037B7" w:rsidRPr="004A01F4">
        <w:rPr>
          <w:lang w:val="es-419"/>
        </w:rPr>
        <w:t xml:space="preserve">de vocabulario </w:t>
      </w:r>
      <w:r w:rsidRPr="004A01F4">
        <w:rPr>
          <w:lang w:val="es-419"/>
        </w:rPr>
        <w:t xml:space="preserve">y </w:t>
      </w:r>
      <w:r w:rsidR="00072469" w:rsidRPr="004A01F4">
        <w:rPr>
          <w:lang w:val="es-419"/>
        </w:rPr>
        <w:t xml:space="preserve">preguntas </w:t>
      </w:r>
      <w:r w:rsidR="009037B7" w:rsidRPr="004A01F4">
        <w:rPr>
          <w:lang w:val="es-419"/>
        </w:rPr>
        <w:t xml:space="preserve">relacionadas con STEAM </w:t>
      </w:r>
      <w:r w:rsidR="00072469" w:rsidRPr="004A01F4">
        <w:rPr>
          <w:lang w:val="es-419"/>
        </w:rPr>
        <w:t xml:space="preserve">fomenta </w:t>
      </w:r>
      <w:r w:rsidRPr="004A01F4">
        <w:rPr>
          <w:lang w:val="es-419"/>
        </w:rPr>
        <w:t xml:space="preserve">la participación de los niños en la </w:t>
      </w:r>
      <w:r w:rsidR="00F3237C" w:rsidRPr="004A01F4">
        <w:rPr>
          <w:lang w:val="es-419"/>
        </w:rPr>
        <w:t>indagación</w:t>
      </w:r>
      <w:r w:rsidRPr="004A01F4">
        <w:rPr>
          <w:lang w:val="es-419"/>
        </w:rPr>
        <w:t xml:space="preserve">, </w:t>
      </w:r>
      <w:r w:rsidR="00072469" w:rsidRPr="004A01F4">
        <w:rPr>
          <w:lang w:val="es-419"/>
        </w:rPr>
        <w:t xml:space="preserve">profundiza </w:t>
      </w:r>
      <w:r w:rsidR="0030717D" w:rsidRPr="004A01F4">
        <w:rPr>
          <w:lang w:val="es-419"/>
        </w:rPr>
        <w:t xml:space="preserve">su </w:t>
      </w:r>
      <w:r w:rsidRPr="004A01F4">
        <w:rPr>
          <w:lang w:val="es-419"/>
        </w:rPr>
        <w:t xml:space="preserve">comprensión de los conceptos y fenómenos de STEAM y </w:t>
      </w:r>
      <w:r w:rsidR="00072469" w:rsidRPr="004A01F4">
        <w:rPr>
          <w:lang w:val="es-419"/>
        </w:rPr>
        <w:t xml:space="preserve">refuerza </w:t>
      </w:r>
      <w:r w:rsidR="0030717D" w:rsidRPr="004A01F4">
        <w:rPr>
          <w:lang w:val="es-419"/>
        </w:rPr>
        <w:t xml:space="preserve">su </w:t>
      </w:r>
      <w:r w:rsidRPr="004A01F4">
        <w:rPr>
          <w:lang w:val="es-419"/>
        </w:rPr>
        <w:t xml:space="preserve">capacidad para comunicar sus ideas y conocimientos. </w:t>
      </w:r>
      <w:r w:rsidR="001732DE" w:rsidRPr="004A01F4">
        <w:rPr>
          <w:lang w:val="es-419"/>
        </w:rPr>
        <w:t>Piens</w:t>
      </w:r>
      <w:r w:rsidR="000722AF" w:rsidRPr="004A01F4">
        <w:rPr>
          <w:lang w:val="es-419"/>
        </w:rPr>
        <w:t>e</w:t>
      </w:r>
      <w:r w:rsidR="001732DE" w:rsidRPr="004A01F4">
        <w:rPr>
          <w:lang w:val="es-419"/>
        </w:rPr>
        <w:t xml:space="preserve"> en el </w:t>
      </w:r>
      <w:r w:rsidR="003772B6" w:rsidRPr="004A01F4">
        <w:rPr>
          <w:lang w:val="es-419"/>
        </w:rPr>
        <w:t xml:space="preserve">vocabulario </w:t>
      </w:r>
      <w:r w:rsidR="001732DE" w:rsidRPr="004A01F4">
        <w:rPr>
          <w:lang w:val="es-419"/>
        </w:rPr>
        <w:t xml:space="preserve">que ha utilizado durante </w:t>
      </w:r>
      <w:r w:rsidR="000722AF" w:rsidRPr="004A01F4">
        <w:rPr>
          <w:lang w:val="es-419"/>
        </w:rPr>
        <w:t>s</w:t>
      </w:r>
      <w:r w:rsidR="001732DE" w:rsidRPr="004A01F4">
        <w:rPr>
          <w:lang w:val="es-419"/>
        </w:rPr>
        <w:t xml:space="preserve">u </w:t>
      </w:r>
      <w:r w:rsidR="00F3237C" w:rsidRPr="004A01F4">
        <w:rPr>
          <w:lang w:val="es-419"/>
        </w:rPr>
        <w:t>indagación</w:t>
      </w:r>
      <w:r w:rsidR="001732DE" w:rsidRPr="004A01F4">
        <w:rPr>
          <w:lang w:val="es-419"/>
        </w:rPr>
        <w:t xml:space="preserve"> con </w:t>
      </w:r>
      <w:r w:rsidR="00407A14" w:rsidRPr="004A01F4">
        <w:rPr>
          <w:lang w:val="es-419"/>
        </w:rPr>
        <w:t>pelotas</w:t>
      </w:r>
      <w:r w:rsidR="00072469" w:rsidRPr="004A01F4">
        <w:rPr>
          <w:lang w:val="es-419"/>
        </w:rPr>
        <w:t xml:space="preserve">, así como en las formas </w:t>
      </w:r>
      <w:r w:rsidR="003772B6" w:rsidRPr="004A01F4">
        <w:rPr>
          <w:lang w:val="es-419"/>
        </w:rPr>
        <w:t xml:space="preserve">en que </w:t>
      </w:r>
      <w:r w:rsidR="000722AF" w:rsidRPr="004A01F4">
        <w:rPr>
          <w:lang w:val="es-419"/>
        </w:rPr>
        <w:t>s</w:t>
      </w:r>
      <w:r w:rsidR="003772B6" w:rsidRPr="004A01F4">
        <w:rPr>
          <w:lang w:val="es-419"/>
        </w:rPr>
        <w:t xml:space="preserve">e ha comunicado, </w:t>
      </w:r>
      <w:r w:rsidR="00072469" w:rsidRPr="004A01F4">
        <w:rPr>
          <w:lang w:val="es-419"/>
        </w:rPr>
        <w:t xml:space="preserve">tanto a través de </w:t>
      </w:r>
      <w:r w:rsidR="003772B6" w:rsidRPr="004A01F4">
        <w:rPr>
          <w:lang w:val="es-419"/>
        </w:rPr>
        <w:t>gestos como de lenguaje. También ha participado en el discurso</w:t>
      </w:r>
      <w:r w:rsidR="00072469" w:rsidRPr="004A01F4">
        <w:rPr>
          <w:lang w:val="es-419"/>
        </w:rPr>
        <w:t xml:space="preserve">, común entre los participantes, compartiendo tus </w:t>
      </w:r>
      <w:r w:rsidR="003772B6" w:rsidRPr="004A01F4">
        <w:rPr>
          <w:lang w:val="es-419"/>
        </w:rPr>
        <w:t>ideas</w:t>
      </w:r>
      <w:r w:rsidR="00072469" w:rsidRPr="004A01F4">
        <w:rPr>
          <w:lang w:val="es-419"/>
        </w:rPr>
        <w:t xml:space="preserve">, explicando </w:t>
      </w:r>
      <w:r w:rsidR="000722AF" w:rsidRPr="004A01F4">
        <w:rPr>
          <w:lang w:val="es-419"/>
        </w:rPr>
        <w:t>s</w:t>
      </w:r>
      <w:r w:rsidR="00072469" w:rsidRPr="004A01F4">
        <w:rPr>
          <w:lang w:val="es-419"/>
        </w:rPr>
        <w:t xml:space="preserve">us planes y describiendo </w:t>
      </w:r>
      <w:r w:rsidR="000722AF" w:rsidRPr="004A01F4">
        <w:rPr>
          <w:lang w:val="es-419"/>
        </w:rPr>
        <w:t>s</w:t>
      </w:r>
      <w:r w:rsidR="00072469" w:rsidRPr="004A01F4">
        <w:rPr>
          <w:lang w:val="es-419"/>
        </w:rPr>
        <w:t xml:space="preserve">us procesos de pensamiento </w:t>
      </w:r>
      <w:r w:rsidR="003772B6" w:rsidRPr="004A01F4">
        <w:rPr>
          <w:lang w:val="es-419"/>
        </w:rPr>
        <w:t>con los demás</w:t>
      </w:r>
      <w:r w:rsidR="00072469" w:rsidRPr="004A01F4">
        <w:rPr>
          <w:lang w:val="es-419"/>
        </w:rPr>
        <w:t xml:space="preserve">. </w:t>
      </w:r>
    </w:p>
    <w:p w14:paraId="6DBF7C14" w14:textId="71AA5436" w:rsidR="007F3AA8" w:rsidRPr="004A01F4" w:rsidRDefault="007F3AA8" w:rsidP="00600F64">
      <w:pPr>
        <w:pStyle w:val="ListBullet2"/>
        <w:rPr>
          <w:lang w:val="es-419"/>
        </w:rPr>
      </w:pPr>
      <w:r w:rsidRPr="004A01F4">
        <w:rPr>
          <w:b/>
          <w:bCs/>
          <w:lang w:val="es-419"/>
        </w:rPr>
        <w:t xml:space="preserve">Representaciones múltiples: </w:t>
      </w:r>
      <w:r w:rsidRPr="004A01F4">
        <w:rPr>
          <w:lang w:val="es-419"/>
        </w:rPr>
        <w:t xml:space="preserve">Ofrecer una variedad de experiencias de </w:t>
      </w:r>
      <w:r w:rsidR="00F3237C" w:rsidRPr="004A01F4">
        <w:rPr>
          <w:lang w:val="es-419"/>
        </w:rPr>
        <w:t>indagación</w:t>
      </w:r>
      <w:r w:rsidRPr="004A01F4">
        <w:rPr>
          <w:lang w:val="es-419"/>
        </w:rPr>
        <w:t xml:space="preserve"> </w:t>
      </w:r>
      <w:r w:rsidR="00E55F9D" w:rsidRPr="004A01F4">
        <w:rPr>
          <w:lang w:val="es-419"/>
        </w:rPr>
        <w:t xml:space="preserve">permite </w:t>
      </w:r>
      <w:r w:rsidRPr="004A01F4">
        <w:rPr>
          <w:lang w:val="es-419"/>
        </w:rPr>
        <w:t xml:space="preserve">a los niños </w:t>
      </w:r>
      <w:r w:rsidR="00E55F9D" w:rsidRPr="004A01F4">
        <w:rPr>
          <w:lang w:val="es-419"/>
        </w:rPr>
        <w:t xml:space="preserve">expresar su </w:t>
      </w:r>
      <w:r w:rsidRPr="004A01F4">
        <w:rPr>
          <w:lang w:val="es-419"/>
        </w:rPr>
        <w:t xml:space="preserve">comprensión de los conceptos y fenómenos STEAM de diferentes maneras. </w:t>
      </w:r>
      <w:r w:rsidR="003772B6" w:rsidRPr="004A01F4">
        <w:rPr>
          <w:lang w:val="es-419"/>
        </w:rPr>
        <w:t xml:space="preserve">En nuestra experiencia con </w:t>
      </w:r>
      <w:r w:rsidR="00407A14" w:rsidRPr="004A01F4">
        <w:rPr>
          <w:lang w:val="es-419"/>
        </w:rPr>
        <w:t xml:space="preserve">pelotas </w:t>
      </w:r>
      <w:r w:rsidR="003772B6" w:rsidRPr="004A01F4">
        <w:rPr>
          <w:lang w:val="es-419"/>
        </w:rPr>
        <w:t xml:space="preserve">de hoy, </w:t>
      </w:r>
      <w:r w:rsidR="000722AF" w:rsidRPr="004A01F4">
        <w:rPr>
          <w:lang w:val="es-419"/>
        </w:rPr>
        <w:t xml:space="preserve">exploró </w:t>
      </w:r>
      <w:r w:rsidR="003772B6" w:rsidRPr="004A01F4">
        <w:rPr>
          <w:lang w:val="es-419"/>
        </w:rPr>
        <w:t xml:space="preserve">conceptos relacionados con </w:t>
      </w:r>
      <w:r w:rsidR="00407A14" w:rsidRPr="004A01F4">
        <w:rPr>
          <w:lang w:val="es-419"/>
        </w:rPr>
        <w:t>la fuerza y el movimiento</w:t>
      </w:r>
      <w:r w:rsidR="003772B6" w:rsidRPr="004A01F4">
        <w:rPr>
          <w:lang w:val="es-419"/>
        </w:rPr>
        <w:t xml:space="preserve">. Podríamos continuar </w:t>
      </w:r>
      <w:r w:rsidR="00E55F9D" w:rsidRPr="004A01F4">
        <w:rPr>
          <w:lang w:val="es-419"/>
        </w:rPr>
        <w:t xml:space="preserve">explorando </w:t>
      </w:r>
      <w:r w:rsidR="003772B6" w:rsidRPr="004A01F4">
        <w:rPr>
          <w:lang w:val="es-419"/>
        </w:rPr>
        <w:t xml:space="preserve">estos conceptos </w:t>
      </w:r>
      <w:r w:rsidR="00E55F9D" w:rsidRPr="004A01F4">
        <w:rPr>
          <w:lang w:val="es-419"/>
        </w:rPr>
        <w:t xml:space="preserve">investigando </w:t>
      </w:r>
      <w:r w:rsidR="00407A14" w:rsidRPr="004A01F4">
        <w:rPr>
          <w:lang w:val="es-419"/>
        </w:rPr>
        <w:t xml:space="preserve">otras fuerzas, como el viento </w:t>
      </w:r>
      <w:r w:rsidR="002554E0" w:rsidRPr="004A01F4">
        <w:rPr>
          <w:lang w:val="es-419"/>
        </w:rPr>
        <w:t xml:space="preserve">o </w:t>
      </w:r>
      <w:r w:rsidR="002871AC" w:rsidRPr="004A01F4">
        <w:rPr>
          <w:lang w:val="es-419"/>
        </w:rPr>
        <w:t xml:space="preserve">los músculos de </w:t>
      </w:r>
      <w:r w:rsidR="002554E0" w:rsidRPr="004A01F4">
        <w:rPr>
          <w:lang w:val="es-419"/>
        </w:rPr>
        <w:t xml:space="preserve">nuestro cuerpo, y </w:t>
      </w:r>
      <w:r w:rsidR="00E55F9D" w:rsidRPr="004A01F4">
        <w:rPr>
          <w:lang w:val="es-419"/>
        </w:rPr>
        <w:t xml:space="preserve">observando cómo </w:t>
      </w:r>
      <w:r w:rsidR="002554E0" w:rsidRPr="004A01F4">
        <w:rPr>
          <w:lang w:val="es-419"/>
        </w:rPr>
        <w:t>estas fuerzas hacen que los objetos se muevan.</w:t>
      </w:r>
    </w:p>
    <w:p w14:paraId="0FED0D6A" w14:textId="72E8F806" w:rsidR="00C81245" w:rsidRPr="004A01F4" w:rsidRDefault="00C81245" w:rsidP="0005635A">
      <w:pPr>
        <w:pStyle w:val="Heading3"/>
        <w:rPr>
          <w:lang w:val="es-419"/>
        </w:rPr>
      </w:pPr>
      <w:r w:rsidRPr="004A01F4">
        <w:rPr>
          <w:lang w:val="es-419"/>
        </w:rPr>
        <w:t>Notas del facilitador</w:t>
      </w:r>
    </w:p>
    <w:bookmarkEnd w:id="3"/>
    <w:p w14:paraId="51F4067B" w14:textId="464B5E5B" w:rsidR="001259E6" w:rsidRPr="004A01F4" w:rsidRDefault="001259E6" w:rsidP="00600F64">
      <w:pPr>
        <w:pStyle w:val="ListBullet"/>
        <w:rPr>
          <w:lang w:val="es-419"/>
        </w:rPr>
      </w:pPr>
      <w:r w:rsidRPr="004A01F4">
        <w:rPr>
          <w:lang w:val="es-419"/>
        </w:rPr>
        <w:t>El enfoque M</w:t>
      </w:r>
      <w:r w:rsidR="00B862AD" w:rsidRPr="004A01F4">
        <w:rPr>
          <w:vertAlign w:val="superscript"/>
          <w:lang w:val="es-419"/>
        </w:rPr>
        <w:t>5</w:t>
      </w:r>
      <w:r w:rsidR="00B862AD" w:rsidRPr="004A01F4">
        <w:rPr>
          <w:lang w:val="es-419"/>
        </w:rPr>
        <w:t xml:space="preserve"> de </w:t>
      </w:r>
      <w:r w:rsidRPr="004A01F4">
        <w:rPr>
          <w:lang w:val="es-419"/>
        </w:rPr>
        <w:t xml:space="preserve">STEAM </w:t>
      </w:r>
      <w:r w:rsidR="000722AF" w:rsidRPr="004A01F4">
        <w:rPr>
          <w:lang w:val="es-419"/>
        </w:rPr>
        <w:t xml:space="preserve">temprano </w:t>
      </w:r>
      <w:r w:rsidRPr="004A01F4">
        <w:rPr>
          <w:lang w:val="es-419"/>
        </w:rPr>
        <w:t>es una adaptación del enfoque M</w:t>
      </w:r>
      <w:r w:rsidRPr="004A01F4">
        <w:rPr>
          <w:vertAlign w:val="superscript"/>
          <w:lang w:val="es-419"/>
        </w:rPr>
        <w:t>5</w:t>
      </w:r>
      <w:r w:rsidRPr="004A01F4">
        <w:rPr>
          <w:lang w:val="es-419"/>
        </w:rPr>
        <w:t xml:space="preserve"> </w:t>
      </w:r>
      <w:r w:rsidR="00B862AD" w:rsidRPr="004A01F4">
        <w:rPr>
          <w:lang w:val="es-419"/>
        </w:rPr>
        <w:t>de matemáticas</w:t>
      </w:r>
      <w:r w:rsidR="000722AF" w:rsidRPr="004A01F4">
        <w:rPr>
          <w:lang w:val="es-419"/>
        </w:rPr>
        <w:t xml:space="preserve"> temprana</w:t>
      </w:r>
      <w:r w:rsidRPr="004A01F4">
        <w:rPr>
          <w:lang w:val="es-419"/>
        </w:rPr>
        <w:t xml:space="preserve">. Estos enfoques son intencionadamente similares para proporcionar un enfoque coherente </w:t>
      </w:r>
      <w:r w:rsidR="00063FEF" w:rsidRPr="004A01F4">
        <w:rPr>
          <w:lang w:val="es-419"/>
        </w:rPr>
        <w:t xml:space="preserve">en </w:t>
      </w:r>
      <w:r w:rsidRPr="004A01F4">
        <w:rPr>
          <w:lang w:val="es-419"/>
        </w:rPr>
        <w:t>el apoyo al aprendizaje temprano en todos los ámbitos.</w:t>
      </w:r>
    </w:p>
    <w:p w14:paraId="2124F238" w14:textId="48B234AB" w:rsidR="001259E6" w:rsidRPr="004A01F4" w:rsidRDefault="001259E6" w:rsidP="00600F64">
      <w:pPr>
        <w:pStyle w:val="ListBullet"/>
        <w:rPr>
          <w:lang w:val="es-419"/>
        </w:rPr>
      </w:pPr>
      <w:r w:rsidRPr="004A01F4">
        <w:rPr>
          <w:lang w:val="es-419"/>
        </w:rPr>
        <w:t xml:space="preserve">Puede proporcionar copias del folleto </w:t>
      </w:r>
      <w:r w:rsidRPr="004A01F4">
        <w:rPr>
          <w:b/>
          <w:bCs/>
          <w:lang w:val="es-419"/>
        </w:rPr>
        <w:t>«Descripción general del enfoque M</w:t>
      </w:r>
      <w:r w:rsidRPr="004A01F4">
        <w:rPr>
          <w:b/>
          <w:bCs/>
          <w:vertAlign w:val="superscript"/>
          <w:lang w:val="es-419"/>
        </w:rPr>
        <w:t>5</w:t>
      </w:r>
      <w:r w:rsidRPr="004A01F4">
        <w:rPr>
          <w:b/>
          <w:bCs/>
          <w:lang w:val="es-419"/>
        </w:rPr>
        <w:t xml:space="preserve"> </w:t>
      </w:r>
      <w:r w:rsidR="003A2B3E" w:rsidRPr="004A01F4">
        <w:rPr>
          <w:b/>
          <w:bCs/>
          <w:lang w:val="es-419"/>
        </w:rPr>
        <w:t xml:space="preserve">de </w:t>
      </w:r>
      <w:r w:rsidRPr="004A01F4">
        <w:rPr>
          <w:b/>
          <w:bCs/>
          <w:lang w:val="es-419"/>
        </w:rPr>
        <w:t>STEAM</w:t>
      </w:r>
      <w:r w:rsidR="000722AF" w:rsidRPr="004A01F4">
        <w:rPr>
          <w:b/>
          <w:bCs/>
          <w:lang w:val="es-419"/>
        </w:rPr>
        <w:t xml:space="preserve"> temprano</w:t>
      </w:r>
      <w:r w:rsidRPr="004A01F4">
        <w:rPr>
          <w:b/>
          <w:bCs/>
          <w:lang w:val="es-419"/>
        </w:rPr>
        <w:t xml:space="preserve">» </w:t>
      </w:r>
      <w:r w:rsidRPr="004A01F4">
        <w:rPr>
          <w:lang w:val="es-419"/>
        </w:rPr>
        <w:t xml:space="preserve">para que los participantes lo conserven y lo consulten en otras sesiones o lo utilicen como parte de su aprendizaje profesional continuo. </w:t>
      </w:r>
    </w:p>
    <w:p w14:paraId="671F053E" w14:textId="3846A2DC" w:rsidR="001259E6" w:rsidRPr="004A01F4" w:rsidRDefault="001259E6" w:rsidP="00600F64">
      <w:pPr>
        <w:pStyle w:val="ListBullet"/>
        <w:rPr>
          <w:lang w:val="es-419"/>
        </w:rPr>
      </w:pPr>
      <w:r w:rsidRPr="004A01F4">
        <w:rPr>
          <w:lang w:val="es-419"/>
        </w:rPr>
        <w:t xml:space="preserve">Ajuste los temas de </w:t>
      </w:r>
      <w:r w:rsidR="00F3237C" w:rsidRPr="004A01F4">
        <w:rPr>
          <w:lang w:val="es-419"/>
        </w:rPr>
        <w:t>discusión</w:t>
      </w:r>
      <w:r w:rsidRPr="004A01F4">
        <w:rPr>
          <w:lang w:val="es-419"/>
        </w:rPr>
        <w:t xml:space="preserve"> de esta diapositiva si decide involucrar a los participantes con el folleto de forma activa. </w:t>
      </w:r>
      <w:r w:rsidR="003D2F24" w:rsidRPr="004A01F4">
        <w:rPr>
          <w:lang w:val="es-419"/>
        </w:rPr>
        <w:t>Considere el siguiente enfoque</w:t>
      </w:r>
      <w:r w:rsidR="00D91B68" w:rsidRPr="004A01F4">
        <w:rPr>
          <w:lang w:val="es-419"/>
        </w:rPr>
        <w:t>:</w:t>
      </w:r>
    </w:p>
    <w:p w14:paraId="13A82545" w14:textId="7B4C4CD6" w:rsidR="001259E6" w:rsidRPr="004A01F4" w:rsidRDefault="003D2F24" w:rsidP="00600F64">
      <w:pPr>
        <w:pStyle w:val="ListBullet2"/>
        <w:rPr>
          <w:lang w:val="es-419"/>
        </w:rPr>
      </w:pPr>
      <w:r w:rsidRPr="004A01F4">
        <w:rPr>
          <w:lang w:val="es-419"/>
        </w:rPr>
        <w:t xml:space="preserve">Invite </w:t>
      </w:r>
      <w:r w:rsidR="001259E6" w:rsidRPr="004A01F4">
        <w:rPr>
          <w:lang w:val="es-419"/>
        </w:rPr>
        <w:t xml:space="preserve">a los participantes a añadir ejemplos de cómo han experimentado el enfoque </w:t>
      </w:r>
      <w:bookmarkStart w:id="6" w:name="_Hlk216340905"/>
      <w:r w:rsidR="001259E6" w:rsidRPr="004A01F4">
        <w:rPr>
          <w:lang w:val="es-419"/>
        </w:rPr>
        <w:t>M</w:t>
      </w:r>
      <w:r w:rsidR="001259E6" w:rsidRPr="004A01F4">
        <w:rPr>
          <w:vertAlign w:val="superscript"/>
          <w:lang w:val="es-419"/>
        </w:rPr>
        <w:t>5</w:t>
      </w:r>
      <w:bookmarkEnd w:id="6"/>
      <w:r w:rsidR="009F722F" w:rsidRPr="004A01F4">
        <w:rPr>
          <w:lang w:val="es-419"/>
        </w:rPr>
        <w:t xml:space="preserve"> de</w:t>
      </w:r>
      <w:r w:rsidR="001259E6" w:rsidRPr="004A01F4">
        <w:rPr>
          <w:lang w:val="es-419"/>
        </w:rPr>
        <w:t xml:space="preserve"> STEAM </w:t>
      </w:r>
      <w:r w:rsidR="009F722F" w:rsidRPr="004A01F4">
        <w:rPr>
          <w:lang w:val="es-419"/>
        </w:rPr>
        <w:t xml:space="preserve">temprano </w:t>
      </w:r>
      <w:r w:rsidR="001259E6" w:rsidRPr="004A01F4">
        <w:rPr>
          <w:lang w:val="es-419"/>
        </w:rPr>
        <w:t xml:space="preserve">en su </w:t>
      </w:r>
      <w:r w:rsidR="00F3237C" w:rsidRPr="004A01F4">
        <w:rPr>
          <w:lang w:val="es-419"/>
        </w:rPr>
        <w:t>indagación</w:t>
      </w:r>
      <w:r w:rsidR="001259E6" w:rsidRPr="004A01F4">
        <w:rPr>
          <w:lang w:val="es-419"/>
        </w:rPr>
        <w:t xml:space="preserve"> con pelotas al principio de la sesión. Pueden añadir observaciones al folleto y </w:t>
      </w:r>
      <w:r w:rsidR="00BF56F5" w:rsidRPr="004A01F4">
        <w:rPr>
          <w:lang w:val="es-419"/>
        </w:rPr>
        <w:t>discutir</w:t>
      </w:r>
      <w:r w:rsidR="001259E6" w:rsidRPr="004A01F4">
        <w:rPr>
          <w:lang w:val="es-419"/>
        </w:rPr>
        <w:t xml:space="preserve"> en pequeños grupos o en el conjunto del grupo</w:t>
      </w:r>
      <w:r w:rsidRPr="004A01F4">
        <w:rPr>
          <w:lang w:val="es-419"/>
        </w:rPr>
        <w:t xml:space="preserve">. </w:t>
      </w:r>
    </w:p>
    <w:p w14:paraId="014F1AFB" w14:textId="5CDA1018" w:rsidR="00576DFD" w:rsidRPr="004A01F4" w:rsidRDefault="00576DFD" w:rsidP="00522961">
      <w:pPr>
        <w:pStyle w:val="Heading2"/>
        <w:rPr>
          <w:lang w:val="es-419"/>
        </w:rPr>
      </w:pPr>
      <w:r w:rsidRPr="004A01F4">
        <w:rPr>
          <w:lang w:val="es-419"/>
        </w:rPr>
        <w:lastRenderedPageBreak/>
        <w:t>Diapositiva</w:t>
      </w:r>
      <w:r w:rsidR="00015AC6" w:rsidRPr="004A01F4">
        <w:rPr>
          <w:lang w:val="es-419"/>
        </w:rPr>
        <w:t xml:space="preserve"> 20</w:t>
      </w:r>
      <w:r w:rsidRPr="004A01F4">
        <w:rPr>
          <w:lang w:val="es-419"/>
        </w:rPr>
        <w:t xml:space="preserve">: </w:t>
      </w:r>
      <w:r w:rsidR="00E57230" w:rsidRPr="004A01F4">
        <w:rPr>
          <w:lang w:val="es-419"/>
        </w:rPr>
        <w:t>Escribir una carta</w:t>
      </w:r>
    </w:p>
    <w:p w14:paraId="1CF29B33" w14:textId="18391D86" w:rsidR="006F5A42" w:rsidRPr="004A01F4" w:rsidRDefault="006F5A42" w:rsidP="006F5A42">
      <w:pPr>
        <w:pStyle w:val="SlideThumbnail"/>
        <w:rPr>
          <w:lang w:val="es-419"/>
        </w:rPr>
      </w:pPr>
      <w:r w:rsidRPr="004A01F4">
        <w:rPr>
          <w:lang w:val="es-419"/>
        </w:rPr>
        <w:drawing>
          <wp:inline distT="0" distB="0" distL="0" distR="0" wp14:anchorId="622E6828" wp14:editId="53AEA64C">
            <wp:extent cx="3251200" cy="1828800"/>
            <wp:effectExtent l="12700" t="12700" r="12700" b="12700"/>
            <wp:docPr id="136905696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56967" name="Picture 27">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6D36548D" w14:textId="5CEC8C05" w:rsidR="000473F7" w:rsidRPr="004A01F4" w:rsidRDefault="000473F7" w:rsidP="0005635A">
      <w:pPr>
        <w:pStyle w:val="BodyText"/>
        <w:rPr>
          <w:lang w:val="es-419"/>
        </w:rPr>
      </w:pPr>
      <w:r w:rsidRPr="004A01F4">
        <w:rPr>
          <w:b/>
          <w:bCs/>
          <w:lang w:val="es-419"/>
        </w:rPr>
        <w:t>Tiempo:</w:t>
      </w:r>
      <w:r w:rsidRPr="004A01F4">
        <w:rPr>
          <w:lang w:val="es-419"/>
        </w:rPr>
        <w:t xml:space="preserve"> 10 minutos</w:t>
      </w:r>
    </w:p>
    <w:p w14:paraId="7517739A" w14:textId="028DB650" w:rsidR="000473F7" w:rsidRPr="004A01F4" w:rsidRDefault="000473F7" w:rsidP="0005635A">
      <w:pPr>
        <w:pStyle w:val="Heading3"/>
        <w:rPr>
          <w:lang w:val="es-419"/>
        </w:rPr>
      </w:pPr>
      <w:r w:rsidRPr="004A01F4">
        <w:rPr>
          <w:lang w:val="es-419"/>
        </w:rPr>
        <w:t xml:space="preserve">Temas de </w:t>
      </w:r>
      <w:r w:rsidR="00F3237C" w:rsidRPr="004A01F4">
        <w:rPr>
          <w:lang w:val="es-419"/>
        </w:rPr>
        <w:t>discusión</w:t>
      </w:r>
    </w:p>
    <w:p w14:paraId="0435B74A" w14:textId="5EC26883" w:rsidR="00E57230" w:rsidRPr="004A01F4" w:rsidRDefault="003833F1" w:rsidP="00600F64">
      <w:pPr>
        <w:pStyle w:val="ListBullet"/>
        <w:rPr>
          <w:lang w:val="es-419"/>
        </w:rPr>
      </w:pPr>
      <w:r w:rsidRPr="004A01F4">
        <w:rPr>
          <w:lang w:val="es-419"/>
        </w:rPr>
        <w:t>Al concluir nuestra sesión de hoy, les invitamos a reflexionar sobre sus experiencias y lo que pueden haber aprendido</w:t>
      </w:r>
      <w:r w:rsidR="00E57230" w:rsidRPr="004A01F4">
        <w:rPr>
          <w:lang w:val="es-419"/>
        </w:rPr>
        <w:t xml:space="preserve">. </w:t>
      </w:r>
    </w:p>
    <w:p w14:paraId="3A23BD4E" w14:textId="68316341" w:rsidR="00E57230" w:rsidRPr="004A01F4" w:rsidRDefault="00E57230" w:rsidP="00600F64">
      <w:pPr>
        <w:pStyle w:val="ListBullet"/>
        <w:rPr>
          <w:lang w:val="es-419"/>
        </w:rPr>
      </w:pPr>
      <w:r w:rsidRPr="004A01F4">
        <w:rPr>
          <w:lang w:val="es-419"/>
        </w:rPr>
        <w:t xml:space="preserve">Escriban una carta a ustedes mismos. </w:t>
      </w:r>
      <w:r w:rsidR="00B23F8F" w:rsidRPr="004A01F4">
        <w:rPr>
          <w:lang w:val="es-419"/>
        </w:rPr>
        <w:t>Incluyan lo siguiente en su carta:</w:t>
      </w:r>
    </w:p>
    <w:p w14:paraId="1A61990B" w14:textId="77777777" w:rsidR="003833F1" w:rsidRPr="004A01F4" w:rsidRDefault="00E57230" w:rsidP="00600F64">
      <w:pPr>
        <w:pStyle w:val="ListBullet2"/>
        <w:rPr>
          <w:lang w:val="es-419"/>
        </w:rPr>
      </w:pPr>
      <w:r w:rsidRPr="004A01F4">
        <w:rPr>
          <w:lang w:val="es-419"/>
        </w:rPr>
        <w:t xml:space="preserve">Describa una cosa que haya </w:t>
      </w:r>
      <w:r w:rsidR="003833F1" w:rsidRPr="004A01F4">
        <w:rPr>
          <w:lang w:val="es-419"/>
        </w:rPr>
        <w:t xml:space="preserve">aprendido hoy. </w:t>
      </w:r>
    </w:p>
    <w:p w14:paraId="0DC7BE8B" w14:textId="77777777" w:rsidR="003833F1" w:rsidRPr="004A01F4" w:rsidRDefault="003833F1" w:rsidP="00600F64">
      <w:pPr>
        <w:pStyle w:val="ListBullet2"/>
        <w:rPr>
          <w:lang w:val="es-419"/>
        </w:rPr>
      </w:pPr>
      <w:r w:rsidRPr="004A01F4">
        <w:rPr>
          <w:lang w:val="es-419"/>
        </w:rPr>
        <w:t xml:space="preserve">Explique las formas en que podría utilizar lo que ha aprendido en su entorno. </w:t>
      </w:r>
    </w:p>
    <w:p w14:paraId="381080C7" w14:textId="16CD81F8" w:rsidR="003833F1" w:rsidRPr="004A01F4" w:rsidRDefault="003833F1" w:rsidP="00600F64">
      <w:pPr>
        <w:pStyle w:val="ListBullet2"/>
        <w:rPr>
          <w:lang w:val="es-419"/>
        </w:rPr>
      </w:pPr>
      <w:r w:rsidRPr="004A01F4">
        <w:rPr>
          <w:lang w:val="es-419"/>
        </w:rPr>
        <w:t>Incluya algunos de sus pensamientos y sentimientos —su mentalidad</w:t>
      </w:r>
      <w:r w:rsidR="0055400D" w:rsidRPr="004A01F4">
        <w:rPr>
          <w:lang w:val="es-419"/>
        </w:rPr>
        <w:t xml:space="preserve">— </w:t>
      </w:r>
      <w:r w:rsidRPr="004A01F4">
        <w:rPr>
          <w:lang w:val="es-419"/>
        </w:rPr>
        <w:t xml:space="preserve">sobre lo que ha aprendido. Por ejemplo, es posible que le entusiasme participar en la </w:t>
      </w:r>
      <w:r w:rsidR="00F3237C" w:rsidRPr="004A01F4">
        <w:rPr>
          <w:lang w:val="es-419"/>
        </w:rPr>
        <w:t>indagación</w:t>
      </w:r>
      <w:r w:rsidRPr="004A01F4">
        <w:rPr>
          <w:lang w:val="es-419"/>
        </w:rPr>
        <w:t xml:space="preserve"> con los niños en su entorno o que se sienta cauteloso al respecto.  </w:t>
      </w:r>
    </w:p>
    <w:p w14:paraId="737CE732" w14:textId="165761AF" w:rsidR="00576DFD" w:rsidRPr="004A01F4" w:rsidRDefault="00576DFD" w:rsidP="00600F64">
      <w:pPr>
        <w:pStyle w:val="ListBullet"/>
        <w:rPr>
          <w:lang w:val="es-419"/>
        </w:rPr>
      </w:pPr>
      <w:r w:rsidRPr="004A01F4">
        <w:rPr>
          <w:lang w:val="es-419"/>
        </w:rPr>
        <w:t xml:space="preserve">[Invite a los participantes a compartir con </w:t>
      </w:r>
      <w:r w:rsidR="000473F7" w:rsidRPr="004A01F4">
        <w:rPr>
          <w:lang w:val="es-419"/>
        </w:rPr>
        <w:t>un compañero. Anime a algunos voluntarios a compartir con el grupo después de haberlo discutido en parejas</w:t>
      </w:r>
      <w:r w:rsidRPr="004A01F4">
        <w:rPr>
          <w:lang w:val="es-419"/>
        </w:rPr>
        <w:t>]</w:t>
      </w:r>
      <w:r w:rsidR="000473F7" w:rsidRPr="004A01F4">
        <w:rPr>
          <w:lang w:val="es-419"/>
        </w:rPr>
        <w:t>.</w:t>
      </w:r>
    </w:p>
    <w:p w14:paraId="37D6EA62" w14:textId="59926084" w:rsidR="001B5CE9" w:rsidRPr="004A01F4" w:rsidRDefault="4248B5C0" w:rsidP="00522961">
      <w:pPr>
        <w:pStyle w:val="Heading2"/>
        <w:rPr>
          <w:lang w:val="es-419"/>
        </w:rPr>
      </w:pPr>
      <w:r w:rsidRPr="004A01F4">
        <w:rPr>
          <w:lang w:val="es-419"/>
        </w:rPr>
        <w:lastRenderedPageBreak/>
        <w:t xml:space="preserve">Diapositiva 21: </w:t>
      </w:r>
      <w:r w:rsidR="00025A06" w:rsidRPr="004A01F4">
        <w:rPr>
          <w:lang w:val="es-419"/>
        </w:rPr>
        <w:t>Implementar</w:t>
      </w:r>
      <w:r w:rsidRPr="004A01F4">
        <w:rPr>
          <w:lang w:val="es-419"/>
        </w:rPr>
        <w:t>lo a su entorno</w:t>
      </w:r>
    </w:p>
    <w:p w14:paraId="19273632" w14:textId="72060318" w:rsidR="008F1B7D" w:rsidRPr="004A01F4" w:rsidRDefault="008F1B7D" w:rsidP="008F1B7D">
      <w:pPr>
        <w:pStyle w:val="thumbnail"/>
        <w:rPr>
          <w:lang w:val="es-419"/>
        </w:rPr>
      </w:pPr>
      <w:r w:rsidRPr="004A01F4">
        <w:rPr>
          <w:noProof/>
          <w:lang w:val="es-419"/>
        </w:rPr>
        <w:drawing>
          <wp:inline distT="0" distB="0" distL="0" distR="0" wp14:anchorId="6BB1A9B3" wp14:editId="24B93BAA">
            <wp:extent cx="3251200" cy="1828800"/>
            <wp:effectExtent l="12700" t="12700" r="12700" b="12700"/>
            <wp:docPr id="210225773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57732" name="Picture 4">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188340B2" w14:textId="4EFADB05" w:rsidR="001B5CE9" w:rsidRPr="004A01F4" w:rsidRDefault="001B5CE9" w:rsidP="00600F64">
      <w:pPr>
        <w:pStyle w:val="Heading3"/>
        <w:rPr>
          <w:lang w:val="es-419"/>
        </w:rPr>
      </w:pPr>
      <w:r w:rsidRPr="004A01F4">
        <w:rPr>
          <w:lang w:val="es-419"/>
        </w:rPr>
        <w:t xml:space="preserve">Temas de </w:t>
      </w:r>
      <w:r w:rsidR="00F3237C" w:rsidRPr="004A01F4">
        <w:rPr>
          <w:lang w:val="es-419"/>
        </w:rPr>
        <w:t>discusión</w:t>
      </w:r>
    </w:p>
    <w:p w14:paraId="133B2046" w14:textId="527EDD20" w:rsidR="001B5CE9" w:rsidRPr="004A01F4" w:rsidRDefault="001B5CE9" w:rsidP="00600F64">
      <w:pPr>
        <w:pStyle w:val="ListBullet"/>
        <w:rPr>
          <w:lang w:val="es-419"/>
        </w:rPr>
      </w:pPr>
      <w:r w:rsidRPr="004A01F4">
        <w:rPr>
          <w:lang w:val="es-419"/>
        </w:rPr>
        <w:t xml:space="preserve">Gracias por compartir hoy sus experiencias y sus planes para crear una cultura de indagación en su entorno. </w:t>
      </w:r>
    </w:p>
    <w:p w14:paraId="4A5823E7" w14:textId="2F8089AE" w:rsidR="001B5CE9" w:rsidRPr="004A01F4" w:rsidRDefault="001B5CE9" w:rsidP="00600F64">
      <w:pPr>
        <w:pStyle w:val="ListBullet"/>
        <w:rPr>
          <w:lang w:val="es-419"/>
        </w:rPr>
      </w:pPr>
      <w:r w:rsidRPr="004A01F4">
        <w:rPr>
          <w:lang w:val="es-419"/>
        </w:rPr>
        <w:t>Aquí hay algunas formas adicionales en las que pueden aplicar lo que hemos aprendido hoy a su entorno a lo largo del tiempo:</w:t>
      </w:r>
    </w:p>
    <w:p w14:paraId="2816EEC7" w14:textId="01AB1F2C" w:rsidR="001B5CE9" w:rsidRPr="004A01F4" w:rsidRDefault="001B5CE9" w:rsidP="00600F64">
      <w:pPr>
        <w:pStyle w:val="ListBullet2"/>
        <w:rPr>
          <w:lang w:val="es-419"/>
        </w:rPr>
      </w:pPr>
      <w:r w:rsidRPr="004A01F4">
        <w:rPr>
          <w:lang w:val="es-419"/>
        </w:rPr>
        <w:t xml:space="preserve">Lleve un diario en el que describa </w:t>
      </w:r>
      <w:r w:rsidR="00AE4CE5" w:rsidRPr="004A01F4">
        <w:rPr>
          <w:lang w:val="es-419"/>
        </w:rPr>
        <w:t xml:space="preserve">los </w:t>
      </w:r>
      <w:r w:rsidRPr="004A01F4">
        <w:rPr>
          <w:lang w:val="es-419"/>
        </w:rPr>
        <w:t xml:space="preserve">conceptos y fenómenos </w:t>
      </w:r>
      <w:r w:rsidR="00AE4CE5" w:rsidRPr="004A01F4">
        <w:rPr>
          <w:lang w:val="es-419"/>
        </w:rPr>
        <w:t xml:space="preserve">que despiertan la curiosidad de los niños. </w:t>
      </w:r>
    </w:p>
    <w:p w14:paraId="12D31DF0" w14:textId="01F7AADC" w:rsidR="001B5CE9" w:rsidRPr="004A01F4" w:rsidRDefault="001B5CE9" w:rsidP="00600F64">
      <w:pPr>
        <w:pStyle w:val="ListBullet2"/>
        <w:rPr>
          <w:lang w:val="es-419"/>
        </w:rPr>
      </w:pPr>
      <w:r w:rsidRPr="004A01F4">
        <w:rPr>
          <w:lang w:val="es-419"/>
        </w:rPr>
        <w:t xml:space="preserve">Tome fotos </w:t>
      </w:r>
      <w:r w:rsidR="00712A11" w:rsidRPr="004A01F4">
        <w:rPr>
          <w:lang w:val="es-419"/>
        </w:rPr>
        <w:t xml:space="preserve">u </w:t>
      </w:r>
      <w:r w:rsidRPr="004A01F4">
        <w:rPr>
          <w:lang w:val="es-419"/>
        </w:rPr>
        <w:t xml:space="preserve">observe </w:t>
      </w:r>
      <w:r w:rsidR="00AE4CE5" w:rsidRPr="004A01F4">
        <w:rPr>
          <w:lang w:val="es-419"/>
        </w:rPr>
        <w:t xml:space="preserve">para capturar </w:t>
      </w:r>
      <w:r w:rsidRPr="004A01F4">
        <w:rPr>
          <w:lang w:val="es-419"/>
        </w:rPr>
        <w:t xml:space="preserve">la curiosidad </w:t>
      </w:r>
      <w:r w:rsidR="00AE4CE5" w:rsidRPr="004A01F4">
        <w:rPr>
          <w:lang w:val="es-419"/>
        </w:rPr>
        <w:t xml:space="preserve">de los niños </w:t>
      </w:r>
      <w:r w:rsidRPr="004A01F4">
        <w:rPr>
          <w:lang w:val="es-419"/>
        </w:rPr>
        <w:t xml:space="preserve">a lo largo del tiempo y </w:t>
      </w:r>
      <w:r w:rsidR="00AE4CE5" w:rsidRPr="004A01F4">
        <w:rPr>
          <w:lang w:val="es-419"/>
        </w:rPr>
        <w:t xml:space="preserve">anote </w:t>
      </w:r>
      <w:r w:rsidRPr="004A01F4">
        <w:rPr>
          <w:lang w:val="es-419"/>
        </w:rPr>
        <w:t xml:space="preserve">cómo los apoya en sus exploraciones. </w:t>
      </w:r>
    </w:p>
    <w:p w14:paraId="00044A53" w14:textId="012CF856" w:rsidR="001B5CE9" w:rsidRPr="004A01F4" w:rsidRDefault="001B5CE9" w:rsidP="00600F64">
      <w:pPr>
        <w:pStyle w:val="ListBullet2"/>
        <w:rPr>
          <w:lang w:val="es-419"/>
        </w:rPr>
      </w:pPr>
      <w:r w:rsidRPr="004A01F4">
        <w:rPr>
          <w:lang w:val="es-419"/>
        </w:rPr>
        <w:t xml:space="preserve">Comparta las investigaciones que ha estado explorando en su entorno con otros educadores. </w:t>
      </w:r>
    </w:p>
    <w:p w14:paraId="279A4F88" w14:textId="2C313DB2" w:rsidR="00ED5DE0" w:rsidRPr="004A01F4" w:rsidRDefault="00ED5DE0" w:rsidP="00600F64">
      <w:pPr>
        <w:pStyle w:val="Heading3"/>
        <w:rPr>
          <w:lang w:val="es-419"/>
        </w:rPr>
      </w:pPr>
      <w:r w:rsidRPr="004A01F4">
        <w:rPr>
          <w:lang w:val="es-419"/>
        </w:rPr>
        <w:t>Notas del facilitador</w:t>
      </w:r>
    </w:p>
    <w:p w14:paraId="4534851B" w14:textId="4CE924FC" w:rsidR="00D91B68" w:rsidRPr="004A01F4" w:rsidRDefault="00D91B68" w:rsidP="00600F64">
      <w:pPr>
        <w:pStyle w:val="ListBullet"/>
        <w:rPr>
          <w:lang w:val="es-419"/>
        </w:rPr>
      </w:pPr>
      <w:r w:rsidRPr="004A01F4">
        <w:rPr>
          <w:lang w:val="es-419"/>
        </w:rPr>
        <w:t>Brinde apoyo continuo a los participantes después de esta sesión</w:t>
      </w:r>
      <w:r w:rsidR="00AE4CE5" w:rsidRPr="004A01F4">
        <w:rPr>
          <w:lang w:val="es-419"/>
        </w:rPr>
        <w:t xml:space="preserve">, ofreciéndoles </w:t>
      </w:r>
      <w:r w:rsidR="00ED5DE0" w:rsidRPr="004A01F4">
        <w:rPr>
          <w:lang w:val="es-419"/>
        </w:rPr>
        <w:t xml:space="preserve">oportunidades para aprender </w:t>
      </w:r>
      <w:r w:rsidR="00AE4CE5" w:rsidRPr="004A01F4">
        <w:rPr>
          <w:lang w:val="es-419"/>
        </w:rPr>
        <w:t xml:space="preserve">cómo </w:t>
      </w:r>
      <w:r w:rsidR="00ED5DE0" w:rsidRPr="004A01F4">
        <w:rPr>
          <w:lang w:val="es-419"/>
        </w:rPr>
        <w:t xml:space="preserve">otros están involucrando a los niños en la </w:t>
      </w:r>
      <w:r w:rsidR="00F3237C" w:rsidRPr="004A01F4">
        <w:rPr>
          <w:lang w:val="es-419"/>
        </w:rPr>
        <w:t>indagación</w:t>
      </w:r>
      <w:r w:rsidR="00ED5DE0" w:rsidRPr="004A01F4">
        <w:rPr>
          <w:lang w:val="es-419"/>
        </w:rPr>
        <w:t xml:space="preserve">. Puede crear un documento común de Google o un Padlet como espacio digital para compartir imágenes e historias. </w:t>
      </w:r>
    </w:p>
    <w:p w14:paraId="59566998" w14:textId="2A9AC16F" w:rsidR="00ED5DE0" w:rsidRPr="004A01F4" w:rsidRDefault="00ED5DE0" w:rsidP="00600F64">
      <w:pPr>
        <w:pStyle w:val="ListBullet"/>
        <w:rPr>
          <w:lang w:val="es-419"/>
        </w:rPr>
      </w:pPr>
      <w:r w:rsidRPr="004A01F4">
        <w:rPr>
          <w:lang w:val="es-419"/>
        </w:rPr>
        <w:t xml:space="preserve">Facilite una comunidad de práctica en la que los participantes puedan compartir </w:t>
      </w:r>
      <w:r w:rsidR="00AE4CE5" w:rsidRPr="004A01F4">
        <w:rPr>
          <w:lang w:val="es-419"/>
        </w:rPr>
        <w:t xml:space="preserve">cómo </w:t>
      </w:r>
      <w:r w:rsidR="00D91B68" w:rsidRPr="004A01F4">
        <w:rPr>
          <w:lang w:val="es-419"/>
        </w:rPr>
        <w:t xml:space="preserve">están participando en la </w:t>
      </w:r>
      <w:r w:rsidR="00F3237C" w:rsidRPr="004A01F4">
        <w:rPr>
          <w:lang w:val="es-419"/>
        </w:rPr>
        <w:t>indagación</w:t>
      </w:r>
      <w:r w:rsidR="00D91B68" w:rsidRPr="004A01F4">
        <w:rPr>
          <w:lang w:val="es-419"/>
        </w:rPr>
        <w:t xml:space="preserve"> en sus entornos de aprendizaje</w:t>
      </w:r>
      <w:r w:rsidRPr="004A01F4">
        <w:rPr>
          <w:lang w:val="es-419"/>
        </w:rPr>
        <w:t xml:space="preserve">. </w:t>
      </w:r>
    </w:p>
    <w:p w14:paraId="63F08506" w14:textId="266AC322" w:rsidR="001329BD" w:rsidRPr="004A01F4" w:rsidRDefault="001329BD" w:rsidP="00522961">
      <w:pPr>
        <w:pStyle w:val="Heading2"/>
        <w:rPr>
          <w:lang w:val="es-419"/>
        </w:rPr>
      </w:pPr>
      <w:r w:rsidRPr="004A01F4">
        <w:rPr>
          <w:lang w:val="es-419"/>
        </w:rPr>
        <w:lastRenderedPageBreak/>
        <w:t>Diapositiva</w:t>
      </w:r>
      <w:r w:rsidR="009618E7" w:rsidRPr="004A01F4">
        <w:rPr>
          <w:lang w:val="es-419"/>
        </w:rPr>
        <w:t xml:space="preserve"> 22</w:t>
      </w:r>
      <w:r w:rsidRPr="004A01F4">
        <w:rPr>
          <w:lang w:val="es-419"/>
        </w:rPr>
        <w:t xml:space="preserve">: </w:t>
      </w:r>
      <w:r w:rsidR="0055400D" w:rsidRPr="004A01F4">
        <w:rPr>
          <w:lang w:val="es-419"/>
        </w:rPr>
        <w:t>¡</w:t>
      </w:r>
      <w:r w:rsidRPr="004A01F4">
        <w:rPr>
          <w:lang w:val="es-419"/>
        </w:rPr>
        <w:t>Gracias</w:t>
      </w:r>
      <w:r w:rsidR="0055400D" w:rsidRPr="004A01F4">
        <w:rPr>
          <w:lang w:val="es-419"/>
        </w:rPr>
        <w:t>!</w:t>
      </w:r>
    </w:p>
    <w:p w14:paraId="6F582A57" w14:textId="06D43C2E" w:rsidR="006F5A42" w:rsidRPr="004A01F4" w:rsidRDefault="006F5A42" w:rsidP="006F5A42">
      <w:pPr>
        <w:pStyle w:val="SlideThumbnail"/>
        <w:rPr>
          <w:lang w:val="es-419"/>
        </w:rPr>
      </w:pPr>
      <w:r w:rsidRPr="004A01F4">
        <w:rPr>
          <w:lang w:val="es-419"/>
        </w:rPr>
        <w:drawing>
          <wp:inline distT="0" distB="0" distL="0" distR="0" wp14:anchorId="17156B9B" wp14:editId="61AC6B86">
            <wp:extent cx="3251200" cy="1828800"/>
            <wp:effectExtent l="12700" t="12700" r="12700" b="12700"/>
            <wp:docPr id="16292126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1264" name="Picture 2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327F7C"/>
                      </a:solidFill>
                    </a:ln>
                  </pic:spPr>
                </pic:pic>
              </a:graphicData>
            </a:graphic>
          </wp:inline>
        </w:drawing>
      </w:r>
    </w:p>
    <w:p w14:paraId="50269F31" w14:textId="2C32013A" w:rsidR="00802643" w:rsidRPr="004A01F4" w:rsidRDefault="00802643" w:rsidP="0005635A">
      <w:pPr>
        <w:pStyle w:val="Heading3"/>
        <w:rPr>
          <w:lang w:val="es-419"/>
        </w:rPr>
      </w:pPr>
      <w:r w:rsidRPr="004A01F4">
        <w:rPr>
          <w:lang w:val="es-419"/>
        </w:rPr>
        <w:t xml:space="preserve">Temas de </w:t>
      </w:r>
      <w:r w:rsidR="00F3237C" w:rsidRPr="004A01F4">
        <w:rPr>
          <w:lang w:val="es-419"/>
        </w:rPr>
        <w:t>discusión</w:t>
      </w:r>
    </w:p>
    <w:p w14:paraId="3850AEC4" w14:textId="77777777" w:rsidR="00F72910" w:rsidRPr="004A01F4" w:rsidRDefault="000473F7" w:rsidP="00600F64">
      <w:pPr>
        <w:pStyle w:val="ListBullet"/>
        <w:rPr>
          <w:lang w:val="es-419"/>
        </w:rPr>
      </w:pPr>
      <w:r w:rsidRPr="004A01F4">
        <w:rPr>
          <w:lang w:val="es-419"/>
        </w:rPr>
        <w:t xml:space="preserve">Gracias a todos por su tiempo y atención hoy. </w:t>
      </w:r>
    </w:p>
    <w:p w14:paraId="22D4DFED" w14:textId="376BA975" w:rsidR="00457F1C" w:rsidRPr="004A01F4" w:rsidRDefault="000473F7" w:rsidP="00600F64">
      <w:pPr>
        <w:pStyle w:val="ListBullet"/>
        <w:rPr>
          <w:lang w:val="es-419"/>
        </w:rPr>
      </w:pPr>
      <w:r w:rsidRPr="004A01F4">
        <w:rPr>
          <w:lang w:val="es-419"/>
        </w:rPr>
        <w:t>Recordemos que crear una cultura de indagación no es algo que se consigue en un día. Es un proceso en el que podemos trabajar a diario.</w:t>
      </w:r>
    </w:p>
    <w:sectPr w:rsidR="00457F1C" w:rsidRPr="004A01F4" w:rsidSect="0018132F">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38353" w14:textId="77777777" w:rsidR="00315CB1" w:rsidRPr="009E4BB3" w:rsidRDefault="00315CB1" w:rsidP="00193EBC">
      <w:r w:rsidRPr="009E4BB3">
        <w:separator/>
      </w:r>
    </w:p>
  </w:endnote>
  <w:endnote w:type="continuationSeparator" w:id="0">
    <w:p w14:paraId="72785176" w14:textId="77777777" w:rsidR="00315CB1" w:rsidRPr="009E4BB3" w:rsidRDefault="00315CB1" w:rsidP="00193EBC">
      <w:r w:rsidRPr="009E4BB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8143574"/>
      <w:docPartObj>
        <w:docPartGallery w:val="Page Numbers (Bottom of Page)"/>
        <w:docPartUnique/>
      </w:docPartObj>
    </w:sdtPr>
    <w:sdtEndPr>
      <w:rPr>
        <w:rStyle w:val="PageNumber"/>
      </w:rPr>
    </w:sdtEndPr>
    <w:sdtContent>
      <w:p w14:paraId="149D107A" w14:textId="23BEB80D" w:rsidR="00184BED" w:rsidRPr="009E4BB3" w:rsidRDefault="00184BED" w:rsidP="004D0BF6">
        <w:pPr>
          <w:pStyle w:val="Footer"/>
          <w:framePr w:wrap="none" w:vAnchor="text" w:hAnchor="margin" w:xAlign="right" w:y="1"/>
          <w:rPr>
            <w:rStyle w:val="PageNumber"/>
          </w:rPr>
        </w:pPr>
        <w:r w:rsidRPr="009E4BB3">
          <w:rPr>
            <w:rStyle w:val="PageNumber"/>
          </w:rPr>
          <w:fldChar w:fldCharType="begin"/>
        </w:r>
        <w:r w:rsidRPr="009E4BB3">
          <w:rPr>
            <w:rStyle w:val="PageNumber"/>
          </w:rPr>
          <w:instrText xml:space="preserve"> PAGE </w:instrText>
        </w:r>
        <w:r w:rsidRPr="009E4BB3">
          <w:rPr>
            <w:rStyle w:val="PageNumber"/>
          </w:rPr>
          <w:fldChar w:fldCharType="end"/>
        </w:r>
      </w:p>
    </w:sdtContent>
  </w:sdt>
  <w:p w14:paraId="2CB4F4D8" w14:textId="77777777" w:rsidR="00994C91" w:rsidRPr="009E4BB3" w:rsidRDefault="00994C91" w:rsidP="00184B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1887754597"/>
      <w:docPartObj>
        <w:docPartGallery w:val="Page Numbers (Bottom of Page)"/>
        <w:docPartUnique/>
      </w:docPartObj>
    </w:sdtPr>
    <w:sdtEndPr>
      <w:rPr>
        <w:rStyle w:val="PageNumber"/>
      </w:rPr>
    </w:sdtEndPr>
    <w:sdtContent>
      <w:p w14:paraId="2AE5A10A" w14:textId="40B3B58C" w:rsidR="00200CF3" w:rsidRPr="009E4BB3" w:rsidRDefault="00200CF3" w:rsidP="00200CF3">
        <w:pPr>
          <w:pStyle w:val="Footer"/>
          <w:framePr w:wrap="none" w:vAnchor="text" w:hAnchor="margin" w:xAlign="right" w:y="1"/>
          <w:rPr>
            <w:rStyle w:val="PageNumber"/>
            <w:b/>
            <w:bCs/>
          </w:rPr>
        </w:pPr>
        <w:r w:rsidRPr="009E4BB3">
          <w:rPr>
            <w:rStyle w:val="PageNumber"/>
            <w:b/>
            <w:bCs/>
            <w:noProof/>
          </w:rPr>
          <w:fldChar w:fldCharType="begin"/>
        </w:r>
        <w:r w:rsidRPr="009E4BB3">
          <w:rPr>
            <w:rStyle w:val="PageNumber"/>
            <w:b/>
            <w:bCs/>
            <w:noProof/>
          </w:rPr>
          <w:instrText xml:space="preserve"> PAGE  \* Arabic  \* MERGEFORMAT </w:instrText>
        </w:r>
        <w:r w:rsidRPr="009E4BB3">
          <w:rPr>
            <w:rStyle w:val="PageNumber"/>
            <w:b/>
            <w:bCs/>
            <w:noProof/>
          </w:rPr>
          <w:fldChar w:fldCharType="separate"/>
        </w:r>
        <w:r w:rsidRPr="009E4BB3">
          <w:rPr>
            <w:rStyle w:val="PageNumber"/>
            <w:b/>
            <w:bCs/>
            <w:noProof/>
          </w:rPr>
          <w:t>1</w:t>
        </w:r>
        <w:r w:rsidRPr="009E4BB3">
          <w:rPr>
            <w:rStyle w:val="PageNumber"/>
            <w:b/>
            <w:bCs/>
            <w:noProof/>
          </w:rPr>
          <w:fldChar w:fldCharType="end"/>
        </w:r>
        <w:r w:rsidRPr="009E4BB3">
          <w:rPr>
            <w:rStyle w:val="PageNumber"/>
            <w:b/>
            <w:bCs/>
            <w:noProof/>
          </w:rPr>
          <w:t xml:space="preserve"> de</w:t>
        </w:r>
        <w:r w:rsidR="00B63A17">
          <w:rPr>
            <w:rStyle w:val="PageNumber"/>
            <w:b/>
            <w:bCs/>
            <w:noProof/>
          </w:rPr>
          <w:t xml:space="preserve"> </w:t>
        </w:r>
        <w:r w:rsidRPr="009E4BB3">
          <w:rPr>
            <w:rStyle w:val="PageNumber"/>
            <w:b/>
            <w:bCs/>
            <w:noProof/>
          </w:rPr>
          <w:fldChar w:fldCharType="begin"/>
        </w:r>
        <w:r w:rsidRPr="009E4BB3">
          <w:rPr>
            <w:rStyle w:val="PageNumber"/>
            <w:b/>
            <w:bCs/>
            <w:noProof/>
          </w:rPr>
          <w:instrText xml:space="preserve"> NUMPAGES  \* Arabic  \* MERGEFORMAT </w:instrText>
        </w:r>
        <w:r w:rsidRPr="009E4BB3">
          <w:rPr>
            <w:rStyle w:val="PageNumber"/>
            <w:b/>
            <w:bCs/>
            <w:noProof/>
          </w:rPr>
          <w:fldChar w:fldCharType="separate"/>
        </w:r>
        <w:r w:rsidRPr="009E4BB3">
          <w:rPr>
            <w:rStyle w:val="PageNumber"/>
            <w:b/>
            <w:bCs/>
            <w:noProof/>
          </w:rPr>
          <w:t>21</w:t>
        </w:r>
        <w:r w:rsidRPr="009E4BB3">
          <w:rPr>
            <w:rStyle w:val="PageNumber"/>
            <w:b/>
            <w:bCs/>
            <w:noProof/>
          </w:rPr>
          <w:fldChar w:fldCharType="end"/>
        </w:r>
        <w:r w:rsidRPr="009E4BB3">
          <w:rPr>
            <w:rStyle w:val="PageNumber"/>
            <w:b/>
            <w:bCs/>
          </w:rPr>
          <w:t xml:space="preserve"> </w:t>
        </w:r>
      </w:p>
    </w:sdtContent>
  </w:sdt>
  <w:p w14:paraId="6B30C0DB" w14:textId="6FC0963D" w:rsidR="00994C91" w:rsidRPr="009E4BB3" w:rsidRDefault="00200CF3" w:rsidP="00200CF3">
    <w:pPr>
      <w:pStyle w:val="Footer"/>
      <w:ind w:left="-630" w:right="360"/>
      <w:rPr>
        <w:b/>
        <w:bCs/>
      </w:rPr>
    </w:pPr>
    <w:r w:rsidRPr="009E4BB3">
      <w:rPr>
        <w:b/>
        <w:bCs/>
        <w:noProof/>
      </w:rPr>
      <w:drawing>
        <wp:inline distT="0" distB="0" distL="0" distR="0" wp14:anchorId="640A44C4" wp14:editId="78FD0F0E">
          <wp:extent cx="2286000" cy="449140"/>
          <wp:effectExtent l="0" t="0" r="0" b="8255"/>
          <wp:docPr id="1827602734"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9E4BB3">
      <w:rPr>
        <w:b/>
        <w:bCs/>
      </w:rPr>
      <w:tab/>
    </w:r>
    <w:r w:rsidRPr="009E4BB3">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EndPr>
      <w:rPr>
        <w:rStyle w:val="PageNumber"/>
      </w:rPr>
    </w:sdtEndPr>
    <w:sdtContent>
      <w:p w14:paraId="3CA1DAC2" w14:textId="5FA70B7B" w:rsidR="00200CF3" w:rsidRPr="009E4BB3" w:rsidRDefault="00200CF3" w:rsidP="00200CF3">
        <w:pPr>
          <w:pStyle w:val="Footer"/>
          <w:framePr w:wrap="none" w:vAnchor="text" w:hAnchor="margin" w:xAlign="right" w:y="1"/>
          <w:rPr>
            <w:rStyle w:val="PageNumber"/>
            <w:b/>
            <w:bCs/>
          </w:rPr>
        </w:pPr>
        <w:r w:rsidRPr="009E4BB3">
          <w:rPr>
            <w:rStyle w:val="PageNumber"/>
            <w:b/>
            <w:bCs/>
            <w:noProof/>
          </w:rPr>
          <w:fldChar w:fldCharType="begin"/>
        </w:r>
        <w:r w:rsidRPr="009E4BB3">
          <w:rPr>
            <w:rStyle w:val="PageNumber"/>
            <w:b/>
            <w:bCs/>
            <w:noProof/>
          </w:rPr>
          <w:instrText xml:space="preserve"> PAGE  \* Arabic  \* MERGEFORMAT </w:instrText>
        </w:r>
        <w:r w:rsidRPr="009E4BB3">
          <w:rPr>
            <w:rStyle w:val="PageNumber"/>
            <w:b/>
            <w:bCs/>
            <w:noProof/>
          </w:rPr>
          <w:fldChar w:fldCharType="separate"/>
        </w:r>
        <w:r w:rsidRPr="009E4BB3">
          <w:rPr>
            <w:rStyle w:val="PageNumber"/>
            <w:b/>
            <w:bCs/>
            <w:noProof/>
          </w:rPr>
          <w:t>1</w:t>
        </w:r>
        <w:r w:rsidRPr="009E4BB3">
          <w:rPr>
            <w:rStyle w:val="PageNumber"/>
            <w:b/>
            <w:bCs/>
            <w:noProof/>
          </w:rPr>
          <w:fldChar w:fldCharType="end"/>
        </w:r>
        <w:r w:rsidRPr="009E4BB3">
          <w:rPr>
            <w:rStyle w:val="PageNumber"/>
            <w:b/>
            <w:bCs/>
            <w:noProof/>
          </w:rPr>
          <w:t xml:space="preserve"> de</w:t>
        </w:r>
        <w:r w:rsidR="00A15722">
          <w:rPr>
            <w:rStyle w:val="PageNumber"/>
            <w:b/>
            <w:bCs/>
            <w:noProof/>
          </w:rPr>
          <w:t xml:space="preserve"> </w:t>
        </w:r>
        <w:r w:rsidRPr="009E4BB3">
          <w:rPr>
            <w:rStyle w:val="PageNumber"/>
            <w:b/>
            <w:bCs/>
            <w:noProof/>
          </w:rPr>
          <w:fldChar w:fldCharType="begin"/>
        </w:r>
        <w:r w:rsidRPr="009E4BB3">
          <w:rPr>
            <w:rStyle w:val="PageNumber"/>
            <w:b/>
            <w:bCs/>
            <w:noProof/>
          </w:rPr>
          <w:instrText xml:space="preserve"> NUMPAGES  \* Arabic  \* MERGEFORMAT </w:instrText>
        </w:r>
        <w:r w:rsidRPr="009E4BB3">
          <w:rPr>
            <w:rStyle w:val="PageNumber"/>
            <w:b/>
            <w:bCs/>
            <w:noProof/>
          </w:rPr>
          <w:fldChar w:fldCharType="separate"/>
        </w:r>
        <w:r w:rsidRPr="009E4BB3">
          <w:rPr>
            <w:rStyle w:val="PageNumber"/>
            <w:b/>
            <w:bCs/>
            <w:noProof/>
          </w:rPr>
          <w:t>21</w:t>
        </w:r>
        <w:r w:rsidRPr="009E4BB3">
          <w:rPr>
            <w:rStyle w:val="PageNumber"/>
            <w:b/>
            <w:bCs/>
            <w:noProof/>
          </w:rPr>
          <w:fldChar w:fldCharType="end"/>
        </w:r>
        <w:r w:rsidRPr="009E4BB3">
          <w:rPr>
            <w:rStyle w:val="PageNumber"/>
            <w:b/>
            <w:bCs/>
          </w:rPr>
          <w:t xml:space="preserve"> </w:t>
        </w:r>
      </w:p>
    </w:sdtContent>
  </w:sdt>
  <w:p w14:paraId="7CAE5930" w14:textId="63FD8C20" w:rsidR="00200CF3" w:rsidRPr="009E4BB3" w:rsidRDefault="00200CF3" w:rsidP="00200CF3">
    <w:pPr>
      <w:pStyle w:val="Footer"/>
      <w:ind w:left="-630" w:right="360"/>
      <w:rPr>
        <w:b/>
        <w:bCs/>
      </w:rPr>
    </w:pPr>
    <w:r w:rsidRPr="009E4BB3">
      <w:rPr>
        <w:b/>
        <w:bCs/>
        <w:noProof/>
      </w:rPr>
      <w:drawing>
        <wp:inline distT="0" distB="0" distL="0" distR="0" wp14:anchorId="6F34342F" wp14:editId="322397A3">
          <wp:extent cx="2286000" cy="449140"/>
          <wp:effectExtent l="0" t="0" r="0" b="8255"/>
          <wp:docPr id="973782475" name="Picture 1" descr="Count Play Explore. Contar, jugar y explorar en la educación tem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Contar, jugar y explorar en la educación temprana."/>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9E4BB3">
      <w:rPr>
        <w:b/>
        <w:bCs/>
      </w:rPr>
      <w:tab/>
    </w:r>
    <w:r w:rsidRPr="009E4BB3">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01CC6" w14:textId="77777777" w:rsidR="00315CB1" w:rsidRPr="009E4BB3" w:rsidRDefault="00315CB1" w:rsidP="00193EBC">
      <w:r w:rsidRPr="009E4BB3">
        <w:separator/>
      </w:r>
    </w:p>
  </w:footnote>
  <w:footnote w:type="continuationSeparator" w:id="0">
    <w:p w14:paraId="736B4A0E" w14:textId="77777777" w:rsidR="00315CB1" w:rsidRPr="009E4BB3" w:rsidRDefault="00315CB1" w:rsidP="00193EBC">
      <w:r w:rsidRPr="009E4BB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D28A1" w14:textId="77777777" w:rsidR="003F162D" w:rsidRDefault="003F16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2A23" w14:textId="2E4057D0" w:rsidR="00193EBC" w:rsidRPr="009E4BB3" w:rsidRDefault="00A15722" w:rsidP="0018132F">
    <w:pPr>
      <w:pStyle w:val="Header"/>
    </w:pPr>
    <w:r w:rsidRPr="009E4BB3">
      <w:rPr>
        <w:noProof/>
      </w:rPr>
      <mc:AlternateContent>
        <mc:Choice Requires="wps">
          <w:drawing>
            <wp:anchor distT="45720" distB="45720" distL="114300" distR="114300" simplePos="0" relativeHeight="251665408" behindDoc="0" locked="0" layoutInCell="1" allowOverlap="1" wp14:anchorId="2B2D381C" wp14:editId="165068E5">
              <wp:simplePos x="0" y="0"/>
              <wp:positionH relativeFrom="column">
                <wp:posOffset>-406400</wp:posOffset>
              </wp:positionH>
              <wp:positionV relativeFrom="paragraph">
                <wp:posOffset>-225425</wp:posOffset>
              </wp:positionV>
              <wp:extent cx="336677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1404620"/>
                      </a:xfrm>
                      <a:prstGeom prst="rect">
                        <a:avLst/>
                      </a:prstGeom>
                      <a:noFill/>
                      <a:ln w="9525">
                        <a:noFill/>
                        <a:miter lim="800000"/>
                        <a:headEnd/>
                        <a:tailEnd/>
                      </a:ln>
                    </wps:spPr>
                    <wps:txbx>
                      <w:txbxContent>
                        <w:p w14:paraId="46047F50" w14:textId="27A8EB42" w:rsidR="0018132F" w:rsidRPr="00540196" w:rsidRDefault="00200CF3" w:rsidP="0018132F">
                          <w:pPr>
                            <w:rPr>
                              <w:rFonts w:ascii="Poppins SemiBold" w:hAnsi="Poppins SemiBold" w:cs="Poppins SemiBold"/>
                              <w:color w:val="FFFFFF" w:themeColor="background1"/>
                              <w:lang w:val="es-419"/>
                            </w:rPr>
                          </w:pPr>
                          <w:r w:rsidRPr="00540196">
                            <w:rPr>
                              <w:rFonts w:ascii="Poppins SemiBold" w:hAnsi="Poppins SemiBold" w:cs="Poppins SemiBold"/>
                              <w:color w:val="FFFFFF" w:themeColor="background1"/>
                              <w:lang w:val="es-419"/>
                            </w:rPr>
                            <w:t>Crear una cultura de indagación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2D381C" id="_x0000_t202" coordsize="21600,21600" o:spt="202" path="m,l,21600r21600,l21600,xe">
              <v:stroke joinstyle="miter"/>
              <v:path gradientshapeok="t" o:connecttype="rect"/>
            </v:shapetype>
            <v:shape id="Text Box 2" o:spid="_x0000_s1026" type="#_x0000_t202" style="position:absolute;margin-left:-32pt;margin-top:-17.75pt;width:265.1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" filled="f" stroked="f">
              <v:textbox style="mso-fit-shape-to-text:t">
                <w:txbxContent>
                  <w:p w14:paraId="46047F50" w14:textId="27A8EB42" w:rsidR="0018132F" w:rsidRPr="00540196" w:rsidRDefault="00200CF3" w:rsidP="0018132F">
                    <w:pPr>
                      <w:rPr>
                        <w:rFonts w:ascii="Poppins SemiBold" w:hAnsi="Poppins SemiBold" w:cs="Poppins SemiBold"/>
                        <w:color w:val="FFFFFF" w:themeColor="background1"/>
                        <w:lang w:val="es-419"/>
                      </w:rPr>
                    </w:pPr>
                    <w:r w:rsidRPr="00540196">
                      <w:rPr>
                        <w:rFonts w:ascii="Poppins SemiBold" w:hAnsi="Poppins SemiBold" w:cs="Poppins SemiBold"/>
                        <w:color w:val="FFFFFF" w:themeColor="background1"/>
                        <w:lang w:val="es-419"/>
                      </w:rPr>
                      <w:t>Crear una cultura de indagación</w:t>
                    </w:r>
                  </w:p>
                </w:txbxContent>
              </v:textbox>
              <w10:wrap type="square"/>
            </v:shape>
          </w:pict>
        </mc:Fallback>
      </mc:AlternateContent>
    </w:r>
    <w:r w:rsidR="0018132F" w:rsidRPr="009E4BB3">
      <w:rPr>
        <w:noProof/>
      </w:rPr>
      <w:drawing>
        <wp:anchor distT="0" distB="0" distL="114300" distR="114300" simplePos="0" relativeHeight="251666432" behindDoc="1" locked="0" layoutInCell="1" allowOverlap="1" wp14:anchorId="3BF27214" wp14:editId="2A515D05">
          <wp:simplePos x="0" y="0"/>
          <wp:positionH relativeFrom="column">
            <wp:posOffset>-914400</wp:posOffset>
          </wp:positionH>
          <wp:positionV relativeFrom="paragraph">
            <wp:posOffset>-448605</wp:posOffset>
          </wp:positionV>
          <wp:extent cx="7879228" cy="695226"/>
          <wp:effectExtent l="0" t="0" r="0" b="3810"/>
          <wp:wrapNone/>
          <wp:docPr id="17625615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61549"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79228" cy="6952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B93F" w14:textId="503A469A" w:rsidR="00A43ABA" w:rsidRPr="00540196" w:rsidRDefault="009E4BB3" w:rsidP="0018132F">
    <w:pPr>
      <w:pStyle w:val="Header"/>
      <w:ind w:right="360"/>
      <w:rPr>
        <w:lang w:val="es-419"/>
      </w:rPr>
    </w:pPr>
    <w:r w:rsidRPr="00540196">
      <w:rPr>
        <w:noProof/>
        <w:lang w:val="es-419"/>
      </w:rPr>
      <mc:AlternateContent>
        <mc:Choice Requires="wps">
          <w:drawing>
            <wp:anchor distT="45720" distB="45720" distL="114300" distR="114300" simplePos="0" relativeHeight="251661312" behindDoc="0" locked="0" layoutInCell="1" allowOverlap="1" wp14:anchorId="29B57295" wp14:editId="21C3C959">
              <wp:simplePos x="0" y="0"/>
              <wp:positionH relativeFrom="column">
                <wp:posOffset>2609850</wp:posOffset>
              </wp:positionH>
              <wp:positionV relativeFrom="paragraph">
                <wp:posOffset>-228600</wp:posOffset>
              </wp:positionV>
              <wp:extent cx="299085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noFill/>
                      <a:ln w="9525">
                        <a:noFill/>
                        <a:miter lim="800000"/>
                        <a:headEnd/>
                        <a:tailEnd/>
                      </a:ln>
                    </wps:spPr>
                    <wps:txbx>
                      <w:txbxContent>
                        <w:p w14:paraId="62D85A8D" w14:textId="29B7E1CB" w:rsidR="0018132F" w:rsidRPr="00540196" w:rsidRDefault="00200CF3" w:rsidP="0018132F">
                          <w:pPr>
                            <w:rPr>
                              <w:rFonts w:ascii="Poppins SemiBold" w:hAnsi="Poppins SemiBold" w:cs="Poppins SemiBold"/>
                              <w:color w:val="FFFFFF" w:themeColor="background1"/>
                              <w:lang w:val="es-419"/>
                            </w:rPr>
                          </w:pPr>
                          <w:r w:rsidRPr="00540196">
                            <w:rPr>
                              <w:rFonts w:ascii="Poppins SemiBold" w:hAnsi="Poppins SemiBold" w:cs="Poppins SemiBold"/>
                              <w:color w:val="FFFFFF" w:themeColor="background1"/>
                              <w:lang w:val="es-419"/>
                            </w:rPr>
                            <w:t>Crear una cultura de indagación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B57295" id="_x0000_t202" coordsize="21600,21600" o:spt="202" path="m,l,21600r21600,l21600,xe">
              <v:stroke joinstyle="miter"/>
              <v:path gradientshapeok="t" o:connecttype="rect"/>
            </v:shapetype>
            <v:shape id="_x0000_s1027" type="#_x0000_t202" style="position:absolute;margin-left:205.5pt;margin-top:-18pt;width:23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" filled="f" stroked="f">
              <v:textbox style="mso-fit-shape-to-text:t">
                <w:txbxContent>
                  <w:p w14:paraId="62D85A8D" w14:textId="29B7E1CB" w:rsidR="0018132F" w:rsidRPr="00540196" w:rsidRDefault="00200CF3" w:rsidP="0018132F">
                    <w:pPr>
                      <w:rPr>
                        <w:rFonts w:ascii="Poppins SemiBold" w:hAnsi="Poppins SemiBold" w:cs="Poppins SemiBold"/>
                        <w:color w:val="FFFFFF" w:themeColor="background1"/>
                        <w:lang w:val="es-419"/>
                      </w:rPr>
                    </w:pPr>
                    <w:r w:rsidRPr="00540196">
                      <w:rPr>
                        <w:rFonts w:ascii="Poppins SemiBold" w:hAnsi="Poppins SemiBold" w:cs="Poppins SemiBold"/>
                        <w:color w:val="FFFFFF" w:themeColor="background1"/>
                        <w:lang w:val="es-419"/>
                      </w:rPr>
                      <w:t>Crear una cultura de indagación</w:t>
                    </w:r>
                  </w:p>
                </w:txbxContent>
              </v:textbox>
              <w10:wrap type="square"/>
            </v:shape>
          </w:pict>
        </mc:Fallback>
      </mc:AlternateContent>
    </w:r>
    <w:r w:rsidR="0018132F" w:rsidRPr="00540196">
      <w:rPr>
        <w:noProof/>
        <w:lang w:val="es-419"/>
      </w:rPr>
      <w:drawing>
        <wp:anchor distT="0" distB="0" distL="114300" distR="114300" simplePos="0" relativeHeight="251662336" behindDoc="1" locked="0" layoutInCell="1" allowOverlap="1" wp14:anchorId="1EF0B8B3" wp14:editId="038621BA">
          <wp:simplePos x="0" y="0"/>
          <wp:positionH relativeFrom="column">
            <wp:posOffset>-1251929</wp:posOffset>
          </wp:positionH>
          <wp:positionV relativeFrom="paragraph">
            <wp:posOffset>-456565</wp:posOffset>
          </wp:positionV>
          <wp:extent cx="8095097" cy="714273"/>
          <wp:effectExtent l="0" t="0" r="0" b="0"/>
          <wp:wrapNone/>
          <wp:docPr id="16589706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7060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5097" cy="714273"/>
                  </a:xfrm>
                  <a:prstGeom prst="rect">
                    <a:avLst/>
                  </a:prstGeom>
                </pic:spPr>
              </pic:pic>
            </a:graphicData>
          </a:graphic>
          <wp14:sizeRelH relativeFrom="page">
            <wp14:pctWidth>0</wp14:pctWidth>
          </wp14:sizeRelH>
          <wp14:sizeRelV relativeFrom="page">
            <wp14:pctHeight>0</wp14:pctHeight>
          </wp14:sizeRelV>
        </wp:anchor>
      </w:drawing>
    </w:r>
    <w:r w:rsidR="0018132F" w:rsidRPr="00540196">
      <w:rPr>
        <w:noProof/>
        <w:lang w:val="es-419"/>
      </w:rPr>
      <mc:AlternateContent>
        <mc:Choice Requires="wps">
          <w:drawing>
            <wp:anchor distT="45720" distB="45720" distL="114300" distR="114300" simplePos="0" relativeHeight="251660288" behindDoc="0" locked="0" layoutInCell="1" allowOverlap="1" wp14:anchorId="74C2C553" wp14:editId="5E67A236">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781F05" w14:textId="77777777" w:rsidR="0018132F" w:rsidRPr="00540196" w:rsidRDefault="0018132F" w:rsidP="0018132F">
                          <w:pPr>
                            <w:rPr>
                              <w:rFonts w:ascii="Poppins SemiBold" w:hAnsi="Poppins SemiBold" w:cs="Poppins SemiBold"/>
                              <w:color w:val="FFFFFF" w:themeColor="background1"/>
                              <w:lang w:val="es-419"/>
                            </w:rPr>
                          </w:pPr>
                          <w:r w:rsidRPr="00540196">
                            <w:rPr>
                              <w:rFonts w:ascii="Poppins SemiBold" w:hAnsi="Poppins SemiBold" w:cs="Poppins SemiBold"/>
                              <w:color w:val="FFFFFF" w:themeColor="background1"/>
                              <w:lang w:val="es-419"/>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C2C553" id="_x0000_s1028" type="#_x0000_t202" style="position:absolute;margin-left:-35.85pt;margin-top:-1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" filled="f" stroked="f">
              <v:textbox style="mso-fit-shape-to-text:t">
                <w:txbxContent>
                  <w:p w14:paraId="1D781F05" w14:textId="77777777" w:rsidR="0018132F" w:rsidRPr="00540196" w:rsidRDefault="0018132F" w:rsidP="0018132F">
                    <w:pPr>
                      <w:rPr>
                        <w:rFonts w:ascii="Poppins SemiBold" w:hAnsi="Poppins SemiBold" w:cs="Poppins SemiBold"/>
                        <w:color w:val="FFFFFF" w:themeColor="background1"/>
                        <w:lang w:val="es-419"/>
                      </w:rPr>
                    </w:pPr>
                    <w:r w:rsidRPr="00540196">
                      <w:rPr>
                        <w:rFonts w:ascii="Poppins SemiBold" w:hAnsi="Poppins SemiBold" w:cs="Poppins SemiBold"/>
                        <w:color w:val="FFFFFF" w:themeColor="background1"/>
                        <w:lang w:val="es-419"/>
                      </w:rPr>
                      <w:t>Guía del facilitador</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7D76DB"/>
    <w:multiLevelType w:val="hybridMultilevel"/>
    <w:tmpl w:val="25409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E447BF"/>
    <w:multiLevelType w:val="multilevel"/>
    <w:tmpl w:val="4454C72A"/>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1013F14"/>
    <w:multiLevelType w:val="hybridMultilevel"/>
    <w:tmpl w:val="0314758C"/>
    <w:lvl w:ilvl="0" w:tplc="E4DEA4C4">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14A2161"/>
    <w:multiLevelType w:val="multilevel"/>
    <w:tmpl w:val="9B8A9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743A21"/>
    <w:multiLevelType w:val="multilevel"/>
    <w:tmpl w:val="75F83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2FC2E55"/>
    <w:multiLevelType w:val="hybridMultilevel"/>
    <w:tmpl w:val="43EC395E"/>
    <w:lvl w:ilvl="0" w:tplc="207C847C">
      <w:start w:val="1"/>
      <w:numFmt w:val="bullet"/>
      <w:lvlText w:val=""/>
      <w:lvlJc w:val="left"/>
      <w:pPr>
        <w:tabs>
          <w:tab w:val="num" w:pos="720"/>
        </w:tabs>
        <w:ind w:left="720" w:hanging="360"/>
      </w:pPr>
      <w:rPr>
        <w:rFonts w:ascii="Symbol" w:hAnsi="Symbol" w:hint="default"/>
      </w:rPr>
    </w:lvl>
    <w:lvl w:ilvl="1" w:tplc="F9B8C588">
      <w:start w:val="1"/>
      <w:numFmt w:val="bullet"/>
      <w:lvlText w:val=""/>
      <w:lvlJc w:val="left"/>
      <w:pPr>
        <w:tabs>
          <w:tab w:val="num" w:pos="1440"/>
        </w:tabs>
        <w:ind w:left="1440" w:hanging="360"/>
      </w:pPr>
      <w:rPr>
        <w:rFonts w:ascii="Symbol" w:hAnsi="Symbol" w:hint="default"/>
      </w:rPr>
    </w:lvl>
    <w:lvl w:ilvl="2" w:tplc="6406D03C" w:tentative="1">
      <w:start w:val="1"/>
      <w:numFmt w:val="bullet"/>
      <w:lvlText w:val=""/>
      <w:lvlJc w:val="left"/>
      <w:pPr>
        <w:tabs>
          <w:tab w:val="num" w:pos="2160"/>
        </w:tabs>
        <w:ind w:left="2160" w:hanging="360"/>
      </w:pPr>
      <w:rPr>
        <w:rFonts w:ascii="Symbol" w:hAnsi="Symbol" w:hint="default"/>
      </w:rPr>
    </w:lvl>
    <w:lvl w:ilvl="3" w:tplc="29505428" w:tentative="1">
      <w:start w:val="1"/>
      <w:numFmt w:val="bullet"/>
      <w:lvlText w:val=""/>
      <w:lvlJc w:val="left"/>
      <w:pPr>
        <w:tabs>
          <w:tab w:val="num" w:pos="2880"/>
        </w:tabs>
        <w:ind w:left="2880" w:hanging="360"/>
      </w:pPr>
      <w:rPr>
        <w:rFonts w:ascii="Symbol" w:hAnsi="Symbol" w:hint="default"/>
      </w:rPr>
    </w:lvl>
    <w:lvl w:ilvl="4" w:tplc="D4DEC672" w:tentative="1">
      <w:start w:val="1"/>
      <w:numFmt w:val="bullet"/>
      <w:lvlText w:val=""/>
      <w:lvlJc w:val="left"/>
      <w:pPr>
        <w:tabs>
          <w:tab w:val="num" w:pos="3600"/>
        </w:tabs>
        <w:ind w:left="3600" w:hanging="360"/>
      </w:pPr>
      <w:rPr>
        <w:rFonts w:ascii="Symbol" w:hAnsi="Symbol" w:hint="default"/>
      </w:rPr>
    </w:lvl>
    <w:lvl w:ilvl="5" w:tplc="99A24142" w:tentative="1">
      <w:start w:val="1"/>
      <w:numFmt w:val="bullet"/>
      <w:lvlText w:val=""/>
      <w:lvlJc w:val="left"/>
      <w:pPr>
        <w:tabs>
          <w:tab w:val="num" w:pos="4320"/>
        </w:tabs>
        <w:ind w:left="4320" w:hanging="360"/>
      </w:pPr>
      <w:rPr>
        <w:rFonts w:ascii="Symbol" w:hAnsi="Symbol" w:hint="default"/>
      </w:rPr>
    </w:lvl>
    <w:lvl w:ilvl="6" w:tplc="D41840CA" w:tentative="1">
      <w:start w:val="1"/>
      <w:numFmt w:val="bullet"/>
      <w:lvlText w:val=""/>
      <w:lvlJc w:val="left"/>
      <w:pPr>
        <w:tabs>
          <w:tab w:val="num" w:pos="5040"/>
        </w:tabs>
        <w:ind w:left="5040" w:hanging="360"/>
      </w:pPr>
      <w:rPr>
        <w:rFonts w:ascii="Symbol" w:hAnsi="Symbol" w:hint="default"/>
      </w:rPr>
    </w:lvl>
    <w:lvl w:ilvl="7" w:tplc="D1EA8A46" w:tentative="1">
      <w:start w:val="1"/>
      <w:numFmt w:val="bullet"/>
      <w:lvlText w:val=""/>
      <w:lvlJc w:val="left"/>
      <w:pPr>
        <w:tabs>
          <w:tab w:val="num" w:pos="5760"/>
        </w:tabs>
        <w:ind w:left="5760" w:hanging="360"/>
      </w:pPr>
      <w:rPr>
        <w:rFonts w:ascii="Symbol" w:hAnsi="Symbol" w:hint="default"/>
      </w:rPr>
    </w:lvl>
    <w:lvl w:ilvl="8" w:tplc="02F2579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E8748B"/>
    <w:multiLevelType w:val="hybridMultilevel"/>
    <w:tmpl w:val="A38240B2"/>
    <w:lvl w:ilvl="0" w:tplc="4B02E63A">
      <w:start w:val="1"/>
      <w:numFmt w:val="bullet"/>
      <w:lvlText w:val="•"/>
      <w:lvlJc w:val="left"/>
      <w:pPr>
        <w:tabs>
          <w:tab w:val="num" w:pos="720"/>
        </w:tabs>
        <w:ind w:left="720" w:hanging="360"/>
      </w:pPr>
      <w:rPr>
        <w:rFonts w:ascii="Arial" w:hAnsi="Arial" w:hint="default"/>
      </w:rPr>
    </w:lvl>
    <w:lvl w:ilvl="1" w:tplc="DA36DA10">
      <w:start w:val="1"/>
      <w:numFmt w:val="bullet"/>
      <w:lvlText w:val="•"/>
      <w:lvlJc w:val="left"/>
      <w:pPr>
        <w:tabs>
          <w:tab w:val="num" w:pos="1440"/>
        </w:tabs>
        <w:ind w:left="1440" w:hanging="360"/>
      </w:pPr>
      <w:rPr>
        <w:rFonts w:ascii="Arial" w:hAnsi="Arial" w:hint="default"/>
      </w:rPr>
    </w:lvl>
    <w:lvl w:ilvl="2" w:tplc="26C22648" w:tentative="1">
      <w:start w:val="1"/>
      <w:numFmt w:val="bullet"/>
      <w:lvlText w:val="•"/>
      <w:lvlJc w:val="left"/>
      <w:pPr>
        <w:tabs>
          <w:tab w:val="num" w:pos="2160"/>
        </w:tabs>
        <w:ind w:left="2160" w:hanging="360"/>
      </w:pPr>
      <w:rPr>
        <w:rFonts w:ascii="Arial" w:hAnsi="Arial" w:hint="default"/>
      </w:rPr>
    </w:lvl>
    <w:lvl w:ilvl="3" w:tplc="071E4662" w:tentative="1">
      <w:start w:val="1"/>
      <w:numFmt w:val="bullet"/>
      <w:lvlText w:val="•"/>
      <w:lvlJc w:val="left"/>
      <w:pPr>
        <w:tabs>
          <w:tab w:val="num" w:pos="2880"/>
        </w:tabs>
        <w:ind w:left="2880" w:hanging="360"/>
      </w:pPr>
      <w:rPr>
        <w:rFonts w:ascii="Arial" w:hAnsi="Arial" w:hint="default"/>
      </w:rPr>
    </w:lvl>
    <w:lvl w:ilvl="4" w:tplc="6ABE6750" w:tentative="1">
      <w:start w:val="1"/>
      <w:numFmt w:val="bullet"/>
      <w:lvlText w:val="•"/>
      <w:lvlJc w:val="left"/>
      <w:pPr>
        <w:tabs>
          <w:tab w:val="num" w:pos="3600"/>
        </w:tabs>
        <w:ind w:left="3600" w:hanging="360"/>
      </w:pPr>
      <w:rPr>
        <w:rFonts w:ascii="Arial" w:hAnsi="Arial" w:hint="default"/>
      </w:rPr>
    </w:lvl>
    <w:lvl w:ilvl="5" w:tplc="DC32FD62" w:tentative="1">
      <w:start w:val="1"/>
      <w:numFmt w:val="bullet"/>
      <w:lvlText w:val="•"/>
      <w:lvlJc w:val="left"/>
      <w:pPr>
        <w:tabs>
          <w:tab w:val="num" w:pos="4320"/>
        </w:tabs>
        <w:ind w:left="4320" w:hanging="360"/>
      </w:pPr>
      <w:rPr>
        <w:rFonts w:ascii="Arial" w:hAnsi="Arial" w:hint="default"/>
      </w:rPr>
    </w:lvl>
    <w:lvl w:ilvl="6" w:tplc="2DDA6724" w:tentative="1">
      <w:start w:val="1"/>
      <w:numFmt w:val="bullet"/>
      <w:lvlText w:val="•"/>
      <w:lvlJc w:val="left"/>
      <w:pPr>
        <w:tabs>
          <w:tab w:val="num" w:pos="5040"/>
        </w:tabs>
        <w:ind w:left="5040" w:hanging="360"/>
      </w:pPr>
      <w:rPr>
        <w:rFonts w:ascii="Arial" w:hAnsi="Arial" w:hint="default"/>
      </w:rPr>
    </w:lvl>
    <w:lvl w:ilvl="7" w:tplc="29448DD0" w:tentative="1">
      <w:start w:val="1"/>
      <w:numFmt w:val="bullet"/>
      <w:lvlText w:val="•"/>
      <w:lvlJc w:val="left"/>
      <w:pPr>
        <w:tabs>
          <w:tab w:val="num" w:pos="5760"/>
        </w:tabs>
        <w:ind w:left="5760" w:hanging="360"/>
      </w:pPr>
      <w:rPr>
        <w:rFonts w:ascii="Arial" w:hAnsi="Arial" w:hint="default"/>
      </w:rPr>
    </w:lvl>
    <w:lvl w:ilvl="8" w:tplc="C576F9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947F24"/>
    <w:multiLevelType w:val="hybridMultilevel"/>
    <w:tmpl w:val="C4F0A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1C7CBA"/>
    <w:multiLevelType w:val="hybridMultilevel"/>
    <w:tmpl w:val="96DE51BC"/>
    <w:lvl w:ilvl="0" w:tplc="F9CCA488">
      <w:numFmt w:val="bullet"/>
      <w:lvlText w:val=""/>
      <w:lvlJc w:val="left"/>
      <w:pPr>
        <w:ind w:left="72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6969E5"/>
    <w:multiLevelType w:val="hybridMultilevel"/>
    <w:tmpl w:val="6A26952A"/>
    <w:lvl w:ilvl="0" w:tplc="55EE05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F7514B"/>
    <w:multiLevelType w:val="hybridMultilevel"/>
    <w:tmpl w:val="E35CD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954505"/>
    <w:multiLevelType w:val="hybridMultilevel"/>
    <w:tmpl w:val="6B8C7A46"/>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2EB88F98">
      <w:start w:val="1"/>
      <w:numFmt w:val="decimal"/>
      <w:lvlText w:val="%3."/>
      <w:lvlJc w:val="left"/>
      <w:pPr>
        <w:ind w:left="2160" w:hanging="360"/>
      </w:pPr>
      <w:rPr>
        <w:rFonts w:hint="default"/>
        <w:color w:val="000000" w:themeColor="text1"/>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9C61268"/>
    <w:multiLevelType w:val="hybridMultilevel"/>
    <w:tmpl w:val="0658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DA1D06"/>
    <w:multiLevelType w:val="hybridMultilevel"/>
    <w:tmpl w:val="FAA8B454"/>
    <w:lvl w:ilvl="0" w:tplc="972850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D40DB2"/>
    <w:multiLevelType w:val="hybridMultilevel"/>
    <w:tmpl w:val="2C82FC5C"/>
    <w:numStyleLink w:val="ImportedStyle12"/>
  </w:abstractNum>
  <w:abstractNum w:abstractNumId="24"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2E0541"/>
    <w:multiLevelType w:val="hybridMultilevel"/>
    <w:tmpl w:val="5A92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27" w15:restartNumberingAfterBreak="0">
    <w:nsid w:val="0C8B6CF8"/>
    <w:multiLevelType w:val="hybridMultilevel"/>
    <w:tmpl w:val="7FF41308"/>
    <w:numStyleLink w:val="ImportedStyle1"/>
  </w:abstractNum>
  <w:abstractNum w:abstractNumId="28" w15:restartNumberingAfterBreak="0">
    <w:nsid w:val="0CDD39DD"/>
    <w:multiLevelType w:val="hybridMultilevel"/>
    <w:tmpl w:val="1F46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DC2E21"/>
    <w:multiLevelType w:val="hybridMultilevel"/>
    <w:tmpl w:val="D6785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1E2CF1"/>
    <w:multiLevelType w:val="hybridMultilevel"/>
    <w:tmpl w:val="9B824880"/>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C10A64"/>
    <w:multiLevelType w:val="hybridMultilevel"/>
    <w:tmpl w:val="CE7AD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691C26"/>
    <w:multiLevelType w:val="hybridMultilevel"/>
    <w:tmpl w:val="47FE4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1AE67E7"/>
    <w:multiLevelType w:val="hybridMultilevel"/>
    <w:tmpl w:val="9C1EC2AE"/>
    <w:lvl w:ilvl="0" w:tplc="B894818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1CA15DD"/>
    <w:multiLevelType w:val="hybridMultilevel"/>
    <w:tmpl w:val="C2E6A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091EAF"/>
    <w:multiLevelType w:val="hybridMultilevel"/>
    <w:tmpl w:val="F87AF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128E1773"/>
    <w:multiLevelType w:val="hybridMultilevel"/>
    <w:tmpl w:val="B1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BF671C"/>
    <w:multiLevelType w:val="hybridMultilevel"/>
    <w:tmpl w:val="F6800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B380DACE">
      <w:numFmt w:val="bullet"/>
      <w:lvlText w:val="-"/>
      <w:lvlJc w:val="left"/>
      <w:pPr>
        <w:ind w:left="1800" w:hanging="360"/>
      </w:pPr>
      <w:rPr>
        <w:rFonts w:ascii="Aptos" w:eastAsiaTheme="minorHAnsi" w:hAnsi="Aptos" w:cs="Helvetica Neue" w:hint="default"/>
        <w:color w:val="3F3F3F"/>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40364B4"/>
    <w:multiLevelType w:val="hybridMultilevel"/>
    <w:tmpl w:val="1BFE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1061CA"/>
    <w:multiLevelType w:val="hybridMultilevel"/>
    <w:tmpl w:val="AD481626"/>
    <w:lvl w:ilvl="0" w:tplc="55EE05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7C4460"/>
    <w:multiLevelType w:val="hybridMultilevel"/>
    <w:tmpl w:val="C6100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FC20BF"/>
    <w:multiLevelType w:val="hybridMultilevel"/>
    <w:tmpl w:val="2A16F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36E502C">
      <w:start w:val="4"/>
      <w:numFmt w:val="bullet"/>
      <w:lvlText w:val="•"/>
      <w:lvlJc w:val="left"/>
      <w:pPr>
        <w:ind w:left="2160" w:hanging="360"/>
      </w:pPr>
      <w:rPr>
        <w:rFonts w:ascii="Calibri" w:eastAsiaTheme="minorHAns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DC4A80"/>
    <w:multiLevelType w:val="hybridMultilevel"/>
    <w:tmpl w:val="C434A732"/>
    <w:lvl w:ilvl="0" w:tplc="55EE05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51301F"/>
    <w:multiLevelType w:val="hybridMultilevel"/>
    <w:tmpl w:val="7DBE3F1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2DD307B"/>
    <w:multiLevelType w:val="hybridMultilevel"/>
    <w:tmpl w:val="31C4B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071344"/>
    <w:multiLevelType w:val="hybridMultilevel"/>
    <w:tmpl w:val="8E2CA50C"/>
    <w:lvl w:ilvl="0" w:tplc="5A5E563A">
      <w:start w:val="1"/>
      <w:numFmt w:val="bullet"/>
      <w:lvlText w:val="o"/>
      <w:lvlJc w:val="left"/>
      <w:pPr>
        <w:ind w:left="1440" w:hanging="360"/>
      </w:pPr>
      <w:rPr>
        <w:rFonts w:ascii="Courier New" w:eastAsia="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68A3FEA"/>
    <w:multiLevelType w:val="hybridMultilevel"/>
    <w:tmpl w:val="854E70B2"/>
    <w:lvl w:ilvl="0" w:tplc="04090001">
      <w:start w:val="1"/>
      <w:numFmt w:val="bullet"/>
      <w:lvlText w:val=""/>
      <w:lvlJc w:val="left"/>
      <w:pPr>
        <w:ind w:left="720" w:hanging="360"/>
      </w:pPr>
      <w:rPr>
        <w:rFonts w:ascii="Symbol" w:hAnsi="Symbol" w:hint="default"/>
      </w:rPr>
    </w:lvl>
    <w:lvl w:ilvl="1" w:tplc="E9DC395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F12617"/>
    <w:multiLevelType w:val="hybridMultilevel"/>
    <w:tmpl w:val="EF08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076908"/>
    <w:multiLevelType w:val="hybridMultilevel"/>
    <w:tmpl w:val="42E2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580693"/>
    <w:multiLevelType w:val="multilevel"/>
    <w:tmpl w:val="BC2A52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27BE5E78"/>
    <w:multiLevelType w:val="hybridMultilevel"/>
    <w:tmpl w:val="B3C0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ED5D34"/>
    <w:multiLevelType w:val="multilevel"/>
    <w:tmpl w:val="8698EC7C"/>
    <w:lvl w:ilvl="0">
      <w:start w:val="1"/>
      <w:numFmt w:val="bullet"/>
      <w:lvlText w:val=""/>
      <w:lvlJc w:val="left"/>
      <w:pPr>
        <w:tabs>
          <w:tab w:val="num" w:pos="720"/>
        </w:tabs>
        <w:ind w:left="720" w:hanging="360"/>
      </w:pPr>
      <w:rPr>
        <w:rFonts w:ascii="Symbol" w:hAnsi="Symbol" w:hint="default"/>
        <w:sz w:val="20"/>
      </w:rPr>
    </w:lvl>
    <w:lvl w:ilvl="1">
      <w:start w:val="90"/>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89A5DF5"/>
    <w:multiLevelType w:val="hybridMultilevel"/>
    <w:tmpl w:val="B20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253148"/>
    <w:multiLevelType w:val="hybridMultilevel"/>
    <w:tmpl w:val="87C06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9C80A3F"/>
    <w:multiLevelType w:val="hybridMultilevel"/>
    <w:tmpl w:val="C570E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AFA7C97"/>
    <w:multiLevelType w:val="hybridMultilevel"/>
    <w:tmpl w:val="156639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1"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C15CCB"/>
    <w:multiLevelType w:val="hybridMultilevel"/>
    <w:tmpl w:val="3A1CA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FD3666F"/>
    <w:multiLevelType w:val="hybridMultilevel"/>
    <w:tmpl w:val="D440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1B0B34"/>
    <w:multiLevelType w:val="hybridMultilevel"/>
    <w:tmpl w:val="D400A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5A1813"/>
    <w:multiLevelType w:val="hybridMultilevel"/>
    <w:tmpl w:val="7228C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1843EFB"/>
    <w:multiLevelType w:val="hybridMultilevel"/>
    <w:tmpl w:val="C1883850"/>
    <w:lvl w:ilvl="0" w:tplc="DF7C33B8">
      <w:start w:val="1"/>
      <w:numFmt w:val="bullet"/>
      <w:lvlText w:val=""/>
      <w:lvlJc w:val="left"/>
      <w:pPr>
        <w:tabs>
          <w:tab w:val="num" w:pos="720"/>
        </w:tabs>
        <w:ind w:left="720" w:hanging="360"/>
      </w:pPr>
      <w:rPr>
        <w:rFonts w:ascii="Symbol" w:hAnsi="Symbol" w:hint="default"/>
      </w:rPr>
    </w:lvl>
    <w:lvl w:ilvl="1" w:tplc="829C3EC0">
      <w:numFmt w:val="bullet"/>
      <w:lvlText w:val="o"/>
      <w:lvlJc w:val="left"/>
      <w:pPr>
        <w:tabs>
          <w:tab w:val="num" w:pos="1440"/>
        </w:tabs>
        <w:ind w:left="1440" w:hanging="360"/>
      </w:pPr>
      <w:rPr>
        <w:rFonts w:ascii="Courier New" w:hAnsi="Courier New" w:hint="default"/>
      </w:rPr>
    </w:lvl>
    <w:lvl w:ilvl="2" w:tplc="ACC0BFB6" w:tentative="1">
      <w:start w:val="1"/>
      <w:numFmt w:val="bullet"/>
      <w:lvlText w:val=""/>
      <w:lvlJc w:val="left"/>
      <w:pPr>
        <w:tabs>
          <w:tab w:val="num" w:pos="2160"/>
        </w:tabs>
        <w:ind w:left="2160" w:hanging="360"/>
      </w:pPr>
      <w:rPr>
        <w:rFonts w:ascii="Symbol" w:hAnsi="Symbol" w:hint="default"/>
      </w:rPr>
    </w:lvl>
    <w:lvl w:ilvl="3" w:tplc="1D0EF63E" w:tentative="1">
      <w:start w:val="1"/>
      <w:numFmt w:val="bullet"/>
      <w:lvlText w:val=""/>
      <w:lvlJc w:val="left"/>
      <w:pPr>
        <w:tabs>
          <w:tab w:val="num" w:pos="2880"/>
        </w:tabs>
        <w:ind w:left="2880" w:hanging="360"/>
      </w:pPr>
      <w:rPr>
        <w:rFonts w:ascii="Symbol" w:hAnsi="Symbol" w:hint="default"/>
      </w:rPr>
    </w:lvl>
    <w:lvl w:ilvl="4" w:tplc="5FCC6C0C" w:tentative="1">
      <w:start w:val="1"/>
      <w:numFmt w:val="bullet"/>
      <w:lvlText w:val=""/>
      <w:lvlJc w:val="left"/>
      <w:pPr>
        <w:tabs>
          <w:tab w:val="num" w:pos="3600"/>
        </w:tabs>
        <w:ind w:left="3600" w:hanging="360"/>
      </w:pPr>
      <w:rPr>
        <w:rFonts w:ascii="Symbol" w:hAnsi="Symbol" w:hint="default"/>
      </w:rPr>
    </w:lvl>
    <w:lvl w:ilvl="5" w:tplc="8C8C4656" w:tentative="1">
      <w:start w:val="1"/>
      <w:numFmt w:val="bullet"/>
      <w:lvlText w:val=""/>
      <w:lvlJc w:val="left"/>
      <w:pPr>
        <w:tabs>
          <w:tab w:val="num" w:pos="4320"/>
        </w:tabs>
        <w:ind w:left="4320" w:hanging="360"/>
      </w:pPr>
      <w:rPr>
        <w:rFonts w:ascii="Symbol" w:hAnsi="Symbol" w:hint="default"/>
      </w:rPr>
    </w:lvl>
    <w:lvl w:ilvl="6" w:tplc="CA62B2BA" w:tentative="1">
      <w:start w:val="1"/>
      <w:numFmt w:val="bullet"/>
      <w:lvlText w:val=""/>
      <w:lvlJc w:val="left"/>
      <w:pPr>
        <w:tabs>
          <w:tab w:val="num" w:pos="5040"/>
        </w:tabs>
        <w:ind w:left="5040" w:hanging="360"/>
      </w:pPr>
      <w:rPr>
        <w:rFonts w:ascii="Symbol" w:hAnsi="Symbol" w:hint="default"/>
      </w:rPr>
    </w:lvl>
    <w:lvl w:ilvl="7" w:tplc="11564F3C" w:tentative="1">
      <w:start w:val="1"/>
      <w:numFmt w:val="bullet"/>
      <w:lvlText w:val=""/>
      <w:lvlJc w:val="left"/>
      <w:pPr>
        <w:tabs>
          <w:tab w:val="num" w:pos="5760"/>
        </w:tabs>
        <w:ind w:left="5760" w:hanging="360"/>
      </w:pPr>
      <w:rPr>
        <w:rFonts w:ascii="Symbol" w:hAnsi="Symbol" w:hint="default"/>
      </w:rPr>
    </w:lvl>
    <w:lvl w:ilvl="8" w:tplc="30741D60" w:tentative="1">
      <w:start w:val="1"/>
      <w:numFmt w:val="bullet"/>
      <w:lvlText w:val=""/>
      <w:lvlJc w:val="left"/>
      <w:pPr>
        <w:tabs>
          <w:tab w:val="num" w:pos="6480"/>
        </w:tabs>
        <w:ind w:left="6480" w:hanging="360"/>
      </w:pPr>
      <w:rPr>
        <w:rFonts w:ascii="Symbol" w:hAnsi="Symbol" w:hint="default"/>
      </w:rPr>
    </w:lvl>
  </w:abstractNum>
  <w:abstractNum w:abstractNumId="79" w15:restartNumberingAfterBreak="0">
    <w:nsid w:val="321E7465"/>
    <w:multiLevelType w:val="hybridMultilevel"/>
    <w:tmpl w:val="4D92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34474A8"/>
    <w:multiLevelType w:val="multilevel"/>
    <w:tmpl w:val="4E38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4B599B1"/>
    <w:multiLevelType w:val="hybridMultilevel"/>
    <w:tmpl w:val="C1B2859C"/>
    <w:lvl w:ilvl="0" w:tplc="55EE054E">
      <w:start w:val="1"/>
      <w:numFmt w:val="bullet"/>
      <w:lvlText w:val=""/>
      <w:lvlJc w:val="left"/>
      <w:pPr>
        <w:ind w:left="720" w:hanging="360"/>
      </w:pPr>
      <w:rPr>
        <w:rFonts w:ascii="Symbol" w:hAnsi="Symbol" w:hint="default"/>
      </w:rPr>
    </w:lvl>
    <w:lvl w:ilvl="1" w:tplc="EB98D5D8">
      <w:start w:val="1"/>
      <w:numFmt w:val="bullet"/>
      <w:lvlText w:val="o"/>
      <w:lvlJc w:val="left"/>
      <w:pPr>
        <w:ind w:left="1440" w:hanging="360"/>
      </w:pPr>
      <w:rPr>
        <w:rFonts w:ascii="Courier New" w:hAnsi="Courier New" w:hint="default"/>
      </w:rPr>
    </w:lvl>
    <w:lvl w:ilvl="2" w:tplc="4300E1C4">
      <w:start w:val="1"/>
      <w:numFmt w:val="bullet"/>
      <w:lvlText w:val=""/>
      <w:lvlJc w:val="left"/>
      <w:pPr>
        <w:ind w:left="2160" w:hanging="360"/>
      </w:pPr>
      <w:rPr>
        <w:rFonts w:ascii="Wingdings" w:hAnsi="Wingdings" w:hint="default"/>
      </w:rPr>
    </w:lvl>
    <w:lvl w:ilvl="3" w:tplc="CE808412">
      <w:start w:val="1"/>
      <w:numFmt w:val="bullet"/>
      <w:lvlText w:val=""/>
      <w:lvlJc w:val="left"/>
      <w:pPr>
        <w:ind w:left="2880" w:hanging="360"/>
      </w:pPr>
      <w:rPr>
        <w:rFonts w:ascii="Symbol" w:hAnsi="Symbol" w:hint="default"/>
      </w:rPr>
    </w:lvl>
    <w:lvl w:ilvl="4" w:tplc="37BEE7C2">
      <w:start w:val="1"/>
      <w:numFmt w:val="bullet"/>
      <w:lvlText w:val="o"/>
      <w:lvlJc w:val="left"/>
      <w:pPr>
        <w:ind w:left="3600" w:hanging="360"/>
      </w:pPr>
      <w:rPr>
        <w:rFonts w:ascii="Courier New" w:hAnsi="Courier New" w:hint="default"/>
      </w:rPr>
    </w:lvl>
    <w:lvl w:ilvl="5" w:tplc="A82E6500">
      <w:start w:val="1"/>
      <w:numFmt w:val="bullet"/>
      <w:lvlText w:val=""/>
      <w:lvlJc w:val="left"/>
      <w:pPr>
        <w:ind w:left="4320" w:hanging="360"/>
      </w:pPr>
      <w:rPr>
        <w:rFonts w:ascii="Wingdings" w:hAnsi="Wingdings" w:hint="default"/>
      </w:rPr>
    </w:lvl>
    <w:lvl w:ilvl="6" w:tplc="0EE816EA">
      <w:start w:val="1"/>
      <w:numFmt w:val="bullet"/>
      <w:lvlText w:val=""/>
      <w:lvlJc w:val="left"/>
      <w:pPr>
        <w:ind w:left="5040" w:hanging="360"/>
      </w:pPr>
      <w:rPr>
        <w:rFonts w:ascii="Symbol" w:hAnsi="Symbol" w:hint="default"/>
      </w:rPr>
    </w:lvl>
    <w:lvl w:ilvl="7" w:tplc="5036B850">
      <w:start w:val="1"/>
      <w:numFmt w:val="bullet"/>
      <w:lvlText w:val="o"/>
      <w:lvlJc w:val="left"/>
      <w:pPr>
        <w:ind w:left="5760" w:hanging="360"/>
      </w:pPr>
      <w:rPr>
        <w:rFonts w:ascii="Courier New" w:hAnsi="Courier New" w:hint="default"/>
      </w:rPr>
    </w:lvl>
    <w:lvl w:ilvl="8" w:tplc="6FB2928E">
      <w:start w:val="1"/>
      <w:numFmt w:val="bullet"/>
      <w:lvlText w:val=""/>
      <w:lvlJc w:val="left"/>
      <w:pPr>
        <w:ind w:left="6480" w:hanging="360"/>
      </w:pPr>
      <w:rPr>
        <w:rFonts w:ascii="Wingdings" w:hAnsi="Wingdings" w:hint="default"/>
      </w:rPr>
    </w:lvl>
  </w:abstractNum>
  <w:abstractNum w:abstractNumId="83" w15:restartNumberingAfterBreak="0">
    <w:nsid w:val="34D509B8"/>
    <w:multiLevelType w:val="hybridMultilevel"/>
    <w:tmpl w:val="F9D4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5C87C23"/>
    <w:multiLevelType w:val="hybridMultilevel"/>
    <w:tmpl w:val="319C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655119A"/>
    <w:multiLevelType w:val="hybridMultilevel"/>
    <w:tmpl w:val="AE20ABDE"/>
    <w:numStyleLink w:val="ImportedStyle9"/>
  </w:abstractNum>
  <w:abstractNum w:abstractNumId="87" w15:restartNumberingAfterBreak="0">
    <w:nsid w:val="38F668C3"/>
    <w:multiLevelType w:val="hybridMultilevel"/>
    <w:tmpl w:val="A57CF514"/>
    <w:lvl w:ilvl="0" w:tplc="ABCE9ECE">
      <w:start w:val="1"/>
      <w:numFmt w:val="bullet"/>
      <w:lvlText w:val="•"/>
      <w:lvlJc w:val="left"/>
      <w:pPr>
        <w:tabs>
          <w:tab w:val="num" w:pos="720"/>
        </w:tabs>
        <w:ind w:left="720" w:hanging="360"/>
      </w:pPr>
      <w:rPr>
        <w:rFonts w:ascii="Arial" w:hAnsi="Arial" w:hint="default"/>
      </w:rPr>
    </w:lvl>
    <w:lvl w:ilvl="1" w:tplc="E80838B2" w:tentative="1">
      <w:start w:val="1"/>
      <w:numFmt w:val="bullet"/>
      <w:lvlText w:val="•"/>
      <w:lvlJc w:val="left"/>
      <w:pPr>
        <w:tabs>
          <w:tab w:val="num" w:pos="1440"/>
        </w:tabs>
        <w:ind w:left="1440" w:hanging="360"/>
      </w:pPr>
      <w:rPr>
        <w:rFonts w:ascii="Arial" w:hAnsi="Arial" w:hint="default"/>
      </w:rPr>
    </w:lvl>
    <w:lvl w:ilvl="2" w:tplc="7ECCEDCC" w:tentative="1">
      <w:start w:val="1"/>
      <w:numFmt w:val="bullet"/>
      <w:lvlText w:val="•"/>
      <w:lvlJc w:val="left"/>
      <w:pPr>
        <w:tabs>
          <w:tab w:val="num" w:pos="2160"/>
        </w:tabs>
        <w:ind w:left="2160" w:hanging="360"/>
      </w:pPr>
      <w:rPr>
        <w:rFonts w:ascii="Arial" w:hAnsi="Arial" w:hint="default"/>
      </w:rPr>
    </w:lvl>
    <w:lvl w:ilvl="3" w:tplc="40C051CA" w:tentative="1">
      <w:start w:val="1"/>
      <w:numFmt w:val="bullet"/>
      <w:lvlText w:val="•"/>
      <w:lvlJc w:val="left"/>
      <w:pPr>
        <w:tabs>
          <w:tab w:val="num" w:pos="2880"/>
        </w:tabs>
        <w:ind w:left="2880" w:hanging="360"/>
      </w:pPr>
      <w:rPr>
        <w:rFonts w:ascii="Arial" w:hAnsi="Arial" w:hint="default"/>
      </w:rPr>
    </w:lvl>
    <w:lvl w:ilvl="4" w:tplc="08EEDEA8" w:tentative="1">
      <w:start w:val="1"/>
      <w:numFmt w:val="bullet"/>
      <w:lvlText w:val="•"/>
      <w:lvlJc w:val="left"/>
      <w:pPr>
        <w:tabs>
          <w:tab w:val="num" w:pos="3600"/>
        </w:tabs>
        <w:ind w:left="3600" w:hanging="360"/>
      </w:pPr>
      <w:rPr>
        <w:rFonts w:ascii="Arial" w:hAnsi="Arial" w:hint="default"/>
      </w:rPr>
    </w:lvl>
    <w:lvl w:ilvl="5" w:tplc="8A2EA400" w:tentative="1">
      <w:start w:val="1"/>
      <w:numFmt w:val="bullet"/>
      <w:lvlText w:val="•"/>
      <w:lvlJc w:val="left"/>
      <w:pPr>
        <w:tabs>
          <w:tab w:val="num" w:pos="4320"/>
        </w:tabs>
        <w:ind w:left="4320" w:hanging="360"/>
      </w:pPr>
      <w:rPr>
        <w:rFonts w:ascii="Arial" w:hAnsi="Arial" w:hint="default"/>
      </w:rPr>
    </w:lvl>
    <w:lvl w:ilvl="6" w:tplc="FDF4FC78" w:tentative="1">
      <w:start w:val="1"/>
      <w:numFmt w:val="bullet"/>
      <w:lvlText w:val="•"/>
      <w:lvlJc w:val="left"/>
      <w:pPr>
        <w:tabs>
          <w:tab w:val="num" w:pos="5040"/>
        </w:tabs>
        <w:ind w:left="5040" w:hanging="360"/>
      </w:pPr>
      <w:rPr>
        <w:rFonts w:ascii="Arial" w:hAnsi="Arial" w:hint="default"/>
      </w:rPr>
    </w:lvl>
    <w:lvl w:ilvl="7" w:tplc="36F85544" w:tentative="1">
      <w:start w:val="1"/>
      <w:numFmt w:val="bullet"/>
      <w:lvlText w:val="•"/>
      <w:lvlJc w:val="left"/>
      <w:pPr>
        <w:tabs>
          <w:tab w:val="num" w:pos="5760"/>
        </w:tabs>
        <w:ind w:left="5760" w:hanging="360"/>
      </w:pPr>
      <w:rPr>
        <w:rFonts w:ascii="Arial" w:hAnsi="Arial" w:hint="default"/>
      </w:rPr>
    </w:lvl>
    <w:lvl w:ilvl="8" w:tplc="839211E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C316ED7"/>
    <w:multiLevelType w:val="hybridMultilevel"/>
    <w:tmpl w:val="E07C8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D5A639E"/>
    <w:multiLevelType w:val="hybridMultilevel"/>
    <w:tmpl w:val="BF526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EB90C1A"/>
    <w:multiLevelType w:val="multilevel"/>
    <w:tmpl w:val="CCF4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0444177"/>
    <w:multiLevelType w:val="hybridMultilevel"/>
    <w:tmpl w:val="7BEEB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2446496"/>
    <w:multiLevelType w:val="hybridMultilevel"/>
    <w:tmpl w:val="2B522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177CC4"/>
    <w:multiLevelType w:val="hybridMultilevel"/>
    <w:tmpl w:val="5ACE1714"/>
    <w:lvl w:ilvl="0" w:tplc="DDE2D8A4">
      <w:start w:val="1"/>
      <w:numFmt w:val="bullet"/>
      <w:lvlText w:val="•"/>
      <w:lvlJc w:val="left"/>
      <w:pPr>
        <w:tabs>
          <w:tab w:val="num" w:pos="720"/>
        </w:tabs>
        <w:ind w:left="720" w:hanging="360"/>
      </w:pPr>
      <w:rPr>
        <w:rFonts w:ascii="Arial" w:hAnsi="Arial" w:hint="default"/>
      </w:rPr>
    </w:lvl>
    <w:lvl w:ilvl="1" w:tplc="98CAE774" w:tentative="1">
      <w:start w:val="1"/>
      <w:numFmt w:val="bullet"/>
      <w:lvlText w:val="•"/>
      <w:lvlJc w:val="left"/>
      <w:pPr>
        <w:tabs>
          <w:tab w:val="num" w:pos="1440"/>
        </w:tabs>
        <w:ind w:left="1440" w:hanging="360"/>
      </w:pPr>
      <w:rPr>
        <w:rFonts w:ascii="Arial" w:hAnsi="Arial" w:hint="default"/>
      </w:rPr>
    </w:lvl>
    <w:lvl w:ilvl="2" w:tplc="10E0D922" w:tentative="1">
      <w:start w:val="1"/>
      <w:numFmt w:val="bullet"/>
      <w:lvlText w:val="•"/>
      <w:lvlJc w:val="left"/>
      <w:pPr>
        <w:tabs>
          <w:tab w:val="num" w:pos="2160"/>
        </w:tabs>
        <w:ind w:left="2160" w:hanging="360"/>
      </w:pPr>
      <w:rPr>
        <w:rFonts w:ascii="Arial" w:hAnsi="Arial" w:hint="default"/>
      </w:rPr>
    </w:lvl>
    <w:lvl w:ilvl="3" w:tplc="6BB21F98" w:tentative="1">
      <w:start w:val="1"/>
      <w:numFmt w:val="bullet"/>
      <w:lvlText w:val="•"/>
      <w:lvlJc w:val="left"/>
      <w:pPr>
        <w:tabs>
          <w:tab w:val="num" w:pos="2880"/>
        </w:tabs>
        <w:ind w:left="2880" w:hanging="360"/>
      </w:pPr>
      <w:rPr>
        <w:rFonts w:ascii="Arial" w:hAnsi="Arial" w:hint="default"/>
      </w:rPr>
    </w:lvl>
    <w:lvl w:ilvl="4" w:tplc="5B181BB6" w:tentative="1">
      <w:start w:val="1"/>
      <w:numFmt w:val="bullet"/>
      <w:lvlText w:val="•"/>
      <w:lvlJc w:val="left"/>
      <w:pPr>
        <w:tabs>
          <w:tab w:val="num" w:pos="3600"/>
        </w:tabs>
        <w:ind w:left="3600" w:hanging="360"/>
      </w:pPr>
      <w:rPr>
        <w:rFonts w:ascii="Arial" w:hAnsi="Arial" w:hint="default"/>
      </w:rPr>
    </w:lvl>
    <w:lvl w:ilvl="5" w:tplc="8D28E420" w:tentative="1">
      <w:start w:val="1"/>
      <w:numFmt w:val="bullet"/>
      <w:lvlText w:val="•"/>
      <w:lvlJc w:val="left"/>
      <w:pPr>
        <w:tabs>
          <w:tab w:val="num" w:pos="4320"/>
        </w:tabs>
        <w:ind w:left="4320" w:hanging="360"/>
      </w:pPr>
      <w:rPr>
        <w:rFonts w:ascii="Arial" w:hAnsi="Arial" w:hint="default"/>
      </w:rPr>
    </w:lvl>
    <w:lvl w:ilvl="6" w:tplc="1C729270" w:tentative="1">
      <w:start w:val="1"/>
      <w:numFmt w:val="bullet"/>
      <w:lvlText w:val="•"/>
      <w:lvlJc w:val="left"/>
      <w:pPr>
        <w:tabs>
          <w:tab w:val="num" w:pos="5040"/>
        </w:tabs>
        <w:ind w:left="5040" w:hanging="360"/>
      </w:pPr>
      <w:rPr>
        <w:rFonts w:ascii="Arial" w:hAnsi="Arial" w:hint="default"/>
      </w:rPr>
    </w:lvl>
    <w:lvl w:ilvl="7" w:tplc="75F6FE1A" w:tentative="1">
      <w:start w:val="1"/>
      <w:numFmt w:val="bullet"/>
      <w:lvlText w:val="•"/>
      <w:lvlJc w:val="left"/>
      <w:pPr>
        <w:tabs>
          <w:tab w:val="num" w:pos="5760"/>
        </w:tabs>
        <w:ind w:left="5760" w:hanging="360"/>
      </w:pPr>
      <w:rPr>
        <w:rFonts w:ascii="Arial" w:hAnsi="Arial" w:hint="default"/>
      </w:rPr>
    </w:lvl>
    <w:lvl w:ilvl="8" w:tplc="EBDCDF02"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4335157B"/>
    <w:multiLevelType w:val="hybridMultilevel"/>
    <w:tmpl w:val="9C9C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46C126E7"/>
    <w:multiLevelType w:val="hybridMultilevel"/>
    <w:tmpl w:val="38FE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76F411E"/>
    <w:multiLevelType w:val="hybridMultilevel"/>
    <w:tmpl w:val="2E30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7F41BC4"/>
    <w:multiLevelType w:val="hybridMultilevel"/>
    <w:tmpl w:val="D0E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990036"/>
    <w:multiLevelType w:val="hybridMultilevel"/>
    <w:tmpl w:val="658A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477AAB"/>
    <w:multiLevelType w:val="hybridMultilevel"/>
    <w:tmpl w:val="4A809AE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C57B65"/>
    <w:multiLevelType w:val="hybridMultilevel"/>
    <w:tmpl w:val="6302E026"/>
    <w:lvl w:ilvl="0" w:tplc="55EE05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AE545C"/>
    <w:multiLevelType w:val="hybridMultilevel"/>
    <w:tmpl w:val="4768E94E"/>
    <w:lvl w:ilvl="0" w:tplc="E11A3378">
      <w:start w:val="1"/>
      <w:numFmt w:val="bullet"/>
      <w:lvlText w:val="•"/>
      <w:lvlJc w:val="left"/>
      <w:pPr>
        <w:tabs>
          <w:tab w:val="num" w:pos="720"/>
        </w:tabs>
        <w:ind w:left="720" w:hanging="360"/>
      </w:pPr>
      <w:rPr>
        <w:rFonts w:ascii="Arial" w:hAnsi="Arial" w:hint="default"/>
      </w:rPr>
    </w:lvl>
    <w:lvl w:ilvl="1" w:tplc="D7AC79FE" w:tentative="1">
      <w:start w:val="1"/>
      <w:numFmt w:val="bullet"/>
      <w:lvlText w:val="•"/>
      <w:lvlJc w:val="left"/>
      <w:pPr>
        <w:tabs>
          <w:tab w:val="num" w:pos="1440"/>
        </w:tabs>
        <w:ind w:left="1440" w:hanging="360"/>
      </w:pPr>
      <w:rPr>
        <w:rFonts w:ascii="Arial" w:hAnsi="Arial" w:hint="default"/>
      </w:rPr>
    </w:lvl>
    <w:lvl w:ilvl="2" w:tplc="7ADE26BE" w:tentative="1">
      <w:start w:val="1"/>
      <w:numFmt w:val="bullet"/>
      <w:lvlText w:val="•"/>
      <w:lvlJc w:val="left"/>
      <w:pPr>
        <w:tabs>
          <w:tab w:val="num" w:pos="2160"/>
        </w:tabs>
        <w:ind w:left="2160" w:hanging="360"/>
      </w:pPr>
      <w:rPr>
        <w:rFonts w:ascii="Arial" w:hAnsi="Arial" w:hint="default"/>
      </w:rPr>
    </w:lvl>
    <w:lvl w:ilvl="3" w:tplc="C40A5554" w:tentative="1">
      <w:start w:val="1"/>
      <w:numFmt w:val="bullet"/>
      <w:lvlText w:val="•"/>
      <w:lvlJc w:val="left"/>
      <w:pPr>
        <w:tabs>
          <w:tab w:val="num" w:pos="2880"/>
        </w:tabs>
        <w:ind w:left="2880" w:hanging="360"/>
      </w:pPr>
      <w:rPr>
        <w:rFonts w:ascii="Arial" w:hAnsi="Arial" w:hint="default"/>
      </w:rPr>
    </w:lvl>
    <w:lvl w:ilvl="4" w:tplc="DA569DC2" w:tentative="1">
      <w:start w:val="1"/>
      <w:numFmt w:val="bullet"/>
      <w:lvlText w:val="•"/>
      <w:lvlJc w:val="left"/>
      <w:pPr>
        <w:tabs>
          <w:tab w:val="num" w:pos="3600"/>
        </w:tabs>
        <w:ind w:left="3600" w:hanging="360"/>
      </w:pPr>
      <w:rPr>
        <w:rFonts w:ascii="Arial" w:hAnsi="Arial" w:hint="default"/>
      </w:rPr>
    </w:lvl>
    <w:lvl w:ilvl="5" w:tplc="AAB2DB28" w:tentative="1">
      <w:start w:val="1"/>
      <w:numFmt w:val="bullet"/>
      <w:lvlText w:val="•"/>
      <w:lvlJc w:val="left"/>
      <w:pPr>
        <w:tabs>
          <w:tab w:val="num" w:pos="4320"/>
        </w:tabs>
        <w:ind w:left="4320" w:hanging="360"/>
      </w:pPr>
      <w:rPr>
        <w:rFonts w:ascii="Arial" w:hAnsi="Arial" w:hint="default"/>
      </w:rPr>
    </w:lvl>
    <w:lvl w:ilvl="6" w:tplc="33B05D4E" w:tentative="1">
      <w:start w:val="1"/>
      <w:numFmt w:val="bullet"/>
      <w:lvlText w:val="•"/>
      <w:lvlJc w:val="left"/>
      <w:pPr>
        <w:tabs>
          <w:tab w:val="num" w:pos="5040"/>
        </w:tabs>
        <w:ind w:left="5040" w:hanging="360"/>
      </w:pPr>
      <w:rPr>
        <w:rFonts w:ascii="Arial" w:hAnsi="Arial" w:hint="default"/>
      </w:rPr>
    </w:lvl>
    <w:lvl w:ilvl="7" w:tplc="D33A02CC" w:tentative="1">
      <w:start w:val="1"/>
      <w:numFmt w:val="bullet"/>
      <w:lvlText w:val="•"/>
      <w:lvlJc w:val="left"/>
      <w:pPr>
        <w:tabs>
          <w:tab w:val="num" w:pos="5760"/>
        </w:tabs>
        <w:ind w:left="5760" w:hanging="360"/>
      </w:pPr>
      <w:rPr>
        <w:rFonts w:ascii="Arial" w:hAnsi="Arial" w:hint="default"/>
      </w:rPr>
    </w:lvl>
    <w:lvl w:ilvl="8" w:tplc="AEAEEEE0"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1D106C4"/>
    <w:multiLevelType w:val="hybridMultilevel"/>
    <w:tmpl w:val="891EB9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525B40A0"/>
    <w:multiLevelType w:val="hybridMultilevel"/>
    <w:tmpl w:val="E6640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914050"/>
    <w:multiLevelType w:val="hybridMultilevel"/>
    <w:tmpl w:val="CE40084E"/>
    <w:lvl w:ilvl="0" w:tplc="FF90D2C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52C805E2"/>
    <w:multiLevelType w:val="multilevel"/>
    <w:tmpl w:val="B0D8BC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4866D44"/>
    <w:multiLevelType w:val="hybridMultilevel"/>
    <w:tmpl w:val="7D103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975D89"/>
    <w:multiLevelType w:val="hybridMultilevel"/>
    <w:tmpl w:val="45CAAF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6E60440"/>
    <w:multiLevelType w:val="hybridMultilevel"/>
    <w:tmpl w:val="AD0E8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81B4874"/>
    <w:multiLevelType w:val="hybridMultilevel"/>
    <w:tmpl w:val="A462E82C"/>
    <w:lvl w:ilvl="0" w:tplc="8BF8499E">
      <w:start w:val="1"/>
      <w:numFmt w:val="bullet"/>
      <w:lvlText w:val=""/>
      <w:lvlJc w:val="left"/>
      <w:pPr>
        <w:ind w:left="1440" w:hanging="360"/>
      </w:pPr>
      <w:rPr>
        <w:rFonts w:ascii="Symbol" w:hAnsi="Symbol"/>
      </w:rPr>
    </w:lvl>
    <w:lvl w:ilvl="1" w:tplc="7F987390">
      <w:start w:val="1"/>
      <w:numFmt w:val="bullet"/>
      <w:lvlText w:val=""/>
      <w:lvlJc w:val="left"/>
      <w:pPr>
        <w:ind w:left="1440" w:hanging="360"/>
      </w:pPr>
      <w:rPr>
        <w:rFonts w:ascii="Symbol" w:hAnsi="Symbol"/>
      </w:rPr>
    </w:lvl>
    <w:lvl w:ilvl="2" w:tplc="D08E5782">
      <w:start w:val="1"/>
      <w:numFmt w:val="bullet"/>
      <w:lvlText w:val=""/>
      <w:lvlJc w:val="left"/>
      <w:pPr>
        <w:ind w:left="1440" w:hanging="360"/>
      </w:pPr>
      <w:rPr>
        <w:rFonts w:ascii="Symbol" w:hAnsi="Symbol"/>
      </w:rPr>
    </w:lvl>
    <w:lvl w:ilvl="3" w:tplc="B296C4AA">
      <w:start w:val="1"/>
      <w:numFmt w:val="bullet"/>
      <w:lvlText w:val=""/>
      <w:lvlJc w:val="left"/>
      <w:pPr>
        <w:ind w:left="1440" w:hanging="360"/>
      </w:pPr>
      <w:rPr>
        <w:rFonts w:ascii="Symbol" w:hAnsi="Symbol"/>
      </w:rPr>
    </w:lvl>
    <w:lvl w:ilvl="4" w:tplc="4784DEBA">
      <w:start w:val="1"/>
      <w:numFmt w:val="bullet"/>
      <w:lvlText w:val=""/>
      <w:lvlJc w:val="left"/>
      <w:pPr>
        <w:ind w:left="1440" w:hanging="360"/>
      </w:pPr>
      <w:rPr>
        <w:rFonts w:ascii="Symbol" w:hAnsi="Symbol"/>
      </w:rPr>
    </w:lvl>
    <w:lvl w:ilvl="5" w:tplc="3E661930">
      <w:start w:val="1"/>
      <w:numFmt w:val="bullet"/>
      <w:lvlText w:val=""/>
      <w:lvlJc w:val="left"/>
      <w:pPr>
        <w:ind w:left="1440" w:hanging="360"/>
      </w:pPr>
      <w:rPr>
        <w:rFonts w:ascii="Symbol" w:hAnsi="Symbol"/>
      </w:rPr>
    </w:lvl>
    <w:lvl w:ilvl="6" w:tplc="8C82CAD2">
      <w:start w:val="1"/>
      <w:numFmt w:val="bullet"/>
      <w:lvlText w:val=""/>
      <w:lvlJc w:val="left"/>
      <w:pPr>
        <w:ind w:left="1440" w:hanging="360"/>
      </w:pPr>
      <w:rPr>
        <w:rFonts w:ascii="Symbol" w:hAnsi="Symbol"/>
      </w:rPr>
    </w:lvl>
    <w:lvl w:ilvl="7" w:tplc="56FA0EA8">
      <w:start w:val="1"/>
      <w:numFmt w:val="bullet"/>
      <w:lvlText w:val=""/>
      <w:lvlJc w:val="left"/>
      <w:pPr>
        <w:ind w:left="1440" w:hanging="360"/>
      </w:pPr>
      <w:rPr>
        <w:rFonts w:ascii="Symbol" w:hAnsi="Symbol"/>
      </w:rPr>
    </w:lvl>
    <w:lvl w:ilvl="8" w:tplc="B7C0C3B0">
      <w:start w:val="1"/>
      <w:numFmt w:val="bullet"/>
      <w:lvlText w:val=""/>
      <w:lvlJc w:val="left"/>
      <w:pPr>
        <w:ind w:left="1440" w:hanging="360"/>
      </w:pPr>
      <w:rPr>
        <w:rFonts w:ascii="Symbol" w:hAnsi="Symbol"/>
      </w:rPr>
    </w:lvl>
  </w:abstractNum>
  <w:abstractNum w:abstractNumId="121" w15:restartNumberingAfterBreak="0">
    <w:nsid w:val="59D50A7A"/>
    <w:multiLevelType w:val="hybridMultilevel"/>
    <w:tmpl w:val="43C8B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9DD2C44"/>
    <w:multiLevelType w:val="hybridMultilevel"/>
    <w:tmpl w:val="CB4C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9DF107A"/>
    <w:multiLevelType w:val="hybridMultilevel"/>
    <w:tmpl w:val="80B41A6C"/>
    <w:lvl w:ilvl="0" w:tplc="FBC4351C">
      <w:start w:val="1"/>
      <w:numFmt w:val="bullet"/>
      <w:lvlText w:val="•"/>
      <w:lvlJc w:val="left"/>
      <w:pPr>
        <w:tabs>
          <w:tab w:val="num" w:pos="720"/>
        </w:tabs>
        <w:ind w:left="720" w:hanging="360"/>
      </w:pPr>
      <w:rPr>
        <w:rFonts w:ascii="Arial" w:hAnsi="Arial" w:hint="default"/>
      </w:rPr>
    </w:lvl>
    <w:lvl w:ilvl="1" w:tplc="BD24C260" w:tentative="1">
      <w:start w:val="1"/>
      <w:numFmt w:val="bullet"/>
      <w:lvlText w:val="•"/>
      <w:lvlJc w:val="left"/>
      <w:pPr>
        <w:tabs>
          <w:tab w:val="num" w:pos="1440"/>
        </w:tabs>
        <w:ind w:left="1440" w:hanging="360"/>
      </w:pPr>
      <w:rPr>
        <w:rFonts w:ascii="Arial" w:hAnsi="Arial" w:hint="default"/>
      </w:rPr>
    </w:lvl>
    <w:lvl w:ilvl="2" w:tplc="8B40C1B6" w:tentative="1">
      <w:start w:val="1"/>
      <w:numFmt w:val="bullet"/>
      <w:lvlText w:val="•"/>
      <w:lvlJc w:val="left"/>
      <w:pPr>
        <w:tabs>
          <w:tab w:val="num" w:pos="2160"/>
        </w:tabs>
        <w:ind w:left="2160" w:hanging="360"/>
      </w:pPr>
      <w:rPr>
        <w:rFonts w:ascii="Arial" w:hAnsi="Arial" w:hint="default"/>
      </w:rPr>
    </w:lvl>
    <w:lvl w:ilvl="3" w:tplc="E7D697EC" w:tentative="1">
      <w:start w:val="1"/>
      <w:numFmt w:val="bullet"/>
      <w:lvlText w:val="•"/>
      <w:lvlJc w:val="left"/>
      <w:pPr>
        <w:tabs>
          <w:tab w:val="num" w:pos="2880"/>
        </w:tabs>
        <w:ind w:left="2880" w:hanging="360"/>
      </w:pPr>
      <w:rPr>
        <w:rFonts w:ascii="Arial" w:hAnsi="Arial" w:hint="default"/>
      </w:rPr>
    </w:lvl>
    <w:lvl w:ilvl="4" w:tplc="C6EA74C0" w:tentative="1">
      <w:start w:val="1"/>
      <w:numFmt w:val="bullet"/>
      <w:lvlText w:val="•"/>
      <w:lvlJc w:val="left"/>
      <w:pPr>
        <w:tabs>
          <w:tab w:val="num" w:pos="3600"/>
        </w:tabs>
        <w:ind w:left="3600" w:hanging="360"/>
      </w:pPr>
      <w:rPr>
        <w:rFonts w:ascii="Arial" w:hAnsi="Arial" w:hint="default"/>
      </w:rPr>
    </w:lvl>
    <w:lvl w:ilvl="5" w:tplc="8458A844" w:tentative="1">
      <w:start w:val="1"/>
      <w:numFmt w:val="bullet"/>
      <w:lvlText w:val="•"/>
      <w:lvlJc w:val="left"/>
      <w:pPr>
        <w:tabs>
          <w:tab w:val="num" w:pos="4320"/>
        </w:tabs>
        <w:ind w:left="4320" w:hanging="360"/>
      </w:pPr>
      <w:rPr>
        <w:rFonts w:ascii="Arial" w:hAnsi="Arial" w:hint="default"/>
      </w:rPr>
    </w:lvl>
    <w:lvl w:ilvl="6" w:tplc="C52E234E" w:tentative="1">
      <w:start w:val="1"/>
      <w:numFmt w:val="bullet"/>
      <w:lvlText w:val="•"/>
      <w:lvlJc w:val="left"/>
      <w:pPr>
        <w:tabs>
          <w:tab w:val="num" w:pos="5040"/>
        </w:tabs>
        <w:ind w:left="5040" w:hanging="360"/>
      </w:pPr>
      <w:rPr>
        <w:rFonts w:ascii="Arial" w:hAnsi="Arial" w:hint="default"/>
      </w:rPr>
    </w:lvl>
    <w:lvl w:ilvl="7" w:tplc="DC622F90" w:tentative="1">
      <w:start w:val="1"/>
      <w:numFmt w:val="bullet"/>
      <w:lvlText w:val="•"/>
      <w:lvlJc w:val="left"/>
      <w:pPr>
        <w:tabs>
          <w:tab w:val="num" w:pos="5760"/>
        </w:tabs>
        <w:ind w:left="5760" w:hanging="360"/>
      </w:pPr>
      <w:rPr>
        <w:rFonts w:ascii="Arial" w:hAnsi="Arial" w:hint="default"/>
      </w:rPr>
    </w:lvl>
    <w:lvl w:ilvl="8" w:tplc="FCA4D660"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5AC75E55"/>
    <w:multiLevelType w:val="hybridMultilevel"/>
    <w:tmpl w:val="4CDC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BE12181"/>
    <w:multiLevelType w:val="hybridMultilevel"/>
    <w:tmpl w:val="FEB4FCA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E356EC"/>
    <w:multiLevelType w:val="hybridMultilevel"/>
    <w:tmpl w:val="9BDAA7EE"/>
    <w:lvl w:ilvl="0" w:tplc="55EE054E">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7849CC"/>
    <w:multiLevelType w:val="hybridMultilevel"/>
    <w:tmpl w:val="D2C0BAF8"/>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0" w15:restartNumberingAfterBreak="0">
    <w:nsid w:val="63FF7A1E"/>
    <w:multiLevelType w:val="hybridMultilevel"/>
    <w:tmpl w:val="1BDA0474"/>
    <w:numStyleLink w:val="ImportedStyle3"/>
  </w:abstractNum>
  <w:abstractNum w:abstractNumId="131"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65C33EED"/>
    <w:multiLevelType w:val="hybridMultilevel"/>
    <w:tmpl w:val="92E60D5C"/>
    <w:lvl w:ilvl="0" w:tplc="FC701DCE">
      <w:start w:val="1"/>
      <w:numFmt w:val="decimal"/>
      <w:lvlText w:val="%1."/>
      <w:lvlJc w:val="left"/>
      <w:pPr>
        <w:ind w:left="1020" w:hanging="360"/>
      </w:pPr>
    </w:lvl>
    <w:lvl w:ilvl="1" w:tplc="DF66D75A">
      <w:start w:val="1"/>
      <w:numFmt w:val="decimal"/>
      <w:lvlText w:val="%2."/>
      <w:lvlJc w:val="left"/>
      <w:pPr>
        <w:ind w:left="1020" w:hanging="360"/>
      </w:pPr>
    </w:lvl>
    <w:lvl w:ilvl="2" w:tplc="5A4CB324">
      <w:start w:val="1"/>
      <w:numFmt w:val="decimal"/>
      <w:lvlText w:val="%3."/>
      <w:lvlJc w:val="left"/>
      <w:pPr>
        <w:ind w:left="1020" w:hanging="360"/>
      </w:pPr>
    </w:lvl>
    <w:lvl w:ilvl="3" w:tplc="EDDEDD40">
      <w:start w:val="1"/>
      <w:numFmt w:val="decimal"/>
      <w:lvlText w:val="%4."/>
      <w:lvlJc w:val="left"/>
      <w:pPr>
        <w:ind w:left="1020" w:hanging="360"/>
      </w:pPr>
    </w:lvl>
    <w:lvl w:ilvl="4" w:tplc="944CA024">
      <w:start w:val="1"/>
      <w:numFmt w:val="decimal"/>
      <w:lvlText w:val="%5."/>
      <w:lvlJc w:val="left"/>
      <w:pPr>
        <w:ind w:left="1020" w:hanging="360"/>
      </w:pPr>
    </w:lvl>
    <w:lvl w:ilvl="5" w:tplc="0F6E64B0">
      <w:start w:val="1"/>
      <w:numFmt w:val="decimal"/>
      <w:lvlText w:val="%6."/>
      <w:lvlJc w:val="left"/>
      <w:pPr>
        <w:ind w:left="1020" w:hanging="360"/>
      </w:pPr>
    </w:lvl>
    <w:lvl w:ilvl="6" w:tplc="30DA78BA">
      <w:start w:val="1"/>
      <w:numFmt w:val="decimal"/>
      <w:lvlText w:val="%7."/>
      <w:lvlJc w:val="left"/>
      <w:pPr>
        <w:ind w:left="1020" w:hanging="360"/>
      </w:pPr>
    </w:lvl>
    <w:lvl w:ilvl="7" w:tplc="F4F4EA28">
      <w:start w:val="1"/>
      <w:numFmt w:val="decimal"/>
      <w:lvlText w:val="%8."/>
      <w:lvlJc w:val="left"/>
      <w:pPr>
        <w:ind w:left="1020" w:hanging="360"/>
      </w:pPr>
    </w:lvl>
    <w:lvl w:ilvl="8" w:tplc="8E1C425E">
      <w:start w:val="1"/>
      <w:numFmt w:val="decimal"/>
      <w:lvlText w:val="%9."/>
      <w:lvlJc w:val="left"/>
      <w:pPr>
        <w:ind w:left="1020" w:hanging="360"/>
      </w:pPr>
    </w:lvl>
  </w:abstractNum>
  <w:abstractNum w:abstractNumId="136" w15:restartNumberingAfterBreak="0">
    <w:nsid w:val="65FA6AEC"/>
    <w:multiLevelType w:val="hybridMultilevel"/>
    <w:tmpl w:val="7EDAD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6E93551"/>
    <w:multiLevelType w:val="hybridMultilevel"/>
    <w:tmpl w:val="E62CA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79A4039"/>
    <w:multiLevelType w:val="hybridMultilevel"/>
    <w:tmpl w:val="3C5E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A867FA"/>
    <w:multiLevelType w:val="hybridMultilevel"/>
    <w:tmpl w:val="6E2E7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B37AC8"/>
    <w:multiLevelType w:val="hybridMultilevel"/>
    <w:tmpl w:val="4866F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84A1C78"/>
    <w:multiLevelType w:val="hybridMultilevel"/>
    <w:tmpl w:val="442CC95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9565A11"/>
    <w:multiLevelType w:val="hybridMultilevel"/>
    <w:tmpl w:val="95A667B2"/>
    <w:lvl w:ilvl="0" w:tplc="B89481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A46CF9"/>
    <w:multiLevelType w:val="hybridMultilevel"/>
    <w:tmpl w:val="51C44768"/>
    <w:numStyleLink w:val="ImportedStyle13"/>
  </w:abstractNum>
  <w:abstractNum w:abstractNumId="145" w15:restartNumberingAfterBreak="0">
    <w:nsid w:val="6B062044"/>
    <w:multiLevelType w:val="hybridMultilevel"/>
    <w:tmpl w:val="15386A2A"/>
    <w:lvl w:ilvl="0" w:tplc="23F4A822">
      <w:start w:val="1"/>
      <w:numFmt w:val="bullet"/>
      <w:lvlText w:val="•"/>
      <w:lvlJc w:val="left"/>
      <w:pPr>
        <w:tabs>
          <w:tab w:val="num" w:pos="720"/>
        </w:tabs>
        <w:ind w:left="720" w:hanging="360"/>
      </w:pPr>
      <w:rPr>
        <w:rFonts w:ascii="Arial" w:hAnsi="Arial" w:hint="default"/>
      </w:rPr>
    </w:lvl>
    <w:lvl w:ilvl="1" w:tplc="A7841582" w:tentative="1">
      <w:start w:val="1"/>
      <w:numFmt w:val="bullet"/>
      <w:lvlText w:val="•"/>
      <w:lvlJc w:val="left"/>
      <w:pPr>
        <w:tabs>
          <w:tab w:val="num" w:pos="1440"/>
        </w:tabs>
        <w:ind w:left="1440" w:hanging="360"/>
      </w:pPr>
      <w:rPr>
        <w:rFonts w:ascii="Arial" w:hAnsi="Arial" w:hint="default"/>
      </w:rPr>
    </w:lvl>
    <w:lvl w:ilvl="2" w:tplc="652EF5C0" w:tentative="1">
      <w:start w:val="1"/>
      <w:numFmt w:val="bullet"/>
      <w:lvlText w:val="•"/>
      <w:lvlJc w:val="left"/>
      <w:pPr>
        <w:tabs>
          <w:tab w:val="num" w:pos="2160"/>
        </w:tabs>
        <w:ind w:left="2160" w:hanging="360"/>
      </w:pPr>
      <w:rPr>
        <w:rFonts w:ascii="Arial" w:hAnsi="Arial" w:hint="default"/>
      </w:rPr>
    </w:lvl>
    <w:lvl w:ilvl="3" w:tplc="7708F81E" w:tentative="1">
      <w:start w:val="1"/>
      <w:numFmt w:val="bullet"/>
      <w:lvlText w:val="•"/>
      <w:lvlJc w:val="left"/>
      <w:pPr>
        <w:tabs>
          <w:tab w:val="num" w:pos="2880"/>
        </w:tabs>
        <w:ind w:left="2880" w:hanging="360"/>
      </w:pPr>
      <w:rPr>
        <w:rFonts w:ascii="Arial" w:hAnsi="Arial" w:hint="default"/>
      </w:rPr>
    </w:lvl>
    <w:lvl w:ilvl="4" w:tplc="36E20B9A" w:tentative="1">
      <w:start w:val="1"/>
      <w:numFmt w:val="bullet"/>
      <w:lvlText w:val="•"/>
      <w:lvlJc w:val="left"/>
      <w:pPr>
        <w:tabs>
          <w:tab w:val="num" w:pos="3600"/>
        </w:tabs>
        <w:ind w:left="3600" w:hanging="360"/>
      </w:pPr>
      <w:rPr>
        <w:rFonts w:ascii="Arial" w:hAnsi="Arial" w:hint="default"/>
      </w:rPr>
    </w:lvl>
    <w:lvl w:ilvl="5" w:tplc="8766E20C" w:tentative="1">
      <w:start w:val="1"/>
      <w:numFmt w:val="bullet"/>
      <w:lvlText w:val="•"/>
      <w:lvlJc w:val="left"/>
      <w:pPr>
        <w:tabs>
          <w:tab w:val="num" w:pos="4320"/>
        </w:tabs>
        <w:ind w:left="4320" w:hanging="360"/>
      </w:pPr>
      <w:rPr>
        <w:rFonts w:ascii="Arial" w:hAnsi="Arial" w:hint="default"/>
      </w:rPr>
    </w:lvl>
    <w:lvl w:ilvl="6" w:tplc="9698AE92" w:tentative="1">
      <w:start w:val="1"/>
      <w:numFmt w:val="bullet"/>
      <w:lvlText w:val="•"/>
      <w:lvlJc w:val="left"/>
      <w:pPr>
        <w:tabs>
          <w:tab w:val="num" w:pos="5040"/>
        </w:tabs>
        <w:ind w:left="5040" w:hanging="360"/>
      </w:pPr>
      <w:rPr>
        <w:rFonts w:ascii="Arial" w:hAnsi="Arial" w:hint="default"/>
      </w:rPr>
    </w:lvl>
    <w:lvl w:ilvl="7" w:tplc="8E5CC4CE" w:tentative="1">
      <w:start w:val="1"/>
      <w:numFmt w:val="bullet"/>
      <w:lvlText w:val="•"/>
      <w:lvlJc w:val="left"/>
      <w:pPr>
        <w:tabs>
          <w:tab w:val="num" w:pos="5760"/>
        </w:tabs>
        <w:ind w:left="5760" w:hanging="360"/>
      </w:pPr>
      <w:rPr>
        <w:rFonts w:ascii="Arial" w:hAnsi="Arial" w:hint="default"/>
      </w:rPr>
    </w:lvl>
    <w:lvl w:ilvl="8" w:tplc="C1043482"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C235275"/>
    <w:multiLevelType w:val="hybridMultilevel"/>
    <w:tmpl w:val="792C144A"/>
    <w:lvl w:ilvl="0" w:tplc="F9CCA488">
      <w:numFmt w:val="bullet"/>
      <w:lvlText w:val=""/>
      <w:lvlJc w:val="left"/>
      <w:pPr>
        <w:ind w:left="72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F16777B"/>
    <w:multiLevelType w:val="hybridMultilevel"/>
    <w:tmpl w:val="1DA0C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153"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154"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155" w15:restartNumberingAfterBreak="0">
    <w:nsid w:val="72D0542C"/>
    <w:multiLevelType w:val="hybridMultilevel"/>
    <w:tmpl w:val="DE46A4A2"/>
    <w:lvl w:ilvl="0" w:tplc="45040C9C">
      <w:start w:val="1"/>
      <w:numFmt w:val="bullet"/>
      <w:lvlText w:val="•"/>
      <w:lvlJc w:val="left"/>
      <w:pPr>
        <w:tabs>
          <w:tab w:val="num" w:pos="720"/>
        </w:tabs>
        <w:ind w:left="720" w:hanging="360"/>
      </w:pPr>
      <w:rPr>
        <w:rFonts w:ascii="Arial" w:hAnsi="Arial" w:hint="default"/>
      </w:rPr>
    </w:lvl>
    <w:lvl w:ilvl="1" w:tplc="1FF67012" w:tentative="1">
      <w:start w:val="1"/>
      <w:numFmt w:val="bullet"/>
      <w:lvlText w:val="•"/>
      <w:lvlJc w:val="left"/>
      <w:pPr>
        <w:tabs>
          <w:tab w:val="num" w:pos="1440"/>
        </w:tabs>
        <w:ind w:left="1440" w:hanging="360"/>
      </w:pPr>
      <w:rPr>
        <w:rFonts w:ascii="Arial" w:hAnsi="Arial" w:hint="default"/>
      </w:rPr>
    </w:lvl>
    <w:lvl w:ilvl="2" w:tplc="C8F846A4" w:tentative="1">
      <w:start w:val="1"/>
      <w:numFmt w:val="bullet"/>
      <w:lvlText w:val="•"/>
      <w:lvlJc w:val="left"/>
      <w:pPr>
        <w:tabs>
          <w:tab w:val="num" w:pos="2160"/>
        </w:tabs>
        <w:ind w:left="2160" w:hanging="360"/>
      </w:pPr>
      <w:rPr>
        <w:rFonts w:ascii="Arial" w:hAnsi="Arial" w:hint="default"/>
      </w:rPr>
    </w:lvl>
    <w:lvl w:ilvl="3" w:tplc="6D76AFA2" w:tentative="1">
      <w:start w:val="1"/>
      <w:numFmt w:val="bullet"/>
      <w:lvlText w:val="•"/>
      <w:lvlJc w:val="left"/>
      <w:pPr>
        <w:tabs>
          <w:tab w:val="num" w:pos="2880"/>
        </w:tabs>
        <w:ind w:left="2880" w:hanging="360"/>
      </w:pPr>
      <w:rPr>
        <w:rFonts w:ascii="Arial" w:hAnsi="Arial" w:hint="default"/>
      </w:rPr>
    </w:lvl>
    <w:lvl w:ilvl="4" w:tplc="5C324FDE" w:tentative="1">
      <w:start w:val="1"/>
      <w:numFmt w:val="bullet"/>
      <w:lvlText w:val="•"/>
      <w:lvlJc w:val="left"/>
      <w:pPr>
        <w:tabs>
          <w:tab w:val="num" w:pos="3600"/>
        </w:tabs>
        <w:ind w:left="3600" w:hanging="360"/>
      </w:pPr>
      <w:rPr>
        <w:rFonts w:ascii="Arial" w:hAnsi="Arial" w:hint="default"/>
      </w:rPr>
    </w:lvl>
    <w:lvl w:ilvl="5" w:tplc="583A1BFE" w:tentative="1">
      <w:start w:val="1"/>
      <w:numFmt w:val="bullet"/>
      <w:lvlText w:val="•"/>
      <w:lvlJc w:val="left"/>
      <w:pPr>
        <w:tabs>
          <w:tab w:val="num" w:pos="4320"/>
        </w:tabs>
        <w:ind w:left="4320" w:hanging="360"/>
      </w:pPr>
      <w:rPr>
        <w:rFonts w:ascii="Arial" w:hAnsi="Arial" w:hint="default"/>
      </w:rPr>
    </w:lvl>
    <w:lvl w:ilvl="6" w:tplc="4F888856" w:tentative="1">
      <w:start w:val="1"/>
      <w:numFmt w:val="bullet"/>
      <w:lvlText w:val="•"/>
      <w:lvlJc w:val="left"/>
      <w:pPr>
        <w:tabs>
          <w:tab w:val="num" w:pos="5040"/>
        </w:tabs>
        <w:ind w:left="5040" w:hanging="360"/>
      </w:pPr>
      <w:rPr>
        <w:rFonts w:ascii="Arial" w:hAnsi="Arial" w:hint="default"/>
      </w:rPr>
    </w:lvl>
    <w:lvl w:ilvl="7" w:tplc="EDB869F4" w:tentative="1">
      <w:start w:val="1"/>
      <w:numFmt w:val="bullet"/>
      <w:lvlText w:val="•"/>
      <w:lvlJc w:val="left"/>
      <w:pPr>
        <w:tabs>
          <w:tab w:val="num" w:pos="5760"/>
        </w:tabs>
        <w:ind w:left="5760" w:hanging="360"/>
      </w:pPr>
      <w:rPr>
        <w:rFonts w:ascii="Arial" w:hAnsi="Arial" w:hint="default"/>
      </w:rPr>
    </w:lvl>
    <w:lvl w:ilvl="8" w:tplc="28D49728"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7314244D"/>
    <w:multiLevelType w:val="hybridMultilevel"/>
    <w:tmpl w:val="9026A69A"/>
    <w:lvl w:ilvl="0" w:tplc="DA3A6F34">
      <w:start w:val="1"/>
      <w:numFmt w:val="decimal"/>
      <w:lvlText w:val="%1."/>
      <w:lvlJc w:val="left"/>
      <w:pPr>
        <w:tabs>
          <w:tab w:val="num" w:pos="720"/>
        </w:tabs>
        <w:ind w:left="720" w:hanging="360"/>
      </w:pPr>
    </w:lvl>
    <w:lvl w:ilvl="1" w:tplc="7BF87CC0" w:tentative="1">
      <w:start w:val="1"/>
      <w:numFmt w:val="decimal"/>
      <w:lvlText w:val="%2."/>
      <w:lvlJc w:val="left"/>
      <w:pPr>
        <w:tabs>
          <w:tab w:val="num" w:pos="1440"/>
        </w:tabs>
        <w:ind w:left="1440" w:hanging="360"/>
      </w:pPr>
    </w:lvl>
    <w:lvl w:ilvl="2" w:tplc="3FE0EB50" w:tentative="1">
      <w:start w:val="1"/>
      <w:numFmt w:val="decimal"/>
      <w:lvlText w:val="%3."/>
      <w:lvlJc w:val="left"/>
      <w:pPr>
        <w:tabs>
          <w:tab w:val="num" w:pos="2160"/>
        </w:tabs>
        <w:ind w:left="2160" w:hanging="360"/>
      </w:pPr>
    </w:lvl>
    <w:lvl w:ilvl="3" w:tplc="F544C5A6" w:tentative="1">
      <w:start w:val="1"/>
      <w:numFmt w:val="decimal"/>
      <w:lvlText w:val="%4."/>
      <w:lvlJc w:val="left"/>
      <w:pPr>
        <w:tabs>
          <w:tab w:val="num" w:pos="2880"/>
        </w:tabs>
        <w:ind w:left="2880" w:hanging="360"/>
      </w:pPr>
    </w:lvl>
    <w:lvl w:ilvl="4" w:tplc="076ABA70" w:tentative="1">
      <w:start w:val="1"/>
      <w:numFmt w:val="decimal"/>
      <w:lvlText w:val="%5."/>
      <w:lvlJc w:val="left"/>
      <w:pPr>
        <w:tabs>
          <w:tab w:val="num" w:pos="3600"/>
        </w:tabs>
        <w:ind w:left="3600" w:hanging="360"/>
      </w:pPr>
    </w:lvl>
    <w:lvl w:ilvl="5" w:tplc="F7CCFB0E" w:tentative="1">
      <w:start w:val="1"/>
      <w:numFmt w:val="decimal"/>
      <w:lvlText w:val="%6."/>
      <w:lvlJc w:val="left"/>
      <w:pPr>
        <w:tabs>
          <w:tab w:val="num" w:pos="4320"/>
        </w:tabs>
        <w:ind w:left="4320" w:hanging="360"/>
      </w:pPr>
    </w:lvl>
    <w:lvl w:ilvl="6" w:tplc="EB0269BE" w:tentative="1">
      <w:start w:val="1"/>
      <w:numFmt w:val="decimal"/>
      <w:lvlText w:val="%7."/>
      <w:lvlJc w:val="left"/>
      <w:pPr>
        <w:tabs>
          <w:tab w:val="num" w:pos="5040"/>
        </w:tabs>
        <w:ind w:left="5040" w:hanging="360"/>
      </w:pPr>
    </w:lvl>
    <w:lvl w:ilvl="7" w:tplc="074AF0A8" w:tentative="1">
      <w:start w:val="1"/>
      <w:numFmt w:val="decimal"/>
      <w:lvlText w:val="%8."/>
      <w:lvlJc w:val="left"/>
      <w:pPr>
        <w:tabs>
          <w:tab w:val="num" w:pos="5760"/>
        </w:tabs>
        <w:ind w:left="5760" w:hanging="360"/>
      </w:pPr>
    </w:lvl>
    <w:lvl w:ilvl="8" w:tplc="E0F48A02" w:tentative="1">
      <w:start w:val="1"/>
      <w:numFmt w:val="decimal"/>
      <w:lvlText w:val="%9."/>
      <w:lvlJc w:val="left"/>
      <w:pPr>
        <w:tabs>
          <w:tab w:val="num" w:pos="6480"/>
        </w:tabs>
        <w:ind w:left="6480" w:hanging="360"/>
      </w:pPr>
    </w:lvl>
  </w:abstractNum>
  <w:abstractNum w:abstractNumId="157"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57B4B5B"/>
    <w:multiLevelType w:val="hybridMultilevel"/>
    <w:tmpl w:val="55E82132"/>
    <w:lvl w:ilvl="0" w:tplc="B89481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82276B3"/>
    <w:multiLevelType w:val="hybridMultilevel"/>
    <w:tmpl w:val="2BDC0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8F774CE"/>
    <w:multiLevelType w:val="hybridMultilevel"/>
    <w:tmpl w:val="93386496"/>
    <w:lvl w:ilvl="0" w:tplc="434C0964">
      <w:start w:val="1"/>
      <w:numFmt w:val="bullet"/>
      <w:lvlText w:val="•"/>
      <w:lvlJc w:val="left"/>
      <w:pPr>
        <w:tabs>
          <w:tab w:val="num" w:pos="720"/>
        </w:tabs>
        <w:ind w:left="720" w:hanging="360"/>
      </w:pPr>
      <w:rPr>
        <w:rFonts w:ascii="Arial" w:hAnsi="Arial" w:hint="default"/>
      </w:rPr>
    </w:lvl>
    <w:lvl w:ilvl="1" w:tplc="B830B198">
      <w:start w:val="1"/>
      <w:numFmt w:val="bullet"/>
      <w:lvlText w:val="•"/>
      <w:lvlJc w:val="left"/>
      <w:pPr>
        <w:tabs>
          <w:tab w:val="num" w:pos="1440"/>
        </w:tabs>
        <w:ind w:left="1440" w:hanging="360"/>
      </w:pPr>
      <w:rPr>
        <w:rFonts w:ascii="Arial" w:hAnsi="Arial" w:hint="default"/>
      </w:rPr>
    </w:lvl>
    <w:lvl w:ilvl="2" w:tplc="C8A87B88">
      <w:numFmt w:val="bullet"/>
      <w:lvlText w:val="•"/>
      <w:lvlJc w:val="left"/>
      <w:pPr>
        <w:tabs>
          <w:tab w:val="num" w:pos="2160"/>
        </w:tabs>
        <w:ind w:left="2160" w:hanging="360"/>
      </w:pPr>
      <w:rPr>
        <w:rFonts w:ascii="Arial" w:hAnsi="Arial" w:hint="default"/>
      </w:rPr>
    </w:lvl>
    <w:lvl w:ilvl="3" w:tplc="9DE4B6D4" w:tentative="1">
      <w:start w:val="1"/>
      <w:numFmt w:val="bullet"/>
      <w:lvlText w:val="•"/>
      <w:lvlJc w:val="left"/>
      <w:pPr>
        <w:tabs>
          <w:tab w:val="num" w:pos="2880"/>
        </w:tabs>
        <w:ind w:left="2880" w:hanging="360"/>
      </w:pPr>
      <w:rPr>
        <w:rFonts w:ascii="Arial" w:hAnsi="Arial" w:hint="default"/>
      </w:rPr>
    </w:lvl>
    <w:lvl w:ilvl="4" w:tplc="8C367A68" w:tentative="1">
      <w:start w:val="1"/>
      <w:numFmt w:val="bullet"/>
      <w:lvlText w:val="•"/>
      <w:lvlJc w:val="left"/>
      <w:pPr>
        <w:tabs>
          <w:tab w:val="num" w:pos="3600"/>
        </w:tabs>
        <w:ind w:left="3600" w:hanging="360"/>
      </w:pPr>
      <w:rPr>
        <w:rFonts w:ascii="Arial" w:hAnsi="Arial" w:hint="default"/>
      </w:rPr>
    </w:lvl>
    <w:lvl w:ilvl="5" w:tplc="6F2E90AA" w:tentative="1">
      <w:start w:val="1"/>
      <w:numFmt w:val="bullet"/>
      <w:lvlText w:val="•"/>
      <w:lvlJc w:val="left"/>
      <w:pPr>
        <w:tabs>
          <w:tab w:val="num" w:pos="4320"/>
        </w:tabs>
        <w:ind w:left="4320" w:hanging="360"/>
      </w:pPr>
      <w:rPr>
        <w:rFonts w:ascii="Arial" w:hAnsi="Arial" w:hint="default"/>
      </w:rPr>
    </w:lvl>
    <w:lvl w:ilvl="6" w:tplc="72AA5C3A" w:tentative="1">
      <w:start w:val="1"/>
      <w:numFmt w:val="bullet"/>
      <w:lvlText w:val="•"/>
      <w:lvlJc w:val="left"/>
      <w:pPr>
        <w:tabs>
          <w:tab w:val="num" w:pos="5040"/>
        </w:tabs>
        <w:ind w:left="5040" w:hanging="360"/>
      </w:pPr>
      <w:rPr>
        <w:rFonts w:ascii="Arial" w:hAnsi="Arial" w:hint="default"/>
      </w:rPr>
    </w:lvl>
    <w:lvl w:ilvl="7" w:tplc="8C38D648" w:tentative="1">
      <w:start w:val="1"/>
      <w:numFmt w:val="bullet"/>
      <w:lvlText w:val="•"/>
      <w:lvlJc w:val="left"/>
      <w:pPr>
        <w:tabs>
          <w:tab w:val="num" w:pos="5760"/>
        </w:tabs>
        <w:ind w:left="5760" w:hanging="360"/>
      </w:pPr>
      <w:rPr>
        <w:rFonts w:ascii="Arial" w:hAnsi="Arial" w:hint="default"/>
      </w:rPr>
    </w:lvl>
    <w:lvl w:ilvl="8" w:tplc="13BA4226"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93E00BC"/>
    <w:multiLevelType w:val="hybridMultilevel"/>
    <w:tmpl w:val="D144C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95F71A8"/>
    <w:multiLevelType w:val="hybridMultilevel"/>
    <w:tmpl w:val="2B30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9F75812"/>
    <w:multiLevelType w:val="multilevel"/>
    <w:tmpl w:val="C180F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A13718D"/>
    <w:multiLevelType w:val="hybridMultilevel"/>
    <w:tmpl w:val="FA16E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B3B63A7"/>
    <w:multiLevelType w:val="hybridMultilevel"/>
    <w:tmpl w:val="371C93C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2" w15:restartNumberingAfterBreak="0">
    <w:nsid w:val="7CB320B6"/>
    <w:multiLevelType w:val="multilevel"/>
    <w:tmpl w:val="C180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7D767849"/>
    <w:multiLevelType w:val="hybridMultilevel"/>
    <w:tmpl w:val="AE00C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7FE831C8"/>
    <w:multiLevelType w:val="hybridMultilevel"/>
    <w:tmpl w:val="E1CAB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4280124">
    <w:abstractNumId w:val="26"/>
  </w:num>
  <w:num w:numId="2" w16cid:durableId="1620377694">
    <w:abstractNumId w:val="153"/>
  </w:num>
  <w:num w:numId="3" w16cid:durableId="1659460359">
    <w:abstractNumId w:val="152"/>
  </w:num>
  <w:num w:numId="4" w16cid:durableId="2002350734">
    <w:abstractNumId w:val="154"/>
  </w:num>
  <w:num w:numId="5" w16cid:durableId="167601978">
    <w:abstractNumId w:val="127"/>
  </w:num>
  <w:num w:numId="6" w16cid:durableId="1382899292">
    <w:abstractNumId w:val="42"/>
  </w:num>
  <w:num w:numId="7" w16cid:durableId="108091397">
    <w:abstractNumId w:val="148"/>
  </w:num>
  <w:num w:numId="8" w16cid:durableId="793644980">
    <w:abstractNumId w:val="84"/>
  </w:num>
  <w:num w:numId="9" w16cid:durableId="1586262573">
    <w:abstractNumId w:val="32"/>
  </w:num>
  <w:num w:numId="10" w16cid:durableId="913708773">
    <w:abstractNumId w:val="173"/>
  </w:num>
  <w:num w:numId="11" w16cid:durableId="1560899346">
    <w:abstractNumId w:val="17"/>
  </w:num>
  <w:num w:numId="12" w16cid:durableId="555166224">
    <w:abstractNumId w:val="162"/>
  </w:num>
  <w:num w:numId="13" w16cid:durableId="1243758911">
    <w:abstractNumId w:val="142"/>
  </w:num>
  <w:num w:numId="14" w16cid:durableId="652376320">
    <w:abstractNumId w:val="65"/>
  </w:num>
  <w:num w:numId="15" w16cid:durableId="1492063237">
    <w:abstractNumId w:val="73"/>
  </w:num>
  <w:num w:numId="16" w16cid:durableId="748037082">
    <w:abstractNumId w:val="165"/>
  </w:num>
  <w:num w:numId="17" w16cid:durableId="888761270">
    <w:abstractNumId w:val="149"/>
  </w:num>
  <w:num w:numId="18" w16cid:durableId="1990668367">
    <w:abstractNumId w:val="174"/>
  </w:num>
  <w:num w:numId="19" w16cid:durableId="2023775665">
    <w:abstractNumId w:val="51"/>
  </w:num>
  <w:num w:numId="20" w16cid:durableId="2086565798">
    <w:abstractNumId w:val="151"/>
  </w:num>
  <w:num w:numId="21" w16cid:durableId="737555370">
    <w:abstractNumId w:val="125"/>
  </w:num>
  <w:num w:numId="22" w16cid:durableId="621227188">
    <w:abstractNumId w:val="10"/>
  </w:num>
  <w:num w:numId="23" w16cid:durableId="170147264">
    <w:abstractNumId w:val="92"/>
  </w:num>
  <w:num w:numId="24" w16cid:durableId="1096367847">
    <w:abstractNumId w:val="109"/>
  </w:num>
  <w:num w:numId="25" w16cid:durableId="1788155696">
    <w:abstractNumId w:val="44"/>
  </w:num>
  <w:num w:numId="26" w16cid:durableId="1576621318">
    <w:abstractNumId w:val="48"/>
  </w:num>
  <w:num w:numId="27" w16cid:durableId="631207321">
    <w:abstractNumId w:val="99"/>
  </w:num>
  <w:num w:numId="28" w16cid:durableId="886069926">
    <w:abstractNumId w:val="108"/>
  </w:num>
  <w:num w:numId="29" w16cid:durableId="1838302903">
    <w:abstractNumId w:val="103"/>
  </w:num>
  <w:num w:numId="30" w16cid:durableId="663050264">
    <w:abstractNumId w:val="18"/>
  </w:num>
  <w:num w:numId="31" w16cid:durableId="2089108234">
    <w:abstractNumId w:val="95"/>
  </w:num>
  <w:num w:numId="32" w16cid:durableId="1588078458">
    <w:abstractNumId w:val="166"/>
  </w:num>
  <w:num w:numId="33" w16cid:durableId="1396968587">
    <w:abstractNumId w:val="19"/>
  </w:num>
  <w:num w:numId="34" w16cid:durableId="565841055">
    <w:abstractNumId w:val="47"/>
  </w:num>
  <w:num w:numId="35" w16cid:durableId="1431311780">
    <w:abstractNumId w:val="158"/>
  </w:num>
  <w:num w:numId="36" w16cid:durableId="1469980652">
    <w:abstractNumId w:val="59"/>
  </w:num>
  <w:num w:numId="37" w16cid:durableId="1031951935">
    <w:abstractNumId w:val="118"/>
  </w:num>
  <w:num w:numId="38" w16cid:durableId="57360933">
    <w:abstractNumId w:val="54"/>
  </w:num>
  <w:num w:numId="39" w16cid:durableId="1794127471">
    <w:abstractNumId w:val="46"/>
  </w:num>
  <w:num w:numId="40" w16cid:durableId="869342573">
    <w:abstractNumId w:val="168"/>
  </w:num>
  <w:num w:numId="41" w16cid:durableId="1787112548">
    <w:abstractNumId w:val="106"/>
  </w:num>
  <w:num w:numId="42" w16cid:durableId="1764838626">
    <w:abstractNumId w:val="34"/>
  </w:num>
  <w:num w:numId="43" w16cid:durableId="1601983915">
    <w:abstractNumId w:val="143"/>
  </w:num>
  <w:num w:numId="44" w16cid:durableId="440032074">
    <w:abstractNumId w:val="30"/>
  </w:num>
  <w:num w:numId="45" w16cid:durableId="1070233413">
    <w:abstractNumId w:val="112"/>
  </w:num>
  <w:num w:numId="46" w16cid:durableId="2049211747">
    <w:abstractNumId w:val="72"/>
  </w:num>
  <w:num w:numId="47" w16cid:durableId="171258839">
    <w:abstractNumId w:val="167"/>
  </w:num>
  <w:num w:numId="48" w16cid:durableId="1402869890">
    <w:abstractNumId w:val="104"/>
  </w:num>
  <w:num w:numId="49" w16cid:durableId="288779507">
    <w:abstractNumId w:val="163"/>
  </w:num>
  <w:num w:numId="50" w16cid:durableId="1836721121">
    <w:abstractNumId w:val="140"/>
  </w:num>
  <w:num w:numId="51" w16cid:durableId="1225679772">
    <w:abstractNumId w:val="122"/>
  </w:num>
  <w:num w:numId="52" w16cid:durableId="1496140876">
    <w:abstractNumId w:val="25"/>
  </w:num>
  <w:num w:numId="53" w16cid:durableId="1867058058">
    <w:abstractNumId w:val="176"/>
  </w:num>
  <w:num w:numId="54" w16cid:durableId="1889023490">
    <w:abstractNumId w:val="75"/>
  </w:num>
  <w:num w:numId="55" w16cid:durableId="1943757835">
    <w:abstractNumId w:val="113"/>
  </w:num>
  <w:num w:numId="56" w16cid:durableId="1828547302">
    <w:abstractNumId w:val="107"/>
  </w:num>
  <w:num w:numId="57" w16cid:durableId="215313300">
    <w:abstractNumId w:val="27"/>
  </w:num>
  <w:num w:numId="58" w16cid:durableId="585189311">
    <w:abstractNumId w:val="132"/>
  </w:num>
  <w:num w:numId="59" w16cid:durableId="954629145">
    <w:abstractNumId w:val="86"/>
  </w:num>
  <w:num w:numId="60" w16cid:durableId="1057626131">
    <w:abstractNumId w:val="100"/>
  </w:num>
  <w:num w:numId="61" w16cid:durableId="185676271">
    <w:abstractNumId w:val="144"/>
  </w:num>
  <w:num w:numId="62" w16cid:durableId="1371421364">
    <w:abstractNumId w:val="38"/>
  </w:num>
  <w:num w:numId="63" w16cid:durableId="1213690198">
    <w:abstractNumId w:val="37"/>
  </w:num>
  <w:num w:numId="64" w16cid:durableId="1263294081">
    <w:abstractNumId w:val="130"/>
  </w:num>
  <w:num w:numId="65" w16cid:durableId="1088967019">
    <w:abstractNumId w:val="60"/>
  </w:num>
  <w:num w:numId="66" w16cid:durableId="2052534108">
    <w:abstractNumId w:val="21"/>
  </w:num>
  <w:num w:numId="67" w16cid:durableId="558591455">
    <w:abstractNumId w:val="160"/>
  </w:num>
  <w:num w:numId="68" w16cid:durableId="420613066">
    <w:abstractNumId w:val="134"/>
  </w:num>
  <w:num w:numId="69" w16cid:durableId="1109474782">
    <w:abstractNumId w:val="23"/>
  </w:num>
  <w:num w:numId="70" w16cid:durableId="2020229615">
    <w:abstractNumId w:val="156"/>
  </w:num>
  <w:num w:numId="71" w16cid:durableId="1995909714">
    <w:abstractNumId w:val="98"/>
  </w:num>
  <w:num w:numId="72" w16cid:durableId="1734305893">
    <w:abstractNumId w:val="63"/>
  </w:num>
  <w:num w:numId="73" w16cid:durableId="1964189852">
    <w:abstractNumId w:val="43"/>
  </w:num>
  <w:num w:numId="74" w16cid:durableId="1395935881">
    <w:abstractNumId w:val="36"/>
  </w:num>
  <w:num w:numId="75" w16cid:durableId="2039311700">
    <w:abstractNumId w:val="31"/>
  </w:num>
  <w:num w:numId="76" w16cid:durableId="1513687876">
    <w:abstractNumId w:val="82"/>
  </w:num>
  <w:num w:numId="77" w16cid:durableId="1659117871">
    <w:abstractNumId w:val="120"/>
  </w:num>
  <w:num w:numId="78" w16cid:durableId="228880085">
    <w:abstractNumId w:val="50"/>
  </w:num>
  <w:num w:numId="79" w16cid:durableId="1476027805">
    <w:abstractNumId w:val="15"/>
  </w:num>
  <w:num w:numId="80" w16cid:durableId="1735395076">
    <w:abstractNumId w:val="128"/>
  </w:num>
  <w:num w:numId="81" w16cid:durableId="1278219084">
    <w:abstractNumId w:val="170"/>
  </w:num>
  <w:num w:numId="82" w16cid:durableId="1187450678">
    <w:abstractNumId w:val="94"/>
  </w:num>
  <w:num w:numId="83" w16cid:durableId="1204831263">
    <w:abstractNumId w:val="67"/>
  </w:num>
  <w:num w:numId="84" w16cid:durableId="1275360276">
    <w:abstractNumId w:val="169"/>
  </w:num>
  <w:num w:numId="85" w16cid:durableId="195242614">
    <w:abstractNumId w:val="64"/>
  </w:num>
  <w:num w:numId="86" w16cid:durableId="829638753">
    <w:abstractNumId w:val="115"/>
  </w:num>
  <w:num w:numId="87" w16cid:durableId="1242330711">
    <w:abstractNumId w:val="88"/>
  </w:num>
  <w:num w:numId="88" w16cid:durableId="1391346007">
    <w:abstractNumId w:val="80"/>
  </w:num>
  <w:num w:numId="89" w16cid:durableId="1738085046">
    <w:abstractNumId w:val="41"/>
  </w:num>
  <w:num w:numId="90" w16cid:durableId="377513079">
    <w:abstractNumId w:val="172"/>
  </w:num>
  <w:num w:numId="91" w16cid:durableId="768351185">
    <w:abstractNumId w:val="121"/>
  </w:num>
  <w:num w:numId="92" w16cid:durableId="830756487">
    <w:abstractNumId w:val="110"/>
  </w:num>
  <w:num w:numId="93" w16cid:durableId="1264917816">
    <w:abstractNumId w:val="91"/>
  </w:num>
  <w:num w:numId="94" w16cid:durableId="363753557">
    <w:abstractNumId w:val="102"/>
  </w:num>
  <w:num w:numId="95" w16cid:durableId="1224021256">
    <w:abstractNumId w:val="39"/>
  </w:num>
  <w:num w:numId="96" w16cid:durableId="398746236">
    <w:abstractNumId w:val="3"/>
  </w:num>
  <w:num w:numId="97" w16cid:durableId="19398874">
    <w:abstractNumId w:val="137"/>
  </w:num>
  <w:num w:numId="98" w16cid:durableId="210194240">
    <w:abstractNumId w:val="35"/>
  </w:num>
  <w:num w:numId="99" w16cid:durableId="1493565896">
    <w:abstractNumId w:val="29"/>
  </w:num>
  <w:num w:numId="100" w16cid:durableId="294484054">
    <w:abstractNumId w:val="116"/>
  </w:num>
  <w:num w:numId="101" w16cid:durableId="1011495145">
    <w:abstractNumId w:val="53"/>
  </w:num>
  <w:num w:numId="102" w16cid:durableId="1295601249">
    <w:abstractNumId w:val="171"/>
  </w:num>
  <w:num w:numId="103" w16cid:durableId="1781101311">
    <w:abstractNumId w:val="145"/>
  </w:num>
  <w:num w:numId="104" w16cid:durableId="1218011503">
    <w:abstractNumId w:val="87"/>
  </w:num>
  <w:num w:numId="105" w16cid:durableId="1211914934">
    <w:abstractNumId w:val="96"/>
  </w:num>
  <w:num w:numId="106" w16cid:durableId="1653289623">
    <w:abstractNumId w:val="28"/>
  </w:num>
  <w:num w:numId="107" w16cid:durableId="161044683">
    <w:abstractNumId w:val="9"/>
  </w:num>
  <w:num w:numId="108" w16cid:durableId="939146855">
    <w:abstractNumId w:val="78"/>
  </w:num>
  <w:num w:numId="109" w16cid:durableId="1097673123">
    <w:abstractNumId w:val="16"/>
  </w:num>
  <w:num w:numId="110" w16cid:durableId="1584756108">
    <w:abstractNumId w:val="1"/>
  </w:num>
  <w:num w:numId="111" w16cid:durableId="1944923916">
    <w:abstractNumId w:val="69"/>
  </w:num>
  <w:num w:numId="112" w16cid:durableId="1457481981">
    <w:abstractNumId w:val="178"/>
  </w:num>
  <w:num w:numId="113" w16cid:durableId="899561265">
    <w:abstractNumId w:val="62"/>
  </w:num>
  <w:num w:numId="114" w16cid:durableId="627124776">
    <w:abstractNumId w:val="14"/>
  </w:num>
  <w:num w:numId="115" w16cid:durableId="137696747">
    <w:abstractNumId w:val="20"/>
  </w:num>
  <w:num w:numId="116" w16cid:durableId="678430537">
    <w:abstractNumId w:val="147"/>
  </w:num>
  <w:num w:numId="117" w16cid:durableId="35737296">
    <w:abstractNumId w:val="90"/>
  </w:num>
  <w:num w:numId="118" w16cid:durableId="1401951284">
    <w:abstractNumId w:val="79"/>
  </w:num>
  <w:num w:numId="119" w16cid:durableId="666400480">
    <w:abstractNumId w:val="76"/>
  </w:num>
  <w:num w:numId="120" w16cid:durableId="1160579159">
    <w:abstractNumId w:val="74"/>
  </w:num>
  <w:num w:numId="121" w16cid:durableId="125394780">
    <w:abstractNumId w:val="40"/>
  </w:num>
  <w:num w:numId="122" w16cid:durableId="1304701360">
    <w:abstractNumId w:val="135"/>
  </w:num>
  <w:num w:numId="123" w16cid:durableId="691342325">
    <w:abstractNumId w:val="129"/>
  </w:num>
  <w:num w:numId="124" w16cid:durableId="1261179056">
    <w:abstractNumId w:val="124"/>
  </w:num>
  <w:num w:numId="125" w16cid:durableId="1318074558">
    <w:abstractNumId w:val="123"/>
  </w:num>
  <w:num w:numId="126" w16cid:durableId="1844933743">
    <w:abstractNumId w:val="97"/>
  </w:num>
  <w:num w:numId="127" w16cid:durableId="1984038997">
    <w:abstractNumId w:val="101"/>
  </w:num>
  <w:num w:numId="128" w16cid:durableId="1714426689">
    <w:abstractNumId w:val="111"/>
  </w:num>
  <w:num w:numId="129" w16cid:durableId="1713846332">
    <w:abstractNumId w:val="13"/>
  </w:num>
  <w:num w:numId="130" w16cid:durableId="492112139">
    <w:abstractNumId w:val="11"/>
  </w:num>
  <w:num w:numId="131" w16cid:durableId="2079549386">
    <w:abstractNumId w:val="164"/>
  </w:num>
  <w:num w:numId="132" w16cid:durableId="1926457406">
    <w:abstractNumId w:val="150"/>
  </w:num>
  <w:num w:numId="133" w16cid:durableId="385422136">
    <w:abstractNumId w:val="33"/>
  </w:num>
  <w:num w:numId="134" w16cid:durableId="3366548">
    <w:abstractNumId w:val="61"/>
  </w:num>
  <w:num w:numId="135" w16cid:durableId="1799714319">
    <w:abstractNumId w:val="139"/>
  </w:num>
  <w:num w:numId="136" w16cid:durableId="520245699">
    <w:abstractNumId w:val="155"/>
  </w:num>
  <w:num w:numId="137" w16cid:durableId="1704670729">
    <w:abstractNumId w:val="175"/>
  </w:num>
  <w:num w:numId="138" w16cid:durableId="174998498">
    <w:abstractNumId w:val="81"/>
  </w:num>
  <w:num w:numId="139" w16cid:durableId="2010718703">
    <w:abstractNumId w:val="177"/>
  </w:num>
  <w:num w:numId="140" w16cid:durableId="411660057">
    <w:abstractNumId w:val="12"/>
  </w:num>
  <w:num w:numId="141" w16cid:durableId="985813338">
    <w:abstractNumId w:val="159"/>
  </w:num>
  <w:num w:numId="142" w16cid:durableId="1809711888">
    <w:abstractNumId w:val="45"/>
  </w:num>
  <w:num w:numId="143" w16cid:durableId="1372028503">
    <w:abstractNumId w:val="55"/>
  </w:num>
  <w:num w:numId="144" w16cid:durableId="1412848725">
    <w:abstractNumId w:val="49"/>
  </w:num>
  <w:num w:numId="145" w16cid:durableId="760905625">
    <w:abstractNumId w:val="7"/>
  </w:num>
  <w:num w:numId="146" w16cid:durableId="981808931">
    <w:abstractNumId w:val="157"/>
  </w:num>
  <w:num w:numId="147" w16cid:durableId="551306928">
    <w:abstractNumId w:val="146"/>
  </w:num>
  <w:num w:numId="148" w16cid:durableId="1900096789">
    <w:abstractNumId w:val="133"/>
  </w:num>
  <w:num w:numId="149" w16cid:durableId="764496664">
    <w:abstractNumId w:val="57"/>
  </w:num>
  <w:num w:numId="150" w16cid:durableId="1447893323">
    <w:abstractNumId w:val="56"/>
  </w:num>
  <w:num w:numId="151" w16cid:durableId="2085028504">
    <w:abstractNumId w:val="161"/>
  </w:num>
  <w:num w:numId="152" w16cid:durableId="1121806293">
    <w:abstractNumId w:val="66"/>
  </w:num>
  <w:num w:numId="153" w16cid:durableId="1647129290">
    <w:abstractNumId w:val="22"/>
  </w:num>
  <w:num w:numId="154" w16cid:durableId="756748250">
    <w:abstractNumId w:val="93"/>
  </w:num>
  <w:num w:numId="155" w16cid:durableId="1263682118">
    <w:abstractNumId w:val="89"/>
  </w:num>
  <w:num w:numId="156" w16cid:durableId="216168323">
    <w:abstractNumId w:val="2"/>
  </w:num>
  <w:num w:numId="157" w16cid:durableId="1723402820">
    <w:abstractNumId w:val="0"/>
  </w:num>
  <w:num w:numId="158" w16cid:durableId="923688170">
    <w:abstractNumId w:val="119"/>
  </w:num>
  <w:num w:numId="159" w16cid:durableId="397095426">
    <w:abstractNumId w:val="71"/>
  </w:num>
  <w:num w:numId="160" w16cid:durableId="1943099447">
    <w:abstractNumId w:val="24"/>
  </w:num>
  <w:num w:numId="161" w16cid:durableId="1817603176">
    <w:abstractNumId w:val="52"/>
  </w:num>
  <w:num w:numId="162" w16cid:durableId="178398980">
    <w:abstractNumId w:val="131"/>
  </w:num>
  <w:num w:numId="163" w16cid:durableId="1832794405">
    <w:abstractNumId w:val="5"/>
  </w:num>
  <w:num w:numId="164" w16cid:durableId="1880972210">
    <w:abstractNumId w:val="5"/>
  </w:num>
  <w:num w:numId="165" w16cid:durableId="838010271">
    <w:abstractNumId w:val="114"/>
  </w:num>
  <w:num w:numId="166" w16cid:durableId="2065172988">
    <w:abstractNumId w:val="85"/>
  </w:num>
  <w:num w:numId="167" w16cid:durableId="1915511198">
    <w:abstractNumId w:val="77"/>
  </w:num>
  <w:num w:numId="168" w16cid:durableId="1022710268">
    <w:abstractNumId w:val="136"/>
  </w:num>
  <w:num w:numId="169" w16cid:durableId="79252327">
    <w:abstractNumId w:val="126"/>
  </w:num>
  <w:num w:numId="170" w16cid:durableId="1671132810">
    <w:abstractNumId w:val="117"/>
  </w:num>
  <w:num w:numId="171" w16cid:durableId="1756902364">
    <w:abstractNumId w:val="83"/>
  </w:num>
  <w:num w:numId="172" w16cid:durableId="132916587">
    <w:abstractNumId w:val="58"/>
  </w:num>
  <w:num w:numId="173" w16cid:durableId="266932890">
    <w:abstractNumId w:val="105"/>
  </w:num>
  <w:num w:numId="174" w16cid:durableId="769665206">
    <w:abstractNumId w:val="8"/>
  </w:num>
  <w:num w:numId="175" w16cid:durableId="911357857">
    <w:abstractNumId w:val="4"/>
  </w:num>
  <w:num w:numId="176" w16cid:durableId="561986398">
    <w:abstractNumId w:val="6"/>
  </w:num>
  <w:num w:numId="177" w16cid:durableId="136998721">
    <w:abstractNumId w:val="138"/>
  </w:num>
  <w:num w:numId="178" w16cid:durableId="118686553">
    <w:abstractNumId w:val="70"/>
  </w:num>
  <w:num w:numId="179" w16cid:durableId="1892493907">
    <w:abstractNumId w:val="141"/>
  </w:num>
  <w:num w:numId="180" w16cid:durableId="1366562017">
    <w:abstractNumId w:val="68"/>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activeWritingStyle w:appName="MSWord" w:lang="en-US" w:vendorID="64" w:dllVersion="0" w:nlCheck="1" w:checkStyle="0"/>
  <w:activeWritingStyle w:appName="MSWord" w:lang="es-419" w:vendorID="64" w:dllVersion="0" w:nlCheck="1" w:checkStyle="0"/>
  <w:activeWritingStyle w:appName="MSWord" w:lang="es-US" w:vendorID="64" w:dllVersion="0" w:nlCheck="1" w:checkStyle="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1DED"/>
    <w:rsid w:val="00001EEC"/>
    <w:rsid w:val="0000355C"/>
    <w:rsid w:val="000036C0"/>
    <w:rsid w:val="00003DA8"/>
    <w:rsid w:val="000052D3"/>
    <w:rsid w:val="000076EF"/>
    <w:rsid w:val="00010D5F"/>
    <w:rsid w:val="000127D3"/>
    <w:rsid w:val="000137B0"/>
    <w:rsid w:val="00013D32"/>
    <w:rsid w:val="00014B00"/>
    <w:rsid w:val="00014FB4"/>
    <w:rsid w:val="00015133"/>
    <w:rsid w:val="00015AC6"/>
    <w:rsid w:val="00016FE2"/>
    <w:rsid w:val="00017538"/>
    <w:rsid w:val="000214A4"/>
    <w:rsid w:val="00022D15"/>
    <w:rsid w:val="00024FC4"/>
    <w:rsid w:val="00025A06"/>
    <w:rsid w:val="00033C32"/>
    <w:rsid w:val="00034A9E"/>
    <w:rsid w:val="00037BC5"/>
    <w:rsid w:val="00037C26"/>
    <w:rsid w:val="000402E2"/>
    <w:rsid w:val="00041470"/>
    <w:rsid w:val="0004447E"/>
    <w:rsid w:val="000461B7"/>
    <w:rsid w:val="000468F6"/>
    <w:rsid w:val="000473F7"/>
    <w:rsid w:val="00047589"/>
    <w:rsid w:val="00051864"/>
    <w:rsid w:val="00051E7B"/>
    <w:rsid w:val="0005203C"/>
    <w:rsid w:val="000527AE"/>
    <w:rsid w:val="00054F9C"/>
    <w:rsid w:val="0005635A"/>
    <w:rsid w:val="00057EEC"/>
    <w:rsid w:val="00063FEF"/>
    <w:rsid w:val="00070460"/>
    <w:rsid w:val="000704BD"/>
    <w:rsid w:val="0007194E"/>
    <w:rsid w:val="00071CF1"/>
    <w:rsid w:val="000722AF"/>
    <w:rsid w:val="00072469"/>
    <w:rsid w:val="00073099"/>
    <w:rsid w:val="000749C4"/>
    <w:rsid w:val="00076FC7"/>
    <w:rsid w:val="00080E30"/>
    <w:rsid w:val="00080FE0"/>
    <w:rsid w:val="00081397"/>
    <w:rsid w:val="0008231A"/>
    <w:rsid w:val="000839D3"/>
    <w:rsid w:val="00084F92"/>
    <w:rsid w:val="00086CCE"/>
    <w:rsid w:val="00093771"/>
    <w:rsid w:val="00095252"/>
    <w:rsid w:val="000960A5"/>
    <w:rsid w:val="0009670E"/>
    <w:rsid w:val="000968B3"/>
    <w:rsid w:val="000A0218"/>
    <w:rsid w:val="000A0A30"/>
    <w:rsid w:val="000A0C46"/>
    <w:rsid w:val="000A16F5"/>
    <w:rsid w:val="000A197B"/>
    <w:rsid w:val="000A6DF2"/>
    <w:rsid w:val="000B05DF"/>
    <w:rsid w:val="000B2A5C"/>
    <w:rsid w:val="000B48B2"/>
    <w:rsid w:val="000B5ADA"/>
    <w:rsid w:val="000C2D87"/>
    <w:rsid w:val="000C465A"/>
    <w:rsid w:val="000C697B"/>
    <w:rsid w:val="000C6B72"/>
    <w:rsid w:val="000C776B"/>
    <w:rsid w:val="000C79F5"/>
    <w:rsid w:val="000D0950"/>
    <w:rsid w:val="000D1DE2"/>
    <w:rsid w:val="000D4C82"/>
    <w:rsid w:val="000D4D2F"/>
    <w:rsid w:val="000E029A"/>
    <w:rsid w:val="000E189D"/>
    <w:rsid w:val="000E1CD7"/>
    <w:rsid w:val="000E4D0B"/>
    <w:rsid w:val="000E733D"/>
    <w:rsid w:val="000F0E10"/>
    <w:rsid w:val="000F2D7E"/>
    <w:rsid w:val="000F3E21"/>
    <w:rsid w:val="000F402D"/>
    <w:rsid w:val="000F4FE2"/>
    <w:rsid w:val="000F515C"/>
    <w:rsid w:val="000F5D12"/>
    <w:rsid w:val="000F7711"/>
    <w:rsid w:val="000F7DEF"/>
    <w:rsid w:val="00100168"/>
    <w:rsid w:val="00100EDB"/>
    <w:rsid w:val="00101DEC"/>
    <w:rsid w:val="001036AF"/>
    <w:rsid w:val="001053F0"/>
    <w:rsid w:val="0010626A"/>
    <w:rsid w:val="001078ED"/>
    <w:rsid w:val="00110A15"/>
    <w:rsid w:val="00110C98"/>
    <w:rsid w:val="00111CC2"/>
    <w:rsid w:val="00111DD0"/>
    <w:rsid w:val="00115FB1"/>
    <w:rsid w:val="00117FED"/>
    <w:rsid w:val="00120017"/>
    <w:rsid w:val="001204F0"/>
    <w:rsid w:val="00121A70"/>
    <w:rsid w:val="00125731"/>
    <w:rsid w:val="001259E6"/>
    <w:rsid w:val="00127AF6"/>
    <w:rsid w:val="001323CE"/>
    <w:rsid w:val="001329BD"/>
    <w:rsid w:val="00133EDC"/>
    <w:rsid w:val="001342AC"/>
    <w:rsid w:val="00135878"/>
    <w:rsid w:val="00137201"/>
    <w:rsid w:val="00140025"/>
    <w:rsid w:val="00140BF9"/>
    <w:rsid w:val="0014147A"/>
    <w:rsid w:val="00141BB2"/>
    <w:rsid w:val="0014222E"/>
    <w:rsid w:val="00142505"/>
    <w:rsid w:val="00144D18"/>
    <w:rsid w:val="001457F1"/>
    <w:rsid w:val="0014747E"/>
    <w:rsid w:val="001507E5"/>
    <w:rsid w:val="00153B57"/>
    <w:rsid w:val="00153D5A"/>
    <w:rsid w:val="001545E2"/>
    <w:rsid w:val="00154F3A"/>
    <w:rsid w:val="001579E8"/>
    <w:rsid w:val="00160F4B"/>
    <w:rsid w:val="00161F28"/>
    <w:rsid w:val="001626EE"/>
    <w:rsid w:val="00163B6E"/>
    <w:rsid w:val="00167481"/>
    <w:rsid w:val="00171F5A"/>
    <w:rsid w:val="001725A6"/>
    <w:rsid w:val="001732DE"/>
    <w:rsid w:val="00173E6A"/>
    <w:rsid w:val="00175A86"/>
    <w:rsid w:val="00175DA5"/>
    <w:rsid w:val="0018132F"/>
    <w:rsid w:val="00183582"/>
    <w:rsid w:val="00183CEE"/>
    <w:rsid w:val="00184BED"/>
    <w:rsid w:val="00185499"/>
    <w:rsid w:val="00185A68"/>
    <w:rsid w:val="001920B4"/>
    <w:rsid w:val="00193EBC"/>
    <w:rsid w:val="001945D0"/>
    <w:rsid w:val="0019679B"/>
    <w:rsid w:val="00196AD4"/>
    <w:rsid w:val="001A0C46"/>
    <w:rsid w:val="001A38A4"/>
    <w:rsid w:val="001A40DC"/>
    <w:rsid w:val="001A5E7F"/>
    <w:rsid w:val="001A667F"/>
    <w:rsid w:val="001B0F4D"/>
    <w:rsid w:val="001B19BB"/>
    <w:rsid w:val="001B5916"/>
    <w:rsid w:val="001B5B1D"/>
    <w:rsid w:val="001B5BD9"/>
    <w:rsid w:val="001B5CE9"/>
    <w:rsid w:val="001B6678"/>
    <w:rsid w:val="001B6FC2"/>
    <w:rsid w:val="001C15C3"/>
    <w:rsid w:val="001C342E"/>
    <w:rsid w:val="001C4350"/>
    <w:rsid w:val="001C75AC"/>
    <w:rsid w:val="001D0012"/>
    <w:rsid w:val="001D0053"/>
    <w:rsid w:val="001D06F5"/>
    <w:rsid w:val="001D3993"/>
    <w:rsid w:val="001D3AAA"/>
    <w:rsid w:val="001D633F"/>
    <w:rsid w:val="001E1C9D"/>
    <w:rsid w:val="001E2750"/>
    <w:rsid w:val="001E2A21"/>
    <w:rsid w:val="001E54BA"/>
    <w:rsid w:val="001E765B"/>
    <w:rsid w:val="001F0BA0"/>
    <w:rsid w:val="001F22D9"/>
    <w:rsid w:val="001F3886"/>
    <w:rsid w:val="001F5188"/>
    <w:rsid w:val="001F599A"/>
    <w:rsid w:val="001F7B74"/>
    <w:rsid w:val="00200CF3"/>
    <w:rsid w:val="00202F52"/>
    <w:rsid w:val="0020301A"/>
    <w:rsid w:val="00203DDE"/>
    <w:rsid w:val="00206704"/>
    <w:rsid w:val="00207B0F"/>
    <w:rsid w:val="002101F5"/>
    <w:rsid w:val="00211EA7"/>
    <w:rsid w:val="00212433"/>
    <w:rsid w:val="00212D08"/>
    <w:rsid w:val="002134B4"/>
    <w:rsid w:val="00214CB3"/>
    <w:rsid w:val="00214DB1"/>
    <w:rsid w:val="00217CA2"/>
    <w:rsid w:val="0022045A"/>
    <w:rsid w:val="00220816"/>
    <w:rsid w:val="0022147A"/>
    <w:rsid w:val="002231E0"/>
    <w:rsid w:val="00224AF3"/>
    <w:rsid w:val="00226163"/>
    <w:rsid w:val="00226660"/>
    <w:rsid w:val="002272E9"/>
    <w:rsid w:val="0022761A"/>
    <w:rsid w:val="002302D5"/>
    <w:rsid w:val="00230C46"/>
    <w:rsid w:val="00230D25"/>
    <w:rsid w:val="00232760"/>
    <w:rsid w:val="00232EE4"/>
    <w:rsid w:val="00233FB3"/>
    <w:rsid w:val="00234A04"/>
    <w:rsid w:val="0023682F"/>
    <w:rsid w:val="00237A29"/>
    <w:rsid w:val="00242969"/>
    <w:rsid w:val="00243771"/>
    <w:rsid w:val="00243A69"/>
    <w:rsid w:val="00244B33"/>
    <w:rsid w:val="00246872"/>
    <w:rsid w:val="00246BBE"/>
    <w:rsid w:val="002505D4"/>
    <w:rsid w:val="00250AFC"/>
    <w:rsid w:val="00250C81"/>
    <w:rsid w:val="0025140A"/>
    <w:rsid w:val="00252CAC"/>
    <w:rsid w:val="0025454B"/>
    <w:rsid w:val="002554E0"/>
    <w:rsid w:val="002556EE"/>
    <w:rsid w:val="00255D09"/>
    <w:rsid w:val="00256046"/>
    <w:rsid w:val="00256F30"/>
    <w:rsid w:val="00261511"/>
    <w:rsid w:val="00261A67"/>
    <w:rsid w:val="0026209C"/>
    <w:rsid w:val="002625EE"/>
    <w:rsid w:val="00262CE8"/>
    <w:rsid w:val="00263EA8"/>
    <w:rsid w:val="0026402A"/>
    <w:rsid w:val="002642F8"/>
    <w:rsid w:val="00264422"/>
    <w:rsid w:val="00264499"/>
    <w:rsid w:val="0026670E"/>
    <w:rsid w:val="00270514"/>
    <w:rsid w:val="002709BC"/>
    <w:rsid w:val="002712BC"/>
    <w:rsid w:val="00271C09"/>
    <w:rsid w:val="00271D05"/>
    <w:rsid w:val="00272ABF"/>
    <w:rsid w:val="0027462B"/>
    <w:rsid w:val="002749C4"/>
    <w:rsid w:val="00275E39"/>
    <w:rsid w:val="00276262"/>
    <w:rsid w:val="00280966"/>
    <w:rsid w:val="00281D3F"/>
    <w:rsid w:val="00282C21"/>
    <w:rsid w:val="00284B72"/>
    <w:rsid w:val="002867AA"/>
    <w:rsid w:val="002871AC"/>
    <w:rsid w:val="002871B5"/>
    <w:rsid w:val="00287585"/>
    <w:rsid w:val="002879C3"/>
    <w:rsid w:val="00290882"/>
    <w:rsid w:val="002914BC"/>
    <w:rsid w:val="00291B41"/>
    <w:rsid w:val="00291B77"/>
    <w:rsid w:val="00292751"/>
    <w:rsid w:val="00292F61"/>
    <w:rsid w:val="00293953"/>
    <w:rsid w:val="002955A4"/>
    <w:rsid w:val="002A283E"/>
    <w:rsid w:val="002A4E3B"/>
    <w:rsid w:val="002A6678"/>
    <w:rsid w:val="002A66DC"/>
    <w:rsid w:val="002A6BE1"/>
    <w:rsid w:val="002A7807"/>
    <w:rsid w:val="002B3FC8"/>
    <w:rsid w:val="002B468C"/>
    <w:rsid w:val="002B5157"/>
    <w:rsid w:val="002B5C40"/>
    <w:rsid w:val="002B603B"/>
    <w:rsid w:val="002B7BEC"/>
    <w:rsid w:val="002C05B7"/>
    <w:rsid w:val="002C1528"/>
    <w:rsid w:val="002C51CE"/>
    <w:rsid w:val="002D2D10"/>
    <w:rsid w:val="002D4ECA"/>
    <w:rsid w:val="002D6189"/>
    <w:rsid w:val="002E0EC7"/>
    <w:rsid w:val="002E26BB"/>
    <w:rsid w:val="002E2E97"/>
    <w:rsid w:val="002E30D1"/>
    <w:rsid w:val="002E58BB"/>
    <w:rsid w:val="002E61C4"/>
    <w:rsid w:val="002E772F"/>
    <w:rsid w:val="002F05CB"/>
    <w:rsid w:val="002F0CEC"/>
    <w:rsid w:val="002F0FC3"/>
    <w:rsid w:val="002F4DE4"/>
    <w:rsid w:val="002F64A6"/>
    <w:rsid w:val="003011D1"/>
    <w:rsid w:val="003017E9"/>
    <w:rsid w:val="003027B2"/>
    <w:rsid w:val="0030296D"/>
    <w:rsid w:val="00303767"/>
    <w:rsid w:val="00303CC4"/>
    <w:rsid w:val="0030469C"/>
    <w:rsid w:val="0030717D"/>
    <w:rsid w:val="003106A5"/>
    <w:rsid w:val="003121A3"/>
    <w:rsid w:val="0031594C"/>
    <w:rsid w:val="00315CB1"/>
    <w:rsid w:val="003202A8"/>
    <w:rsid w:val="00320435"/>
    <w:rsid w:val="00320B51"/>
    <w:rsid w:val="00323A0B"/>
    <w:rsid w:val="00324F17"/>
    <w:rsid w:val="003250F4"/>
    <w:rsid w:val="003254CA"/>
    <w:rsid w:val="00325844"/>
    <w:rsid w:val="003261C3"/>
    <w:rsid w:val="00331220"/>
    <w:rsid w:val="003319B3"/>
    <w:rsid w:val="00332E80"/>
    <w:rsid w:val="0033533E"/>
    <w:rsid w:val="00335E40"/>
    <w:rsid w:val="00340138"/>
    <w:rsid w:val="00342FEA"/>
    <w:rsid w:val="003440F4"/>
    <w:rsid w:val="00344EE0"/>
    <w:rsid w:val="00345102"/>
    <w:rsid w:val="00345117"/>
    <w:rsid w:val="0034623A"/>
    <w:rsid w:val="00346F18"/>
    <w:rsid w:val="00347A29"/>
    <w:rsid w:val="003519F0"/>
    <w:rsid w:val="003526FF"/>
    <w:rsid w:val="00354E6C"/>
    <w:rsid w:val="00357011"/>
    <w:rsid w:val="003606C1"/>
    <w:rsid w:val="00361BE3"/>
    <w:rsid w:val="00361FEE"/>
    <w:rsid w:val="00362D37"/>
    <w:rsid w:val="00362D3C"/>
    <w:rsid w:val="00364850"/>
    <w:rsid w:val="00365330"/>
    <w:rsid w:val="00365519"/>
    <w:rsid w:val="00365D9D"/>
    <w:rsid w:val="0037018C"/>
    <w:rsid w:val="00371650"/>
    <w:rsid w:val="00371A88"/>
    <w:rsid w:val="00371C6E"/>
    <w:rsid w:val="003725B9"/>
    <w:rsid w:val="00374229"/>
    <w:rsid w:val="0037455A"/>
    <w:rsid w:val="00374903"/>
    <w:rsid w:val="00377072"/>
    <w:rsid w:val="003772B6"/>
    <w:rsid w:val="003804C4"/>
    <w:rsid w:val="003806C3"/>
    <w:rsid w:val="00382B84"/>
    <w:rsid w:val="003833F1"/>
    <w:rsid w:val="003844D4"/>
    <w:rsid w:val="0038516E"/>
    <w:rsid w:val="00390623"/>
    <w:rsid w:val="0039298F"/>
    <w:rsid w:val="00392EB1"/>
    <w:rsid w:val="00394825"/>
    <w:rsid w:val="00397146"/>
    <w:rsid w:val="003A2B3E"/>
    <w:rsid w:val="003A3480"/>
    <w:rsid w:val="003A3A04"/>
    <w:rsid w:val="003A448E"/>
    <w:rsid w:val="003A4518"/>
    <w:rsid w:val="003A5AAA"/>
    <w:rsid w:val="003A6998"/>
    <w:rsid w:val="003B0687"/>
    <w:rsid w:val="003B1BCC"/>
    <w:rsid w:val="003B3E3F"/>
    <w:rsid w:val="003B4056"/>
    <w:rsid w:val="003B5E66"/>
    <w:rsid w:val="003B65A9"/>
    <w:rsid w:val="003B669F"/>
    <w:rsid w:val="003B6C4B"/>
    <w:rsid w:val="003B739E"/>
    <w:rsid w:val="003C0708"/>
    <w:rsid w:val="003C1F9E"/>
    <w:rsid w:val="003C212A"/>
    <w:rsid w:val="003C2804"/>
    <w:rsid w:val="003C2B9C"/>
    <w:rsid w:val="003C336C"/>
    <w:rsid w:val="003D1A69"/>
    <w:rsid w:val="003D1B45"/>
    <w:rsid w:val="003D2F24"/>
    <w:rsid w:val="003D3E8A"/>
    <w:rsid w:val="003D65E6"/>
    <w:rsid w:val="003D6B68"/>
    <w:rsid w:val="003E2121"/>
    <w:rsid w:val="003E43C9"/>
    <w:rsid w:val="003E5FD0"/>
    <w:rsid w:val="003E67ED"/>
    <w:rsid w:val="003F0EC7"/>
    <w:rsid w:val="003F102D"/>
    <w:rsid w:val="003F162D"/>
    <w:rsid w:val="003F1C9A"/>
    <w:rsid w:val="003F367F"/>
    <w:rsid w:val="003F6282"/>
    <w:rsid w:val="003F6AAA"/>
    <w:rsid w:val="003F7CDE"/>
    <w:rsid w:val="00401153"/>
    <w:rsid w:val="004015D4"/>
    <w:rsid w:val="00401CFB"/>
    <w:rsid w:val="00401E93"/>
    <w:rsid w:val="004027AA"/>
    <w:rsid w:val="004040F6"/>
    <w:rsid w:val="00405929"/>
    <w:rsid w:val="004072D3"/>
    <w:rsid w:val="00407A14"/>
    <w:rsid w:val="00407A70"/>
    <w:rsid w:val="00415075"/>
    <w:rsid w:val="00415599"/>
    <w:rsid w:val="004163F1"/>
    <w:rsid w:val="004227E2"/>
    <w:rsid w:val="00425BF3"/>
    <w:rsid w:val="00426394"/>
    <w:rsid w:val="0042643F"/>
    <w:rsid w:val="0042708D"/>
    <w:rsid w:val="004319F9"/>
    <w:rsid w:val="00431B3B"/>
    <w:rsid w:val="00433542"/>
    <w:rsid w:val="00437FA0"/>
    <w:rsid w:val="00441BCC"/>
    <w:rsid w:val="00442359"/>
    <w:rsid w:val="004448E2"/>
    <w:rsid w:val="004456AE"/>
    <w:rsid w:val="004465AF"/>
    <w:rsid w:val="0045047A"/>
    <w:rsid w:val="00452816"/>
    <w:rsid w:val="00457F1C"/>
    <w:rsid w:val="00462320"/>
    <w:rsid w:val="00464A13"/>
    <w:rsid w:val="00466D52"/>
    <w:rsid w:val="00470541"/>
    <w:rsid w:val="00470A41"/>
    <w:rsid w:val="00470E46"/>
    <w:rsid w:val="00473339"/>
    <w:rsid w:val="00473FAB"/>
    <w:rsid w:val="004801C8"/>
    <w:rsid w:val="0048056D"/>
    <w:rsid w:val="0048260A"/>
    <w:rsid w:val="0048266E"/>
    <w:rsid w:val="00484658"/>
    <w:rsid w:val="00486496"/>
    <w:rsid w:val="004905C4"/>
    <w:rsid w:val="00490E0E"/>
    <w:rsid w:val="0049190B"/>
    <w:rsid w:val="0049218A"/>
    <w:rsid w:val="004924EB"/>
    <w:rsid w:val="00492B09"/>
    <w:rsid w:val="00493CB2"/>
    <w:rsid w:val="00495162"/>
    <w:rsid w:val="00496A4E"/>
    <w:rsid w:val="00497B21"/>
    <w:rsid w:val="004A01F4"/>
    <w:rsid w:val="004A0FAC"/>
    <w:rsid w:val="004A24E8"/>
    <w:rsid w:val="004A2DD4"/>
    <w:rsid w:val="004A42F0"/>
    <w:rsid w:val="004A47E2"/>
    <w:rsid w:val="004A51E5"/>
    <w:rsid w:val="004A533B"/>
    <w:rsid w:val="004A6F80"/>
    <w:rsid w:val="004A77DF"/>
    <w:rsid w:val="004A7E88"/>
    <w:rsid w:val="004B04FA"/>
    <w:rsid w:val="004B2AB7"/>
    <w:rsid w:val="004B3820"/>
    <w:rsid w:val="004B413D"/>
    <w:rsid w:val="004B5A69"/>
    <w:rsid w:val="004B5CCD"/>
    <w:rsid w:val="004B6B7F"/>
    <w:rsid w:val="004B7A06"/>
    <w:rsid w:val="004C0650"/>
    <w:rsid w:val="004C450F"/>
    <w:rsid w:val="004C4B72"/>
    <w:rsid w:val="004C5F41"/>
    <w:rsid w:val="004C67AB"/>
    <w:rsid w:val="004C6B7F"/>
    <w:rsid w:val="004C7625"/>
    <w:rsid w:val="004C7D27"/>
    <w:rsid w:val="004D0BF6"/>
    <w:rsid w:val="004D4C25"/>
    <w:rsid w:val="004D5B1E"/>
    <w:rsid w:val="004D5BE3"/>
    <w:rsid w:val="004D5FC7"/>
    <w:rsid w:val="004D669E"/>
    <w:rsid w:val="004D68F3"/>
    <w:rsid w:val="004D6D12"/>
    <w:rsid w:val="004D749A"/>
    <w:rsid w:val="004E0F1A"/>
    <w:rsid w:val="004E1114"/>
    <w:rsid w:val="004E1F47"/>
    <w:rsid w:val="004E3062"/>
    <w:rsid w:val="004E3528"/>
    <w:rsid w:val="004F38E1"/>
    <w:rsid w:val="004F4091"/>
    <w:rsid w:val="004F4EC8"/>
    <w:rsid w:val="004F62F8"/>
    <w:rsid w:val="004F6506"/>
    <w:rsid w:val="004F75D4"/>
    <w:rsid w:val="00500BD1"/>
    <w:rsid w:val="00501917"/>
    <w:rsid w:val="00502B8A"/>
    <w:rsid w:val="0050314C"/>
    <w:rsid w:val="00503197"/>
    <w:rsid w:val="0050360C"/>
    <w:rsid w:val="00504E7E"/>
    <w:rsid w:val="00505678"/>
    <w:rsid w:val="00511BB3"/>
    <w:rsid w:val="005131E9"/>
    <w:rsid w:val="0051389F"/>
    <w:rsid w:val="00515631"/>
    <w:rsid w:val="00515C0E"/>
    <w:rsid w:val="00516F3E"/>
    <w:rsid w:val="00517A40"/>
    <w:rsid w:val="00517B35"/>
    <w:rsid w:val="00517D1F"/>
    <w:rsid w:val="0052043C"/>
    <w:rsid w:val="00520BEB"/>
    <w:rsid w:val="00520D17"/>
    <w:rsid w:val="00522961"/>
    <w:rsid w:val="005238C9"/>
    <w:rsid w:val="00524411"/>
    <w:rsid w:val="00525BB5"/>
    <w:rsid w:val="0052671A"/>
    <w:rsid w:val="00526AF1"/>
    <w:rsid w:val="00530793"/>
    <w:rsid w:val="00532D00"/>
    <w:rsid w:val="005343A0"/>
    <w:rsid w:val="00535741"/>
    <w:rsid w:val="00537709"/>
    <w:rsid w:val="00537E1D"/>
    <w:rsid w:val="00540196"/>
    <w:rsid w:val="005401D7"/>
    <w:rsid w:val="00540A4D"/>
    <w:rsid w:val="00545C97"/>
    <w:rsid w:val="00546C30"/>
    <w:rsid w:val="005479BF"/>
    <w:rsid w:val="00553675"/>
    <w:rsid w:val="0055400D"/>
    <w:rsid w:val="00554901"/>
    <w:rsid w:val="00555075"/>
    <w:rsid w:val="005573A4"/>
    <w:rsid w:val="0055772C"/>
    <w:rsid w:val="00557B31"/>
    <w:rsid w:val="00560383"/>
    <w:rsid w:val="005626D3"/>
    <w:rsid w:val="00562B9D"/>
    <w:rsid w:val="005650E6"/>
    <w:rsid w:val="00570A77"/>
    <w:rsid w:val="00571442"/>
    <w:rsid w:val="005717A3"/>
    <w:rsid w:val="00572C90"/>
    <w:rsid w:val="00572FAF"/>
    <w:rsid w:val="005735F5"/>
    <w:rsid w:val="0057422E"/>
    <w:rsid w:val="00575120"/>
    <w:rsid w:val="00575E7A"/>
    <w:rsid w:val="00576DFD"/>
    <w:rsid w:val="0058047D"/>
    <w:rsid w:val="00580637"/>
    <w:rsid w:val="00580CDA"/>
    <w:rsid w:val="00581623"/>
    <w:rsid w:val="00581FA5"/>
    <w:rsid w:val="005824B6"/>
    <w:rsid w:val="00582902"/>
    <w:rsid w:val="00584C7D"/>
    <w:rsid w:val="00584FA0"/>
    <w:rsid w:val="00584FE2"/>
    <w:rsid w:val="00586080"/>
    <w:rsid w:val="005861A3"/>
    <w:rsid w:val="00586530"/>
    <w:rsid w:val="005869C1"/>
    <w:rsid w:val="00591558"/>
    <w:rsid w:val="005917A3"/>
    <w:rsid w:val="00591D52"/>
    <w:rsid w:val="005927F7"/>
    <w:rsid w:val="00592DD8"/>
    <w:rsid w:val="00593095"/>
    <w:rsid w:val="00594586"/>
    <w:rsid w:val="0059492C"/>
    <w:rsid w:val="0059571C"/>
    <w:rsid w:val="005A0A53"/>
    <w:rsid w:val="005A159E"/>
    <w:rsid w:val="005A1C95"/>
    <w:rsid w:val="005A6024"/>
    <w:rsid w:val="005A7641"/>
    <w:rsid w:val="005B0B31"/>
    <w:rsid w:val="005B4FD6"/>
    <w:rsid w:val="005B775B"/>
    <w:rsid w:val="005B7EA0"/>
    <w:rsid w:val="005C1E50"/>
    <w:rsid w:val="005C37E0"/>
    <w:rsid w:val="005C3B82"/>
    <w:rsid w:val="005C4080"/>
    <w:rsid w:val="005C658D"/>
    <w:rsid w:val="005C6C5C"/>
    <w:rsid w:val="005D00C2"/>
    <w:rsid w:val="005D0638"/>
    <w:rsid w:val="005D2082"/>
    <w:rsid w:val="005D4207"/>
    <w:rsid w:val="005D429B"/>
    <w:rsid w:val="005D4DD2"/>
    <w:rsid w:val="005D5D53"/>
    <w:rsid w:val="005E128B"/>
    <w:rsid w:val="005E3563"/>
    <w:rsid w:val="005E5429"/>
    <w:rsid w:val="005E58E5"/>
    <w:rsid w:val="005E5FEF"/>
    <w:rsid w:val="005E6074"/>
    <w:rsid w:val="005F2B4C"/>
    <w:rsid w:val="005F3D5E"/>
    <w:rsid w:val="005F61BE"/>
    <w:rsid w:val="005F77A0"/>
    <w:rsid w:val="0060089D"/>
    <w:rsid w:val="00600F64"/>
    <w:rsid w:val="00601826"/>
    <w:rsid w:val="00601C38"/>
    <w:rsid w:val="00602EEC"/>
    <w:rsid w:val="00604B6D"/>
    <w:rsid w:val="00606F68"/>
    <w:rsid w:val="00607CD8"/>
    <w:rsid w:val="00613F40"/>
    <w:rsid w:val="0061569A"/>
    <w:rsid w:val="00615838"/>
    <w:rsid w:val="00615954"/>
    <w:rsid w:val="00615974"/>
    <w:rsid w:val="0062182F"/>
    <w:rsid w:val="00621BD4"/>
    <w:rsid w:val="0062348F"/>
    <w:rsid w:val="00623F35"/>
    <w:rsid w:val="006242C7"/>
    <w:rsid w:val="00625F3F"/>
    <w:rsid w:val="00627B75"/>
    <w:rsid w:val="00631CEC"/>
    <w:rsid w:val="00633814"/>
    <w:rsid w:val="00636524"/>
    <w:rsid w:val="006372FC"/>
    <w:rsid w:val="00637884"/>
    <w:rsid w:val="00642F56"/>
    <w:rsid w:val="00644CE9"/>
    <w:rsid w:val="00645217"/>
    <w:rsid w:val="006454B4"/>
    <w:rsid w:val="006463D5"/>
    <w:rsid w:val="00647A7D"/>
    <w:rsid w:val="00650911"/>
    <w:rsid w:val="00650F78"/>
    <w:rsid w:val="00652314"/>
    <w:rsid w:val="00652AC1"/>
    <w:rsid w:val="006530FE"/>
    <w:rsid w:val="00653B69"/>
    <w:rsid w:val="00656503"/>
    <w:rsid w:val="00656D19"/>
    <w:rsid w:val="00656D21"/>
    <w:rsid w:val="00657B9E"/>
    <w:rsid w:val="00661F62"/>
    <w:rsid w:val="00663301"/>
    <w:rsid w:val="00663D3A"/>
    <w:rsid w:val="00663E01"/>
    <w:rsid w:val="0066651F"/>
    <w:rsid w:val="006677A6"/>
    <w:rsid w:val="00670BD7"/>
    <w:rsid w:val="00671EC9"/>
    <w:rsid w:val="00672264"/>
    <w:rsid w:val="006725A0"/>
    <w:rsid w:val="00672648"/>
    <w:rsid w:val="00672D05"/>
    <w:rsid w:val="006749B5"/>
    <w:rsid w:val="00676419"/>
    <w:rsid w:val="00677396"/>
    <w:rsid w:val="00677638"/>
    <w:rsid w:val="00677C34"/>
    <w:rsid w:val="00682D1A"/>
    <w:rsid w:val="0068356E"/>
    <w:rsid w:val="0068473E"/>
    <w:rsid w:val="00684CA1"/>
    <w:rsid w:val="00692F0D"/>
    <w:rsid w:val="006947CC"/>
    <w:rsid w:val="0069647F"/>
    <w:rsid w:val="006A0CC5"/>
    <w:rsid w:val="006A561E"/>
    <w:rsid w:val="006A657F"/>
    <w:rsid w:val="006B05E5"/>
    <w:rsid w:val="006B1D86"/>
    <w:rsid w:val="006B2AE0"/>
    <w:rsid w:val="006B434F"/>
    <w:rsid w:val="006B4415"/>
    <w:rsid w:val="006B7E13"/>
    <w:rsid w:val="006C2DD7"/>
    <w:rsid w:val="006C3A2F"/>
    <w:rsid w:val="006C5490"/>
    <w:rsid w:val="006C69E6"/>
    <w:rsid w:val="006D088F"/>
    <w:rsid w:val="006D08CD"/>
    <w:rsid w:val="006D1E26"/>
    <w:rsid w:val="006D5A1A"/>
    <w:rsid w:val="006D6402"/>
    <w:rsid w:val="006D6B32"/>
    <w:rsid w:val="006D6C9A"/>
    <w:rsid w:val="006E0F2A"/>
    <w:rsid w:val="006E0FC4"/>
    <w:rsid w:val="006E1594"/>
    <w:rsid w:val="006E40BE"/>
    <w:rsid w:val="006E502F"/>
    <w:rsid w:val="006E5DCA"/>
    <w:rsid w:val="006E5DFC"/>
    <w:rsid w:val="006E5FC9"/>
    <w:rsid w:val="006F04F2"/>
    <w:rsid w:val="006F39D2"/>
    <w:rsid w:val="006F5A42"/>
    <w:rsid w:val="006F6B67"/>
    <w:rsid w:val="006F7257"/>
    <w:rsid w:val="00700BE1"/>
    <w:rsid w:val="007012FE"/>
    <w:rsid w:val="00701D09"/>
    <w:rsid w:val="007032AD"/>
    <w:rsid w:val="00703840"/>
    <w:rsid w:val="00710076"/>
    <w:rsid w:val="00711377"/>
    <w:rsid w:val="00711F54"/>
    <w:rsid w:val="00712A11"/>
    <w:rsid w:val="0071383E"/>
    <w:rsid w:val="0071432E"/>
    <w:rsid w:val="00714638"/>
    <w:rsid w:val="00716785"/>
    <w:rsid w:val="00716C4A"/>
    <w:rsid w:val="00717B52"/>
    <w:rsid w:val="00722AB3"/>
    <w:rsid w:val="0072387F"/>
    <w:rsid w:val="00726015"/>
    <w:rsid w:val="00726E12"/>
    <w:rsid w:val="007313EF"/>
    <w:rsid w:val="00731B9A"/>
    <w:rsid w:val="007321DA"/>
    <w:rsid w:val="00732481"/>
    <w:rsid w:val="007337FA"/>
    <w:rsid w:val="00736B98"/>
    <w:rsid w:val="00737AE1"/>
    <w:rsid w:val="0074034C"/>
    <w:rsid w:val="0074046A"/>
    <w:rsid w:val="00740D9F"/>
    <w:rsid w:val="007414D5"/>
    <w:rsid w:val="00746A58"/>
    <w:rsid w:val="00747D38"/>
    <w:rsid w:val="00750973"/>
    <w:rsid w:val="00750B2B"/>
    <w:rsid w:val="00756CFF"/>
    <w:rsid w:val="00757C5C"/>
    <w:rsid w:val="007649E8"/>
    <w:rsid w:val="00770C77"/>
    <w:rsid w:val="00773B25"/>
    <w:rsid w:val="00773E63"/>
    <w:rsid w:val="00775458"/>
    <w:rsid w:val="0077779D"/>
    <w:rsid w:val="00777ACD"/>
    <w:rsid w:val="007807CE"/>
    <w:rsid w:val="00782244"/>
    <w:rsid w:val="00782927"/>
    <w:rsid w:val="00786718"/>
    <w:rsid w:val="00787F13"/>
    <w:rsid w:val="00790EF7"/>
    <w:rsid w:val="00791692"/>
    <w:rsid w:val="0079184C"/>
    <w:rsid w:val="00792FA6"/>
    <w:rsid w:val="00793D97"/>
    <w:rsid w:val="00795BA3"/>
    <w:rsid w:val="00795D41"/>
    <w:rsid w:val="00796358"/>
    <w:rsid w:val="0079788F"/>
    <w:rsid w:val="007A113E"/>
    <w:rsid w:val="007A1EB3"/>
    <w:rsid w:val="007A3923"/>
    <w:rsid w:val="007A44CB"/>
    <w:rsid w:val="007A546A"/>
    <w:rsid w:val="007A66B7"/>
    <w:rsid w:val="007A75C8"/>
    <w:rsid w:val="007B0624"/>
    <w:rsid w:val="007B18E5"/>
    <w:rsid w:val="007B2953"/>
    <w:rsid w:val="007B3E18"/>
    <w:rsid w:val="007B4A6E"/>
    <w:rsid w:val="007B5754"/>
    <w:rsid w:val="007B58C3"/>
    <w:rsid w:val="007B6C75"/>
    <w:rsid w:val="007C09BF"/>
    <w:rsid w:val="007C0E05"/>
    <w:rsid w:val="007C4BC2"/>
    <w:rsid w:val="007C59D2"/>
    <w:rsid w:val="007D4085"/>
    <w:rsid w:val="007D4BD9"/>
    <w:rsid w:val="007D7B99"/>
    <w:rsid w:val="007E0499"/>
    <w:rsid w:val="007E513F"/>
    <w:rsid w:val="007E59B2"/>
    <w:rsid w:val="007E716A"/>
    <w:rsid w:val="007F0A7E"/>
    <w:rsid w:val="007F1649"/>
    <w:rsid w:val="007F3AA8"/>
    <w:rsid w:val="007F42B5"/>
    <w:rsid w:val="007F476C"/>
    <w:rsid w:val="007F6B3E"/>
    <w:rsid w:val="007F763D"/>
    <w:rsid w:val="008000C7"/>
    <w:rsid w:val="0080189B"/>
    <w:rsid w:val="0080212A"/>
    <w:rsid w:val="00802643"/>
    <w:rsid w:val="00802CC5"/>
    <w:rsid w:val="0080367F"/>
    <w:rsid w:val="00803B3F"/>
    <w:rsid w:val="00805A3B"/>
    <w:rsid w:val="008079B2"/>
    <w:rsid w:val="00810E22"/>
    <w:rsid w:val="00812304"/>
    <w:rsid w:val="0081262F"/>
    <w:rsid w:val="008129CF"/>
    <w:rsid w:val="00817CA3"/>
    <w:rsid w:val="00817E05"/>
    <w:rsid w:val="008201D2"/>
    <w:rsid w:val="0082077A"/>
    <w:rsid w:val="00820C87"/>
    <w:rsid w:val="00821517"/>
    <w:rsid w:val="00822159"/>
    <w:rsid w:val="00824157"/>
    <w:rsid w:val="008302A5"/>
    <w:rsid w:val="0083059D"/>
    <w:rsid w:val="00830C5F"/>
    <w:rsid w:val="00830E81"/>
    <w:rsid w:val="0083165F"/>
    <w:rsid w:val="00831C8B"/>
    <w:rsid w:val="0083298B"/>
    <w:rsid w:val="00832AC8"/>
    <w:rsid w:val="00832DCA"/>
    <w:rsid w:val="0083330A"/>
    <w:rsid w:val="00833F64"/>
    <w:rsid w:val="00833F8A"/>
    <w:rsid w:val="00834366"/>
    <w:rsid w:val="008344C9"/>
    <w:rsid w:val="0083614D"/>
    <w:rsid w:val="0083622D"/>
    <w:rsid w:val="00841AC9"/>
    <w:rsid w:val="00844E2F"/>
    <w:rsid w:val="0084654A"/>
    <w:rsid w:val="0085182C"/>
    <w:rsid w:val="00852937"/>
    <w:rsid w:val="008534F3"/>
    <w:rsid w:val="00857783"/>
    <w:rsid w:val="0086021A"/>
    <w:rsid w:val="008608DF"/>
    <w:rsid w:val="00860A1F"/>
    <w:rsid w:val="008622E4"/>
    <w:rsid w:val="008625A1"/>
    <w:rsid w:val="008632CB"/>
    <w:rsid w:val="00863E6A"/>
    <w:rsid w:val="00864EEA"/>
    <w:rsid w:val="00866712"/>
    <w:rsid w:val="00872D9E"/>
    <w:rsid w:val="008731B9"/>
    <w:rsid w:val="00873B3F"/>
    <w:rsid w:val="00875EED"/>
    <w:rsid w:val="008769A6"/>
    <w:rsid w:val="008777EC"/>
    <w:rsid w:val="00884944"/>
    <w:rsid w:val="008905CD"/>
    <w:rsid w:val="00890EA8"/>
    <w:rsid w:val="00892F8F"/>
    <w:rsid w:val="00893352"/>
    <w:rsid w:val="00894AF3"/>
    <w:rsid w:val="00894B40"/>
    <w:rsid w:val="00895427"/>
    <w:rsid w:val="008957E6"/>
    <w:rsid w:val="00895CAA"/>
    <w:rsid w:val="0089707F"/>
    <w:rsid w:val="0089725F"/>
    <w:rsid w:val="00897EE6"/>
    <w:rsid w:val="008A35F1"/>
    <w:rsid w:val="008A4495"/>
    <w:rsid w:val="008A49FD"/>
    <w:rsid w:val="008A5627"/>
    <w:rsid w:val="008B1260"/>
    <w:rsid w:val="008B21C5"/>
    <w:rsid w:val="008B2ECF"/>
    <w:rsid w:val="008B4103"/>
    <w:rsid w:val="008B41C0"/>
    <w:rsid w:val="008B58CB"/>
    <w:rsid w:val="008C0AF6"/>
    <w:rsid w:val="008C1118"/>
    <w:rsid w:val="008C4351"/>
    <w:rsid w:val="008C4EFF"/>
    <w:rsid w:val="008C5D80"/>
    <w:rsid w:val="008D1C41"/>
    <w:rsid w:val="008D1F32"/>
    <w:rsid w:val="008D2B45"/>
    <w:rsid w:val="008D397C"/>
    <w:rsid w:val="008D778C"/>
    <w:rsid w:val="008E015A"/>
    <w:rsid w:val="008E0B36"/>
    <w:rsid w:val="008E2086"/>
    <w:rsid w:val="008E5E98"/>
    <w:rsid w:val="008E605C"/>
    <w:rsid w:val="008E6671"/>
    <w:rsid w:val="008E6D89"/>
    <w:rsid w:val="008E7DA5"/>
    <w:rsid w:val="008F0277"/>
    <w:rsid w:val="008F1B7D"/>
    <w:rsid w:val="008F28C8"/>
    <w:rsid w:val="008F3EE7"/>
    <w:rsid w:val="008F656D"/>
    <w:rsid w:val="008F6C4F"/>
    <w:rsid w:val="008F7544"/>
    <w:rsid w:val="008F7B4F"/>
    <w:rsid w:val="00901D41"/>
    <w:rsid w:val="009027D1"/>
    <w:rsid w:val="009037B7"/>
    <w:rsid w:val="00904597"/>
    <w:rsid w:val="0090495C"/>
    <w:rsid w:val="00905417"/>
    <w:rsid w:val="00905ACA"/>
    <w:rsid w:val="00905BF0"/>
    <w:rsid w:val="00907B5E"/>
    <w:rsid w:val="00910430"/>
    <w:rsid w:val="009114BE"/>
    <w:rsid w:val="00911757"/>
    <w:rsid w:val="0091283D"/>
    <w:rsid w:val="00916234"/>
    <w:rsid w:val="0091702F"/>
    <w:rsid w:val="009177C1"/>
    <w:rsid w:val="0091785E"/>
    <w:rsid w:val="00920A0F"/>
    <w:rsid w:val="00924AC9"/>
    <w:rsid w:val="009263A0"/>
    <w:rsid w:val="00931427"/>
    <w:rsid w:val="00933669"/>
    <w:rsid w:val="00933EFA"/>
    <w:rsid w:val="009354D5"/>
    <w:rsid w:val="00935A39"/>
    <w:rsid w:val="00936E50"/>
    <w:rsid w:val="0093731F"/>
    <w:rsid w:val="00937459"/>
    <w:rsid w:val="00942CC2"/>
    <w:rsid w:val="009435FE"/>
    <w:rsid w:val="0094482F"/>
    <w:rsid w:val="009466FD"/>
    <w:rsid w:val="00946A3A"/>
    <w:rsid w:val="009474ED"/>
    <w:rsid w:val="00951F33"/>
    <w:rsid w:val="00952021"/>
    <w:rsid w:val="009539EF"/>
    <w:rsid w:val="009552D5"/>
    <w:rsid w:val="00955BEA"/>
    <w:rsid w:val="009565D8"/>
    <w:rsid w:val="00957E5E"/>
    <w:rsid w:val="00960370"/>
    <w:rsid w:val="00960586"/>
    <w:rsid w:val="009606CA"/>
    <w:rsid w:val="009618E7"/>
    <w:rsid w:val="00961ADD"/>
    <w:rsid w:val="009636AF"/>
    <w:rsid w:val="00965220"/>
    <w:rsid w:val="00970AE0"/>
    <w:rsid w:val="009723E6"/>
    <w:rsid w:val="0097587B"/>
    <w:rsid w:val="00975AEE"/>
    <w:rsid w:val="00977B0B"/>
    <w:rsid w:val="00983D7A"/>
    <w:rsid w:val="00985AA1"/>
    <w:rsid w:val="00985F07"/>
    <w:rsid w:val="00987DBE"/>
    <w:rsid w:val="00993BEE"/>
    <w:rsid w:val="00993D07"/>
    <w:rsid w:val="00994C91"/>
    <w:rsid w:val="009956C6"/>
    <w:rsid w:val="009A0671"/>
    <w:rsid w:val="009A1460"/>
    <w:rsid w:val="009A1C8A"/>
    <w:rsid w:val="009A53A3"/>
    <w:rsid w:val="009A5880"/>
    <w:rsid w:val="009A5974"/>
    <w:rsid w:val="009B0F4B"/>
    <w:rsid w:val="009B1785"/>
    <w:rsid w:val="009B1BC4"/>
    <w:rsid w:val="009B1F84"/>
    <w:rsid w:val="009B237C"/>
    <w:rsid w:val="009C3D54"/>
    <w:rsid w:val="009C5069"/>
    <w:rsid w:val="009C6234"/>
    <w:rsid w:val="009C6F86"/>
    <w:rsid w:val="009D00FD"/>
    <w:rsid w:val="009D0573"/>
    <w:rsid w:val="009D09F9"/>
    <w:rsid w:val="009D1D33"/>
    <w:rsid w:val="009D3E5F"/>
    <w:rsid w:val="009D3FA6"/>
    <w:rsid w:val="009D43AE"/>
    <w:rsid w:val="009D4E07"/>
    <w:rsid w:val="009D65CE"/>
    <w:rsid w:val="009D7754"/>
    <w:rsid w:val="009D7F09"/>
    <w:rsid w:val="009E00D4"/>
    <w:rsid w:val="009E1AB7"/>
    <w:rsid w:val="009E4BB3"/>
    <w:rsid w:val="009E6A1E"/>
    <w:rsid w:val="009E709A"/>
    <w:rsid w:val="009F173D"/>
    <w:rsid w:val="009F25FB"/>
    <w:rsid w:val="009F2607"/>
    <w:rsid w:val="009F3B93"/>
    <w:rsid w:val="009F40E6"/>
    <w:rsid w:val="009F49D7"/>
    <w:rsid w:val="009F71B4"/>
    <w:rsid w:val="009F722F"/>
    <w:rsid w:val="009F762E"/>
    <w:rsid w:val="009F7908"/>
    <w:rsid w:val="00A008D5"/>
    <w:rsid w:val="00A0097A"/>
    <w:rsid w:val="00A010F6"/>
    <w:rsid w:val="00A019D8"/>
    <w:rsid w:val="00A03003"/>
    <w:rsid w:val="00A06760"/>
    <w:rsid w:val="00A06C00"/>
    <w:rsid w:val="00A0700A"/>
    <w:rsid w:val="00A073C5"/>
    <w:rsid w:val="00A10E94"/>
    <w:rsid w:val="00A122D4"/>
    <w:rsid w:val="00A13D99"/>
    <w:rsid w:val="00A141EB"/>
    <w:rsid w:val="00A15722"/>
    <w:rsid w:val="00A15922"/>
    <w:rsid w:val="00A22C8F"/>
    <w:rsid w:val="00A22E43"/>
    <w:rsid w:val="00A33DD3"/>
    <w:rsid w:val="00A352C0"/>
    <w:rsid w:val="00A35DE0"/>
    <w:rsid w:val="00A409F3"/>
    <w:rsid w:val="00A40C3E"/>
    <w:rsid w:val="00A41F56"/>
    <w:rsid w:val="00A43ABA"/>
    <w:rsid w:val="00A454FB"/>
    <w:rsid w:val="00A457D0"/>
    <w:rsid w:val="00A45B25"/>
    <w:rsid w:val="00A470B4"/>
    <w:rsid w:val="00A50010"/>
    <w:rsid w:val="00A50E6F"/>
    <w:rsid w:val="00A51C8E"/>
    <w:rsid w:val="00A52152"/>
    <w:rsid w:val="00A52160"/>
    <w:rsid w:val="00A522A1"/>
    <w:rsid w:val="00A54224"/>
    <w:rsid w:val="00A55678"/>
    <w:rsid w:val="00A60231"/>
    <w:rsid w:val="00A6058C"/>
    <w:rsid w:val="00A61227"/>
    <w:rsid w:val="00A6142C"/>
    <w:rsid w:val="00A61E14"/>
    <w:rsid w:val="00A6205F"/>
    <w:rsid w:val="00A63252"/>
    <w:rsid w:val="00A634B1"/>
    <w:rsid w:val="00A64CE7"/>
    <w:rsid w:val="00A6622E"/>
    <w:rsid w:val="00A66B40"/>
    <w:rsid w:val="00A67587"/>
    <w:rsid w:val="00A67753"/>
    <w:rsid w:val="00A6797F"/>
    <w:rsid w:val="00A70CDE"/>
    <w:rsid w:val="00A74F49"/>
    <w:rsid w:val="00A75611"/>
    <w:rsid w:val="00A804D9"/>
    <w:rsid w:val="00A80763"/>
    <w:rsid w:val="00A8108F"/>
    <w:rsid w:val="00A810F0"/>
    <w:rsid w:val="00A817C8"/>
    <w:rsid w:val="00A835D2"/>
    <w:rsid w:val="00A877A9"/>
    <w:rsid w:val="00A87AFB"/>
    <w:rsid w:val="00A87D9F"/>
    <w:rsid w:val="00A90443"/>
    <w:rsid w:val="00A92416"/>
    <w:rsid w:val="00A938B5"/>
    <w:rsid w:val="00A93985"/>
    <w:rsid w:val="00A95055"/>
    <w:rsid w:val="00A95D40"/>
    <w:rsid w:val="00A95ED3"/>
    <w:rsid w:val="00A96758"/>
    <w:rsid w:val="00AA03F8"/>
    <w:rsid w:val="00AA0AB7"/>
    <w:rsid w:val="00AA0BE4"/>
    <w:rsid w:val="00AA1098"/>
    <w:rsid w:val="00AA1D8B"/>
    <w:rsid w:val="00AA2571"/>
    <w:rsid w:val="00AA40EA"/>
    <w:rsid w:val="00AA4CE1"/>
    <w:rsid w:val="00AB0798"/>
    <w:rsid w:val="00AB140B"/>
    <w:rsid w:val="00AB569D"/>
    <w:rsid w:val="00AB6B10"/>
    <w:rsid w:val="00AB7072"/>
    <w:rsid w:val="00AB70AD"/>
    <w:rsid w:val="00AC4D62"/>
    <w:rsid w:val="00AC4ECD"/>
    <w:rsid w:val="00AC5E6C"/>
    <w:rsid w:val="00AC7332"/>
    <w:rsid w:val="00AC745D"/>
    <w:rsid w:val="00AD589D"/>
    <w:rsid w:val="00AD6AD2"/>
    <w:rsid w:val="00AD785E"/>
    <w:rsid w:val="00AE1B67"/>
    <w:rsid w:val="00AE29EA"/>
    <w:rsid w:val="00AE3F97"/>
    <w:rsid w:val="00AE4A57"/>
    <w:rsid w:val="00AE4CE5"/>
    <w:rsid w:val="00AE5154"/>
    <w:rsid w:val="00AE6138"/>
    <w:rsid w:val="00AE650B"/>
    <w:rsid w:val="00AE6BC1"/>
    <w:rsid w:val="00AF26EA"/>
    <w:rsid w:val="00AF39A3"/>
    <w:rsid w:val="00AF3BD3"/>
    <w:rsid w:val="00AF4FE4"/>
    <w:rsid w:val="00AF50DB"/>
    <w:rsid w:val="00B00A89"/>
    <w:rsid w:val="00B01786"/>
    <w:rsid w:val="00B029B6"/>
    <w:rsid w:val="00B05251"/>
    <w:rsid w:val="00B0756B"/>
    <w:rsid w:val="00B07AE6"/>
    <w:rsid w:val="00B10341"/>
    <w:rsid w:val="00B10711"/>
    <w:rsid w:val="00B10C46"/>
    <w:rsid w:val="00B12E13"/>
    <w:rsid w:val="00B13467"/>
    <w:rsid w:val="00B13E56"/>
    <w:rsid w:val="00B23934"/>
    <w:rsid w:val="00B23BF7"/>
    <w:rsid w:val="00B23F8F"/>
    <w:rsid w:val="00B2410F"/>
    <w:rsid w:val="00B251FF"/>
    <w:rsid w:val="00B257A7"/>
    <w:rsid w:val="00B25B86"/>
    <w:rsid w:val="00B25C5B"/>
    <w:rsid w:val="00B27BA7"/>
    <w:rsid w:val="00B27ED9"/>
    <w:rsid w:val="00B30F35"/>
    <w:rsid w:val="00B31369"/>
    <w:rsid w:val="00B31729"/>
    <w:rsid w:val="00B345CA"/>
    <w:rsid w:val="00B37C1E"/>
    <w:rsid w:val="00B40171"/>
    <w:rsid w:val="00B41641"/>
    <w:rsid w:val="00B432B1"/>
    <w:rsid w:val="00B45FD0"/>
    <w:rsid w:val="00B45FD7"/>
    <w:rsid w:val="00B462B1"/>
    <w:rsid w:val="00B4677C"/>
    <w:rsid w:val="00B50371"/>
    <w:rsid w:val="00B506B5"/>
    <w:rsid w:val="00B5184F"/>
    <w:rsid w:val="00B519C8"/>
    <w:rsid w:val="00B5255B"/>
    <w:rsid w:val="00B52F91"/>
    <w:rsid w:val="00B54E5D"/>
    <w:rsid w:val="00B55566"/>
    <w:rsid w:val="00B5585B"/>
    <w:rsid w:val="00B56A83"/>
    <w:rsid w:val="00B570F0"/>
    <w:rsid w:val="00B61FFA"/>
    <w:rsid w:val="00B63A17"/>
    <w:rsid w:val="00B665B2"/>
    <w:rsid w:val="00B70123"/>
    <w:rsid w:val="00B70712"/>
    <w:rsid w:val="00B71455"/>
    <w:rsid w:val="00B72217"/>
    <w:rsid w:val="00B73C5E"/>
    <w:rsid w:val="00B73E5F"/>
    <w:rsid w:val="00B7758B"/>
    <w:rsid w:val="00B80263"/>
    <w:rsid w:val="00B80712"/>
    <w:rsid w:val="00B847C2"/>
    <w:rsid w:val="00B848A4"/>
    <w:rsid w:val="00B8570D"/>
    <w:rsid w:val="00B859EC"/>
    <w:rsid w:val="00B85DA6"/>
    <w:rsid w:val="00B862AD"/>
    <w:rsid w:val="00B866AF"/>
    <w:rsid w:val="00B86F41"/>
    <w:rsid w:val="00B87C73"/>
    <w:rsid w:val="00B87F23"/>
    <w:rsid w:val="00B903F2"/>
    <w:rsid w:val="00B90D8A"/>
    <w:rsid w:val="00B9197C"/>
    <w:rsid w:val="00B91D29"/>
    <w:rsid w:val="00B92D9A"/>
    <w:rsid w:val="00B93306"/>
    <w:rsid w:val="00B93AAF"/>
    <w:rsid w:val="00B93F2A"/>
    <w:rsid w:val="00B94CA5"/>
    <w:rsid w:val="00B94D61"/>
    <w:rsid w:val="00B962E6"/>
    <w:rsid w:val="00B97776"/>
    <w:rsid w:val="00B97B5E"/>
    <w:rsid w:val="00BA2289"/>
    <w:rsid w:val="00BA3178"/>
    <w:rsid w:val="00BA57CC"/>
    <w:rsid w:val="00BA5F5A"/>
    <w:rsid w:val="00BA628B"/>
    <w:rsid w:val="00BA7468"/>
    <w:rsid w:val="00BA7EC4"/>
    <w:rsid w:val="00BB10A7"/>
    <w:rsid w:val="00BB1A86"/>
    <w:rsid w:val="00BB3594"/>
    <w:rsid w:val="00BB4CC9"/>
    <w:rsid w:val="00BB5B88"/>
    <w:rsid w:val="00BC0F4A"/>
    <w:rsid w:val="00BC1F3E"/>
    <w:rsid w:val="00BC2110"/>
    <w:rsid w:val="00BD2216"/>
    <w:rsid w:val="00BD35DF"/>
    <w:rsid w:val="00BD40C2"/>
    <w:rsid w:val="00BD47FB"/>
    <w:rsid w:val="00BD6913"/>
    <w:rsid w:val="00BD6A7C"/>
    <w:rsid w:val="00BD7B30"/>
    <w:rsid w:val="00BE04F7"/>
    <w:rsid w:val="00BE2096"/>
    <w:rsid w:val="00BE2F9A"/>
    <w:rsid w:val="00BE3E73"/>
    <w:rsid w:val="00BE44E7"/>
    <w:rsid w:val="00BE457D"/>
    <w:rsid w:val="00BE47B0"/>
    <w:rsid w:val="00BE5BD2"/>
    <w:rsid w:val="00BE6DC2"/>
    <w:rsid w:val="00BE7973"/>
    <w:rsid w:val="00BE7B50"/>
    <w:rsid w:val="00BF1670"/>
    <w:rsid w:val="00BF1F12"/>
    <w:rsid w:val="00BF2B4A"/>
    <w:rsid w:val="00BF56F5"/>
    <w:rsid w:val="00BF57DC"/>
    <w:rsid w:val="00BF6418"/>
    <w:rsid w:val="00BF7CBF"/>
    <w:rsid w:val="00C0234E"/>
    <w:rsid w:val="00C05662"/>
    <w:rsid w:val="00C06BD1"/>
    <w:rsid w:val="00C10EF8"/>
    <w:rsid w:val="00C11699"/>
    <w:rsid w:val="00C131BA"/>
    <w:rsid w:val="00C13570"/>
    <w:rsid w:val="00C1370A"/>
    <w:rsid w:val="00C13AAC"/>
    <w:rsid w:val="00C149E8"/>
    <w:rsid w:val="00C1525A"/>
    <w:rsid w:val="00C15357"/>
    <w:rsid w:val="00C2086A"/>
    <w:rsid w:val="00C2120D"/>
    <w:rsid w:val="00C247AC"/>
    <w:rsid w:val="00C24CF3"/>
    <w:rsid w:val="00C2609C"/>
    <w:rsid w:val="00C26CE2"/>
    <w:rsid w:val="00C30153"/>
    <w:rsid w:val="00C333BC"/>
    <w:rsid w:val="00C338DF"/>
    <w:rsid w:val="00C340EE"/>
    <w:rsid w:val="00C35888"/>
    <w:rsid w:val="00C35E38"/>
    <w:rsid w:val="00C35F74"/>
    <w:rsid w:val="00C371F1"/>
    <w:rsid w:val="00C37948"/>
    <w:rsid w:val="00C37BE6"/>
    <w:rsid w:val="00C4253D"/>
    <w:rsid w:val="00C43FA7"/>
    <w:rsid w:val="00C441C5"/>
    <w:rsid w:val="00C45813"/>
    <w:rsid w:val="00C45970"/>
    <w:rsid w:val="00C4634B"/>
    <w:rsid w:val="00C52231"/>
    <w:rsid w:val="00C52C1B"/>
    <w:rsid w:val="00C534F8"/>
    <w:rsid w:val="00C538F0"/>
    <w:rsid w:val="00C54AE8"/>
    <w:rsid w:val="00C54BD1"/>
    <w:rsid w:val="00C57939"/>
    <w:rsid w:val="00C60A80"/>
    <w:rsid w:val="00C6216D"/>
    <w:rsid w:val="00C63384"/>
    <w:rsid w:val="00C635E0"/>
    <w:rsid w:val="00C64C67"/>
    <w:rsid w:val="00C6541F"/>
    <w:rsid w:val="00C678AE"/>
    <w:rsid w:val="00C70B2E"/>
    <w:rsid w:val="00C71C3A"/>
    <w:rsid w:val="00C7235B"/>
    <w:rsid w:val="00C73C8E"/>
    <w:rsid w:val="00C74574"/>
    <w:rsid w:val="00C76BBA"/>
    <w:rsid w:val="00C76E8C"/>
    <w:rsid w:val="00C77C93"/>
    <w:rsid w:val="00C80335"/>
    <w:rsid w:val="00C81245"/>
    <w:rsid w:val="00C86DA3"/>
    <w:rsid w:val="00C872D5"/>
    <w:rsid w:val="00C87649"/>
    <w:rsid w:val="00C878AC"/>
    <w:rsid w:val="00C87D32"/>
    <w:rsid w:val="00C90CA2"/>
    <w:rsid w:val="00C918C2"/>
    <w:rsid w:val="00C92728"/>
    <w:rsid w:val="00C93F4B"/>
    <w:rsid w:val="00C946CE"/>
    <w:rsid w:val="00C9587B"/>
    <w:rsid w:val="00C971DB"/>
    <w:rsid w:val="00CA0164"/>
    <w:rsid w:val="00CA2174"/>
    <w:rsid w:val="00CA6F19"/>
    <w:rsid w:val="00CA6F41"/>
    <w:rsid w:val="00CA7457"/>
    <w:rsid w:val="00CA7FEB"/>
    <w:rsid w:val="00CB2422"/>
    <w:rsid w:val="00CB3DBE"/>
    <w:rsid w:val="00CB3FA8"/>
    <w:rsid w:val="00CB4155"/>
    <w:rsid w:val="00CB4622"/>
    <w:rsid w:val="00CB5030"/>
    <w:rsid w:val="00CB7504"/>
    <w:rsid w:val="00CB7CDF"/>
    <w:rsid w:val="00CC1645"/>
    <w:rsid w:val="00CC337D"/>
    <w:rsid w:val="00CC42EA"/>
    <w:rsid w:val="00CC5625"/>
    <w:rsid w:val="00CC5A71"/>
    <w:rsid w:val="00CC6A46"/>
    <w:rsid w:val="00CC7658"/>
    <w:rsid w:val="00CD0024"/>
    <w:rsid w:val="00CD23A0"/>
    <w:rsid w:val="00CD2C31"/>
    <w:rsid w:val="00CD31D3"/>
    <w:rsid w:val="00CD62C6"/>
    <w:rsid w:val="00CE0FB8"/>
    <w:rsid w:val="00CE2AA5"/>
    <w:rsid w:val="00CE3D5C"/>
    <w:rsid w:val="00CE3EDB"/>
    <w:rsid w:val="00CE5E71"/>
    <w:rsid w:val="00CE66CA"/>
    <w:rsid w:val="00CF191A"/>
    <w:rsid w:val="00CF1F57"/>
    <w:rsid w:val="00CF29EC"/>
    <w:rsid w:val="00CF3A61"/>
    <w:rsid w:val="00CF5CB7"/>
    <w:rsid w:val="00CF7327"/>
    <w:rsid w:val="00D0194B"/>
    <w:rsid w:val="00D030DC"/>
    <w:rsid w:val="00D05608"/>
    <w:rsid w:val="00D06CE3"/>
    <w:rsid w:val="00D121EC"/>
    <w:rsid w:val="00D12474"/>
    <w:rsid w:val="00D126E9"/>
    <w:rsid w:val="00D13FF0"/>
    <w:rsid w:val="00D15E14"/>
    <w:rsid w:val="00D16C37"/>
    <w:rsid w:val="00D16EED"/>
    <w:rsid w:val="00D1774A"/>
    <w:rsid w:val="00D20986"/>
    <w:rsid w:val="00D223B5"/>
    <w:rsid w:val="00D22DBB"/>
    <w:rsid w:val="00D2349A"/>
    <w:rsid w:val="00D247AE"/>
    <w:rsid w:val="00D24DCF"/>
    <w:rsid w:val="00D24FC2"/>
    <w:rsid w:val="00D25436"/>
    <w:rsid w:val="00D2565D"/>
    <w:rsid w:val="00D2779F"/>
    <w:rsid w:val="00D30450"/>
    <w:rsid w:val="00D3246E"/>
    <w:rsid w:val="00D32A79"/>
    <w:rsid w:val="00D3497C"/>
    <w:rsid w:val="00D34D8F"/>
    <w:rsid w:val="00D34F3C"/>
    <w:rsid w:val="00D375C2"/>
    <w:rsid w:val="00D377B5"/>
    <w:rsid w:val="00D40FC1"/>
    <w:rsid w:val="00D419E7"/>
    <w:rsid w:val="00D42E4B"/>
    <w:rsid w:val="00D44AB2"/>
    <w:rsid w:val="00D46487"/>
    <w:rsid w:val="00D47F1F"/>
    <w:rsid w:val="00D512E6"/>
    <w:rsid w:val="00D55450"/>
    <w:rsid w:val="00D557CE"/>
    <w:rsid w:val="00D55DD6"/>
    <w:rsid w:val="00D57F96"/>
    <w:rsid w:val="00D601E3"/>
    <w:rsid w:val="00D621F1"/>
    <w:rsid w:val="00D6236B"/>
    <w:rsid w:val="00D62C61"/>
    <w:rsid w:val="00D63241"/>
    <w:rsid w:val="00D636F5"/>
    <w:rsid w:val="00D63D83"/>
    <w:rsid w:val="00D649D9"/>
    <w:rsid w:val="00D64B20"/>
    <w:rsid w:val="00D70AF2"/>
    <w:rsid w:val="00D72300"/>
    <w:rsid w:val="00D72BF1"/>
    <w:rsid w:val="00D72C26"/>
    <w:rsid w:val="00D73352"/>
    <w:rsid w:val="00D74616"/>
    <w:rsid w:val="00D7611E"/>
    <w:rsid w:val="00D7667F"/>
    <w:rsid w:val="00D77CFE"/>
    <w:rsid w:val="00D82696"/>
    <w:rsid w:val="00D82BC1"/>
    <w:rsid w:val="00D832BC"/>
    <w:rsid w:val="00D85697"/>
    <w:rsid w:val="00D860D5"/>
    <w:rsid w:val="00D86CDB"/>
    <w:rsid w:val="00D879C1"/>
    <w:rsid w:val="00D90F2E"/>
    <w:rsid w:val="00D91B68"/>
    <w:rsid w:val="00D92A76"/>
    <w:rsid w:val="00D93EBE"/>
    <w:rsid w:val="00D94DB0"/>
    <w:rsid w:val="00D95375"/>
    <w:rsid w:val="00D954F4"/>
    <w:rsid w:val="00D963B5"/>
    <w:rsid w:val="00D97981"/>
    <w:rsid w:val="00DA0A5A"/>
    <w:rsid w:val="00DA1B7B"/>
    <w:rsid w:val="00DA1CF0"/>
    <w:rsid w:val="00DA209E"/>
    <w:rsid w:val="00DA2153"/>
    <w:rsid w:val="00DA2AE7"/>
    <w:rsid w:val="00DA3664"/>
    <w:rsid w:val="00DA37B3"/>
    <w:rsid w:val="00DA3FE2"/>
    <w:rsid w:val="00DB004C"/>
    <w:rsid w:val="00DB556B"/>
    <w:rsid w:val="00DB69B1"/>
    <w:rsid w:val="00DB7CC4"/>
    <w:rsid w:val="00DC2E00"/>
    <w:rsid w:val="00DC42AF"/>
    <w:rsid w:val="00DC46A3"/>
    <w:rsid w:val="00DC4DFD"/>
    <w:rsid w:val="00DC5B18"/>
    <w:rsid w:val="00DC7556"/>
    <w:rsid w:val="00DD07E4"/>
    <w:rsid w:val="00DD5A6D"/>
    <w:rsid w:val="00DD7A23"/>
    <w:rsid w:val="00DD7BF3"/>
    <w:rsid w:val="00DE0B5C"/>
    <w:rsid w:val="00DE2B7A"/>
    <w:rsid w:val="00DE6916"/>
    <w:rsid w:val="00DE7007"/>
    <w:rsid w:val="00DF1033"/>
    <w:rsid w:val="00DF3AA1"/>
    <w:rsid w:val="00DF3C67"/>
    <w:rsid w:val="00DF544D"/>
    <w:rsid w:val="00DF6519"/>
    <w:rsid w:val="00DF791F"/>
    <w:rsid w:val="00E014A6"/>
    <w:rsid w:val="00E03249"/>
    <w:rsid w:val="00E03720"/>
    <w:rsid w:val="00E03ACF"/>
    <w:rsid w:val="00E04582"/>
    <w:rsid w:val="00E047BE"/>
    <w:rsid w:val="00E04B69"/>
    <w:rsid w:val="00E10090"/>
    <w:rsid w:val="00E10DA3"/>
    <w:rsid w:val="00E11EF9"/>
    <w:rsid w:val="00E11F01"/>
    <w:rsid w:val="00E12FF8"/>
    <w:rsid w:val="00E1362E"/>
    <w:rsid w:val="00E20A7B"/>
    <w:rsid w:val="00E210BE"/>
    <w:rsid w:val="00E221BF"/>
    <w:rsid w:val="00E226CA"/>
    <w:rsid w:val="00E232E3"/>
    <w:rsid w:val="00E2403D"/>
    <w:rsid w:val="00E2507F"/>
    <w:rsid w:val="00E2585A"/>
    <w:rsid w:val="00E25FF0"/>
    <w:rsid w:val="00E27D9A"/>
    <w:rsid w:val="00E300B4"/>
    <w:rsid w:val="00E3110C"/>
    <w:rsid w:val="00E31CFB"/>
    <w:rsid w:val="00E32834"/>
    <w:rsid w:val="00E330D2"/>
    <w:rsid w:val="00E36EA4"/>
    <w:rsid w:val="00E4028D"/>
    <w:rsid w:val="00E46A8A"/>
    <w:rsid w:val="00E46F8F"/>
    <w:rsid w:val="00E47184"/>
    <w:rsid w:val="00E540FF"/>
    <w:rsid w:val="00E5494F"/>
    <w:rsid w:val="00E558E4"/>
    <w:rsid w:val="00E55F9D"/>
    <w:rsid w:val="00E57230"/>
    <w:rsid w:val="00E6140F"/>
    <w:rsid w:val="00E61488"/>
    <w:rsid w:val="00E61B06"/>
    <w:rsid w:val="00E645AA"/>
    <w:rsid w:val="00E6517B"/>
    <w:rsid w:val="00E65EB4"/>
    <w:rsid w:val="00E67AD9"/>
    <w:rsid w:val="00E71840"/>
    <w:rsid w:val="00E7456A"/>
    <w:rsid w:val="00E74EE6"/>
    <w:rsid w:val="00E76224"/>
    <w:rsid w:val="00E80C1D"/>
    <w:rsid w:val="00E80F72"/>
    <w:rsid w:val="00E847FE"/>
    <w:rsid w:val="00E85892"/>
    <w:rsid w:val="00E86C27"/>
    <w:rsid w:val="00E92020"/>
    <w:rsid w:val="00EA0B50"/>
    <w:rsid w:val="00EA1604"/>
    <w:rsid w:val="00EA2364"/>
    <w:rsid w:val="00EA56E4"/>
    <w:rsid w:val="00EA6D17"/>
    <w:rsid w:val="00EA6FAB"/>
    <w:rsid w:val="00EA7E57"/>
    <w:rsid w:val="00EB09CA"/>
    <w:rsid w:val="00EB1002"/>
    <w:rsid w:val="00EB1E56"/>
    <w:rsid w:val="00EB1ECB"/>
    <w:rsid w:val="00EB2CCC"/>
    <w:rsid w:val="00EB3AEA"/>
    <w:rsid w:val="00EB450D"/>
    <w:rsid w:val="00EB4583"/>
    <w:rsid w:val="00EB4900"/>
    <w:rsid w:val="00EB5223"/>
    <w:rsid w:val="00EB6233"/>
    <w:rsid w:val="00EB7F31"/>
    <w:rsid w:val="00EC31AB"/>
    <w:rsid w:val="00EC4E59"/>
    <w:rsid w:val="00EC7B4B"/>
    <w:rsid w:val="00ED0FAC"/>
    <w:rsid w:val="00ED1198"/>
    <w:rsid w:val="00ED2070"/>
    <w:rsid w:val="00ED2258"/>
    <w:rsid w:val="00ED2669"/>
    <w:rsid w:val="00ED3C27"/>
    <w:rsid w:val="00ED3CAE"/>
    <w:rsid w:val="00ED5DE0"/>
    <w:rsid w:val="00ED6714"/>
    <w:rsid w:val="00ED6DF5"/>
    <w:rsid w:val="00EE062B"/>
    <w:rsid w:val="00EE0A7F"/>
    <w:rsid w:val="00EE1D90"/>
    <w:rsid w:val="00EE5F0E"/>
    <w:rsid w:val="00EE6E93"/>
    <w:rsid w:val="00EF1C9D"/>
    <w:rsid w:val="00EF3286"/>
    <w:rsid w:val="00EF41D3"/>
    <w:rsid w:val="00F01EA8"/>
    <w:rsid w:val="00F03A5A"/>
    <w:rsid w:val="00F03DE4"/>
    <w:rsid w:val="00F0632E"/>
    <w:rsid w:val="00F07409"/>
    <w:rsid w:val="00F076FA"/>
    <w:rsid w:val="00F07BDF"/>
    <w:rsid w:val="00F07F37"/>
    <w:rsid w:val="00F11126"/>
    <w:rsid w:val="00F1117F"/>
    <w:rsid w:val="00F12FBF"/>
    <w:rsid w:val="00F14149"/>
    <w:rsid w:val="00F14698"/>
    <w:rsid w:val="00F14CAF"/>
    <w:rsid w:val="00F176F7"/>
    <w:rsid w:val="00F17BF7"/>
    <w:rsid w:val="00F17FE6"/>
    <w:rsid w:val="00F239E9"/>
    <w:rsid w:val="00F2610F"/>
    <w:rsid w:val="00F3066D"/>
    <w:rsid w:val="00F317FC"/>
    <w:rsid w:val="00F319FF"/>
    <w:rsid w:val="00F31C75"/>
    <w:rsid w:val="00F3237C"/>
    <w:rsid w:val="00F325B3"/>
    <w:rsid w:val="00F33058"/>
    <w:rsid w:val="00F336BA"/>
    <w:rsid w:val="00F35AD8"/>
    <w:rsid w:val="00F360A3"/>
    <w:rsid w:val="00F37717"/>
    <w:rsid w:val="00F41563"/>
    <w:rsid w:val="00F41E52"/>
    <w:rsid w:val="00F42FEA"/>
    <w:rsid w:val="00F4554B"/>
    <w:rsid w:val="00F4561C"/>
    <w:rsid w:val="00F459B5"/>
    <w:rsid w:val="00F46B9E"/>
    <w:rsid w:val="00F5074B"/>
    <w:rsid w:val="00F5085E"/>
    <w:rsid w:val="00F5200E"/>
    <w:rsid w:val="00F54306"/>
    <w:rsid w:val="00F557D2"/>
    <w:rsid w:val="00F56792"/>
    <w:rsid w:val="00F567A3"/>
    <w:rsid w:val="00F568F9"/>
    <w:rsid w:val="00F56E35"/>
    <w:rsid w:val="00F57176"/>
    <w:rsid w:val="00F61533"/>
    <w:rsid w:val="00F62F5F"/>
    <w:rsid w:val="00F70587"/>
    <w:rsid w:val="00F71A8B"/>
    <w:rsid w:val="00F72910"/>
    <w:rsid w:val="00F74342"/>
    <w:rsid w:val="00F74454"/>
    <w:rsid w:val="00F746B8"/>
    <w:rsid w:val="00F74984"/>
    <w:rsid w:val="00F753D7"/>
    <w:rsid w:val="00F7699A"/>
    <w:rsid w:val="00F775DF"/>
    <w:rsid w:val="00F82B1D"/>
    <w:rsid w:val="00F830BE"/>
    <w:rsid w:val="00F832F3"/>
    <w:rsid w:val="00F836CA"/>
    <w:rsid w:val="00F85819"/>
    <w:rsid w:val="00F85AC7"/>
    <w:rsid w:val="00F86653"/>
    <w:rsid w:val="00F87600"/>
    <w:rsid w:val="00F9407D"/>
    <w:rsid w:val="00F94F3A"/>
    <w:rsid w:val="00F95F18"/>
    <w:rsid w:val="00F97624"/>
    <w:rsid w:val="00FA0778"/>
    <w:rsid w:val="00FA20E7"/>
    <w:rsid w:val="00FA26AF"/>
    <w:rsid w:val="00FA3CEB"/>
    <w:rsid w:val="00FA62A4"/>
    <w:rsid w:val="00FB224C"/>
    <w:rsid w:val="00FB283F"/>
    <w:rsid w:val="00FB3A4E"/>
    <w:rsid w:val="00FB3AE6"/>
    <w:rsid w:val="00FB53A2"/>
    <w:rsid w:val="00FB73BB"/>
    <w:rsid w:val="00FC0BE5"/>
    <w:rsid w:val="00FC15D7"/>
    <w:rsid w:val="00FC2423"/>
    <w:rsid w:val="00FC70D2"/>
    <w:rsid w:val="00FD108A"/>
    <w:rsid w:val="00FD1315"/>
    <w:rsid w:val="00FD2DEB"/>
    <w:rsid w:val="00FD3220"/>
    <w:rsid w:val="00FD3975"/>
    <w:rsid w:val="00FD3BC8"/>
    <w:rsid w:val="00FD4368"/>
    <w:rsid w:val="00FD62C7"/>
    <w:rsid w:val="00FE0152"/>
    <w:rsid w:val="00FE0306"/>
    <w:rsid w:val="00FE1EFC"/>
    <w:rsid w:val="00FE7087"/>
    <w:rsid w:val="00FE7587"/>
    <w:rsid w:val="00FE7DB6"/>
    <w:rsid w:val="00FE7F18"/>
    <w:rsid w:val="00FF34A0"/>
    <w:rsid w:val="00FF4400"/>
    <w:rsid w:val="00FF5F87"/>
    <w:rsid w:val="00FF60A1"/>
    <w:rsid w:val="00FF6CB5"/>
    <w:rsid w:val="00FF6F7E"/>
    <w:rsid w:val="00FF7028"/>
    <w:rsid w:val="00FF717C"/>
    <w:rsid w:val="00FF7436"/>
    <w:rsid w:val="04765EB0"/>
    <w:rsid w:val="058BC11E"/>
    <w:rsid w:val="05D1CBA9"/>
    <w:rsid w:val="06F88D94"/>
    <w:rsid w:val="085E16D0"/>
    <w:rsid w:val="0A2F7254"/>
    <w:rsid w:val="0B19FE5C"/>
    <w:rsid w:val="0DBBB562"/>
    <w:rsid w:val="0EE1A47F"/>
    <w:rsid w:val="1331D2CF"/>
    <w:rsid w:val="1386FDFD"/>
    <w:rsid w:val="1613B36D"/>
    <w:rsid w:val="1776063A"/>
    <w:rsid w:val="183DC6CF"/>
    <w:rsid w:val="1B7A99A4"/>
    <w:rsid w:val="1C438DA8"/>
    <w:rsid w:val="1E3DD517"/>
    <w:rsid w:val="23FC3EE3"/>
    <w:rsid w:val="2D4B86BF"/>
    <w:rsid w:val="32EBD0EB"/>
    <w:rsid w:val="3636930C"/>
    <w:rsid w:val="377C88B9"/>
    <w:rsid w:val="38556158"/>
    <w:rsid w:val="3E9983F7"/>
    <w:rsid w:val="4248B5C0"/>
    <w:rsid w:val="42D00B43"/>
    <w:rsid w:val="437D49FD"/>
    <w:rsid w:val="465B816F"/>
    <w:rsid w:val="4767DA10"/>
    <w:rsid w:val="4B9C551F"/>
    <w:rsid w:val="4E7AFB1D"/>
    <w:rsid w:val="4EC32068"/>
    <w:rsid w:val="55CDCB74"/>
    <w:rsid w:val="568E7CD8"/>
    <w:rsid w:val="5BEEC93F"/>
    <w:rsid w:val="5C37CA7C"/>
    <w:rsid w:val="61A4420A"/>
    <w:rsid w:val="61CD1396"/>
    <w:rsid w:val="65616D94"/>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ECDB4C60-258B-324C-8C49-7598F027E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1F4"/>
    <w:pPr>
      <w:spacing w:line="480" w:lineRule="atLeast"/>
    </w:pPr>
    <w:rPr>
      <w:rFonts w:ascii="Poppins" w:hAnsi="Poppins"/>
    </w:rPr>
  </w:style>
  <w:style w:type="paragraph" w:styleId="Heading1">
    <w:name w:val="heading 1"/>
    <w:next w:val="Normal"/>
    <w:link w:val="Heading1Char"/>
    <w:uiPriority w:val="9"/>
    <w:qFormat/>
    <w:rsid w:val="004A01F4"/>
    <w:pPr>
      <w:spacing w:after="240" w:line="480" w:lineRule="exact"/>
      <w:outlineLvl w:val="0"/>
    </w:pPr>
    <w:rPr>
      <w:rFonts w:ascii="Baloo 2" w:hAnsi="Baloo 2" w:cs="Baloo 2"/>
      <w:b/>
      <w:bCs/>
      <w:color w:val="2078AE"/>
      <w:sz w:val="40"/>
      <w:szCs w:val="40"/>
    </w:rPr>
  </w:style>
  <w:style w:type="paragraph" w:styleId="Heading2">
    <w:name w:val="heading 2"/>
    <w:next w:val="thumbnail"/>
    <w:link w:val="Heading2Char"/>
    <w:uiPriority w:val="9"/>
    <w:unhideWhenUsed/>
    <w:qFormat/>
    <w:rsid w:val="004A01F4"/>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4A01F4"/>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01F4"/>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4A01F4"/>
    <w:rPr>
      <w:rFonts w:ascii="Baloo 2" w:hAnsi="Baloo 2" w:cs="Baloo 2"/>
      <w:b/>
      <w:bCs/>
      <w:color w:val="2078AE"/>
      <w:sz w:val="40"/>
      <w:szCs w:val="40"/>
    </w:rPr>
  </w:style>
  <w:style w:type="paragraph" w:styleId="ListParagraph">
    <w:name w:val="List Paragraph"/>
    <w:basedOn w:val="Normal"/>
    <w:link w:val="ListParagraphChar"/>
    <w:uiPriority w:val="34"/>
    <w:qFormat/>
    <w:rsid w:val="00C371F1"/>
    <w:pPr>
      <w:ind w:left="720"/>
      <w:contextualSpacing/>
    </w:pPr>
  </w:style>
  <w:style w:type="character" w:styleId="Hyperlink">
    <w:name w:val="Hyperlink"/>
    <w:basedOn w:val="DefaultParagraphFont"/>
    <w:uiPriority w:val="99"/>
    <w:unhideWhenUsed/>
    <w:rsid w:val="004A01F4"/>
    <w:rPr>
      <w:color w:val="0000FF"/>
      <w:u w:val="single"/>
    </w:rPr>
  </w:style>
  <w:style w:type="paragraph" w:styleId="CommentText">
    <w:name w:val="annotation text"/>
    <w:basedOn w:val="Normal"/>
    <w:link w:val="CommentTextChar"/>
    <w:uiPriority w:val="99"/>
    <w:unhideWhenUsed/>
    <w:rsid w:val="004A01F4"/>
    <w:rPr>
      <w:sz w:val="20"/>
      <w:szCs w:val="20"/>
    </w:rPr>
  </w:style>
  <w:style w:type="character" w:customStyle="1" w:styleId="CommentTextChar">
    <w:name w:val="Comment Text Char"/>
    <w:basedOn w:val="DefaultParagraphFont"/>
    <w:link w:val="CommentText"/>
    <w:uiPriority w:val="99"/>
    <w:rsid w:val="004A01F4"/>
    <w:rPr>
      <w:rFonts w:ascii="Poppins" w:hAnsi="Poppins"/>
      <w:sz w:val="20"/>
      <w:szCs w:val="20"/>
    </w:rPr>
  </w:style>
  <w:style w:type="character" w:styleId="CommentReference">
    <w:name w:val="annotation reference"/>
    <w:basedOn w:val="DefaultParagraphFont"/>
    <w:uiPriority w:val="99"/>
    <w:semiHidden/>
    <w:unhideWhenUsed/>
    <w:rsid w:val="004A01F4"/>
    <w:rPr>
      <w:sz w:val="16"/>
      <w:szCs w:val="16"/>
    </w:rPr>
  </w:style>
  <w:style w:type="character" w:styleId="FollowedHyperlink">
    <w:name w:val="FollowedHyperlink"/>
    <w:basedOn w:val="DefaultParagraphFont"/>
    <w:uiPriority w:val="99"/>
    <w:semiHidden/>
    <w:unhideWhenUsed/>
    <w:rsid w:val="004A01F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A01F4"/>
    <w:rPr>
      <w:b/>
      <w:bCs/>
    </w:rPr>
  </w:style>
  <w:style w:type="character" w:customStyle="1" w:styleId="CommentSubjectChar">
    <w:name w:val="Comment Subject Char"/>
    <w:basedOn w:val="CommentTextChar"/>
    <w:link w:val="CommentSubject"/>
    <w:uiPriority w:val="99"/>
    <w:semiHidden/>
    <w:rsid w:val="004A01F4"/>
    <w:rPr>
      <w:rFonts w:ascii="Poppins" w:hAnsi="Poppins"/>
      <w:b/>
      <w:bCs/>
      <w:sz w:val="20"/>
      <w:szCs w:val="20"/>
    </w:rPr>
  </w:style>
  <w:style w:type="paragraph" w:styleId="NormalWeb">
    <w:name w:val="Normal (Web)"/>
    <w:basedOn w:val="Normal"/>
    <w:uiPriority w:val="99"/>
    <w:unhideWhenUsed/>
    <w:rsid w:val="004A01F4"/>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4A01F4"/>
    <w:rPr>
      <w:color w:val="605E5C"/>
      <w:shd w:val="clear" w:color="auto" w:fill="E1DFDD"/>
    </w:rPr>
  </w:style>
  <w:style w:type="paragraph" w:styleId="Revision">
    <w:name w:val="Revision"/>
    <w:hidden/>
    <w:uiPriority w:val="99"/>
    <w:semiHidden/>
    <w:rsid w:val="004A01F4"/>
    <w:pPr>
      <w:spacing w:line="480" w:lineRule="atLeast"/>
    </w:pPr>
  </w:style>
  <w:style w:type="paragraph" w:customStyle="1" w:styleId="ListM5">
    <w:name w:val="ListM5"/>
    <w:basedOn w:val="Normal"/>
    <w:qFormat/>
    <w:rsid w:val="004A01F4"/>
    <w:pPr>
      <w:numPr>
        <w:numId w:val="28"/>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4A01F4"/>
    <w:pPr>
      <w:tabs>
        <w:tab w:val="center" w:pos="4680"/>
        <w:tab w:val="right" w:pos="9360"/>
      </w:tabs>
    </w:pPr>
  </w:style>
  <w:style w:type="character" w:customStyle="1" w:styleId="HeaderChar">
    <w:name w:val="Header Char"/>
    <w:basedOn w:val="DefaultParagraphFont"/>
    <w:link w:val="Header"/>
    <w:uiPriority w:val="99"/>
    <w:rsid w:val="004A01F4"/>
    <w:rPr>
      <w:rFonts w:ascii="Poppins" w:hAnsi="Poppins"/>
    </w:rPr>
  </w:style>
  <w:style w:type="paragraph" w:styleId="Footer">
    <w:name w:val="footer"/>
    <w:basedOn w:val="Normal"/>
    <w:link w:val="FooterChar"/>
    <w:uiPriority w:val="99"/>
    <w:unhideWhenUsed/>
    <w:rsid w:val="004A01F4"/>
    <w:pPr>
      <w:tabs>
        <w:tab w:val="center" w:pos="4680"/>
        <w:tab w:val="right" w:pos="9360"/>
      </w:tabs>
    </w:pPr>
  </w:style>
  <w:style w:type="character" w:customStyle="1" w:styleId="FooterChar">
    <w:name w:val="Footer Char"/>
    <w:basedOn w:val="DefaultParagraphFont"/>
    <w:link w:val="Footer"/>
    <w:uiPriority w:val="99"/>
    <w:rsid w:val="004A01F4"/>
    <w:rPr>
      <w:rFonts w:ascii="Poppins" w:hAnsi="Poppins"/>
    </w:rPr>
  </w:style>
  <w:style w:type="paragraph" w:styleId="FootnoteText">
    <w:name w:val="footnote text"/>
    <w:basedOn w:val="Normal"/>
    <w:link w:val="FootnoteTextChar"/>
    <w:uiPriority w:val="99"/>
    <w:unhideWhenUsed/>
    <w:rsid w:val="00F62F5F"/>
    <w:rPr>
      <w:sz w:val="20"/>
      <w:szCs w:val="20"/>
    </w:rPr>
  </w:style>
  <w:style w:type="character" w:customStyle="1" w:styleId="FootnoteTextChar">
    <w:name w:val="Footnote Text Char"/>
    <w:basedOn w:val="DefaultParagraphFont"/>
    <w:link w:val="FootnoteText"/>
    <w:uiPriority w:val="99"/>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001DED"/>
    <w:pPr>
      <w:numPr>
        <w:numId w:val="56"/>
      </w:numPr>
    </w:pPr>
  </w:style>
  <w:style w:type="paragraph" w:customStyle="1" w:styleId="Bullets">
    <w:name w:val="Bullets"/>
    <w:basedOn w:val="ListParagraph"/>
    <w:link w:val="BulletsChar"/>
    <w:qFormat/>
    <w:rsid w:val="00001DED"/>
    <w:pPr>
      <w:numPr>
        <w:numId w:val="57"/>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9">
    <w:name w:val="Imported Style 9"/>
    <w:rsid w:val="00160F4B"/>
    <w:pPr>
      <w:numPr>
        <w:numId w:val="58"/>
      </w:numPr>
    </w:pPr>
  </w:style>
  <w:style w:type="paragraph" w:customStyle="1" w:styleId="Body">
    <w:name w:val="Body"/>
    <w:rsid w:val="007807CE"/>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14:ligatures w14:val="none"/>
    </w:rPr>
  </w:style>
  <w:style w:type="numbering" w:customStyle="1" w:styleId="ImportedStyle13">
    <w:name w:val="Imported Style 13"/>
    <w:rsid w:val="007807CE"/>
    <w:pPr>
      <w:numPr>
        <w:numId w:val="60"/>
      </w:numPr>
    </w:pPr>
  </w:style>
  <w:style w:type="numbering" w:customStyle="1" w:styleId="ImportedStyle3">
    <w:name w:val="Imported Style 3"/>
    <w:rsid w:val="005B0B31"/>
    <w:pPr>
      <w:numPr>
        <w:numId w:val="63"/>
      </w:numPr>
    </w:pPr>
  </w:style>
  <w:style w:type="numbering" w:customStyle="1" w:styleId="ImportedStyle12">
    <w:name w:val="Imported Style 12"/>
    <w:rsid w:val="00CC42EA"/>
    <w:pPr>
      <w:numPr>
        <w:numId w:val="68"/>
      </w:numPr>
    </w:pPr>
  </w:style>
  <w:style w:type="character" w:styleId="PageNumber">
    <w:name w:val="page number"/>
    <w:basedOn w:val="DefaultParagraphFont"/>
    <w:uiPriority w:val="99"/>
    <w:semiHidden/>
    <w:unhideWhenUsed/>
    <w:rsid w:val="004A01F4"/>
  </w:style>
  <w:style w:type="paragraph" w:styleId="BodyText">
    <w:name w:val="Body Text"/>
    <w:basedOn w:val="Normal"/>
    <w:link w:val="BodyTextChar"/>
    <w:uiPriority w:val="99"/>
    <w:unhideWhenUsed/>
    <w:rsid w:val="004A01F4"/>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4A01F4"/>
    <w:rPr>
      <w:rFonts w:ascii="Poppins" w:hAnsi="Poppins"/>
      <w:color w:val="0F173D"/>
      <w:sz w:val="22"/>
      <w:szCs w:val="22"/>
    </w:rPr>
  </w:style>
  <w:style w:type="paragraph" w:styleId="ListBullet">
    <w:name w:val="List Bullet"/>
    <w:basedOn w:val="Normal"/>
    <w:autoRedefine/>
    <w:uiPriority w:val="99"/>
    <w:unhideWhenUsed/>
    <w:rsid w:val="004A01F4"/>
    <w:pPr>
      <w:numPr>
        <w:numId w:val="32"/>
      </w:numPr>
      <w:spacing w:line="240" w:lineRule="auto"/>
      <w:contextualSpacing/>
    </w:pPr>
    <w:rPr>
      <w:rFonts w:eastAsia="Times New Roman" w:cstheme="minorHAnsi"/>
      <w:color w:val="0F173D"/>
      <w:kern w:val="0"/>
      <w:sz w:val="22"/>
      <w14:ligatures w14:val="none"/>
    </w:rPr>
  </w:style>
  <w:style w:type="paragraph" w:styleId="NoSpacing">
    <w:name w:val="No Spacing"/>
    <w:uiPriority w:val="1"/>
    <w:qFormat/>
    <w:rsid w:val="00C13AAC"/>
  </w:style>
  <w:style w:type="paragraph" w:customStyle="1" w:styleId="paragraph">
    <w:name w:val="paragraph"/>
    <w:basedOn w:val="Normal"/>
    <w:rsid w:val="001A38A4"/>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3Char">
    <w:name w:val="Heading 3 Char"/>
    <w:basedOn w:val="DefaultParagraphFont"/>
    <w:link w:val="Heading3"/>
    <w:uiPriority w:val="9"/>
    <w:rsid w:val="004A01F4"/>
    <w:rPr>
      <w:rFonts w:ascii="Poppins" w:eastAsia="+mn-ea" w:hAnsi="Poppins" w:cstheme="minorHAnsi"/>
      <w:b/>
      <w:bCs/>
      <w:color w:val="0F173D"/>
      <w:kern w:val="24"/>
      <w14:ligatures w14:val="none"/>
    </w:rPr>
  </w:style>
  <w:style w:type="paragraph" w:styleId="ListBullet2">
    <w:name w:val="List Bullet 2"/>
    <w:basedOn w:val="Normal"/>
    <w:autoRedefine/>
    <w:uiPriority w:val="99"/>
    <w:unhideWhenUsed/>
    <w:rsid w:val="004A01F4"/>
    <w:pPr>
      <w:numPr>
        <w:ilvl w:val="1"/>
        <w:numId w:val="140"/>
      </w:numPr>
      <w:spacing w:line="240" w:lineRule="auto"/>
      <w:contextualSpacing/>
    </w:pPr>
    <w:rPr>
      <w:rFonts w:eastAsia="Times New Roman" w:cstheme="minorHAnsi"/>
      <w:color w:val="0F173D"/>
      <w:kern w:val="0"/>
      <w:sz w:val="22"/>
      <w14:ligatures w14:val="none"/>
    </w:rPr>
  </w:style>
  <w:style w:type="character" w:customStyle="1" w:styleId="normaltextrun">
    <w:name w:val="normaltextrun"/>
    <w:basedOn w:val="DefaultParagraphFont"/>
    <w:rsid w:val="003106A5"/>
  </w:style>
  <w:style w:type="character" w:customStyle="1" w:styleId="eop">
    <w:name w:val="eop"/>
    <w:basedOn w:val="DefaultParagraphFont"/>
    <w:rsid w:val="007F3AA8"/>
  </w:style>
  <w:style w:type="paragraph" w:customStyle="1" w:styleId="Microtitle">
    <w:name w:val="Microtitle"/>
    <w:qFormat/>
    <w:rsid w:val="004A01F4"/>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4A01F4"/>
    <w:pPr>
      <w:ind w:left="1800" w:hanging="360"/>
      <w:contextualSpacing/>
    </w:pPr>
  </w:style>
  <w:style w:type="paragraph" w:styleId="ListBullet3">
    <w:name w:val="List Bullet 3"/>
    <w:basedOn w:val="Normal"/>
    <w:uiPriority w:val="99"/>
    <w:unhideWhenUsed/>
    <w:rsid w:val="004A01F4"/>
    <w:pPr>
      <w:numPr>
        <w:ilvl w:val="2"/>
        <w:numId w:val="31"/>
      </w:numPr>
      <w:contextualSpacing/>
    </w:pPr>
    <w:rPr>
      <w:color w:val="0F173D"/>
      <w:sz w:val="22"/>
    </w:rPr>
  </w:style>
  <w:style w:type="paragraph" w:customStyle="1" w:styleId="SlideThumbnail">
    <w:name w:val="Slide Thumbnail"/>
    <w:basedOn w:val="BodyText"/>
    <w:qFormat/>
    <w:rsid w:val="002709BC"/>
    <w:pPr>
      <w:keepNext/>
      <w:jc w:val="center"/>
    </w:pPr>
    <w:rPr>
      <w:noProof/>
      <w:spacing w:val="-2"/>
    </w:rPr>
  </w:style>
  <w:style w:type="table" w:styleId="TableGrid">
    <w:name w:val="Table Grid"/>
    <w:basedOn w:val="TableNormal"/>
    <w:uiPriority w:val="39"/>
    <w:rsid w:val="007D7B99"/>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Bullets"/>
    <w:link w:val="bulletpointsChar"/>
    <w:qFormat/>
    <w:rsid w:val="00D06CE3"/>
    <w:pPr>
      <w:spacing w:line="240" w:lineRule="auto"/>
    </w:pPr>
    <w:rPr>
      <w:rFonts w:ascii="Poppins" w:hAnsi="Poppins" w:cs="Poppins"/>
      <w:sz w:val="22"/>
      <w:szCs w:val="22"/>
    </w:rPr>
  </w:style>
  <w:style w:type="character" w:customStyle="1" w:styleId="ListParagraphChar">
    <w:name w:val="List Paragraph Char"/>
    <w:basedOn w:val="DefaultParagraphFont"/>
    <w:link w:val="ListParagraph"/>
    <w:uiPriority w:val="34"/>
    <w:rsid w:val="00D06CE3"/>
    <w:rPr>
      <w:rFonts w:ascii="Poppins" w:hAnsi="Poppins"/>
    </w:rPr>
  </w:style>
  <w:style w:type="character" w:customStyle="1" w:styleId="BulletsChar">
    <w:name w:val="Bullets Char"/>
    <w:basedOn w:val="ListParagraphChar"/>
    <w:link w:val="Bullets"/>
    <w:rsid w:val="00D06CE3"/>
    <w:rPr>
      <w:rFonts w:ascii="Calibri" w:eastAsia="Arial Unicode MS" w:hAnsi="Calibri" w:cs="Arial Unicode MS"/>
      <w:color w:val="000000"/>
      <w:u w:color="000000"/>
      <w:bdr w:val="nil"/>
      <w14:ligatures w14:val="none"/>
    </w:rPr>
  </w:style>
  <w:style w:type="character" w:customStyle="1" w:styleId="bulletpointsChar">
    <w:name w:val="bullet points Char"/>
    <w:basedOn w:val="BulletsChar"/>
    <w:link w:val="bulletpoints"/>
    <w:rsid w:val="00D06CE3"/>
    <w:rPr>
      <w:rFonts w:ascii="Poppins" w:eastAsia="Arial Unicode MS" w:hAnsi="Poppins" w:cs="Poppins"/>
      <w:color w:val="000000"/>
      <w:sz w:val="22"/>
      <w:szCs w:val="22"/>
      <w:u w:color="000000"/>
      <w:bdr w:val="nil"/>
      <w14:ligatures w14:val="none"/>
    </w:rPr>
  </w:style>
  <w:style w:type="paragraph" w:customStyle="1" w:styleId="thumbnail">
    <w:name w:val="thumbnail"/>
    <w:basedOn w:val="Normal"/>
    <w:next w:val="BodyText"/>
    <w:qFormat/>
    <w:rsid w:val="004A01F4"/>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8618">
      <w:bodyDiv w:val="1"/>
      <w:marLeft w:val="0"/>
      <w:marRight w:val="0"/>
      <w:marTop w:val="0"/>
      <w:marBottom w:val="0"/>
      <w:divBdr>
        <w:top w:val="none" w:sz="0" w:space="0" w:color="auto"/>
        <w:left w:val="none" w:sz="0" w:space="0" w:color="auto"/>
        <w:bottom w:val="none" w:sz="0" w:space="0" w:color="auto"/>
        <w:right w:val="none" w:sz="0" w:space="0" w:color="auto"/>
      </w:divBdr>
    </w:div>
    <w:div w:id="170268074">
      <w:bodyDiv w:val="1"/>
      <w:marLeft w:val="0"/>
      <w:marRight w:val="0"/>
      <w:marTop w:val="0"/>
      <w:marBottom w:val="0"/>
      <w:divBdr>
        <w:top w:val="none" w:sz="0" w:space="0" w:color="auto"/>
        <w:left w:val="none" w:sz="0" w:space="0" w:color="auto"/>
        <w:bottom w:val="none" w:sz="0" w:space="0" w:color="auto"/>
        <w:right w:val="none" w:sz="0" w:space="0" w:color="auto"/>
      </w:divBdr>
      <w:divsChild>
        <w:div w:id="987442490">
          <w:marLeft w:val="360"/>
          <w:marRight w:val="0"/>
          <w:marTop w:val="200"/>
          <w:marBottom w:val="0"/>
          <w:divBdr>
            <w:top w:val="none" w:sz="0" w:space="0" w:color="auto"/>
            <w:left w:val="none" w:sz="0" w:space="0" w:color="auto"/>
            <w:bottom w:val="none" w:sz="0" w:space="0" w:color="auto"/>
            <w:right w:val="none" w:sz="0" w:space="0" w:color="auto"/>
          </w:divBdr>
        </w:div>
        <w:div w:id="1756708171">
          <w:marLeft w:val="360"/>
          <w:marRight w:val="0"/>
          <w:marTop w:val="200"/>
          <w:marBottom w:val="0"/>
          <w:divBdr>
            <w:top w:val="none" w:sz="0" w:space="0" w:color="auto"/>
            <w:left w:val="none" w:sz="0" w:space="0" w:color="auto"/>
            <w:bottom w:val="none" w:sz="0" w:space="0" w:color="auto"/>
            <w:right w:val="none" w:sz="0" w:space="0" w:color="auto"/>
          </w:divBdr>
        </w:div>
      </w:divsChild>
    </w:div>
    <w:div w:id="186918225">
      <w:bodyDiv w:val="1"/>
      <w:marLeft w:val="0"/>
      <w:marRight w:val="0"/>
      <w:marTop w:val="0"/>
      <w:marBottom w:val="0"/>
      <w:divBdr>
        <w:top w:val="none" w:sz="0" w:space="0" w:color="auto"/>
        <w:left w:val="none" w:sz="0" w:space="0" w:color="auto"/>
        <w:bottom w:val="none" w:sz="0" w:space="0" w:color="auto"/>
        <w:right w:val="none" w:sz="0" w:space="0" w:color="auto"/>
      </w:divBdr>
      <w:divsChild>
        <w:div w:id="66464171">
          <w:marLeft w:val="360"/>
          <w:marRight w:val="0"/>
          <w:marTop w:val="200"/>
          <w:marBottom w:val="0"/>
          <w:divBdr>
            <w:top w:val="none" w:sz="0" w:space="0" w:color="auto"/>
            <w:left w:val="none" w:sz="0" w:space="0" w:color="auto"/>
            <w:bottom w:val="none" w:sz="0" w:space="0" w:color="auto"/>
            <w:right w:val="none" w:sz="0" w:space="0" w:color="auto"/>
          </w:divBdr>
        </w:div>
      </w:divsChild>
    </w:div>
    <w:div w:id="503281993">
      <w:bodyDiv w:val="1"/>
      <w:marLeft w:val="0"/>
      <w:marRight w:val="0"/>
      <w:marTop w:val="0"/>
      <w:marBottom w:val="0"/>
      <w:divBdr>
        <w:top w:val="none" w:sz="0" w:space="0" w:color="auto"/>
        <w:left w:val="none" w:sz="0" w:space="0" w:color="auto"/>
        <w:bottom w:val="none" w:sz="0" w:space="0" w:color="auto"/>
        <w:right w:val="none" w:sz="0" w:space="0" w:color="auto"/>
      </w:divBdr>
    </w:div>
    <w:div w:id="539171359">
      <w:bodyDiv w:val="1"/>
      <w:marLeft w:val="0"/>
      <w:marRight w:val="0"/>
      <w:marTop w:val="0"/>
      <w:marBottom w:val="0"/>
      <w:divBdr>
        <w:top w:val="none" w:sz="0" w:space="0" w:color="auto"/>
        <w:left w:val="none" w:sz="0" w:space="0" w:color="auto"/>
        <w:bottom w:val="none" w:sz="0" w:space="0" w:color="auto"/>
        <w:right w:val="none" w:sz="0" w:space="0" w:color="auto"/>
      </w:divBdr>
    </w:div>
    <w:div w:id="720521048">
      <w:bodyDiv w:val="1"/>
      <w:marLeft w:val="0"/>
      <w:marRight w:val="0"/>
      <w:marTop w:val="0"/>
      <w:marBottom w:val="0"/>
      <w:divBdr>
        <w:top w:val="none" w:sz="0" w:space="0" w:color="auto"/>
        <w:left w:val="none" w:sz="0" w:space="0" w:color="auto"/>
        <w:bottom w:val="none" w:sz="0" w:space="0" w:color="auto"/>
        <w:right w:val="none" w:sz="0" w:space="0" w:color="auto"/>
      </w:divBdr>
    </w:div>
    <w:div w:id="728697064">
      <w:bodyDiv w:val="1"/>
      <w:marLeft w:val="0"/>
      <w:marRight w:val="0"/>
      <w:marTop w:val="0"/>
      <w:marBottom w:val="0"/>
      <w:divBdr>
        <w:top w:val="none" w:sz="0" w:space="0" w:color="auto"/>
        <w:left w:val="none" w:sz="0" w:space="0" w:color="auto"/>
        <w:bottom w:val="none" w:sz="0" w:space="0" w:color="auto"/>
        <w:right w:val="none" w:sz="0" w:space="0" w:color="auto"/>
      </w:divBdr>
      <w:divsChild>
        <w:div w:id="557397243">
          <w:marLeft w:val="806"/>
          <w:marRight w:val="0"/>
          <w:marTop w:val="200"/>
          <w:marBottom w:val="0"/>
          <w:divBdr>
            <w:top w:val="none" w:sz="0" w:space="0" w:color="auto"/>
            <w:left w:val="none" w:sz="0" w:space="0" w:color="auto"/>
            <w:bottom w:val="none" w:sz="0" w:space="0" w:color="auto"/>
            <w:right w:val="none" w:sz="0" w:space="0" w:color="auto"/>
          </w:divBdr>
        </w:div>
      </w:divsChild>
    </w:div>
    <w:div w:id="755596855">
      <w:bodyDiv w:val="1"/>
      <w:marLeft w:val="0"/>
      <w:marRight w:val="0"/>
      <w:marTop w:val="0"/>
      <w:marBottom w:val="0"/>
      <w:divBdr>
        <w:top w:val="none" w:sz="0" w:space="0" w:color="auto"/>
        <w:left w:val="none" w:sz="0" w:space="0" w:color="auto"/>
        <w:bottom w:val="none" w:sz="0" w:space="0" w:color="auto"/>
        <w:right w:val="none" w:sz="0" w:space="0" w:color="auto"/>
      </w:divBdr>
    </w:div>
    <w:div w:id="791944511">
      <w:bodyDiv w:val="1"/>
      <w:marLeft w:val="0"/>
      <w:marRight w:val="0"/>
      <w:marTop w:val="0"/>
      <w:marBottom w:val="0"/>
      <w:divBdr>
        <w:top w:val="none" w:sz="0" w:space="0" w:color="auto"/>
        <w:left w:val="none" w:sz="0" w:space="0" w:color="auto"/>
        <w:bottom w:val="none" w:sz="0" w:space="0" w:color="auto"/>
        <w:right w:val="none" w:sz="0" w:space="0" w:color="auto"/>
      </w:divBdr>
    </w:div>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 w:id="1070233059">
      <w:bodyDiv w:val="1"/>
      <w:marLeft w:val="0"/>
      <w:marRight w:val="0"/>
      <w:marTop w:val="0"/>
      <w:marBottom w:val="0"/>
      <w:divBdr>
        <w:top w:val="none" w:sz="0" w:space="0" w:color="auto"/>
        <w:left w:val="none" w:sz="0" w:space="0" w:color="auto"/>
        <w:bottom w:val="none" w:sz="0" w:space="0" w:color="auto"/>
        <w:right w:val="none" w:sz="0" w:space="0" w:color="auto"/>
      </w:divBdr>
    </w:div>
    <w:div w:id="1207909901">
      <w:bodyDiv w:val="1"/>
      <w:marLeft w:val="0"/>
      <w:marRight w:val="0"/>
      <w:marTop w:val="0"/>
      <w:marBottom w:val="0"/>
      <w:divBdr>
        <w:top w:val="none" w:sz="0" w:space="0" w:color="auto"/>
        <w:left w:val="none" w:sz="0" w:space="0" w:color="auto"/>
        <w:bottom w:val="none" w:sz="0" w:space="0" w:color="auto"/>
        <w:right w:val="none" w:sz="0" w:space="0" w:color="auto"/>
      </w:divBdr>
      <w:divsChild>
        <w:div w:id="351348665">
          <w:marLeft w:val="360"/>
          <w:marRight w:val="0"/>
          <w:marTop w:val="200"/>
          <w:marBottom w:val="0"/>
          <w:divBdr>
            <w:top w:val="none" w:sz="0" w:space="0" w:color="auto"/>
            <w:left w:val="none" w:sz="0" w:space="0" w:color="auto"/>
            <w:bottom w:val="none" w:sz="0" w:space="0" w:color="auto"/>
            <w:right w:val="none" w:sz="0" w:space="0" w:color="auto"/>
          </w:divBdr>
        </w:div>
        <w:div w:id="534579276">
          <w:marLeft w:val="360"/>
          <w:marRight w:val="0"/>
          <w:marTop w:val="200"/>
          <w:marBottom w:val="0"/>
          <w:divBdr>
            <w:top w:val="none" w:sz="0" w:space="0" w:color="auto"/>
            <w:left w:val="none" w:sz="0" w:space="0" w:color="auto"/>
            <w:bottom w:val="none" w:sz="0" w:space="0" w:color="auto"/>
            <w:right w:val="none" w:sz="0" w:space="0" w:color="auto"/>
          </w:divBdr>
        </w:div>
        <w:div w:id="1096051656">
          <w:marLeft w:val="360"/>
          <w:marRight w:val="0"/>
          <w:marTop w:val="200"/>
          <w:marBottom w:val="0"/>
          <w:divBdr>
            <w:top w:val="none" w:sz="0" w:space="0" w:color="auto"/>
            <w:left w:val="none" w:sz="0" w:space="0" w:color="auto"/>
            <w:bottom w:val="none" w:sz="0" w:space="0" w:color="auto"/>
            <w:right w:val="none" w:sz="0" w:space="0" w:color="auto"/>
          </w:divBdr>
        </w:div>
        <w:div w:id="1489975374">
          <w:marLeft w:val="360"/>
          <w:marRight w:val="0"/>
          <w:marTop w:val="200"/>
          <w:marBottom w:val="0"/>
          <w:divBdr>
            <w:top w:val="none" w:sz="0" w:space="0" w:color="auto"/>
            <w:left w:val="none" w:sz="0" w:space="0" w:color="auto"/>
            <w:bottom w:val="none" w:sz="0" w:space="0" w:color="auto"/>
            <w:right w:val="none" w:sz="0" w:space="0" w:color="auto"/>
          </w:divBdr>
        </w:div>
      </w:divsChild>
    </w:div>
    <w:div w:id="1234781449">
      <w:bodyDiv w:val="1"/>
      <w:marLeft w:val="0"/>
      <w:marRight w:val="0"/>
      <w:marTop w:val="0"/>
      <w:marBottom w:val="0"/>
      <w:divBdr>
        <w:top w:val="none" w:sz="0" w:space="0" w:color="auto"/>
        <w:left w:val="none" w:sz="0" w:space="0" w:color="auto"/>
        <w:bottom w:val="none" w:sz="0" w:space="0" w:color="auto"/>
        <w:right w:val="none" w:sz="0" w:space="0" w:color="auto"/>
      </w:divBdr>
    </w:div>
    <w:div w:id="1244803765">
      <w:bodyDiv w:val="1"/>
      <w:marLeft w:val="0"/>
      <w:marRight w:val="0"/>
      <w:marTop w:val="0"/>
      <w:marBottom w:val="0"/>
      <w:divBdr>
        <w:top w:val="none" w:sz="0" w:space="0" w:color="auto"/>
        <w:left w:val="none" w:sz="0" w:space="0" w:color="auto"/>
        <w:bottom w:val="none" w:sz="0" w:space="0" w:color="auto"/>
        <w:right w:val="none" w:sz="0" w:space="0" w:color="auto"/>
      </w:divBdr>
      <w:divsChild>
        <w:div w:id="115370339">
          <w:marLeft w:val="1080"/>
          <w:marRight w:val="0"/>
          <w:marTop w:val="100"/>
          <w:marBottom w:val="0"/>
          <w:divBdr>
            <w:top w:val="none" w:sz="0" w:space="0" w:color="auto"/>
            <w:left w:val="none" w:sz="0" w:space="0" w:color="auto"/>
            <w:bottom w:val="none" w:sz="0" w:space="0" w:color="auto"/>
            <w:right w:val="none" w:sz="0" w:space="0" w:color="auto"/>
          </w:divBdr>
        </w:div>
        <w:div w:id="385030688">
          <w:marLeft w:val="1080"/>
          <w:marRight w:val="0"/>
          <w:marTop w:val="100"/>
          <w:marBottom w:val="0"/>
          <w:divBdr>
            <w:top w:val="none" w:sz="0" w:space="0" w:color="auto"/>
            <w:left w:val="none" w:sz="0" w:space="0" w:color="auto"/>
            <w:bottom w:val="none" w:sz="0" w:space="0" w:color="auto"/>
            <w:right w:val="none" w:sz="0" w:space="0" w:color="auto"/>
          </w:divBdr>
        </w:div>
        <w:div w:id="1044720691">
          <w:marLeft w:val="1800"/>
          <w:marRight w:val="0"/>
          <w:marTop w:val="100"/>
          <w:marBottom w:val="0"/>
          <w:divBdr>
            <w:top w:val="none" w:sz="0" w:space="0" w:color="auto"/>
            <w:left w:val="none" w:sz="0" w:space="0" w:color="auto"/>
            <w:bottom w:val="none" w:sz="0" w:space="0" w:color="auto"/>
            <w:right w:val="none" w:sz="0" w:space="0" w:color="auto"/>
          </w:divBdr>
        </w:div>
        <w:div w:id="1084568767">
          <w:marLeft w:val="1800"/>
          <w:marRight w:val="0"/>
          <w:marTop w:val="100"/>
          <w:marBottom w:val="0"/>
          <w:divBdr>
            <w:top w:val="none" w:sz="0" w:space="0" w:color="auto"/>
            <w:left w:val="none" w:sz="0" w:space="0" w:color="auto"/>
            <w:bottom w:val="none" w:sz="0" w:space="0" w:color="auto"/>
            <w:right w:val="none" w:sz="0" w:space="0" w:color="auto"/>
          </w:divBdr>
        </w:div>
        <w:div w:id="1662348434">
          <w:marLeft w:val="1800"/>
          <w:marRight w:val="0"/>
          <w:marTop w:val="100"/>
          <w:marBottom w:val="0"/>
          <w:divBdr>
            <w:top w:val="none" w:sz="0" w:space="0" w:color="auto"/>
            <w:left w:val="none" w:sz="0" w:space="0" w:color="auto"/>
            <w:bottom w:val="none" w:sz="0" w:space="0" w:color="auto"/>
            <w:right w:val="none" w:sz="0" w:space="0" w:color="auto"/>
          </w:divBdr>
        </w:div>
        <w:div w:id="1994674681">
          <w:marLeft w:val="1800"/>
          <w:marRight w:val="0"/>
          <w:marTop w:val="100"/>
          <w:marBottom w:val="0"/>
          <w:divBdr>
            <w:top w:val="none" w:sz="0" w:space="0" w:color="auto"/>
            <w:left w:val="none" w:sz="0" w:space="0" w:color="auto"/>
            <w:bottom w:val="none" w:sz="0" w:space="0" w:color="auto"/>
            <w:right w:val="none" w:sz="0" w:space="0" w:color="auto"/>
          </w:divBdr>
        </w:div>
      </w:divsChild>
    </w:div>
    <w:div w:id="1292439844">
      <w:bodyDiv w:val="1"/>
      <w:marLeft w:val="0"/>
      <w:marRight w:val="0"/>
      <w:marTop w:val="0"/>
      <w:marBottom w:val="0"/>
      <w:divBdr>
        <w:top w:val="none" w:sz="0" w:space="0" w:color="auto"/>
        <w:left w:val="none" w:sz="0" w:space="0" w:color="auto"/>
        <w:bottom w:val="none" w:sz="0" w:space="0" w:color="auto"/>
        <w:right w:val="none" w:sz="0" w:space="0" w:color="auto"/>
      </w:divBdr>
    </w:div>
    <w:div w:id="1452742321">
      <w:bodyDiv w:val="1"/>
      <w:marLeft w:val="0"/>
      <w:marRight w:val="0"/>
      <w:marTop w:val="0"/>
      <w:marBottom w:val="0"/>
      <w:divBdr>
        <w:top w:val="none" w:sz="0" w:space="0" w:color="auto"/>
        <w:left w:val="none" w:sz="0" w:space="0" w:color="auto"/>
        <w:bottom w:val="none" w:sz="0" w:space="0" w:color="auto"/>
        <w:right w:val="none" w:sz="0" w:space="0" w:color="auto"/>
      </w:divBdr>
      <w:divsChild>
        <w:div w:id="293222086">
          <w:marLeft w:val="360"/>
          <w:marRight w:val="0"/>
          <w:marTop w:val="200"/>
          <w:marBottom w:val="0"/>
          <w:divBdr>
            <w:top w:val="none" w:sz="0" w:space="0" w:color="auto"/>
            <w:left w:val="none" w:sz="0" w:space="0" w:color="auto"/>
            <w:bottom w:val="none" w:sz="0" w:space="0" w:color="auto"/>
            <w:right w:val="none" w:sz="0" w:space="0" w:color="auto"/>
          </w:divBdr>
        </w:div>
        <w:div w:id="1110248345">
          <w:marLeft w:val="360"/>
          <w:marRight w:val="0"/>
          <w:marTop w:val="200"/>
          <w:marBottom w:val="0"/>
          <w:divBdr>
            <w:top w:val="none" w:sz="0" w:space="0" w:color="auto"/>
            <w:left w:val="none" w:sz="0" w:space="0" w:color="auto"/>
            <w:bottom w:val="none" w:sz="0" w:space="0" w:color="auto"/>
            <w:right w:val="none" w:sz="0" w:space="0" w:color="auto"/>
          </w:divBdr>
        </w:div>
        <w:div w:id="1866676360">
          <w:marLeft w:val="360"/>
          <w:marRight w:val="0"/>
          <w:marTop w:val="200"/>
          <w:marBottom w:val="0"/>
          <w:divBdr>
            <w:top w:val="none" w:sz="0" w:space="0" w:color="auto"/>
            <w:left w:val="none" w:sz="0" w:space="0" w:color="auto"/>
            <w:bottom w:val="none" w:sz="0" w:space="0" w:color="auto"/>
            <w:right w:val="none" w:sz="0" w:space="0" w:color="auto"/>
          </w:divBdr>
        </w:div>
      </w:divsChild>
    </w:div>
    <w:div w:id="1456633263">
      <w:bodyDiv w:val="1"/>
      <w:marLeft w:val="0"/>
      <w:marRight w:val="0"/>
      <w:marTop w:val="0"/>
      <w:marBottom w:val="0"/>
      <w:divBdr>
        <w:top w:val="none" w:sz="0" w:space="0" w:color="auto"/>
        <w:left w:val="none" w:sz="0" w:space="0" w:color="auto"/>
        <w:bottom w:val="none" w:sz="0" w:space="0" w:color="auto"/>
        <w:right w:val="none" w:sz="0" w:space="0" w:color="auto"/>
      </w:divBdr>
    </w:div>
    <w:div w:id="1493718361">
      <w:bodyDiv w:val="1"/>
      <w:marLeft w:val="0"/>
      <w:marRight w:val="0"/>
      <w:marTop w:val="0"/>
      <w:marBottom w:val="0"/>
      <w:divBdr>
        <w:top w:val="none" w:sz="0" w:space="0" w:color="auto"/>
        <w:left w:val="none" w:sz="0" w:space="0" w:color="auto"/>
        <w:bottom w:val="none" w:sz="0" w:space="0" w:color="auto"/>
        <w:right w:val="none" w:sz="0" w:space="0" w:color="auto"/>
      </w:divBdr>
    </w:div>
    <w:div w:id="1546598466">
      <w:bodyDiv w:val="1"/>
      <w:marLeft w:val="0"/>
      <w:marRight w:val="0"/>
      <w:marTop w:val="0"/>
      <w:marBottom w:val="0"/>
      <w:divBdr>
        <w:top w:val="none" w:sz="0" w:space="0" w:color="auto"/>
        <w:left w:val="none" w:sz="0" w:space="0" w:color="auto"/>
        <w:bottom w:val="none" w:sz="0" w:space="0" w:color="auto"/>
        <w:right w:val="none" w:sz="0" w:space="0" w:color="auto"/>
      </w:divBdr>
    </w:div>
    <w:div w:id="1651858252">
      <w:bodyDiv w:val="1"/>
      <w:marLeft w:val="0"/>
      <w:marRight w:val="0"/>
      <w:marTop w:val="0"/>
      <w:marBottom w:val="0"/>
      <w:divBdr>
        <w:top w:val="none" w:sz="0" w:space="0" w:color="auto"/>
        <w:left w:val="none" w:sz="0" w:space="0" w:color="auto"/>
        <w:bottom w:val="none" w:sz="0" w:space="0" w:color="auto"/>
        <w:right w:val="none" w:sz="0" w:space="0" w:color="auto"/>
      </w:divBdr>
    </w:div>
    <w:div w:id="1729955256">
      <w:bodyDiv w:val="1"/>
      <w:marLeft w:val="0"/>
      <w:marRight w:val="0"/>
      <w:marTop w:val="0"/>
      <w:marBottom w:val="0"/>
      <w:divBdr>
        <w:top w:val="none" w:sz="0" w:space="0" w:color="auto"/>
        <w:left w:val="none" w:sz="0" w:space="0" w:color="auto"/>
        <w:bottom w:val="none" w:sz="0" w:space="0" w:color="auto"/>
        <w:right w:val="none" w:sz="0" w:space="0" w:color="auto"/>
      </w:divBdr>
    </w:div>
    <w:div w:id="1784302570">
      <w:bodyDiv w:val="1"/>
      <w:marLeft w:val="0"/>
      <w:marRight w:val="0"/>
      <w:marTop w:val="0"/>
      <w:marBottom w:val="0"/>
      <w:divBdr>
        <w:top w:val="none" w:sz="0" w:space="0" w:color="auto"/>
        <w:left w:val="none" w:sz="0" w:space="0" w:color="auto"/>
        <w:bottom w:val="none" w:sz="0" w:space="0" w:color="auto"/>
        <w:right w:val="none" w:sz="0" w:space="0" w:color="auto"/>
      </w:divBdr>
    </w:div>
    <w:div w:id="1784691284">
      <w:bodyDiv w:val="1"/>
      <w:marLeft w:val="0"/>
      <w:marRight w:val="0"/>
      <w:marTop w:val="0"/>
      <w:marBottom w:val="0"/>
      <w:divBdr>
        <w:top w:val="none" w:sz="0" w:space="0" w:color="auto"/>
        <w:left w:val="none" w:sz="0" w:space="0" w:color="auto"/>
        <w:bottom w:val="none" w:sz="0" w:space="0" w:color="auto"/>
        <w:right w:val="none" w:sz="0" w:space="0" w:color="auto"/>
      </w:divBdr>
      <w:divsChild>
        <w:div w:id="967586521">
          <w:marLeft w:val="360"/>
          <w:marRight w:val="0"/>
          <w:marTop w:val="200"/>
          <w:marBottom w:val="0"/>
          <w:divBdr>
            <w:top w:val="none" w:sz="0" w:space="0" w:color="auto"/>
            <w:left w:val="none" w:sz="0" w:space="0" w:color="auto"/>
            <w:bottom w:val="none" w:sz="0" w:space="0" w:color="auto"/>
            <w:right w:val="none" w:sz="0" w:space="0" w:color="auto"/>
          </w:divBdr>
        </w:div>
        <w:div w:id="1664046382">
          <w:marLeft w:val="360"/>
          <w:marRight w:val="0"/>
          <w:marTop w:val="200"/>
          <w:marBottom w:val="0"/>
          <w:divBdr>
            <w:top w:val="none" w:sz="0" w:space="0" w:color="auto"/>
            <w:left w:val="none" w:sz="0" w:space="0" w:color="auto"/>
            <w:bottom w:val="none" w:sz="0" w:space="0" w:color="auto"/>
            <w:right w:val="none" w:sz="0" w:space="0" w:color="auto"/>
          </w:divBdr>
        </w:div>
        <w:div w:id="1999454901">
          <w:marLeft w:val="360"/>
          <w:marRight w:val="0"/>
          <w:marTop w:val="200"/>
          <w:marBottom w:val="0"/>
          <w:divBdr>
            <w:top w:val="none" w:sz="0" w:space="0" w:color="auto"/>
            <w:left w:val="none" w:sz="0" w:space="0" w:color="auto"/>
            <w:bottom w:val="none" w:sz="0" w:space="0" w:color="auto"/>
            <w:right w:val="none" w:sz="0" w:space="0" w:color="auto"/>
          </w:divBdr>
        </w:div>
      </w:divsChild>
    </w:div>
    <w:div w:id="1790779543">
      <w:bodyDiv w:val="1"/>
      <w:marLeft w:val="0"/>
      <w:marRight w:val="0"/>
      <w:marTop w:val="0"/>
      <w:marBottom w:val="0"/>
      <w:divBdr>
        <w:top w:val="none" w:sz="0" w:space="0" w:color="auto"/>
        <w:left w:val="none" w:sz="0" w:space="0" w:color="auto"/>
        <w:bottom w:val="none" w:sz="0" w:space="0" w:color="auto"/>
        <w:right w:val="none" w:sz="0" w:space="0" w:color="auto"/>
      </w:divBdr>
    </w:div>
    <w:div w:id="1840777658">
      <w:bodyDiv w:val="1"/>
      <w:marLeft w:val="0"/>
      <w:marRight w:val="0"/>
      <w:marTop w:val="0"/>
      <w:marBottom w:val="0"/>
      <w:divBdr>
        <w:top w:val="none" w:sz="0" w:space="0" w:color="auto"/>
        <w:left w:val="none" w:sz="0" w:space="0" w:color="auto"/>
        <w:bottom w:val="none" w:sz="0" w:space="0" w:color="auto"/>
        <w:right w:val="none" w:sz="0" w:space="0" w:color="auto"/>
      </w:divBdr>
      <w:divsChild>
        <w:div w:id="82381718">
          <w:marLeft w:val="360"/>
          <w:marRight w:val="0"/>
          <w:marTop w:val="200"/>
          <w:marBottom w:val="0"/>
          <w:divBdr>
            <w:top w:val="none" w:sz="0" w:space="0" w:color="auto"/>
            <w:left w:val="none" w:sz="0" w:space="0" w:color="auto"/>
            <w:bottom w:val="none" w:sz="0" w:space="0" w:color="auto"/>
            <w:right w:val="none" w:sz="0" w:space="0" w:color="auto"/>
          </w:divBdr>
        </w:div>
        <w:div w:id="350380445">
          <w:marLeft w:val="360"/>
          <w:marRight w:val="0"/>
          <w:marTop w:val="200"/>
          <w:marBottom w:val="0"/>
          <w:divBdr>
            <w:top w:val="none" w:sz="0" w:space="0" w:color="auto"/>
            <w:left w:val="none" w:sz="0" w:space="0" w:color="auto"/>
            <w:bottom w:val="none" w:sz="0" w:space="0" w:color="auto"/>
            <w:right w:val="none" w:sz="0" w:space="0" w:color="auto"/>
          </w:divBdr>
        </w:div>
        <w:div w:id="365370133">
          <w:marLeft w:val="360"/>
          <w:marRight w:val="0"/>
          <w:marTop w:val="200"/>
          <w:marBottom w:val="0"/>
          <w:divBdr>
            <w:top w:val="none" w:sz="0" w:space="0" w:color="auto"/>
            <w:left w:val="none" w:sz="0" w:space="0" w:color="auto"/>
            <w:bottom w:val="none" w:sz="0" w:space="0" w:color="auto"/>
            <w:right w:val="none" w:sz="0" w:space="0" w:color="auto"/>
          </w:divBdr>
        </w:div>
        <w:div w:id="1065224527">
          <w:marLeft w:val="360"/>
          <w:marRight w:val="0"/>
          <w:marTop w:val="200"/>
          <w:marBottom w:val="0"/>
          <w:divBdr>
            <w:top w:val="none" w:sz="0" w:space="0" w:color="auto"/>
            <w:left w:val="none" w:sz="0" w:space="0" w:color="auto"/>
            <w:bottom w:val="none" w:sz="0" w:space="0" w:color="auto"/>
            <w:right w:val="none" w:sz="0" w:space="0" w:color="auto"/>
          </w:divBdr>
        </w:div>
        <w:div w:id="1514294760">
          <w:marLeft w:val="360"/>
          <w:marRight w:val="0"/>
          <w:marTop w:val="200"/>
          <w:marBottom w:val="0"/>
          <w:divBdr>
            <w:top w:val="none" w:sz="0" w:space="0" w:color="auto"/>
            <w:left w:val="none" w:sz="0" w:space="0" w:color="auto"/>
            <w:bottom w:val="none" w:sz="0" w:space="0" w:color="auto"/>
            <w:right w:val="none" w:sz="0" w:space="0" w:color="auto"/>
          </w:divBdr>
        </w:div>
        <w:div w:id="1550266152">
          <w:marLeft w:val="360"/>
          <w:marRight w:val="0"/>
          <w:marTop w:val="200"/>
          <w:marBottom w:val="0"/>
          <w:divBdr>
            <w:top w:val="none" w:sz="0" w:space="0" w:color="auto"/>
            <w:left w:val="none" w:sz="0" w:space="0" w:color="auto"/>
            <w:bottom w:val="none" w:sz="0" w:space="0" w:color="auto"/>
            <w:right w:val="none" w:sz="0" w:space="0" w:color="auto"/>
          </w:divBdr>
        </w:div>
        <w:div w:id="2023706280">
          <w:marLeft w:val="360"/>
          <w:marRight w:val="0"/>
          <w:marTop w:val="200"/>
          <w:marBottom w:val="0"/>
          <w:divBdr>
            <w:top w:val="none" w:sz="0" w:space="0" w:color="auto"/>
            <w:left w:val="none" w:sz="0" w:space="0" w:color="auto"/>
            <w:bottom w:val="none" w:sz="0" w:space="0" w:color="auto"/>
            <w:right w:val="none" w:sz="0" w:space="0" w:color="auto"/>
          </w:divBdr>
        </w:div>
      </w:divsChild>
    </w:div>
    <w:div w:id="1866821644">
      <w:bodyDiv w:val="1"/>
      <w:marLeft w:val="0"/>
      <w:marRight w:val="0"/>
      <w:marTop w:val="0"/>
      <w:marBottom w:val="0"/>
      <w:divBdr>
        <w:top w:val="none" w:sz="0" w:space="0" w:color="auto"/>
        <w:left w:val="none" w:sz="0" w:space="0" w:color="auto"/>
        <w:bottom w:val="none" w:sz="0" w:space="0" w:color="auto"/>
        <w:right w:val="none" w:sz="0" w:space="0" w:color="auto"/>
      </w:divBdr>
    </w:div>
    <w:div w:id="1909412973">
      <w:bodyDiv w:val="1"/>
      <w:marLeft w:val="0"/>
      <w:marRight w:val="0"/>
      <w:marTop w:val="0"/>
      <w:marBottom w:val="0"/>
      <w:divBdr>
        <w:top w:val="none" w:sz="0" w:space="0" w:color="auto"/>
        <w:left w:val="none" w:sz="0" w:space="0" w:color="auto"/>
        <w:bottom w:val="none" w:sz="0" w:space="0" w:color="auto"/>
        <w:right w:val="none" w:sz="0" w:space="0" w:color="auto"/>
      </w:divBdr>
      <w:divsChild>
        <w:div w:id="150757603">
          <w:marLeft w:val="547"/>
          <w:marRight w:val="0"/>
          <w:marTop w:val="0"/>
          <w:marBottom w:val="0"/>
          <w:divBdr>
            <w:top w:val="none" w:sz="0" w:space="0" w:color="auto"/>
            <w:left w:val="none" w:sz="0" w:space="0" w:color="auto"/>
            <w:bottom w:val="none" w:sz="0" w:space="0" w:color="auto"/>
            <w:right w:val="none" w:sz="0" w:space="0" w:color="auto"/>
          </w:divBdr>
        </w:div>
        <w:div w:id="201601461">
          <w:marLeft w:val="1166"/>
          <w:marRight w:val="0"/>
          <w:marTop w:val="0"/>
          <w:marBottom w:val="0"/>
          <w:divBdr>
            <w:top w:val="none" w:sz="0" w:space="0" w:color="auto"/>
            <w:left w:val="none" w:sz="0" w:space="0" w:color="auto"/>
            <w:bottom w:val="none" w:sz="0" w:space="0" w:color="auto"/>
            <w:right w:val="none" w:sz="0" w:space="0" w:color="auto"/>
          </w:divBdr>
        </w:div>
        <w:div w:id="310251820">
          <w:marLeft w:val="547"/>
          <w:marRight w:val="0"/>
          <w:marTop w:val="0"/>
          <w:marBottom w:val="0"/>
          <w:divBdr>
            <w:top w:val="none" w:sz="0" w:space="0" w:color="auto"/>
            <w:left w:val="none" w:sz="0" w:space="0" w:color="auto"/>
            <w:bottom w:val="none" w:sz="0" w:space="0" w:color="auto"/>
            <w:right w:val="none" w:sz="0" w:space="0" w:color="auto"/>
          </w:divBdr>
        </w:div>
        <w:div w:id="557396109">
          <w:marLeft w:val="547"/>
          <w:marRight w:val="0"/>
          <w:marTop w:val="0"/>
          <w:marBottom w:val="0"/>
          <w:divBdr>
            <w:top w:val="none" w:sz="0" w:space="0" w:color="auto"/>
            <w:left w:val="none" w:sz="0" w:space="0" w:color="auto"/>
            <w:bottom w:val="none" w:sz="0" w:space="0" w:color="auto"/>
            <w:right w:val="none" w:sz="0" w:space="0" w:color="auto"/>
          </w:divBdr>
        </w:div>
        <w:div w:id="561217121">
          <w:marLeft w:val="547"/>
          <w:marRight w:val="0"/>
          <w:marTop w:val="0"/>
          <w:marBottom w:val="0"/>
          <w:divBdr>
            <w:top w:val="none" w:sz="0" w:space="0" w:color="auto"/>
            <w:left w:val="none" w:sz="0" w:space="0" w:color="auto"/>
            <w:bottom w:val="none" w:sz="0" w:space="0" w:color="auto"/>
            <w:right w:val="none" w:sz="0" w:space="0" w:color="auto"/>
          </w:divBdr>
        </w:div>
        <w:div w:id="695691281">
          <w:marLeft w:val="1166"/>
          <w:marRight w:val="0"/>
          <w:marTop w:val="0"/>
          <w:marBottom w:val="0"/>
          <w:divBdr>
            <w:top w:val="none" w:sz="0" w:space="0" w:color="auto"/>
            <w:left w:val="none" w:sz="0" w:space="0" w:color="auto"/>
            <w:bottom w:val="none" w:sz="0" w:space="0" w:color="auto"/>
            <w:right w:val="none" w:sz="0" w:space="0" w:color="auto"/>
          </w:divBdr>
        </w:div>
        <w:div w:id="1031682659">
          <w:marLeft w:val="547"/>
          <w:marRight w:val="0"/>
          <w:marTop w:val="0"/>
          <w:marBottom w:val="0"/>
          <w:divBdr>
            <w:top w:val="none" w:sz="0" w:space="0" w:color="auto"/>
            <w:left w:val="none" w:sz="0" w:space="0" w:color="auto"/>
            <w:bottom w:val="none" w:sz="0" w:space="0" w:color="auto"/>
            <w:right w:val="none" w:sz="0" w:space="0" w:color="auto"/>
          </w:divBdr>
        </w:div>
        <w:div w:id="1422867950">
          <w:marLeft w:val="1166"/>
          <w:marRight w:val="0"/>
          <w:marTop w:val="0"/>
          <w:marBottom w:val="0"/>
          <w:divBdr>
            <w:top w:val="none" w:sz="0" w:space="0" w:color="auto"/>
            <w:left w:val="none" w:sz="0" w:space="0" w:color="auto"/>
            <w:bottom w:val="none" w:sz="0" w:space="0" w:color="auto"/>
            <w:right w:val="none" w:sz="0" w:space="0" w:color="auto"/>
          </w:divBdr>
        </w:div>
        <w:div w:id="1468164101">
          <w:marLeft w:val="547"/>
          <w:marRight w:val="0"/>
          <w:marTop w:val="0"/>
          <w:marBottom w:val="0"/>
          <w:divBdr>
            <w:top w:val="none" w:sz="0" w:space="0" w:color="auto"/>
            <w:left w:val="none" w:sz="0" w:space="0" w:color="auto"/>
            <w:bottom w:val="none" w:sz="0" w:space="0" w:color="auto"/>
            <w:right w:val="none" w:sz="0" w:space="0" w:color="auto"/>
          </w:divBdr>
        </w:div>
        <w:div w:id="1636989423">
          <w:marLeft w:val="547"/>
          <w:marRight w:val="0"/>
          <w:marTop w:val="0"/>
          <w:marBottom w:val="0"/>
          <w:divBdr>
            <w:top w:val="none" w:sz="0" w:space="0" w:color="auto"/>
            <w:left w:val="none" w:sz="0" w:space="0" w:color="auto"/>
            <w:bottom w:val="none" w:sz="0" w:space="0" w:color="auto"/>
            <w:right w:val="none" w:sz="0" w:space="0" w:color="auto"/>
          </w:divBdr>
        </w:div>
        <w:div w:id="1822311880">
          <w:marLeft w:val="547"/>
          <w:marRight w:val="0"/>
          <w:marTop w:val="0"/>
          <w:marBottom w:val="0"/>
          <w:divBdr>
            <w:top w:val="none" w:sz="0" w:space="0" w:color="auto"/>
            <w:left w:val="none" w:sz="0" w:space="0" w:color="auto"/>
            <w:bottom w:val="none" w:sz="0" w:space="0" w:color="auto"/>
            <w:right w:val="none" w:sz="0" w:space="0" w:color="auto"/>
          </w:divBdr>
        </w:div>
        <w:div w:id="2102599702">
          <w:marLeft w:val="547"/>
          <w:marRight w:val="0"/>
          <w:marTop w:val="0"/>
          <w:marBottom w:val="0"/>
          <w:divBdr>
            <w:top w:val="none" w:sz="0" w:space="0" w:color="auto"/>
            <w:left w:val="none" w:sz="0" w:space="0" w:color="auto"/>
            <w:bottom w:val="none" w:sz="0" w:space="0" w:color="auto"/>
            <w:right w:val="none" w:sz="0" w:space="0" w:color="auto"/>
          </w:divBdr>
        </w:div>
      </w:divsChild>
    </w:div>
    <w:div w:id="1917008998">
      <w:bodyDiv w:val="1"/>
      <w:marLeft w:val="0"/>
      <w:marRight w:val="0"/>
      <w:marTop w:val="0"/>
      <w:marBottom w:val="0"/>
      <w:divBdr>
        <w:top w:val="none" w:sz="0" w:space="0" w:color="auto"/>
        <w:left w:val="none" w:sz="0" w:space="0" w:color="auto"/>
        <w:bottom w:val="none" w:sz="0" w:space="0" w:color="auto"/>
        <w:right w:val="none" w:sz="0" w:space="0" w:color="auto"/>
      </w:divBdr>
      <w:divsChild>
        <w:div w:id="1479373218">
          <w:marLeft w:val="360"/>
          <w:marRight w:val="0"/>
          <w:marTop w:val="200"/>
          <w:marBottom w:val="0"/>
          <w:divBdr>
            <w:top w:val="none" w:sz="0" w:space="0" w:color="auto"/>
            <w:left w:val="none" w:sz="0" w:space="0" w:color="auto"/>
            <w:bottom w:val="none" w:sz="0" w:space="0" w:color="auto"/>
            <w:right w:val="none" w:sz="0" w:space="0" w:color="auto"/>
          </w:divBdr>
        </w:div>
        <w:div w:id="186871672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youtu.be/_biVM8gQv7I" TargetMode="External"/><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youtu.be/0cZmxsncw04" TargetMode="External"/><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youtu.be/i2zrOevkgdU"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youtu.be/BFwXU4BWLew"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0AFE7E-B211-4041-A165-498610E800E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318</TotalTime>
  <Pages>28</Pages>
  <Words>5497</Words>
  <Characters>31333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Crear una cultura de indagación</vt:lpstr>
    </vt:vector>
  </TitlesOfParts>
  <Company/>
  <LinksUpToDate>false</LinksUpToDate>
  <CharactersWithSpaces>36757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Crear una cultura de indagación</dc:title>
  <dc:subject/>
  <dc:creator/>
  <cp:keywords/>
  <dc:description/>
  <cp:lastModifiedBy>Grace Srinivasiah</cp:lastModifiedBy>
  <cp:revision>111</cp:revision>
  <dcterms:created xsi:type="dcterms:W3CDTF">2025-12-05T18:37:00Z</dcterms:created>
  <dcterms:modified xsi:type="dcterms:W3CDTF">2026-01-08T22:58:00Z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documentId_2969</vt:lpwstr>
  </property>
  <property fmtid="{D5CDD505-2E9C-101B-9397-08002B2CF9AE}" pid="3" name="grammarly_documentContext">
    <vt:lpwstr>{"goals":[],"domain":"general","emotions":[],"dialect":"american"}</vt:lpwstr>
  </property>
</Properties>
</file>