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36D4E5" w14:textId="06627C5E" w:rsidR="00184BED" w:rsidRPr="00DE156A" w:rsidRDefault="00184BED" w:rsidP="00DE156A">
      <w:pPr>
        <w:pStyle w:val="Heading1"/>
      </w:pPr>
      <w:r w:rsidRPr="00DE156A">
        <w:t xml:space="preserve">Measurement: </w:t>
      </w:r>
      <w:r w:rsidR="002F73FC" w:rsidRPr="00DE156A">
        <w:rPr>
          <w:b w:val="0"/>
          <w:bCs w:val="0"/>
        </w:rPr>
        <w:t>Preschool, Transitional Kindergarten, and Kindergarten</w:t>
      </w:r>
      <w:r w:rsidR="00960586" w:rsidRPr="00DE156A">
        <w:rPr>
          <w:b w:val="0"/>
          <w:bCs w:val="0"/>
        </w:rPr>
        <w:t xml:space="preserve"> (PPT</w:t>
      </w:r>
      <w:r w:rsidR="00356223" w:rsidRPr="00DE156A">
        <w:rPr>
          <w:b w:val="0"/>
          <w:bCs w:val="0"/>
        </w:rPr>
        <w:t> </w:t>
      </w:r>
      <w:r w:rsidR="00960586" w:rsidRPr="00DE156A">
        <w:rPr>
          <w:b w:val="0"/>
          <w:bCs w:val="0"/>
        </w:rPr>
        <w:t>2</w:t>
      </w:r>
      <w:r w:rsidR="002F73FC" w:rsidRPr="00DE156A">
        <w:rPr>
          <w:b w:val="0"/>
          <w:bCs w:val="0"/>
        </w:rPr>
        <w:t>b</w:t>
      </w:r>
      <w:r w:rsidR="00960586" w:rsidRPr="00DE156A">
        <w:rPr>
          <w:b w:val="0"/>
          <w:bCs w:val="0"/>
        </w:rPr>
        <w:t>)</w:t>
      </w:r>
    </w:p>
    <w:p w14:paraId="0C46B3D6" w14:textId="77777777" w:rsidR="003C4FE6" w:rsidRDefault="003C4FE6" w:rsidP="003C4FE6">
      <w:pPr>
        <w:pStyle w:val="BodyText"/>
      </w:pPr>
      <w:r w:rsidRPr="00960586">
        <w:t xml:space="preserve">Use this facilitator guide </w:t>
      </w:r>
      <w:r w:rsidRPr="00D4129E">
        <w:t>with the slides “Measurement: Preschool, Transitional Kindergarten, and Kindergarten.” This set of slides provides descriptions of how children in preschool, transitional kindergarten (TK) and kindergarten (K) develop their understanding of measurement concepts and ways educators can support them as they develop early measurement skills. Facilitators can find talking points and guidance for activities and group discussions in this guide. The text in the guide is also located in the notes portion of the</w:t>
      </w:r>
      <w:r w:rsidRPr="00857403">
        <w:t xml:space="preserve"> slides. </w:t>
      </w:r>
    </w:p>
    <w:p w14:paraId="282F1D18" w14:textId="77777777" w:rsidR="00154083" w:rsidRDefault="00154083" w:rsidP="00154083">
      <w:pPr>
        <w:pStyle w:val="Heading2"/>
      </w:pPr>
      <w:r>
        <w:t>Session at-a-Glance</w:t>
      </w:r>
    </w:p>
    <w:tbl>
      <w:tblPr>
        <w:tblStyle w:val="TableGrid"/>
        <w:tblW w:w="0" w:type="auto"/>
        <w:tblLook w:val="04A0" w:firstRow="1" w:lastRow="0" w:firstColumn="1" w:lastColumn="0" w:noHBand="0" w:noVBand="1"/>
      </w:tblPr>
      <w:tblGrid>
        <w:gridCol w:w="2065"/>
        <w:gridCol w:w="5310"/>
        <w:gridCol w:w="1975"/>
      </w:tblGrid>
      <w:tr w:rsidR="00154083" w14:paraId="4B7217A4" w14:textId="77777777" w:rsidTr="0097613B">
        <w:trPr>
          <w:cantSplit/>
          <w:tblHeader/>
        </w:trPr>
        <w:tc>
          <w:tcPr>
            <w:tcW w:w="2065" w:type="dxa"/>
          </w:tcPr>
          <w:p w14:paraId="327BE1C9" w14:textId="77777777" w:rsidR="00154083" w:rsidRPr="008F79E3" w:rsidRDefault="00154083" w:rsidP="002171B6">
            <w:pPr>
              <w:rPr>
                <w:sz w:val="22"/>
                <w:szCs w:val="22"/>
              </w:rPr>
            </w:pPr>
            <w:r w:rsidRPr="008F79E3">
              <w:rPr>
                <w:sz w:val="22"/>
                <w:szCs w:val="22"/>
              </w:rPr>
              <w:t>Slide Numbers</w:t>
            </w:r>
          </w:p>
        </w:tc>
        <w:tc>
          <w:tcPr>
            <w:tcW w:w="5310" w:type="dxa"/>
          </w:tcPr>
          <w:p w14:paraId="55919B1C" w14:textId="77777777" w:rsidR="00154083" w:rsidRPr="008F79E3" w:rsidRDefault="00154083" w:rsidP="002171B6">
            <w:pPr>
              <w:rPr>
                <w:sz w:val="22"/>
                <w:szCs w:val="22"/>
              </w:rPr>
            </w:pPr>
            <w:r w:rsidRPr="008F79E3">
              <w:rPr>
                <w:sz w:val="22"/>
                <w:szCs w:val="22"/>
              </w:rPr>
              <w:t>Overview of Content</w:t>
            </w:r>
          </w:p>
        </w:tc>
        <w:tc>
          <w:tcPr>
            <w:tcW w:w="1975" w:type="dxa"/>
          </w:tcPr>
          <w:p w14:paraId="4DF858C3" w14:textId="40C5CAA0" w:rsidR="00154083" w:rsidRPr="008F79E3" w:rsidRDefault="00154083" w:rsidP="00774A10">
            <w:pPr>
              <w:spacing w:line="240" w:lineRule="auto"/>
              <w:rPr>
                <w:sz w:val="22"/>
                <w:szCs w:val="22"/>
              </w:rPr>
            </w:pPr>
            <w:r w:rsidRPr="008F79E3">
              <w:rPr>
                <w:sz w:val="22"/>
                <w:szCs w:val="22"/>
              </w:rPr>
              <w:t>Approximate time (in min</w:t>
            </w:r>
            <w:r w:rsidR="007F3371" w:rsidRPr="008F79E3">
              <w:rPr>
                <w:sz w:val="22"/>
                <w:szCs w:val="22"/>
              </w:rPr>
              <w:t>ute</w:t>
            </w:r>
            <w:r w:rsidRPr="008F79E3">
              <w:rPr>
                <w:sz w:val="22"/>
                <w:szCs w:val="22"/>
              </w:rPr>
              <w:t>s)</w:t>
            </w:r>
          </w:p>
        </w:tc>
      </w:tr>
      <w:tr w:rsidR="00154083" w14:paraId="122C9398" w14:textId="77777777" w:rsidTr="002171B6">
        <w:tc>
          <w:tcPr>
            <w:tcW w:w="2065" w:type="dxa"/>
          </w:tcPr>
          <w:p w14:paraId="7301D082" w14:textId="77777777" w:rsidR="00154083" w:rsidRPr="008F79E3" w:rsidRDefault="00154083" w:rsidP="002171B6">
            <w:pPr>
              <w:spacing w:line="240" w:lineRule="auto"/>
              <w:rPr>
                <w:rFonts w:cs="Poppins"/>
                <w:sz w:val="22"/>
                <w:szCs w:val="22"/>
              </w:rPr>
            </w:pPr>
            <w:r w:rsidRPr="008F79E3">
              <w:rPr>
                <w:rFonts w:cs="Poppins"/>
                <w:sz w:val="22"/>
                <w:szCs w:val="22"/>
              </w:rPr>
              <w:t>1-3</w:t>
            </w:r>
          </w:p>
        </w:tc>
        <w:tc>
          <w:tcPr>
            <w:tcW w:w="5310" w:type="dxa"/>
          </w:tcPr>
          <w:p w14:paraId="27A8F494" w14:textId="77777777" w:rsidR="00154083" w:rsidRPr="008F79E3" w:rsidRDefault="00154083" w:rsidP="002171B6">
            <w:pPr>
              <w:spacing w:line="240" w:lineRule="auto"/>
              <w:rPr>
                <w:rFonts w:cs="Poppins"/>
                <w:sz w:val="22"/>
                <w:szCs w:val="22"/>
              </w:rPr>
            </w:pPr>
            <w:r w:rsidRPr="008F79E3">
              <w:rPr>
                <w:rFonts w:cs="Poppins"/>
                <w:sz w:val="22"/>
                <w:szCs w:val="22"/>
              </w:rPr>
              <w:t>Introduction &amp; session goals</w:t>
            </w:r>
          </w:p>
        </w:tc>
        <w:tc>
          <w:tcPr>
            <w:tcW w:w="1975" w:type="dxa"/>
          </w:tcPr>
          <w:p w14:paraId="17BB9414" w14:textId="0528BD04" w:rsidR="00154083" w:rsidRPr="008F79E3" w:rsidRDefault="00342347" w:rsidP="002171B6">
            <w:pPr>
              <w:spacing w:line="240" w:lineRule="auto"/>
              <w:rPr>
                <w:sz w:val="22"/>
                <w:szCs w:val="22"/>
              </w:rPr>
            </w:pPr>
            <w:r w:rsidRPr="008F79E3">
              <w:rPr>
                <w:sz w:val="22"/>
                <w:szCs w:val="22"/>
              </w:rPr>
              <w:t>5</w:t>
            </w:r>
            <w:r w:rsidR="00154083" w:rsidRPr="008F79E3">
              <w:rPr>
                <w:sz w:val="22"/>
                <w:szCs w:val="22"/>
              </w:rPr>
              <w:t xml:space="preserve"> </w:t>
            </w:r>
          </w:p>
        </w:tc>
      </w:tr>
      <w:tr w:rsidR="00154083" w14:paraId="590B96E1" w14:textId="77777777" w:rsidTr="002171B6">
        <w:tc>
          <w:tcPr>
            <w:tcW w:w="2065" w:type="dxa"/>
          </w:tcPr>
          <w:p w14:paraId="5326D6E7" w14:textId="27689FC8" w:rsidR="00154083" w:rsidRPr="008F79E3" w:rsidRDefault="00154083" w:rsidP="002171B6">
            <w:pPr>
              <w:spacing w:line="240" w:lineRule="auto"/>
              <w:rPr>
                <w:rFonts w:cs="Poppins"/>
                <w:sz w:val="22"/>
                <w:szCs w:val="22"/>
              </w:rPr>
            </w:pPr>
            <w:r w:rsidRPr="008F79E3">
              <w:rPr>
                <w:rFonts w:cs="Poppins"/>
                <w:sz w:val="22"/>
                <w:szCs w:val="22"/>
              </w:rPr>
              <w:t>4-</w:t>
            </w:r>
            <w:r w:rsidR="007F3371" w:rsidRPr="008F79E3">
              <w:rPr>
                <w:rFonts w:cs="Poppins"/>
                <w:sz w:val="22"/>
                <w:szCs w:val="22"/>
              </w:rPr>
              <w:t>5</w:t>
            </w:r>
          </w:p>
        </w:tc>
        <w:tc>
          <w:tcPr>
            <w:tcW w:w="5310" w:type="dxa"/>
          </w:tcPr>
          <w:p w14:paraId="543B316E" w14:textId="77777777" w:rsidR="00406354" w:rsidRPr="008F79E3" w:rsidRDefault="00406354" w:rsidP="00EB5E0F">
            <w:pPr>
              <w:spacing w:line="240" w:lineRule="auto"/>
              <w:rPr>
                <w:rFonts w:cs="Poppins"/>
                <w:sz w:val="22"/>
                <w:szCs w:val="22"/>
              </w:rPr>
            </w:pPr>
            <w:r w:rsidRPr="008F79E3">
              <w:rPr>
                <w:rFonts w:cs="Poppins"/>
                <w:sz w:val="22"/>
                <w:szCs w:val="22"/>
              </w:rPr>
              <w:t xml:space="preserve">Everyday </w:t>
            </w:r>
            <w:r w:rsidR="00EB5E0F" w:rsidRPr="008F79E3">
              <w:rPr>
                <w:rFonts w:cs="Poppins"/>
                <w:sz w:val="22"/>
                <w:szCs w:val="22"/>
              </w:rPr>
              <w:t>o</w:t>
            </w:r>
            <w:r w:rsidRPr="008F79E3">
              <w:rPr>
                <w:rFonts w:cs="Poppins"/>
                <w:sz w:val="22"/>
                <w:szCs w:val="22"/>
              </w:rPr>
              <w:t xml:space="preserve">pportunities for </w:t>
            </w:r>
            <w:r w:rsidR="00EB5E0F" w:rsidRPr="008F79E3">
              <w:rPr>
                <w:rFonts w:cs="Poppins"/>
                <w:sz w:val="22"/>
                <w:szCs w:val="22"/>
              </w:rPr>
              <w:t>c</w:t>
            </w:r>
            <w:r w:rsidRPr="008F79E3">
              <w:rPr>
                <w:rFonts w:cs="Poppins"/>
                <w:sz w:val="22"/>
                <w:szCs w:val="22"/>
              </w:rPr>
              <w:t xml:space="preserve">hildren to </w:t>
            </w:r>
            <w:r w:rsidR="00EB5E0F" w:rsidRPr="008F79E3">
              <w:rPr>
                <w:rFonts w:cs="Poppins"/>
                <w:sz w:val="22"/>
                <w:szCs w:val="22"/>
              </w:rPr>
              <w:t>m</w:t>
            </w:r>
            <w:r w:rsidRPr="008F79E3">
              <w:rPr>
                <w:rFonts w:cs="Poppins"/>
                <w:sz w:val="22"/>
                <w:szCs w:val="22"/>
              </w:rPr>
              <w:t>easure</w:t>
            </w:r>
          </w:p>
          <w:p w14:paraId="140F4DF6" w14:textId="233C6CB2" w:rsidR="007F3371" w:rsidRPr="008F79E3" w:rsidRDefault="00C70FE5" w:rsidP="007F3371">
            <w:pPr>
              <w:pStyle w:val="ListParagraph"/>
              <w:numPr>
                <w:ilvl w:val="0"/>
                <w:numId w:val="125"/>
              </w:numPr>
              <w:spacing w:line="240" w:lineRule="auto"/>
              <w:rPr>
                <w:rFonts w:cs="Poppins"/>
                <w:sz w:val="22"/>
                <w:szCs w:val="22"/>
              </w:rPr>
            </w:pPr>
            <w:r>
              <w:rPr>
                <w:rFonts w:cs="Poppins"/>
                <w:sz w:val="22"/>
                <w:szCs w:val="22"/>
              </w:rPr>
              <w:t>M</w:t>
            </w:r>
            <w:r w:rsidR="007F3371" w:rsidRPr="008F79E3">
              <w:rPr>
                <w:rFonts w:cs="Poppins"/>
                <w:sz w:val="22"/>
                <w:szCs w:val="22"/>
              </w:rPr>
              <w:t xml:space="preserve">easuring in STEAM </w:t>
            </w:r>
          </w:p>
        </w:tc>
        <w:tc>
          <w:tcPr>
            <w:tcW w:w="1975" w:type="dxa"/>
          </w:tcPr>
          <w:p w14:paraId="2A2E9B61" w14:textId="6467158B" w:rsidR="00154083" w:rsidRPr="008F79E3" w:rsidRDefault="00154083" w:rsidP="002171B6">
            <w:pPr>
              <w:spacing w:line="240" w:lineRule="auto"/>
              <w:rPr>
                <w:sz w:val="22"/>
                <w:szCs w:val="22"/>
              </w:rPr>
            </w:pPr>
            <w:r w:rsidRPr="008F79E3">
              <w:rPr>
                <w:sz w:val="22"/>
                <w:szCs w:val="22"/>
              </w:rPr>
              <w:t>10-</w:t>
            </w:r>
            <w:r w:rsidR="00406354" w:rsidRPr="008F79E3">
              <w:rPr>
                <w:sz w:val="22"/>
                <w:szCs w:val="22"/>
              </w:rPr>
              <w:t>15</w:t>
            </w:r>
          </w:p>
        </w:tc>
      </w:tr>
      <w:tr w:rsidR="00154083" w14:paraId="4C9F3421" w14:textId="77777777" w:rsidTr="002171B6">
        <w:tc>
          <w:tcPr>
            <w:tcW w:w="2065" w:type="dxa"/>
          </w:tcPr>
          <w:p w14:paraId="2CA809E2" w14:textId="2B35BC6D" w:rsidR="00154083" w:rsidRPr="008F79E3" w:rsidRDefault="007F3371" w:rsidP="002171B6">
            <w:pPr>
              <w:spacing w:line="240" w:lineRule="auto"/>
              <w:rPr>
                <w:rFonts w:cs="Poppins"/>
                <w:sz w:val="22"/>
                <w:szCs w:val="22"/>
              </w:rPr>
            </w:pPr>
            <w:r w:rsidRPr="008F79E3">
              <w:rPr>
                <w:rFonts w:cs="Poppins"/>
                <w:sz w:val="22"/>
                <w:szCs w:val="22"/>
              </w:rPr>
              <w:t>6</w:t>
            </w:r>
            <w:r w:rsidR="00406354" w:rsidRPr="008F79E3">
              <w:rPr>
                <w:rFonts w:cs="Poppins"/>
                <w:sz w:val="22"/>
                <w:szCs w:val="22"/>
              </w:rPr>
              <w:t>-2</w:t>
            </w:r>
            <w:r w:rsidRPr="008F79E3">
              <w:rPr>
                <w:rFonts w:cs="Poppins"/>
                <w:sz w:val="22"/>
                <w:szCs w:val="22"/>
              </w:rPr>
              <w:t>3</w:t>
            </w:r>
          </w:p>
        </w:tc>
        <w:tc>
          <w:tcPr>
            <w:tcW w:w="5310" w:type="dxa"/>
          </w:tcPr>
          <w:p w14:paraId="00F7848B" w14:textId="77777777" w:rsidR="00406354" w:rsidRPr="008F79E3" w:rsidRDefault="007F3371" w:rsidP="00EB5E0F">
            <w:pPr>
              <w:spacing w:line="240" w:lineRule="auto"/>
              <w:rPr>
                <w:rFonts w:cs="Poppins"/>
                <w:sz w:val="22"/>
                <w:szCs w:val="22"/>
              </w:rPr>
            </w:pPr>
            <w:r w:rsidRPr="008F79E3">
              <w:rPr>
                <w:rFonts w:cs="Poppins"/>
                <w:sz w:val="22"/>
                <w:szCs w:val="22"/>
              </w:rPr>
              <w:t>H</w:t>
            </w:r>
            <w:r w:rsidR="00154083" w:rsidRPr="008F79E3">
              <w:rPr>
                <w:rFonts w:cs="Poppins"/>
                <w:sz w:val="22"/>
                <w:szCs w:val="22"/>
              </w:rPr>
              <w:t>ow children</w:t>
            </w:r>
            <w:r w:rsidRPr="008F79E3">
              <w:rPr>
                <w:rFonts w:cs="Poppins"/>
                <w:sz w:val="22"/>
                <w:szCs w:val="22"/>
              </w:rPr>
              <w:t xml:space="preserve"> in preschool, TK, and K</w:t>
            </w:r>
            <w:r w:rsidR="00154083" w:rsidRPr="008F79E3">
              <w:rPr>
                <w:rFonts w:cs="Poppins"/>
                <w:sz w:val="22"/>
                <w:szCs w:val="22"/>
              </w:rPr>
              <w:t xml:space="preserve"> learn about measurement: </w:t>
            </w:r>
            <w:r w:rsidR="00406354" w:rsidRPr="008F79E3">
              <w:rPr>
                <w:rFonts w:cs="Poppins"/>
                <w:sz w:val="22"/>
                <w:szCs w:val="22"/>
              </w:rPr>
              <w:t xml:space="preserve"> </w:t>
            </w:r>
          </w:p>
          <w:p w14:paraId="376503B8" w14:textId="27A0CF56" w:rsidR="007F3371" w:rsidRPr="008F79E3" w:rsidRDefault="007F3371" w:rsidP="000E78B6">
            <w:pPr>
              <w:pStyle w:val="ListParagraph"/>
              <w:numPr>
                <w:ilvl w:val="0"/>
                <w:numId w:val="123"/>
              </w:numPr>
              <w:spacing w:line="240" w:lineRule="auto"/>
              <w:rPr>
                <w:rFonts w:cs="Poppins"/>
                <w:sz w:val="22"/>
                <w:szCs w:val="22"/>
              </w:rPr>
            </w:pPr>
            <w:r w:rsidRPr="008F79E3">
              <w:rPr>
                <w:rFonts w:cs="Poppins"/>
                <w:sz w:val="22"/>
                <w:szCs w:val="22"/>
              </w:rPr>
              <w:t>California learning foundations and standards</w:t>
            </w:r>
          </w:p>
          <w:p w14:paraId="4159A074" w14:textId="22BD47BB" w:rsidR="007F3371" w:rsidRPr="008F79E3" w:rsidRDefault="007F3371" w:rsidP="007F3371">
            <w:pPr>
              <w:pStyle w:val="ListParagraph"/>
              <w:numPr>
                <w:ilvl w:val="0"/>
                <w:numId w:val="123"/>
              </w:numPr>
              <w:spacing w:line="240" w:lineRule="auto"/>
              <w:rPr>
                <w:rFonts w:cs="Poppins"/>
                <w:sz w:val="22"/>
                <w:szCs w:val="22"/>
              </w:rPr>
            </w:pPr>
            <w:r w:rsidRPr="008F79E3">
              <w:rPr>
                <w:rFonts w:cs="Poppins"/>
                <w:sz w:val="22"/>
                <w:szCs w:val="22"/>
              </w:rPr>
              <w:t>Comparing</w:t>
            </w:r>
          </w:p>
          <w:p w14:paraId="040063D1" w14:textId="1B9CDF7C" w:rsidR="007F3371" w:rsidRPr="008F79E3" w:rsidRDefault="007F3371" w:rsidP="007F3371">
            <w:pPr>
              <w:pStyle w:val="ListParagraph"/>
              <w:numPr>
                <w:ilvl w:val="0"/>
                <w:numId w:val="123"/>
              </w:numPr>
              <w:spacing w:line="240" w:lineRule="auto"/>
              <w:rPr>
                <w:rFonts w:cs="Poppins"/>
                <w:sz w:val="22"/>
                <w:szCs w:val="22"/>
              </w:rPr>
            </w:pPr>
            <w:r w:rsidRPr="008F79E3">
              <w:rPr>
                <w:rFonts w:cs="Poppins"/>
                <w:sz w:val="22"/>
                <w:szCs w:val="22"/>
              </w:rPr>
              <w:t>Ordering</w:t>
            </w:r>
          </w:p>
          <w:p w14:paraId="7B0A5931" w14:textId="1B2A41DD" w:rsidR="007F3371" w:rsidRPr="008F79E3" w:rsidRDefault="007F3371" w:rsidP="007F3371">
            <w:pPr>
              <w:pStyle w:val="ListParagraph"/>
              <w:numPr>
                <w:ilvl w:val="0"/>
                <w:numId w:val="123"/>
              </w:numPr>
              <w:spacing w:line="240" w:lineRule="auto"/>
              <w:rPr>
                <w:rFonts w:cs="Poppins"/>
                <w:sz w:val="22"/>
                <w:szCs w:val="22"/>
              </w:rPr>
            </w:pPr>
            <w:r w:rsidRPr="008F79E3">
              <w:rPr>
                <w:rFonts w:cs="Poppins"/>
                <w:sz w:val="22"/>
                <w:szCs w:val="22"/>
              </w:rPr>
              <w:t>Measuring</w:t>
            </w:r>
          </w:p>
          <w:p w14:paraId="4DF55A14" w14:textId="353F8623" w:rsidR="007F3371" w:rsidRPr="008F79E3" w:rsidRDefault="007F3371" w:rsidP="007F3371">
            <w:pPr>
              <w:pStyle w:val="ListParagraph"/>
              <w:numPr>
                <w:ilvl w:val="0"/>
                <w:numId w:val="123"/>
              </w:numPr>
              <w:spacing w:line="240" w:lineRule="auto"/>
              <w:rPr>
                <w:rFonts w:cs="Poppins"/>
                <w:sz w:val="22"/>
                <w:szCs w:val="22"/>
              </w:rPr>
            </w:pPr>
            <w:r w:rsidRPr="008F79E3">
              <w:rPr>
                <w:rFonts w:cs="Poppins"/>
                <w:sz w:val="22"/>
                <w:szCs w:val="22"/>
              </w:rPr>
              <w:t>Video observation</w:t>
            </w:r>
          </w:p>
        </w:tc>
        <w:tc>
          <w:tcPr>
            <w:tcW w:w="1975" w:type="dxa"/>
          </w:tcPr>
          <w:p w14:paraId="588DA27B" w14:textId="5B42016A" w:rsidR="00154083" w:rsidRPr="008F79E3" w:rsidRDefault="00342347" w:rsidP="002171B6">
            <w:pPr>
              <w:spacing w:line="240" w:lineRule="auto"/>
              <w:rPr>
                <w:sz w:val="22"/>
                <w:szCs w:val="22"/>
              </w:rPr>
            </w:pPr>
            <w:r w:rsidRPr="008F79E3">
              <w:rPr>
                <w:sz w:val="22"/>
                <w:szCs w:val="22"/>
              </w:rPr>
              <w:t>30-40</w:t>
            </w:r>
          </w:p>
        </w:tc>
      </w:tr>
      <w:tr w:rsidR="00154083" w14:paraId="5F0BF932" w14:textId="77777777" w:rsidTr="002171B6">
        <w:tc>
          <w:tcPr>
            <w:tcW w:w="2065" w:type="dxa"/>
          </w:tcPr>
          <w:p w14:paraId="129FC1F7" w14:textId="3A2B531F" w:rsidR="00154083" w:rsidRPr="008F79E3" w:rsidRDefault="00406354" w:rsidP="002171B6">
            <w:pPr>
              <w:spacing w:line="240" w:lineRule="auto"/>
              <w:rPr>
                <w:rFonts w:cs="Poppins"/>
                <w:sz w:val="22"/>
                <w:szCs w:val="22"/>
              </w:rPr>
            </w:pPr>
            <w:r w:rsidRPr="008F79E3">
              <w:rPr>
                <w:rFonts w:cs="Poppins"/>
                <w:sz w:val="22"/>
                <w:szCs w:val="22"/>
              </w:rPr>
              <w:t>2</w:t>
            </w:r>
            <w:r w:rsidR="007F3371" w:rsidRPr="008F79E3">
              <w:rPr>
                <w:rFonts w:cs="Poppins"/>
                <w:sz w:val="22"/>
                <w:szCs w:val="22"/>
              </w:rPr>
              <w:t>4</w:t>
            </w:r>
            <w:r w:rsidR="00154083" w:rsidRPr="008F79E3">
              <w:rPr>
                <w:rFonts w:cs="Poppins"/>
                <w:sz w:val="22"/>
                <w:szCs w:val="22"/>
              </w:rPr>
              <w:t>-</w:t>
            </w:r>
            <w:r w:rsidR="007F3371" w:rsidRPr="008F79E3">
              <w:rPr>
                <w:rFonts w:cs="Poppins"/>
                <w:sz w:val="22"/>
                <w:szCs w:val="22"/>
              </w:rPr>
              <w:t>29</w:t>
            </w:r>
          </w:p>
        </w:tc>
        <w:tc>
          <w:tcPr>
            <w:tcW w:w="5310" w:type="dxa"/>
          </w:tcPr>
          <w:p w14:paraId="51DF22A9" w14:textId="77777777" w:rsidR="00342347" w:rsidRPr="008F79E3" w:rsidRDefault="007F3371" w:rsidP="00EB5E0F">
            <w:pPr>
              <w:spacing w:line="240" w:lineRule="auto"/>
              <w:rPr>
                <w:rFonts w:cs="Poppins"/>
                <w:sz w:val="22"/>
                <w:szCs w:val="22"/>
              </w:rPr>
            </w:pPr>
            <w:r w:rsidRPr="008F79E3">
              <w:rPr>
                <w:rFonts w:cs="Poppins"/>
                <w:sz w:val="22"/>
                <w:szCs w:val="22"/>
              </w:rPr>
              <w:t>How to support</w:t>
            </w:r>
            <w:r w:rsidR="00154083" w:rsidRPr="008F79E3">
              <w:rPr>
                <w:rFonts w:cs="Poppins"/>
                <w:sz w:val="22"/>
                <w:szCs w:val="22"/>
              </w:rPr>
              <w:t xml:space="preserve"> children in learning about measurement</w:t>
            </w:r>
            <w:r w:rsidRPr="008F79E3">
              <w:rPr>
                <w:rFonts w:cs="Poppins"/>
                <w:sz w:val="22"/>
                <w:szCs w:val="22"/>
              </w:rPr>
              <w:t>:</w:t>
            </w:r>
          </w:p>
          <w:p w14:paraId="4FB55A68" w14:textId="77777777" w:rsidR="007F3371" w:rsidRPr="008F79E3" w:rsidRDefault="007F3371" w:rsidP="007F3371">
            <w:pPr>
              <w:pStyle w:val="ListParagraph"/>
              <w:numPr>
                <w:ilvl w:val="0"/>
                <w:numId w:val="124"/>
              </w:numPr>
              <w:spacing w:line="240" w:lineRule="auto"/>
              <w:rPr>
                <w:rFonts w:cs="Poppins"/>
                <w:sz w:val="22"/>
                <w:szCs w:val="22"/>
              </w:rPr>
            </w:pPr>
            <w:r w:rsidRPr="008F79E3">
              <w:rPr>
                <w:rFonts w:cs="Poppins"/>
                <w:sz w:val="22"/>
                <w:szCs w:val="22"/>
              </w:rPr>
              <w:t>Observing and discussing M</w:t>
            </w:r>
            <w:r w:rsidRPr="008F79E3">
              <w:rPr>
                <w:rFonts w:cs="Poppins"/>
                <w:sz w:val="22"/>
                <w:szCs w:val="22"/>
                <w:vertAlign w:val="superscript"/>
              </w:rPr>
              <w:t>5</w:t>
            </w:r>
          </w:p>
          <w:p w14:paraId="1CFCBE13" w14:textId="517771F3" w:rsidR="007F3371" w:rsidRPr="008F79E3" w:rsidRDefault="007F3371" w:rsidP="007F3371">
            <w:pPr>
              <w:pStyle w:val="ListParagraph"/>
              <w:numPr>
                <w:ilvl w:val="0"/>
                <w:numId w:val="124"/>
              </w:numPr>
              <w:spacing w:line="240" w:lineRule="auto"/>
              <w:rPr>
                <w:rFonts w:cs="Poppins"/>
                <w:sz w:val="22"/>
                <w:szCs w:val="22"/>
              </w:rPr>
            </w:pPr>
            <w:r w:rsidRPr="008F79E3">
              <w:rPr>
                <w:rFonts w:cs="Poppins"/>
                <w:sz w:val="22"/>
                <w:szCs w:val="22"/>
              </w:rPr>
              <w:t>Activity for children</w:t>
            </w:r>
          </w:p>
        </w:tc>
        <w:tc>
          <w:tcPr>
            <w:tcW w:w="1975" w:type="dxa"/>
          </w:tcPr>
          <w:p w14:paraId="2714ABB5" w14:textId="697FF667" w:rsidR="00154083" w:rsidRPr="008F79E3" w:rsidRDefault="00342347" w:rsidP="002171B6">
            <w:pPr>
              <w:spacing w:line="240" w:lineRule="auto"/>
              <w:rPr>
                <w:sz w:val="22"/>
                <w:szCs w:val="22"/>
              </w:rPr>
            </w:pPr>
            <w:r w:rsidRPr="008F79E3">
              <w:rPr>
                <w:sz w:val="22"/>
                <w:szCs w:val="22"/>
              </w:rPr>
              <w:t>45</w:t>
            </w:r>
            <w:r w:rsidR="00154083" w:rsidRPr="008F79E3">
              <w:rPr>
                <w:sz w:val="22"/>
                <w:szCs w:val="22"/>
              </w:rPr>
              <w:t>-</w:t>
            </w:r>
            <w:r w:rsidRPr="008F79E3">
              <w:rPr>
                <w:sz w:val="22"/>
                <w:szCs w:val="22"/>
              </w:rPr>
              <w:t>75</w:t>
            </w:r>
          </w:p>
        </w:tc>
      </w:tr>
      <w:tr w:rsidR="00154083" w14:paraId="5CD90B2E" w14:textId="77777777" w:rsidTr="002171B6">
        <w:tc>
          <w:tcPr>
            <w:tcW w:w="2065" w:type="dxa"/>
          </w:tcPr>
          <w:p w14:paraId="6963E713" w14:textId="1AD6B00E" w:rsidR="00154083" w:rsidRPr="008F79E3" w:rsidRDefault="00406354" w:rsidP="002171B6">
            <w:pPr>
              <w:spacing w:line="240" w:lineRule="auto"/>
              <w:rPr>
                <w:rFonts w:cs="Poppins"/>
                <w:sz w:val="22"/>
                <w:szCs w:val="22"/>
              </w:rPr>
            </w:pPr>
            <w:r w:rsidRPr="008F79E3">
              <w:rPr>
                <w:rFonts w:cs="Poppins"/>
                <w:sz w:val="22"/>
                <w:szCs w:val="22"/>
              </w:rPr>
              <w:t>3</w:t>
            </w:r>
            <w:r w:rsidR="007F3371" w:rsidRPr="008F79E3">
              <w:rPr>
                <w:rFonts w:cs="Poppins"/>
                <w:sz w:val="22"/>
                <w:szCs w:val="22"/>
              </w:rPr>
              <w:t>0</w:t>
            </w:r>
          </w:p>
        </w:tc>
        <w:tc>
          <w:tcPr>
            <w:tcW w:w="5310" w:type="dxa"/>
          </w:tcPr>
          <w:p w14:paraId="38A4C408" w14:textId="26AFA0AE" w:rsidR="00154083" w:rsidRPr="008F79E3" w:rsidRDefault="007F3371" w:rsidP="002171B6">
            <w:pPr>
              <w:spacing w:line="240" w:lineRule="auto"/>
              <w:rPr>
                <w:rFonts w:cs="Poppins"/>
                <w:sz w:val="22"/>
                <w:szCs w:val="22"/>
              </w:rPr>
            </w:pPr>
            <w:r w:rsidRPr="008F79E3">
              <w:rPr>
                <w:rFonts w:cs="Poppins"/>
                <w:sz w:val="22"/>
                <w:szCs w:val="22"/>
              </w:rPr>
              <w:t>R</w:t>
            </w:r>
            <w:r w:rsidR="00154083" w:rsidRPr="008F79E3">
              <w:rPr>
                <w:rFonts w:cs="Poppins"/>
                <w:sz w:val="22"/>
                <w:szCs w:val="22"/>
              </w:rPr>
              <w:t>eflection</w:t>
            </w:r>
          </w:p>
        </w:tc>
        <w:tc>
          <w:tcPr>
            <w:tcW w:w="1975" w:type="dxa"/>
          </w:tcPr>
          <w:p w14:paraId="2401319D" w14:textId="77777777" w:rsidR="00154083" w:rsidRPr="008F79E3" w:rsidRDefault="00154083" w:rsidP="002171B6">
            <w:pPr>
              <w:spacing w:line="240" w:lineRule="auto"/>
              <w:rPr>
                <w:sz w:val="22"/>
                <w:szCs w:val="22"/>
              </w:rPr>
            </w:pPr>
            <w:r w:rsidRPr="008F79E3">
              <w:rPr>
                <w:sz w:val="22"/>
                <w:szCs w:val="22"/>
              </w:rPr>
              <w:t>5-7</w:t>
            </w:r>
          </w:p>
        </w:tc>
      </w:tr>
    </w:tbl>
    <w:p w14:paraId="3BFE6E5F" w14:textId="77777777" w:rsidR="00154083" w:rsidRPr="001F4A79" w:rsidRDefault="00154083" w:rsidP="008F79E3">
      <w:pPr>
        <w:pStyle w:val="BodyText"/>
      </w:pPr>
      <w:r w:rsidRPr="001F4A79">
        <w:t>The times are approximate and may vary based on session goals, group size</w:t>
      </w:r>
      <w:r>
        <w:t>,</w:t>
      </w:r>
      <w:r w:rsidRPr="001F4A79">
        <w:t xml:space="preserve"> and participants</w:t>
      </w:r>
      <w:r>
        <w:t>’</w:t>
      </w:r>
      <w:r w:rsidRPr="001F4A79">
        <w:t xml:space="preserve"> </w:t>
      </w:r>
      <w:r>
        <w:t xml:space="preserve">previous experience and </w:t>
      </w:r>
      <w:r w:rsidRPr="001F4A79">
        <w:t xml:space="preserve">familiarity with the </w:t>
      </w:r>
      <w:r>
        <w:t>content</w:t>
      </w:r>
      <w:r w:rsidRPr="001F4A79">
        <w:t>.</w:t>
      </w:r>
    </w:p>
    <w:p w14:paraId="2ADD1319" w14:textId="77777777" w:rsidR="00154083" w:rsidRPr="00C723DA" w:rsidRDefault="00154083" w:rsidP="00154083">
      <w:pPr>
        <w:pStyle w:val="Heading2"/>
      </w:pPr>
      <w:r w:rsidRPr="00C723DA">
        <w:lastRenderedPageBreak/>
        <w:t>To prepare for your session</w:t>
      </w:r>
    </w:p>
    <w:p w14:paraId="7E325EB9" w14:textId="77777777" w:rsidR="00154083" w:rsidRPr="0080694C" w:rsidRDefault="00154083" w:rsidP="008252A0">
      <w:pPr>
        <w:pStyle w:val="ListBullet"/>
      </w:pPr>
      <w:r w:rsidRPr="0080694C">
        <w:t>As you plan your professional learning session, consider the content in each of the PPTs in this suite:</w:t>
      </w:r>
    </w:p>
    <w:p w14:paraId="6D68EBB2" w14:textId="77777777" w:rsidR="00154083" w:rsidRPr="0080694C" w:rsidRDefault="00154083" w:rsidP="00CD336A">
      <w:pPr>
        <w:pStyle w:val="ListBullet2"/>
      </w:pPr>
      <w:r w:rsidRPr="0080694C">
        <w:t>PPT</w:t>
      </w:r>
      <w:r>
        <w:t> </w:t>
      </w:r>
      <w:r w:rsidRPr="0080694C">
        <w:t>1 “Introduction to Measurement</w:t>
      </w:r>
      <w:r>
        <w:t>: Birth–8 Years</w:t>
      </w:r>
      <w:r w:rsidRPr="0080694C">
        <w:t>” describes how children develop an understanding of measurement from birth to age eight.</w:t>
      </w:r>
    </w:p>
    <w:p w14:paraId="6D26FBAE" w14:textId="77777777" w:rsidR="00154083" w:rsidRPr="00736D88" w:rsidRDefault="00154083" w:rsidP="00CD336A">
      <w:pPr>
        <w:pStyle w:val="ListBullet2"/>
      </w:pPr>
      <w:r w:rsidRPr="00736D88">
        <w:t>PPT</w:t>
      </w:r>
      <w:r>
        <w:t> </w:t>
      </w:r>
      <w:r w:rsidRPr="00736D88">
        <w:t xml:space="preserve">2a “Measurement: Infants and Toddlers,” </w:t>
      </w:r>
      <w:r>
        <w:t xml:space="preserve">and </w:t>
      </w:r>
      <w:r w:rsidRPr="00736D88">
        <w:t>PPT</w:t>
      </w:r>
      <w:r>
        <w:t> </w:t>
      </w:r>
      <w:r w:rsidRPr="00736D88">
        <w:t>2b “Measurement: Preschool, Transitional Kindergarten, and Kindergarten”</w:t>
      </w:r>
      <w:r w:rsidRPr="00A7435D">
        <w:t xml:space="preserve"> </w:t>
      </w:r>
      <w:r>
        <w:t xml:space="preserve">and </w:t>
      </w:r>
      <w:r w:rsidRPr="00736D88">
        <w:t>PPT</w:t>
      </w:r>
      <w:r>
        <w:t> </w:t>
      </w:r>
      <w:r w:rsidRPr="00736D88">
        <w:t>2</w:t>
      </w:r>
      <w:r>
        <w:t>c (coming soon)</w:t>
      </w:r>
      <w:r w:rsidRPr="00736D88">
        <w:t xml:space="preserve"> “Measurement: </w:t>
      </w:r>
      <w:r>
        <w:t>Early Elementary</w:t>
      </w:r>
      <w:r w:rsidRPr="00736D88">
        <w:t>” describe in greater depth how children at different age levels develop an understanding of measurement. These PPTs also include ideas on how to support children in specific age ranges to develop measurement skills.</w:t>
      </w:r>
    </w:p>
    <w:p w14:paraId="0B923155" w14:textId="77777777" w:rsidR="00154083" w:rsidRDefault="00154083" w:rsidP="008252A0">
      <w:pPr>
        <w:pStyle w:val="ListBullet"/>
      </w:pPr>
      <w:r w:rsidRPr="002C604F">
        <w:t>We encourage you to offer the content in PPT</w:t>
      </w:r>
      <w:r>
        <w:t> </w:t>
      </w:r>
      <w:r w:rsidRPr="002C604F">
        <w:t>1 before, or in combination with, one age-specific slide deck (PPT</w:t>
      </w:r>
      <w:r>
        <w:t> </w:t>
      </w:r>
      <w:r w:rsidRPr="002C604F">
        <w:t>2a</w:t>
      </w:r>
      <w:r>
        <w:t xml:space="preserve">, </w:t>
      </w:r>
      <w:r w:rsidRPr="002C604F">
        <w:t>PPT</w:t>
      </w:r>
      <w:r>
        <w:t> </w:t>
      </w:r>
      <w:r w:rsidRPr="002C604F">
        <w:t>2b</w:t>
      </w:r>
      <w:r>
        <w:t>, or PPT 2c (coming soon)</w:t>
      </w:r>
      <w:r w:rsidRPr="002C604F">
        <w:t>). Together, PPT</w:t>
      </w:r>
      <w:r>
        <w:t> </w:t>
      </w:r>
      <w:r w:rsidRPr="002C604F">
        <w:t>1 and one of the age-specific slide decks are designed for a three-hour professional</w:t>
      </w:r>
      <w:r w:rsidRPr="0083330A">
        <w:t xml:space="preserve"> learning session.</w:t>
      </w:r>
      <w:r>
        <w:t xml:space="preserve"> However, you can adjust slide decks to best meet participant needs and time allowances.</w:t>
      </w:r>
    </w:p>
    <w:p w14:paraId="027B4BBF" w14:textId="77777777" w:rsidR="00154083" w:rsidRDefault="00154083" w:rsidP="008252A0">
      <w:pPr>
        <w:pStyle w:val="ListBullet"/>
      </w:pPr>
      <w:r w:rsidRPr="00AA3108">
        <w:t xml:space="preserve">Before your session, carefully review all handouts and prepare the necessary materials. Select a facilitation method that works best for your session length and format, group size, and participant needs. </w:t>
      </w:r>
    </w:p>
    <w:p w14:paraId="04D3EEA1" w14:textId="2B42A98D" w:rsidR="003C4FE6" w:rsidRDefault="003C4FE6" w:rsidP="003C4FE6">
      <w:pPr>
        <w:pStyle w:val="ListBullet"/>
      </w:pPr>
      <w:r w:rsidRPr="002B6E78">
        <w:t xml:space="preserve">Consider using photos, videos, or stories from the learning settings where educators work within this session. Making the information more personal for participants can create a greater connection to the content and foster feelings of belonging in </w:t>
      </w:r>
      <w:r>
        <w:t>math.</w:t>
      </w:r>
    </w:p>
    <w:p w14:paraId="4F1584E6" w14:textId="77777777" w:rsidR="00154083" w:rsidRPr="00287C04" w:rsidRDefault="00154083" w:rsidP="00154083">
      <w:pPr>
        <w:pStyle w:val="Heading2"/>
      </w:pPr>
      <w:r w:rsidRPr="00287C04">
        <w:t>Materials</w:t>
      </w:r>
      <w:r>
        <w:t xml:space="preserve"> Needed</w:t>
      </w:r>
    </w:p>
    <w:p w14:paraId="7AFCC013" w14:textId="3D5F17D5" w:rsidR="004078F2" w:rsidRPr="004078F2" w:rsidRDefault="004078F2" w:rsidP="008252A0">
      <w:pPr>
        <w:pStyle w:val="ListBullet"/>
        <w:rPr>
          <w:lang w:val="es-ES_tradnl"/>
        </w:rPr>
      </w:pPr>
      <w:r w:rsidRPr="004078F2">
        <w:t>Scratch paper</w:t>
      </w:r>
      <w:r w:rsidR="00EB5E0F">
        <w:t>, chart paper,</w:t>
      </w:r>
      <w:r w:rsidRPr="004078F2">
        <w:t xml:space="preserve"> and writing tools</w:t>
      </w:r>
    </w:p>
    <w:p w14:paraId="63229510" w14:textId="6449B6F5" w:rsidR="00154083" w:rsidRPr="004078F2" w:rsidRDefault="00154083" w:rsidP="008252A0">
      <w:pPr>
        <w:pStyle w:val="ListBullet"/>
        <w:rPr>
          <w:lang w:val="es-ES_tradnl"/>
        </w:rPr>
      </w:pPr>
      <w:r w:rsidRPr="004078F2">
        <w:t xml:space="preserve">A variety of standard and nonstandard measurement tools. An activity in the session requires participants to use these tools. Additionally, you may want to encourage participants to explore and play with these tools during breaks in your session. </w:t>
      </w:r>
    </w:p>
    <w:p w14:paraId="40BD6021" w14:textId="77777777" w:rsidR="00154083" w:rsidRPr="004078F2" w:rsidRDefault="00154083" w:rsidP="00CD336A">
      <w:pPr>
        <w:pStyle w:val="ListBullet2"/>
        <w:rPr>
          <w:lang w:val="es-ES_tradnl"/>
        </w:rPr>
      </w:pPr>
      <w:r w:rsidRPr="004078F2">
        <w:t xml:space="preserve">Examples of standard measurement tools include measuring tapes, rulers, measuring cups and spoons, balance scales, or thermometers. </w:t>
      </w:r>
    </w:p>
    <w:p w14:paraId="3C1D993F" w14:textId="77777777" w:rsidR="00154083" w:rsidRPr="004078F2" w:rsidRDefault="00154083" w:rsidP="00CD336A">
      <w:pPr>
        <w:pStyle w:val="ListBullet2"/>
        <w:rPr>
          <w:lang w:val="es-ES_tradnl"/>
        </w:rPr>
      </w:pPr>
      <w:r w:rsidRPr="004078F2">
        <w:t xml:space="preserve">Examples of nonstandard measurement tools include blocks, string, paper clips, crayons, or craft sticks. </w:t>
      </w:r>
    </w:p>
    <w:p w14:paraId="07985356" w14:textId="1A091F8E" w:rsidR="00154083" w:rsidRPr="004078F2" w:rsidRDefault="00375634" w:rsidP="008F79E3">
      <w:pPr>
        <w:pStyle w:val="ListBullet"/>
      </w:pPr>
      <w:r w:rsidRPr="008F79E3">
        <w:rPr>
          <w:b/>
          <w:bCs/>
        </w:rPr>
        <w:t>Measuring in STEAM Investigations</w:t>
      </w:r>
      <w:r w:rsidR="00154083" w:rsidRPr="008F79E3">
        <w:rPr>
          <w:b/>
          <w:bCs/>
        </w:rPr>
        <w:t xml:space="preserve"> </w:t>
      </w:r>
      <w:r w:rsidR="00154083" w:rsidRPr="004078F2">
        <w:t>handout</w:t>
      </w:r>
    </w:p>
    <w:p w14:paraId="79C1C44F" w14:textId="4D4D2F8A" w:rsidR="00154083" w:rsidRPr="004078F2" w:rsidRDefault="00154083" w:rsidP="008F79E3">
      <w:pPr>
        <w:pStyle w:val="ListBullet"/>
      </w:pPr>
      <w:r w:rsidRPr="008F79E3">
        <w:rPr>
          <w:b/>
          <w:bCs/>
        </w:rPr>
        <w:lastRenderedPageBreak/>
        <w:t>M</w:t>
      </w:r>
      <w:r w:rsidRPr="008F79E3">
        <w:rPr>
          <w:b/>
          <w:bCs/>
          <w:vertAlign w:val="superscript"/>
        </w:rPr>
        <w:t>5</w:t>
      </w:r>
      <w:r w:rsidRPr="008F79E3">
        <w:rPr>
          <w:b/>
          <w:bCs/>
        </w:rPr>
        <w:t xml:space="preserve"> Overview </w:t>
      </w:r>
      <w:r w:rsidR="004078F2" w:rsidRPr="004078F2">
        <w:t>handout</w:t>
      </w:r>
    </w:p>
    <w:p w14:paraId="19950223" w14:textId="7FF110C1" w:rsidR="00154083" w:rsidRPr="004078F2" w:rsidRDefault="00154083" w:rsidP="008F79E3">
      <w:pPr>
        <w:pStyle w:val="ListBullet"/>
      </w:pPr>
      <w:r w:rsidRPr="004078F2">
        <w:rPr>
          <w:b/>
          <w:bCs/>
        </w:rPr>
        <w:t>Observing M</w:t>
      </w:r>
      <w:r w:rsidRPr="004078F2">
        <w:rPr>
          <w:b/>
          <w:bCs/>
          <w:vertAlign w:val="superscript"/>
        </w:rPr>
        <w:t>5</w:t>
      </w:r>
      <w:r w:rsidRPr="004078F2">
        <w:rPr>
          <w:b/>
          <w:bCs/>
        </w:rPr>
        <w:t xml:space="preserve"> in Action: Measurement</w:t>
      </w:r>
      <w:r w:rsidRPr="004078F2">
        <w:t xml:space="preserve"> </w:t>
      </w:r>
      <w:r w:rsidR="004078F2" w:rsidRPr="004078F2">
        <w:t xml:space="preserve">handout, </w:t>
      </w:r>
      <w:r w:rsidRPr="004078F2">
        <w:t xml:space="preserve">sample answers handout, </w:t>
      </w:r>
      <w:r w:rsidR="00301199" w:rsidRPr="00677E20">
        <w:t xml:space="preserve">Preschool, TK, or K measurement </w:t>
      </w:r>
      <w:r w:rsidRPr="004078F2">
        <w:t>video clip</w:t>
      </w:r>
    </w:p>
    <w:p w14:paraId="047FC0BA" w14:textId="2847CF1A" w:rsidR="00154083" w:rsidRPr="004078F2" w:rsidRDefault="00154083" w:rsidP="008F79E3">
      <w:pPr>
        <w:pStyle w:val="ListBullet"/>
      </w:pPr>
      <w:r w:rsidRPr="004078F2">
        <w:rPr>
          <w:b/>
          <w:bCs/>
        </w:rPr>
        <w:t>Using M</w:t>
      </w:r>
      <w:r w:rsidRPr="004078F2">
        <w:rPr>
          <w:b/>
          <w:bCs/>
          <w:vertAlign w:val="superscript"/>
        </w:rPr>
        <w:t>5</w:t>
      </w:r>
      <w:r w:rsidRPr="004078F2">
        <w:rPr>
          <w:b/>
          <w:bCs/>
        </w:rPr>
        <w:t xml:space="preserve"> to Support Learning About Measurement</w:t>
      </w:r>
      <w:r w:rsidRPr="004078F2">
        <w:t xml:space="preserve"> handout </w:t>
      </w:r>
    </w:p>
    <w:p w14:paraId="24939470" w14:textId="1FD93BF1" w:rsidR="00154083" w:rsidRDefault="001F0E8B" w:rsidP="008F79E3">
      <w:pPr>
        <w:pStyle w:val="ListBullet"/>
      </w:pPr>
      <w:r w:rsidRPr="008B3FE1">
        <w:rPr>
          <w:b/>
          <w:bCs/>
          <w:color w:val="222222"/>
        </w:rPr>
        <w:t>Measuring with Hands and Feet</w:t>
      </w:r>
      <w:r w:rsidRPr="008B3FE1">
        <w:rPr>
          <w:color w:val="222222"/>
        </w:rPr>
        <w:t xml:space="preserve"> handout</w:t>
      </w:r>
      <w:r w:rsidRPr="004078F2">
        <w:t xml:space="preserve">, </w:t>
      </w:r>
      <w:r w:rsidR="003C4FE6">
        <w:t>colored paper, markers, scissors</w:t>
      </w:r>
    </w:p>
    <w:p w14:paraId="62357DB6" w14:textId="263DB7DF" w:rsidR="1E3DD517" w:rsidRDefault="007C59D2" w:rsidP="003254CA">
      <w:pPr>
        <w:pStyle w:val="Heading2"/>
      </w:pPr>
      <w:r w:rsidRPr="0083330A">
        <w:t xml:space="preserve">Slide </w:t>
      </w:r>
      <w:r w:rsidR="1E3DD517" w:rsidRPr="0083330A">
        <w:t xml:space="preserve">1: </w:t>
      </w:r>
      <w:r w:rsidR="00184BED">
        <w:t>Measurement</w:t>
      </w:r>
      <w:r w:rsidR="00D3246E" w:rsidRPr="0083330A">
        <w:t xml:space="preserve">: </w:t>
      </w:r>
      <w:r w:rsidR="002F73FC">
        <w:t>Preschool, Transitional Kindergarten, and Kindergarten</w:t>
      </w:r>
      <w:r w:rsidR="00193EBC" w:rsidRPr="0083330A">
        <w:t xml:space="preserve"> </w:t>
      </w:r>
    </w:p>
    <w:p w14:paraId="18D60BB6" w14:textId="66C7B431" w:rsidR="002B3A81" w:rsidRPr="002F7BFF" w:rsidRDefault="00AB18D2" w:rsidP="002F7BFF">
      <w:pPr>
        <w:pStyle w:val="Bodyphoto"/>
      </w:pPr>
      <w:r>
        <w:rPr>
          <w:noProof/>
        </w:rPr>
        <w:drawing>
          <wp:inline distT="0" distB="0" distL="0" distR="0" wp14:anchorId="1658A1C8" wp14:editId="7F020A5B">
            <wp:extent cx="3251200" cy="1828800"/>
            <wp:effectExtent l="19050" t="19050" r="25400" b="19050"/>
            <wp:docPr id="8645752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75297"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1289B61" w14:textId="6FBB6FBF" w:rsidR="00C371F1" w:rsidRPr="0083330A" w:rsidRDefault="00C2120D" w:rsidP="00023571">
      <w:pPr>
        <w:pStyle w:val="Heading3"/>
      </w:pPr>
      <w:r w:rsidRPr="0083330A">
        <w:t>Talking Points</w:t>
      </w:r>
    </w:p>
    <w:p w14:paraId="790AB80A" w14:textId="4AB37748" w:rsidR="00212D08" w:rsidRDefault="00D3246E" w:rsidP="008252A0">
      <w:pPr>
        <w:pStyle w:val="ListBullet"/>
      </w:pPr>
      <w:r w:rsidRPr="0083330A">
        <w:t xml:space="preserve">In </w:t>
      </w:r>
      <w:r w:rsidR="00212D08" w:rsidRPr="0083330A">
        <w:t>this session</w:t>
      </w:r>
      <w:r w:rsidRPr="0083330A">
        <w:t xml:space="preserve">, we will explore how </w:t>
      </w:r>
      <w:r w:rsidR="002F73FC">
        <w:t>children in preschool, transitional kindergarten, and kindergarten</w:t>
      </w:r>
      <w:r w:rsidRPr="0083330A">
        <w:t xml:space="preserve"> </w:t>
      </w:r>
      <w:r w:rsidR="002F73FC">
        <w:t>develop an</w:t>
      </w:r>
      <w:r w:rsidR="007C4BC2" w:rsidRPr="0083330A">
        <w:t xml:space="preserve"> </w:t>
      </w:r>
      <w:r w:rsidRPr="0083330A">
        <w:t>understand</w:t>
      </w:r>
      <w:r w:rsidR="002F73FC">
        <w:t>ing of</w:t>
      </w:r>
      <w:r w:rsidRPr="0083330A">
        <w:t xml:space="preserve"> </w:t>
      </w:r>
      <w:r w:rsidR="00184BED">
        <w:t>measurement</w:t>
      </w:r>
      <w:r w:rsidR="00E135DE">
        <w:t xml:space="preserve">, and how educators </w:t>
      </w:r>
      <w:r w:rsidRPr="0083330A">
        <w:t xml:space="preserve">can support </w:t>
      </w:r>
      <w:r w:rsidR="00E135DE">
        <w:t xml:space="preserve">them </w:t>
      </w:r>
      <w:r w:rsidR="002F73FC">
        <w:t>to</w:t>
      </w:r>
      <w:r w:rsidR="00AA1D8B" w:rsidRPr="0083330A">
        <w:t xml:space="preserve"> develop early </w:t>
      </w:r>
      <w:r w:rsidR="00184BED">
        <w:t>measurement</w:t>
      </w:r>
      <w:r w:rsidRPr="0083330A">
        <w:t xml:space="preserve"> skills.</w:t>
      </w:r>
    </w:p>
    <w:p w14:paraId="5C57363C" w14:textId="7336C9B6" w:rsidR="002F73FC" w:rsidRDefault="002F73FC" w:rsidP="008252A0">
      <w:pPr>
        <w:pStyle w:val="ListBullet"/>
      </w:pPr>
      <w:r>
        <w:t xml:space="preserve">Children three to five years old may be in preschool or transitional kindergarten. They may be in center-based programs; family child care programs; or family, friend, and neighbor care. </w:t>
      </w:r>
      <w:r w:rsidR="003B5DA8">
        <w:t>Across all settings</w:t>
      </w:r>
      <w:r>
        <w:t xml:space="preserve">, </w:t>
      </w:r>
      <w:r w:rsidR="00C6184E">
        <w:t>children at</w:t>
      </w:r>
      <w:r>
        <w:t xml:space="preserve"> this age learn math through play, daily routines</w:t>
      </w:r>
      <w:r w:rsidR="00CE5322">
        <w:t>,</w:t>
      </w:r>
      <w:r>
        <w:t xml:space="preserve"> and meaningful interactions with peers and adults.</w:t>
      </w:r>
    </w:p>
    <w:p w14:paraId="77E90845" w14:textId="2D0585A7" w:rsidR="002F73FC" w:rsidRPr="0083330A" w:rsidRDefault="002F73FC" w:rsidP="008252A0">
      <w:pPr>
        <w:pStyle w:val="ListBullet"/>
      </w:pPr>
      <w:r>
        <w:t>We will use “TK” to refer to transitional kindergarten and “K” for kindergarten.</w:t>
      </w:r>
    </w:p>
    <w:p w14:paraId="6CD63FDD" w14:textId="2E450C8C" w:rsidR="00F74984" w:rsidRPr="0083330A" w:rsidRDefault="00C2120D" w:rsidP="008F79E3">
      <w:pPr>
        <w:pStyle w:val="Heading3"/>
      </w:pPr>
      <w:r w:rsidRPr="0083330A">
        <w:t>Facilitator Notes</w:t>
      </w:r>
    </w:p>
    <w:p w14:paraId="5BA56D6B" w14:textId="77777777" w:rsidR="009F707E" w:rsidRPr="0083330A" w:rsidRDefault="009F707E" w:rsidP="008252A0">
      <w:pPr>
        <w:pStyle w:val="ListBullet"/>
      </w:pPr>
      <w:r w:rsidRPr="0083330A">
        <w:t>Adjust the talking points to reflect the session length and participant needs. If necessary, add introductory and “housekeeping” information.</w:t>
      </w:r>
    </w:p>
    <w:p w14:paraId="2964C8A3" w14:textId="763BD56E" w:rsidR="00BF1670" w:rsidRDefault="00BF1670" w:rsidP="00BF1670">
      <w:pPr>
        <w:pStyle w:val="Heading2"/>
      </w:pPr>
      <w:r w:rsidRPr="00926499">
        <w:lastRenderedPageBreak/>
        <w:t xml:space="preserve">Slide 2: </w:t>
      </w:r>
      <w:r w:rsidR="00C13AAC">
        <w:t>Acknowledgments</w:t>
      </w:r>
    </w:p>
    <w:p w14:paraId="6C475573" w14:textId="07FB05C5" w:rsidR="00AB18D2" w:rsidRPr="00AB18D2" w:rsidRDefault="00AB18D2" w:rsidP="002F7BFF">
      <w:pPr>
        <w:pStyle w:val="Bodyphoto"/>
      </w:pPr>
      <w:r>
        <w:rPr>
          <w:noProof/>
        </w:rPr>
        <w:drawing>
          <wp:inline distT="0" distB="0" distL="0" distR="0" wp14:anchorId="44190F5D" wp14:editId="198A1ABA">
            <wp:extent cx="3251200" cy="1828800"/>
            <wp:effectExtent l="19050" t="19050" r="25400" b="19050"/>
            <wp:docPr id="15515293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29305"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A71DB5A" w14:textId="77777777" w:rsidR="00BF1670" w:rsidRPr="009860DE" w:rsidRDefault="00BF1670" w:rsidP="00023571">
      <w:pPr>
        <w:pStyle w:val="Heading3"/>
        <w:rPr>
          <w:lang w:val="it-IT"/>
        </w:rPr>
      </w:pPr>
      <w:r w:rsidRPr="009860DE">
        <w:rPr>
          <w:lang w:val="it-IT"/>
        </w:rPr>
        <w:t>Talking Points</w:t>
      </w:r>
    </w:p>
    <w:p w14:paraId="0771E1CD" w14:textId="77777777" w:rsidR="00D4129E" w:rsidRDefault="00D4129E" w:rsidP="00D4129E">
      <w:pPr>
        <w:pStyle w:val="BodyText"/>
      </w:pPr>
      <w:r w:rsidRPr="00A6142C">
        <w:t>The Count Play Explore Professional Learning Resources were made possible by Count Play Explore, an early math</w:t>
      </w:r>
      <w:r>
        <w:t>, science,</w:t>
      </w:r>
      <w:r w:rsidRPr="00A6142C">
        <w:t xml:space="preserve"> and</w:t>
      </w:r>
      <w:r>
        <w:t xml:space="preserve"> computer</w:t>
      </w:r>
      <w:r w:rsidRPr="00A6142C">
        <w:t xml:space="preserve"> science initiative led by the Fresno County Superintendent of Schools, Early Care and Education Department. This initiative is generously funded by the California Department of Education and the California State Board of Education. These resources, developed by WestEd in collaboration </w:t>
      </w:r>
      <w:r>
        <w:t xml:space="preserve">with FCCS </w:t>
      </w:r>
      <w:r w:rsidRPr="00A6142C">
        <w:t xml:space="preserve">and </w:t>
      </w:r>
      <w:r w:rsidRPr="00503A9C">
        <w:t>AIMS Center for Math and Science Education</w:t>
      </w:r>
      <w:r w:rsidRPr="00A6142C">
        <w:t>,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170E7CE6" w14:textId="0DA0695D" w:rsidR="005131E9" w:rsidRDefault="00DA0A5A" w:rsidP="003254CA">
      <w:pPr>
        <w:pStyle w:val="Heading2"/>
      </w:pPr>
      <w:r w:rsidRPr="0083330A">
        <w:lastRenderedPageBreak/>
        <w:t xml:space="preserve">Slide </w:t>
      </w:r>
      <w:r w:rsidR="00BF1670">
        <w:t>3</w:t>
      </w:r>
      <w:r w:rsidR="5C37CA7C" w:rsidRPr="0083330A">
        <w:t xml:space="preserve">: </w:t>
      </w:r>
      <w:r w:rsidR="0085182C" w:rsidRPr="0083330A">
        <w:t>Session Goals</w:t>
      </w:r>
      <w:r w:rsidR="00BE44E7" w:rsidRPr="0083330A">
        <w:t xml:space="preserve"> </w:t>
      </w:r>
    </w:p>
    <w:p w14:paraId="06842FED" w14:textId="68E53FBA" w:rsidR="00AB18D2" w:rsidRPr="00AB18D2" w:rsidRDefault="00AB18D2" w:rsidP="002F7BFF">
      <w:pPr>
        <w:pStyle w:val="Bodyphoto"/>
      </w:pPr>
      <w:r>
        <w:rPr>
          <w:noProof/>
        </w:rPr>
        <w:drawing>
          <wp:inline distT="0" distB="0" distL="0" distR="0" wp14:anchorId="3DCABD3A" wp14:editId="66C2D497">
            <wp:extent cx="3251200" cy="1828800"/>
            <wp:effectExtent l="19050" t="19050" r="25400" b="19050"/>
            <wp:docPr id="194006357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63574" name="Picture 3">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7E67ADA" w14:textId="0F6D0579" w:rsidR="1E3DD517" w:rsidRPr="0083330A" w:rsidRDefault="00C2120D" w:rsidP="00023571">
      <w:pPr>
        <w:pStyle w:val="Heading3"/>
      </w:pPr>
      <w:r w:rsidRPr="0083330A">
        <w:t>Talking Points</w:t>
      </w:r>
    </w:p>
    <w:p w14:paraId="203347A4" w14:textId="7EF80586" w:rsidR="0085182C" w:rsidRPr="0083330A" w:rsidRDefault="00530793" w:rsidP="008252A0">
      <w:pPr>
        <w:pStyle w:val="ListBullet"/>
      </w:pPr>
      <w:r w:rsidRPr="0083330A">
        <w:t>First, we will</w:t>
      </w:r>
      <w:r w:rsidR="0B19FE5C" w:rsidRPr="0083330A">
        <w:t xml:space="preserve"> </w:t>
      </w:r>
      <w:r w:rsidR="00A010F6" w:rsidRPr="0083330A">
        <w:t>review</w:t>
      </w:r>
      <w:r w:rsidRPr="0083330A">
        <w:t xml:space="preserve"> </w:t>
      </w:r>
      <w:r w:rsidR="00A010F6" w:rsidRPr="0083330A">
        <w:t xml:space="preserve">how </w:t>
      </w:r>
      <w:r w:rsidR="002F73FC">
        <w:t>children in preschool, TK, and K</w:t>
      </w:r>
      <w:r w:rsidR="00A010F6" w:rsidRPr="0083330A">
        <w:t xml:space="preserve"> </w:t>
      </w:r>
      <w:r w:rsidR="0085182C" w:rsidRPr="0083330A">
        <w:t xml:space="preserve">develop knowledge and skills in </w:t>
      </w:r>
      <w:r w:rsidR="00184BED">
        <w:t>measurement</w:t>
      </w:r>
      <w:r w:rsidR="0085182C" w:rsidRPr="0083330A">
        <w:t xml:space="preserve">. </w:t>
      </w:r>
    </w:p>
    <w:p w14:paraId="25551874" w14:textId="18AAF51B" w:rsidR="0085182C" w:rsidRPr="0083330A" w:rsidRDefault="00B8570D" w:rsidP="008252A0">
      <w:pPr>
        <w:pStyle w:val="ListBullet"/>
        <w:rPr>
          <w:rFonts w:ascii="Calibri" w:eastAsia="Calibri" w:hAnsi="Calibri" w:cs="Calibri"/>
        </w:rPr>
      </w:pPr>
      <w:r w:rsidRPr="0083330A">
        <w:t>Then</w:t>
      </w:r>
      <w:r w:rsidR="70ECD6DC" w:rsidRPr="0083330A">
        <w:t xml:space="preserve">, </w:t>
      </w:r>
      <w:r w:rsidR="00530793" w:rsidRPr="0083330A">
        <w:t xml:space="preserve">we will </w:t>
      </w:r>
      <w:r w:rsidR="00AE650B" w:rsidRPr="0083330A">
        <w:t>explore</w:t>
      </w:r>
      <w:r w:rsidR="70ECD6DC" w:rsidRPr="0083330A">
        <w:t xml:space="preserve"> ways educators</w:t>
      </w:r>
      <w:r w:rsidR="003440F4" w:rsidRPr="0083330A">
        <w:t xml:space="preserve"> </w:t>
      </w:r>
      <w:r w:rsidR="70ECD6DC" w:rsidRPr="0083330A">
        <w:t xml:space="preserve">can support </w:t>
      </w:r>
      <w:r w:rsidR="002F73FC">
        <w:t>preschool, TK, and K children</w:t>
      </w:r>
      <w:r w:rsidR="00530793" w:rsidRPr="0083330A">
        <w:t xml:space="preserve"> </w:t>
      </w:r>
      <w:r w:rsidR="003C2804" w:rsidRPr="0083330A">
        <w:t>in</w:t>
      </w:r>
      <w:r w:rsidR="00C247AC" w:rsidRPr="0083330A">
        <w:t xml:space="preserve"> </w:t>
      </w:r>
      <w:r w:rsidR="003C2804" w:rsidRPr="0083330A">
        <w:t>developing</w:t>
      </w:r>
      <w:r w:rsidR="0085182C" w:rsidRPr="0083330A">
        <w:t xml:space="preserve"> knowledge and skills in </w:t>
      </w:r>
      <w:r w:rsidR="00184BED">
        <w:t>measurement</w:t>
      </w:r>
      <w:r w:rsidR="0085182C" w:rsidRPr="0083330A">
        <w:t xml:space="preserve">. </w:t>
      </w:r>
    </w:p>
    <w:p w14:paraId="44D47526" w14:textId="0288EC6A" w:rsidR="70ECD6DC" w:rsidRPr="0083330A" w:rsidRDefault="003440F4" w:rsidP="008252A0">
      <w:pPr>
        <w:pStyle w:val="ListBullet"/>
        <w:rPr>
          <w:rFonts w:eastAsia="Calibri"/>
        </w:rPr>
      </w:pPr>
      <w:r w:rsidRPr="0083330A">
        <w:rPr>
          <w:rFonts w:eastAsia="Calibri"/>
        </w:rPr>
        <w:t xml:space="preserve">Throughout </w:t>
      </w:r>
      <w:r w:rsidR="008B58CB" w:rsidRPr="0083330A">
        <w:rPr>
          <w:rFonts w:eastAsia="Calibri"/>
        </w:rPr>
        <w:t xml:space="preserve">the </w:t>
      </w:r>
      <w:r w:rsidRPr="0083330A">
        <w:rPr>
          <w:rFonts w:eastAsia="Calibri"/>
        </w:rPr>
        <w:t>session, we will reflect on our current practices. We will also think about how we might use information from this session in our work.</w:t>
      </w:r>
    </w:p>
    <w:p w14:paraId="09D231BF" w14:textId="3E15F389" w:rsidR="00F74984" w:rsidRPr="0083330A" w:rsidRDefault="00C2120D" w:rsidP="00023571">
      <w:pPr>
        <w:pStyle w:val="Heading3"/>
      </w:pPr>
      <w:r w:rsidRPr="0083330A">
        <w:t>Facilitator Notes</w:t>
      </w:r>
    </w:p>
    <w:p w14:paraId="328E13D9" w14:textId="77777777" w:rsidR="005B0B31" w:rsidRDefault="005B0B31" w:rsidP="008252A0">
      <w:pPr>
        <w:pStyle w:val="ListBullet"/>
      </w:pPr>
      <w:r w:rsidRPr="0083330A">
        <w:t>Adjust slide content and talking points to reflect what you plan to address in your professional learning session.</w:t>
      </w:r>
    </w:p>
    <w:p w14:paraId="54992B08" w14:textId="2C3DF3B5" w:rsidR="008B41C0" w:rsidRPr="0083330A" w:rsidRDefault="008B41C0" w:rsidP="008252A0">
      <w:pPr>
        <w:pStyle w:val="ListBullet"/>
      </w:pPr>
      <w:r>
        <w:t xml:space="preserve">For longer sessions, start the session by engaging participants in the interactive </w:t>
      </w:r>
      <w:r w:rsidRPr="008B41C0">
        <w:rPr>
          <w:b/>
          <w:bCs/>
        </w:rPr>
        <w:t>How Tall Am I?</w:t>
      </w:r>
      <w:r>
        <w:t xml:space="preserve"> activity described in PPT</w:t>
      </w:r>
      <w:r w:rsidR="00C6184E">
        <w:t> </w:t>
      </w:r>
      <w:r>
        <w:t xml:space="preserve">1 “Introduction to Measurement: Birth–8 Years” and its corresponding handout. The purpose of this activity is to help participants </w:t>
      </w:r>
      <w:r w:rsidR="006D6B32">
        <w:t xml:space="preserve">explore important </w:t>
      </w:r>
      <w:r w:rsidR="008E1523">
        <w:t>measurement ideas</w:t>
      </w:r>
      <w:r w:rsidR="006D6B32">
        <w:t xml:space="preserve"> such as estimation, starting points, </w:t>
      </w:r>
      <w:r w:rsidR="006D6B32" w:rsidRPr="0054510E">
        <w:t>approximation</w:t>
      </w:r>
      <w:r w:rsidR="0078375F">
        <w:t>,</w:t>
      </w:r>
      <w:r w:rsidR="006D6B32" w:rsidRPr="0054510E">
        <w:t xml:space="preserve"> and accuracy</w:t>
      </w:r>
      <w:r w:rsidR="006D6B32">
        <w:t>.</w:t>
      </w:r>
      <w:r w:rsidR="00D60700">
        <w:t xml:space="preserve"> Alternatively, </w:t>
      </w:r>
      <w:r w:rsidR="00F22534">
        <w:t>engage participants in the activity in slide 4.</w:t>
      </w:r>
    </w:p>
    <w:p w14:paraId="4B63E3FA" w14:textId="2A5321E2" w:rsidR="006D6B32" w:rsidRDefault="006D6B32" w:rsidP="006D6B32">
      <w:pPr>
        <w:pStyle w:val="Heading2"/>
      </w:pPr>
      <w:r w:rsidRPr="006F1A3B">
        <w:lastRenderedPageBreak/>
        <w:t xml:space="preserve">Slide </w:t>
      </w:r>
      <w:r w:rsidR="0003762C">
        <w:t>4</w:t>
      </w:r>
      <w:r w:rsidRPr="006F1A3B">
        <w:t xml:space="preserve">: </w:t>
      </w:r>
      <w:r w:rsidR="001A49AB">
        <w:t>Discuss</w:t>
      </w:r>
      <w:r w:rsidRPr="006F1A3B">
        <w:t xml:space="preserve">: </w:t>
      </w:r>
      <w:r w:rsidR="00D60700">
        <w:t>Everyday Opportunities for Children to Measure</w:t>
      </w:r>
    </w:p>
    <w:p w14:paraId="47B14A7D" w14:textId="0C0C46B3" w:rsidR="00AB18D2" w:rsidRPr="00AB18D2" w:rsidRDefault="00AB18D2" w:rsidP="002F7BFF">
      <w:pPr>
        <w:pStyle w:val="Bodyphoto"/>
      </w:pPr>
      <w:r>
        <w:rPr>
          <w:noProof/>
        </w:rPr>
        <w:drawing>
          <wp:inline distT="0" distB="0" distL="0" distR="0" wp14:anchorId="4E00E96A" wp14:editId="70213C1D">
            <wp:extent cx="3251200" cy="1828800"/>
            <wp:effectExtent l="19050" t="19050" r="25400" b="19050"/>
            <wp:docPr id="177488026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80269"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22DD7D8" w14:textId="0748033D" w:rsidR="006D6B32" w:rsidRPr="006F1A3B" w:rsidRDefault="006D6B32" w:rsidP="00023571">
      <w:pPr>
        <w:pStyle w:val="BodyText"/>
      </w:pPr>
      <w:r w:rsidRPr="006F1A3B">
        <w:rPr>
          <w:b/>
          <w:bCs/>
        </w:rPr>
        <w:t>Time:</w:t>
      </w:r>
      <w:r w:rsidRPr="006F1A3B">
        <w:t xml:space="preserve"> </w:t>
      </w:r>
      <w:r w:rsidR="005E342A">
        <w:t>8</w:t>
      </w:r>
      <w:r w:rsidRPr="006F1A3B">
        <w:t>–</w:t>
      </w:r>
      <w:r w:rsidR="00A830FE">
        <w:t>1</w:t>
      </w:r>
      <w:r w:rsidR="005E342A">
        <w:t>0</w:t>
      </w:r>
      <w:r w:rsidRPr="006F1A3B">
        <w:t xml:space="preserve"> minutes</w:t>
      </w:r>
    </w:p>
    <w:p w14:paraId="507AEBBA" w14:textId="01D8936E" w:rsidR="00A830FE" w:rsidRPr="00BB0D32" w:rsidRDefault="00A830FE" w:rsidP="00023571">
      <w:pPr>
        <w:pStyle w:val="BodyText"/>
        <w:rPr>
          <w:rFonts w:cs="Calibri"/>
        </w:rPr>
      </w:pPr>
      <w:r>
        <w:rPr>
          <w:rFonts w:cs="Calibri"/>
          <w:b/>
          <w:bCs/>
        </w:rPr>
        <w:t xml:space="preserve">Materials: </w:t>
      </w:r>
      <w:r>
        <w:rPr>
          <w:rFonts w:cs="Calibri"/>
        </w:rPr>
        <w:t>Variety of standard and nonstandard measurement tools</w:t>
      </w:r>
    </w:p>
    <w:p w14:paraId="77AE6DF2" w14:textId="77777777" w:rsidR="006D6B32" w:rsidRPr="006F1A3B" w:rsidRDefault="006D6B32" w:rsidP="00023571">
      <w:pPr>
        <w:pStyle w:val="Heading3"/>
      </w:pPr>
      <w:r w:rsidRPr="006F1A3B">
        <w:t>Talking Points</w:t>
      </w:r>
    </w:p>
    <w:p w14:paraId="7F638A9B" w14:textId="4CD8AEDD" w:rsidR="003311DF" w:rsidRPr="006F1A3B" w:rsidRDefault="00512301" w:rsidP="008252A0">
      <w:pPr>
        <w:pStyle w:val="ListBullet"/>
      </w:pPr>
      <w:r>
        <w:t>Children have</w:t>
      </w:r>
      <w:r w:rsidR="003311DF" w:rsidRPr="006F1A3B">
        <w:t xml:space="preserve"> many opportunities in </w:t>
      </w:r>
      <w:r>
        <w:t>their</w:t>
      </w:r>
      <w:r w:rsidRPr="006F1A3B">
        <w:t xml:space="preserve"> </w:t>
      </w:r>
      <w:r w:rsidR="00061CE4" w:rsidRPr="006F1A3B">
        <w:t xml:space="preserve">everyday </w:t>
      </w:r>
      <w:r w:rsidR="003311DF" w:rsidRPr="006F1A3B">
        <w:t xml:space="preserve">routines and experiences to explore ideas around measurement or use measurement tools. </w:t>
      </w:r>
      <w:r w:rsidR="00061CE4" w:rsidRPr="006F1A3B">
        <w:t xml:space="preserve">For example, </w:t>
      </w:r>
      <w:r w:rsidR="006F1A3B" w:rsidRPr="006F1A3B">
        <w:t>they might measure how tall their block tower is</w:t>
      </w:r>
      <w:r w:rsidR="00A830FE">
        <w:t xml:space="preserve"> or measure ingredients while making play dough</w:t>
      </w:r>
      <w:r w:rsidR="006F1A3B" w:rsidRPr="006F1A3B">
        <w:t>.</w:t>
      </w:r>
    </w:p>
    <w:p w14:paraId="3E8DFB76" w14:textId="611B2EBA" w:rsidR="00056683" w:rsidRDefault="00056683" w:rsidP="008252A0">
      <w:pPr>
        <w:pStyle w:val="ListBullet"/>
      </w:pPr>
      <w:r>
        <w:t xml:space="preserve">We have provided a variety of measurement tools on your tables. We have included both </w:t>
      </w:r>
      <w:r>
        <w:rPr>
          <w:b/>
          <w:bCs/>
        </w:rPr>
        <w:t>s</w:t>
      </w:r>
      <w:r w:rsidRPr="00324BD2">
        <w:rPr>
          <w:b/>
          <w:bCs/>
        </w:rPr>
        <w:t>tandard</w:t>
      </w:r>
      <w:r w:rsidRPr="00056683">
        <w:rPr>
          <w:b/>
          <w:bCs/>
        </w:rPr>
        <w:t xml:space="preserve"> </w:t>
      </w:r>
      <w:r>
        <w:rPr>
          <w:b/>
          <w:bCs/>
        </w:rPr>
        <w:t>and nonstandard measurement tools</w:t>
      </w:r>
      <w:r w:rsidRPr="0088109C">
        <w:t>:</w:t>
      </w:r>
      <w:r w:rsidRPr="00324BD2">
        <w:rPr>
          <w:b/>
          <w:bCs/>
        </w:rPr>
        <w:t xml:space="preserve"> </w:t>
      </w:r>
    </w:p>
    <w:p w14:paraId="2F62EA3E" w14:textId="6663C3D6" w:rsidR="00056683" w:rsidRDefault="00056683" w:rsidP="00CD336A">
      <w:pPr>
        <w:pStyle w:val="ListBullet2"/>
      </w:pPr>
      <w:r>
        <w:rPr>
          <w:b/>
          <w:bCs/>
        </w:rPr>
        <w:t xml:space="preserve">Nonstandard measurement tools </w:t>
      </w:r>
      <w:r>
        <w:t>include everyday items like counting bears, blocks, unit cubes, your hands, or paper</w:t>
      </w:r>
      <w:r w:rsidR="00F20BBC">
        <w:t xml:space="preserve"> </w:t>
      </w:r>
      <w:r>
        <w:t xml:space="preserve">clips. </w:t>
      </w:r>
    </w:p>
    <w:p w14:paraId="00C12ADD" w14:textId="6D8BFCFB" w:rsidR="00056683" w:rsidRDefault="00056683" w:rsidP="00CD336A">
      <w:pPr>
        <w:pStyle w:val="ListBullet2"/>
      </w:pPr>
      <w:r w:rsidRPr="00324BD2">
        <w:rPr>
          <w:b/>
          <w:bCs/>
        </w:rPr>
        <w:t>Standard measurement</w:t>
      </w:r>
      <w:r>
        <w:rPr>
          <w:b/>
          <w:bCs/>
        </w:rPr>
        <w:t xml:space="preserve"> tools </w:t>
      </w:r>
      <w:r>
        <w:t>include more traditional tools such as</w:t>
      </w:r>
      <w:r w:rsidR="007B0A5F">
        <w:t xml:space="preserve"> a</w:t>
      </w:r>
      <w:r>
        <w:t xml:space="preserve"> ruler, scale, </w:t>
      </w:r>
      <w:r w:rsidR="003C4E77">
        <w:t xml:space="preserve">yard </w:t>
      </w:r>
      <w:r>
        <w:t>stick</w:t>
      </w:r>
      <w:r w:rsidR="007B0A5F">
        <w:t>,</w:t>
      </w:r>
      <w:r w:rsidR="002145E7">
        <w:t xml:space="preserve"> or meter stick</w:t>
      </w:r>
      <w:r>
        <w:t>.</w:t>
      </w:r>
    </w:p>
    <w:p w14:paraId="2DE41E06" w14:textId="1E0E189D" w:rsidR="00056683" w:rsidRPr="00E84E69" w:rsidRDefault="00056683" w:rsidP="008252A0">
      <w:pPr>
        <w:pStyle w:val="ListBullet"/>
      </w:pPr>
      <w:r w:rsidRPr="006F1A3B">
        <w:t>Think about some of the everyday routines</w:t>
      </w:r>
      <w:r w:rsidR="006008F6">
        <w:t xml:space="preserve">, </w:t>
      </w:r>
      <w:r w:rsidR="002B0C61">
        <w:t xml:space="preserve">learning </w:t>
      </w:r>
      <w:r w:rsidRPr="006F1A3B">
        <w:t>activities</w:t>
      </w:r>
      <w:r w:rsidR="002B0C61">
        <w:t xml:space="preserve"> or investigations</w:t>
      </w:r>
      <w:r w:rsidRPr="006F1A3B">
        <w:t xml:space="preserve"> that occur in your </w:t>
      </w:r>
      <w:r w:rsidRPr="00E84E69">
        <w:t xml:space="preserve">learning setting. How might you invite children to use some of these standard or nonstandard measurement tools during those </w:t>
      </w:r>
      <w:r w:rsidR="002B0C61">
        <w:t>learning experiences</w:t>
      </w:r>
      <w:r w:rsidR="00F6728F" w:rsidRPr="00E84E69">
        <w:t>?</w:t>
      </w:r>
    </w:p>
    <w:p w14:paraId="6524AAC0" w14:textId="03E35A18" w:rsidR="006F1A3B" w:rsidRPr="00E84E69" w:rsidRDefault="006F1A3B" w:rsidP="00C76029">
      <w:pPr>
        <w:pStyle w:val="ListBullet"/>
      </w:pPr>
      <w:r w:rsidRPr="00E84E69">
        <w:t>Share your ideas with your table group. Then, discuss the following with your group:</w:t>
      </w:r>
    </w:p>
    <w:p w14:paraId="4AB77CF0" w14:textId="1DD2F5E3" w:rsidR="006F1A3B" w:rsidRDefault="006F1A3B" w:rsidP="00C76029">
      <w:pPr>
        <w:pStyle w:val="ListBullet2"/>
      </w:pPr>
      <w:r w:rsidRPr="00E84E69">
        <w:t>What measurement skills or concepts would children develop through this routine</w:t>
      </w:r>
      <w:r w:rsidR="002B0C61">
        <w:t xml:space="preserve">, </w:t>
      </w:r>
      <w:r w:rsidRPr="00E84E69">
        <w:t>activity</w:t>
      </w:r>
      <w:r w:rsidR="002B0C61">
        <w:t>, or investigation</w:t>
      </w:r>
      <w:r w:rsidRPr="0029652F">
        <w:t>?</w:t>
      </w:r>
    </w:p>
    <w:p w14:paraId="11EF9305" w14:textId="5E9D49CF" w:rsidR="00056683" w:rsidRDefault="006F1A3B" w:rsidP="00C76029">
      <w:pPr>
        <w:pStyle w:val="ListBullet2"/>
      </w:pPr>
      <w:r>
        <w:t xml:space="preserve">What measurement vocabulary might you introduce during </w:t>
      </w:r>
      <w:r w:rsidR="002B0C61">
        <w:t>these learning experiences</w:t>
      </w:r>
      <w:r>
        <w:t>?</w:t>
      </w:r>
    </w:p>
    <w:p w14:paraId="5FEAA186" w14:textId="77777777" w:rsidR="006F1A3B" w:rsidRPr="00BD563E" w:rsidRDefault="006F1A3B" w:rsidP="00023571">
      <w:pPr>
        <w:pStyle w:val="Heading3"/>
      </w:pPr>
      <w:r w:rsidRPr="00BD563E">
        <w:lastRenderedPageBreak/>
        <w:t>Facilitator Notes</w:t>
      </w:r>
    </w:p>
    <w:p w14:paraId="4CCC900C" w14:textId="543F92CC" w:rsidR="00A830FE" w:rsidRDefault="00A830FE" w:rsidP="008252A0">
      <w:pPr>
        <w:pStyle w:val="ListBullet"/>
      </w:pPr>
      <w:r>
        <w:t xml:space="preserve">Have a variety of standard and nonstandard measurement tools available for participants. </w:t>
      </w:r>
    </w:p>
    <w:p w14:paraId="4743758F" w14:textId="77777777" w:rsidR="006F1A3B" w:rsidRPr="00BD563E" w:rsidRDefault="006F1A3B" w:rsidP="008252A0">
      <w:pPr>
        <w:pStyle w:val="ListBullet"/>
        <w:rPr>
          <w:b/>
          <w:bCs/>
        </w:rPr>
      </w:pPr>
      <w:r w:rsidRPr="00BD563E">
        <w:t xml:space="preserve">Adjust the way you organize the activity based on group size, session length and format, and participants’ needs. </w:t>
      </w:r>
    </w:p>
    <w:p w14:paraId="0201CDAA" w14:textId="22BCAD15" w:rsidR="006F1A3B" w:rsidRDefault="006F1A3B" w:rsidP="00CD336A">
      <w:pPr>
        <w:pStyle w:val="ListBullet2"/>
      </w:pPr>
      <w:r w:rsidRPr="00BD563E">
        <w:t xml:space="preserve">For longer sessions, consider asking each table group to </w:t>
      </w:r>
      <w:r>
        <w:t>share one or two examples with</w:t>
      </w:r>
      <w:r w:rsidRPr="00BD563E">
        <w:t xml:space="preserve"> the large group.</w:t>
      </w:r>
    </w:p>
    <w:p w14:paraId="65EB54C7" w14:textId="3FA0E290" w:rsidR="00056683" w:rsidRPr="00056683" w:rsidRDefault="00302941" w:rsidP="008252A0">
      <w:pPr>
        <w:pStyle w:val="ListBullet"/>
        <w:rPr>
          <w:b/>
          <w:bCs/>
        </w:rPr>
      </w:pPr>
      <w:r>
        <w:t>Go around the room and notice the ideas participants are discussing. When relevant, make references to these ideas throughout the session.</w:t>
      </w:r>
    </w:p>
    <w:p w14:paraId="1C8FC6D6" w14:textId="242910E6" w:rsidR="00D60700" w:rsidRPr="00D60700" w:rsidRDefault="00D60700" w:rsidP="00D60700">
      <w:pPr>
        <w:pStyle w:val="Heading2"/>
      </w:pPr>
      <w:r w:rsidRPr="00D60700">
        <w:t xml:space="preserve">Slide </w:t>
      </w:r>
      <w:r w:rsidR="0003762C">
        <w:t>5</w:t>
      </w:r>
      <w:r w:rsidRPr="00D60700">
        <w:t>: Explore: Measuring in STEAM Investigations</w:t>
      </w:r>
    </w:p>
    <w:p w14:paraId="52CBB4DE" w14:textId="77777777" w:rsidR="00D60700" w:rsidRPr="00D60700" w:rsidRDefault="00D60700" w:rsidP="00D60700">
      <w:pPr>
        <w:pStyle w:val="Bodyphoto"/>
      </w:pPr>
      <w:r w:rsidRPr="00D60700">
        <w:rPr>
          <w:noProof/>
        </w:rPr>
        <w:drawing>
          <wp:inline distT="0" distB="0" distL="0" distR="0" wp14:anchorId="723EEA33" wp14:editId="58803423">
            <wp:extent cx="3251200" cy="1828800"/>
            <wp:effectExtent l="19050" t="19050" r="25400" b="19050"/>
            <wp:docPr id="968783408"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83408" name="Picture 3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BE67A2B" w14:textId="77777777" w:rsidR="00D60700" w:rsidRPr="00D60700" w:rsidRDefault="00D60700" w:rsidP="00D60700">
      <w:pPr>
        <w:pStyle w:val="BodyText"/>
      </w:pPr>
      <w:r w:rsidRPr="00D60700">
        <w:rPr>
          <w:b/>
          <w:bCs/>
        </w:rPr>
        <w:t xml:space="preserve">Time: </w:t>
      </w:r>
      <w:r w:rsidRPr="00D60700">
        <w:t xml:space="preserve">5–10 minutes </w:t>
      </w:r>
    </w:p>
    <w:p w14:paraId="03E9B571" w14:textId="5F0D0C82" w:rsidR="00D60700" w:rsidRPr="00D60700" w:rsidRDefault="00D60700" w:rsidP="00697A8D">
      <w:pPr>
        <w:pStyle w:val="BodyText"/>
      </w:pPr>
      <w:r w:rsidRPr="00697A8D">
        <w:rPr>
          <w:b/>
          <w:bCs/>
        </w:rPr>
        <w:t>Materials: Measuring in STEAM</w:t>
      </w:r>
      <w:r w:rsidR="00375634" w:rsidRPr="00697A8D">
        <w:rPr>
          <w:b/>
          <w:bCs/>
        </w:rPr>
        <w:t xml:space="preserve"> Investigations</w:t>
      </w:r>
      <w:r w:rsidRPr="00D60700">
        <w:t xml:space="preserve"> </w:t>
      </w:r>
      <w:r w:rsidRPr="00697A8D">
        <w:t>handout</w:t>
      </w:r>
    </w:p>
    <w:p w14:paraId="37E2603B" w14:textId="77777777" w:rsidR="00D60700" w:rsidRPr="00D60700" w:rsidRDefault="00D60700" w:rsidP="00D60700">
      <w:pPr>
        <w:pStyle w:val="Heading3"/>
      </w:pPr>
      <w:r w:rsidRPr="00D60700">
        <w:t>Talking Points</w:t>
      </w:r>
    </w:p>
    <w:p w14:paraId="77A56F89" w14:textId="77777777" w:rsidR="0003762C" w:rsidRDefault="0003762C" w:rsidP="008252A0">
      <w:pPr>
        <w:pStyle w:val="ListBullet"/>
      </w:pPr>
      <w:r>
        <w:t xml:space="preserve">STEAM investigations—investigations using science, technology, engineering, the arts, and math to construct meaning about the world—provide meaningful contexts for children to use measurement. </w:t>
      </w:r>
    </w:p>
    <w:p w14:paraId="47C002F4" w14:textId="77777777" w:rsidR="0003762C" w:rsidRDefault="0003762C" w:rsidP="008252A0">
      <w:pPr>
        <w:pStyle w:val="ListBullet"/>
      </w:pPr>
      <w:r>
        <w:t xml:space="preserve">Supporting children to measure within an investigation allows children to observe objects and phenomena with greater precision and accuracy. </w:t>
      </w:r>
    </w:p>
    <w:p w14:paraId="4AAE29AE" w14:textId="4A15F760" w:rsidR="00D60700" w:rsidRPr="00D60700" w:rsidRDefault="00D60700" w:rsidP="008252A0">
      <w:pPr>
        <w:pStyle w:val="ListBullet"/>
      </w:pPr>
      <w:r w:rsidRPr="00D60700">
        <w:rPr>
          <w:rFonts w:eastAsia="Calibri"/>
        </w:rPr>
        <w:t>Take out the “</w:t>
      </w:r>
      <w:r w:rsidRPr="00044212">
        <w:rPr>
          <w:rFonts w:eastAsia="Calibri"/>
          <w:b/>
          <w:bCs/>
        </w:rPr>
        <w:t>Measuring in STEAM Investigations</w:t>
      </w:r>
      <w:r w:rsidRPr="00D60700">
        <w:rPr>
          <w:rFonts w:eastAsia="Calibri"/>
        </w:rPr>
        <w:t xml:space="preserve">” handout. </w:t>
      </w:r>
    </w:p>
    <w:p w14:paraId="1681DC52" w14:textId="4702A03C" w:rsidR="00D60700" w:rsidRPr="00D60700" w:rsidRDefault="00D60700" w:rsidP="008252A0">
      <w:pPr>
        <w:pStyle w:val="ListBullet"/>
      </w:pPr>
      <w:r w:rsidRPr="00D60700">
        <w:rPr>
          <w:rFonts w:eastAsia="Calibri"/>
        </w:rPr>
        <w:t xml:space="preserve">This handout describes ways to use measurement during different STEAM investigations within </w:t>
      </w:r>
      <w:r w:rsidR="0003762C">
        <w:rPr>
          <w:rFonts w:eastAsia="Calibri"/>
        </w:rPr>
        <w:t>five</w:t>
      </w:r>
      <w:r w:rsidRPr="00D60700">
        <w:rPr>
          <w:rFonts w:eastAsia="Calibri"/>
        </w:rPr>
        <w:t xml:space="preserve"> </w:t>
      </w:r>
      <w:r w:rsidR="0003762C">
        <w:rPr>
          <w:rFonts w:eastAsia="Calibri"/>
        </w:rPr>
        <w:t xml:space="preserve">STEAM </w:t>
      </w:r>
      <w:r w:rsidRPr="00D60700">
        <w:rPr>
          <w:rFonts w:eastAsia="Calibri"/>
        </w:rPr>
        <w:t>content areas: physical science, life science, earth and space science, engineering and technology</w:t>
      </w:r>
      <w:r w:rsidR="0003762C">
        <w:rPr>
          <w:rFonts w:eastAsia="Calibri"/>
        </w:rPr>
        <w:t>, and computer science</w:t>
      </w:r>
      <w:r w:rsidRPr="00D60700">
        <w:rPr>
          <w:rFonts w:eastAsia="Calibri"/>
        </w:rPr>
        <w:t xml:space="preserve">. </w:t>
      </w:r>
    </w:p>
    <w:p w14:paraId="0EEDF3AF" w14:textId="77777777" w:rsidR="00D60700" w:rsidRPr="00D60700" w:rsidRDefault="00D60700" w:rsidP="008252A0">
      <w:pPr>
        <w:pStyle w:val="ListBullet"/>
      </w:pPr>
      <w:r w:rsidRPr="00D60700">
        <w:rPr>
          <w:rFonts w:eastAsia="Calibri"/>
        </w:rPr>
        <w:t>Review the STEAM investigations described in the handout.</w:t>
      </w:r>
    </w:p>
    <w:p w14:paraId="59AA3566" w14:textId="77777777" w:rsidR="00D60700" w:rsidRPr="00D60700" w:rsidRDefault="00D60700" w:rsidP="008252A0">
      <w:pPr>
        <w:pStyle w:val="ListBullet"/>
      </w:pPr>
      <w:r w:rsidRPr="00D60700">
        <w:rPr>
          <w:rFonts w:eastAsia="Calibri"/>
        </w:rPr>
        <w:t xml:space="preserve">Place a star next to an investigation that might be meaningful for children in your setting to investigate. </w:t>
      </w:r>
    </w:p>
    <w:p w14:paraId="71CF6610" w14:textId="77777777" w:rsidR="00D60700" w:rsidRPr="00D60700" w:rsidRDefault="00D60700" w:rsidP="008252A0">
      <w:pPr>
        <w:pStyle w:val="ListBullet"/>
      </w:pPr>
      <w:r w:rsidRPr="00D60700">
        <w:rPr>
          <w:rFonts w:eastAsia="Calibri"/>
        </w:rPr>
        <w:lastRenderedPageBreak/>
        <w:t>Use the following questions to brainstorm ways you might use measurement to support children’s investigations:</w:t>
      </w:r>
    </w:p>
    <w:p w14:paraId="3C8B761D" w14:textId="42DD932B" w:rsidR="00D60700" w:rsidRPr="00D60700" w:rsidRDefault="0003762C" w:rsidP="00CD336A">
      <w:pPr>
        <w:pStyle w:val="ListBullet2"/>
      </w:pPr>
      <w:r>
        <w:rPr>
          <w:rFonts w:eastAsia="Calibri"/>
        </w:rPr>
        <w:t>I</w:t>
      </w:r>
      <w:r w:rsidR="00D4129E">
        <w:rPr>
          <w:rFonts w:eastAsia="Calibri"/>
        </w:rPr>
        <w:t>n what ways is</w:t>
      </w:r>
      <w:r>
        <w:rPr>
          <w:rFonts w:eastAsia="Calibri"/>
        </w:rPr>
        <w:t xml:space="preserve"> this i</w:t>
      </w:r>
      <w:r w:rsidR="00D60700" w:rsidRPr="00D60700">
        <w:rPr>
          <w:rFonts w:eastAsia="Calibri"/>
        </w:rPr>
        <w:t>nvestigation meaningful or interesting to children</w:t>
      </w:r>
      <w:r>
        <w:rPr>
          <w:rFonts w:eastAsia="Calibri"/>
        </w:rPr>
        <w:t>?</w:t>
      </w:r>
    </w:p>
    <w:p w14:paraId="4D3F0B94" w14:textId="4AC9FAA2" w:rsidR="00D60700" w:rsidRPr="00D60700" w:rsidRDefault="00D60700" w:rsidP="00CD336A">
      <w:pPr>
        <w:pStyle w:val="ListBullet2"/>
      </w:pPr>
      <w:r w:rsidRPr="00D60700">
        <w:rPr>
          <w:rFonts w:eastAsia="Calibri"/>
        </w:rPr>
        <w:t xml:space="preserve">What might you say or do to encourage children to measure </w:t>
      </w:r>
      <w:r w:rsidR="00675710">
        <w:rPr>
          <w:rFonts w:eastAsia="Calibri"/>
        </w:rPr>
        <w:t xml:space="preserve">as part of </w:t>
      </w:r>
      <w:r w:rsidRPr="00D60700">
        <w:rPr>
          <w:rFonts w:eastAsia="Calibri"/>
        </w:rPr>
        <w:t xml:space="preserve">their investigations? </w:t>
      </w:r>
    </w:p>
    <w:p w14:paraId="06AC0CD4" w14:textId="77777777" w:rsidR="00D60700" w:rsidRPr="00D60700" w:rsidRDefault="00D60700" w:rsidP="00CD336A">
      <w:pPr>
        <w:pStyle w:val="ListBullet2"/>
      </w:pPr>
      <w:r w:rsidRPr="00D60700">
        <w:t xml:space="preserve">What tools might you provide for children to measure with? Consider standard and nonstandard units that are meaningful to children. </w:t>
      </w:r>
    </w:p>
    <w:p w14:paraId="1174CF40" w14:textId="77777777" w:rsidR="00D60700" w:rsidRPr="00D60700" w:rsidRDefault="00D60700" w:rsidP="00CD336A">
      <w:pPr>
        <w:pStyle w:val="ListBullet2"/>
      </w:pPr>
      <w:r w:rsidRPr="00D60700">
        <w:t>What support might children need to better understand how to use the measuring tools and how to interpret meaning from the tools (both standard and nonstandard units)?</w:t>
      </w:r>
    </w:p>
    <w:p w14:paraId="493F807F" w14:textId="77777777" w:rsidR="00D60700" w:rsidRPr="00D60700" w:rsidRDefault="00D60700" w:rsidP="008252A0">
      <w:pPr>
        <w:pStyle w:val="ListBullet"/>
      </w:pPr>
      <w:r w:rsidRPr="00D60700">
        <w:t>[In small groups, invite participants to share ways they might encourage children to measure during STEAM investigations. You might invite a few volunteers to share with the larger group.]</w:t>
      </w:r>
    </w:p>
    <w:p w14:paraId="24317576" w14:textId="77777777" w:rsidR="00D60700" w:rsidRPr="00D60700" w:rsidRDefault="00D60700" w:rsidP="008252A0">
      <w:pPr>
        <w:pStyle w:val="ListBullet"/>
      </w:pPr>
      <w:r w:rsidRPr="00D60700">
        <w:t>Thank you for thinking about ways you might support children to measure during STEAM investigations.</w:t>
      </w:r>
    </w:p>
    <w:p w14:paraId="1873E3DF" w14:textId="77777777" w:rsidR="00D60700" w:rsidRPr="00D60700" w:rsidRDefault="00D60700" w:rsidP="00D60700">
      <w:pPr>
        <w:pStyle w:val="Heading3"/>
      </w:pPr>
      <w:r w:rsidRPr="00D60700">
        <w:t>Facilitator Notes</w:t>
      </w:r>
    </w:p>
    <w:p w14:paraId="30F997BD" w14:textId="77777777" w:rsidR="00D60700" w:rsidRPr="00D60700" w:rsidRDefault="00D60700" w:rsidP="008252A0">
      <w:pPr>
        <w:pStyle w:val="ListBullet"/>
      </w:pPr>
      <w:r w:rsidRPr="00D60700">
        <w:t xml:space="preserve">You might use a jigsaw approach, assigning different groups to a different content area to review (for example, one group can review physical science and another group can review life science). </w:t>
      </w:r>
    </w:p>
    <w:p w14:paraId="19312C29" w14:textId="20F0AFF6" w:rsidR="00663D3A" w:rsidRDefault="00DA0A5A" w:rsidP="00023571">
      <w:pPr>
        <w:pStyle w:val="Heading2"/>
      </w:pPr>
      <w:r w:rsidRPr="00105022">
        <w:t xml:space="preserve">Slide </w:t>
      </w:r>
      <w:r w:rsidR="0003762C">
        <w:t>6</w:t>
      </w:r>
      <w:r w:rsidR="55CDCB74" w:rsidRPr="00105022">
        <w:t>:</w:t>
      </w:r>
      <w:r w:rsidR="00CA6F19" w:rsidRPr="00105022">
        <w:t xml:space="preserve"> Learning </w:t>
      </w:r>
      <w:r w:rsidR="000A0218" w:rsidRPr="00105022">
        <w:t>A</w:t>
      </w:r>
      <w:r w:rsidR="00CA6F19" w:rsidRPr="00105022">
        <w:t>bout</w:t>
      </w:r>
      <w:r w:rsidR="00AE650B" w:rsidRPr="00105022">
        <w:t xml:space="preserve"> </w:t>
      </w:r>
      <w:r w:rsidR="00184BED" w:rsidRPr="00105022">
        <w:t>Measurement</w:t>
      </w:r>
    </w:p>
    <w:p w14:paraId="62368B46" w14:textId="0354DF8E" w:rsidR="00AB18D2" w:rsidRPr="00AB18D2" w:rsidRDefault="00AB18D2" w:rsidP="002F7BFF">
      <w:pPr>
        <w:pStyle w:val="Bodyphoto"/>
      </w:pPr>
      <w:r>
        <w:rPr>
          <w:noProof/>
        </w:rPr>
        <w:drawing>
          <wp:inline distT="0" distB="0" distL="0" distR="0" wp14:anchorId="6A110EEB" wp14:editId="0FCD3FB3">
            <wp:extent cx="3251200" cy="1828800"/>
            <wp:effectExtent l="19050" t="19050" r="25400" b="19050"/>
            <wp:docPr id="204460550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05500"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3E01042" w14:textId="1F75017A" w:rsidR="55CDCB74" w:rsidRPr="0083330A" w:rsidRDefault="00C2120D" w:rsidP="00023571">
      <w:pPr>
        <w:pStyle w:val="Heading3"/>
      </w:pPr>
      <w:r w:rsidRPr="0083330A">
        <w:t>Talking Points</w:t>
      </w:r>
    </w:p>
    <w:p w14:paraId="7C383691" w14:textId="68792216" w:rsidR="0059492C" w:rsidRPr="0083330A" w:rsidRDefault="008C5D80" w:rsidP="008252A0">
      <w:pPr>
        <w:pStyle w:val="ListBullet"/>
      </w:pPr>
      <w:r w:rsidRPr="0083330A">
        <w:t xml:space="preserve">Now, we will explore how </w:t>
      </w:r>
      <w:r w:rsidR="002F73FC">
        <w:t>children in preschool, TK, and K</w:t>
      </w:r>
      <w:r w:rsidR="00CB4155" w:rsidRPr="0083330A">
        <w:t xml:space="preserve"> develop an understanding of </w:t>
      </w:r>
      <w:r w:rsidR="0089707F">
        <w:t>measurement</w:t>
      </w:r>
      <w:r w:rsidR="00CB4155" w:rsidRPr="0083330A">
        <w:t xml:space="preserve">. </w:t>
      </w:r>
    </w:p>
    <w:p w14:paraId="35CEFAB3" w14:textId="109BF5EB" w:rsidR="0062182F" w:rsidRDefault="00DA0A5A" w:rsidP="00516F3E">
      <w:pPr>
        <w:pStyle w:val="Heading2"/>
      </w:pPr>
      <w:r w:rsidRPr="00AA0BE4">
        <w:lastRenderedPageBreak/>
        <w:t xml:space="preserve">Slide </w:t>
      </w:r>
      <w:r w:rsidR="000840A0">
        <w:t>7</w:t>
      </w:r>
      <w:r w:rsidR="0062182F" w:rsidRPr="00AA0BE4">
        <w:t xml:space="preserve">: </w:t>
      </w:r>
      <w:r w:rsidR="001E54BA" w:rsidRPr="00AA0BE4">
        <w:t xml:space="preserve">The </w:t>
      </w:r>
      <w:r w:rsidR="0062182F" w:rsidRPr="00AA0BE4">
        <w:t xml:space="preserve">California </w:t>
      </w:r>
      <w:r w:rsidR="002F73FC">
        <w:t>Preschool/TK</w:t>
      </w:r>
      <w:r w:rsidR="0062182F" w:rsidRPr="00AA0BE4">
        <w:t xml:space="preserve"> Learning Foundations </w:t>
      </w:r>
    </w:p>
    <w:p w14:paraId="2D5CAA00" w14:textId="33B06005" w:rsidR="00AB18D2" w:rsidRPr="00AB18D2" w:rsidRDefault="00AB18D2" w:rsidP="002F7BFF">
      <w:pPr>
        <w:pStyle w:val="Bodyphoto"/>
      </w:pPr>
      <w:r>
        <w:rPr>
          <w:noProof/>
        </w:rPr>
        <w:drawing>
          <wp:inline distT="0" distB="0" distL="0" distR="0" wp14:anchorId="106079CF" wp14:editId="49289318">
            <wp:extent cx="3251200" cy="1828800"/>
            <wp:effectExtent l="19050" t="19050" r="25400" b="19050"/>
            <wp:docPr id="196472472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24729"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EEF0AEE" w14:textId="66F6B3A6" w:rsidR="0062182F" w:rsidRPr="00516F3E" w:rsidRDefault="0062182F" w:rsidP="00023571">
      <w:pPr>
        <w:pStyle w:val="Heading3"/>
      </w:pPr>
      <w:r w:rsidRPr="00516F3E">
        <w:t>Talking Points</w:t>
      </w:r>
    </w:p>
    <w:p w14:paraId="21E34FF6" w14:textId="590BAADA" w:rsidR="002F73FC" w:rsidRPr="003017A7" w:rsidRDefault="002F73FC" w:rsidP="008252A0">
      <w:pPr>
        <w:pStyle w:val="ListBullet"/>
        <w:rPr>
          <w:b/>
          <w:bCs/>
        </w:rPr>
      </w:pPr>
      <w:r>
        <w:t xml:space="preserve">Let’s review how measurement understanding is represented in the </w:t>
      </w:r>
      <w:r w:rsidRPr="0088109C">
        <w:rPr>
          <w:i/>
          <w:iCs/>
        </w:rPr>
        <w:t>California Preschool/Transitional Kindergarten Learning Foundations</w:t>
      </w:r>
      <w:r>
        <w:t xml:space="preserve"> (PTKLF; California Department of Education, 2024). The recently revised foundations were designed to align with expectations stated in the </w:t>
      </w:r>
      <w:r w:rsidRPr="0088109C">
        <w:rPr>
          <w:i/>
          <w:iCs/>
        </w:rPr>
        <w:t xml:space="preserve">California Common Core </w:t>
      </w:r>
      <w:r w:rsidR="00AA2141" w:rsidRPr="0088109C">
        <w:rPr>
          <w:i/>
          <w:iCs/>
        </w:rPr>
        <w:t xml:space="preserve">State Standards: </w:t>
      </w:r>
      <w:r w:rsidRPr="0088109C">
        <w:rPr>
          <w:i/>
          <w:iCs/>
        </w:rPr>
        <w:t>Mathematics</w:t>
      </w:r>
      <w:r w:rsidR="003017A7">
        <w:rPr>
          <w:i/>
          <w:iCs/>
        </w:rPr>
        <w:t xml:space="preserve"> </w:t>
      </w:r>
      <w:r w:rsidR="003017A7" w:rsidRPr="00BD563E">
        <w:t>(</w:t>
      </w:r>
      <w:r w:rsidR="003017A7">
        <w:t>California Department of Education, 2013</w:t>
      </w:r>
      <w:r w:rsidR="003017A7" w:rsidRPr="00BD563E">
        <w:t>).</w:t>
      </w:r>
    </w:p>
    <w:p w14:paraId="7D2A2C35" w14:textId="31C2F40E" w:rsidR="00791694" w:rsidRDefault="00791694" w:rsidP="008252A0">
      <w:pPr>
        <w:pStyle w:val="ListBullet"/>
      </w:pPr>
      <w:r>
        <w:t>Three foundations in the “Measurement and Data” strand describe what children learn about measurement in preschool or TK. These foundations describe children’s ability to:</w:t>
      </w:r>
    </w:p>
    <w:p w14:paraId="314A5018" w14:textId="56ADFDE0" w:rsidR="00791694" w:rsidRDefault="00791694" w:rsidP="00CD336A">
      <w:pPr>
        <w:pStyle w:val="ListBullet2"/>
      </w:pPr>
      <w:r>
        <w:t>Compare the measurable attributes of objects</w:t>
      </w:r>
      <w:r w:rsidR="00056683">
        <w:t xml:space="preserve"> (Foundation 3.1)</w:t>
      </w:r>
    </w:p>
    <w:p w14:paraId="118CE521" w14:textId="66056E3F" w:rsidR="00791694" w:rsidRDefault="00791694" w:rsidP="00CD336A">
      <w:pPr>
        <w:pStyle w:val="ListBullet2"/>
      </w:pPr>
      <w:r>
        <w:t>Order objects by measurable attributes</w:t>
      </w:r>
      <w:r w:rsidR="00056683">
        <w:t xml:space="preserve"> (Foundation 3.2)</w:t>
      </w:r>
    </w:p>
    <w:p w14:paraId="449CF3EE" w14:textId="25F896F1" w:rsidR="00791694" w:rsidRDefault="00791694" w:rsidP="00CD336A">
      <w:pPr>
        <w:pStyle w:val="ListBullet2"/>
      </w:pPr>
      <w:r>
        <w:t>Measure the length of objects</w:t>
      </w:r>
      <w:r w:rsidR="00056683">
        <w:t xml:space="preserve"> (Foundation 3.3)</w:t>
      </w:r>
    </w:p>
    <w:p w14:paraId="3B74FA8C" w14:textId="77777777" w:rsidR="0062182F" w:rsidRPr="00516F3E" w:rsidRDefault="0062182F" w:rsidP="00023571">
      <w:pPr>
        <w:pStyle w:val="Heading3"/>
      </w:pPr>
      <w:r w:rsidRPr="00516F3E">
        <w:t>Facilitator Notes</w:t>
      </w:r>
    </w:p>
    <w:p w14:paraId="06FF3A2C" w14:textId="0F319130" w:rsidR="00791694" w:rsidRDefault="00791694" w:rsidP="008252A0">
      <w:pPr>
        <w:pStyle w:val="ListBullet"/>
      </w:pPr>
      <w:r w:rsidRPr="00B81E17">
        <w:t xml:space="preserve">Slides </w:t>
      </w:r>
      <w:r w:rsidR="0088109C">
        <w:t>7</w:t>
      </w:r>
      <w:r w:rsidRPr="00B81E17">
        <w:t xml:space="preserve"> and </w:t>
      </w:r>
      <w:r w:rsidR="0088109C">
        <w:t>8</w:t>
      </w:r>
      <w:r w:rsidR="00324F17">
        <w:t xml:space="preserve"> make</w:t>
      </w:r>
      <w:r w:rsidR="0062182F" w:rsidRPr="00516F3E">
        <w:t xml:space="preserve"> </w:t>
      </w:r>
      <w:r w:rsidR="00111DD0" w:rsidRPr="00516F3E">
        <w:t>connect</w:t>
      </w:r>
      <w:r w:rsidR="00324F17">
        <w:t xml:space="preserve">ions </w:t>
      </w:r>
      <w:r>
        <w:t>to foundations and standards for measurement</w:t>
      </w:r>
      <w:r w:rsidR="00324F17" w:rsidRPr="00324F17">
        <w:t xml:space="preserve">. </w:t>
      </w:r>
    </w:p>
    <w:p w14:paraId="40CF1D2B" w14:textId="7FAFBA98" w:rsidR="00791694" w:rsidRDefault="00791694" w:rsidP="008252A0">
      <w:pPr>
        <w:pStyle w:val="ListBullet"/>
      </w:pPr>
      <w:r w:rsidRPr="00791694">
        <w:t xml:space="preserve">The PTKLF addresses children </w:t>
      </w:r>
      <w:r w:rsidR="00C76225">
        <w:t>ages three to five,</w:t>
      </w:r>
      <w:r w:rsidRPr="00791694">
        <w:t xml:space="preserve"> this includes children in </w:t>
      </w:r>
      <w:r w:rsidR="00C76225">
        <w:t xml:space="preserve">both </w:t>
      </w:r>
      <w:r w:rsidRPr="00791694">
        <w:t xml:space="preserve">preschool and TK. The </w:t>
      </w:r>
      <w:r w:rsidRPr="0088109C">
        <w:rPr>
          <w:i/>
          <w:iCs/>
        </w:rPr>
        <w:t>California Common Core State Standards</w:t>
      </w:r>
      <w:r w:rsidR="00C76225">
        <w:rPr>
          <w:i/>
          <w:iCs/>
        </w:rPr>
        <w:t>:</w:t>
      </w:r>
      <w:r w:rsidRPr="0088109C">
        <w:rPr>
          <w:i/>
          <w:iCs/>
        </w:rPr>
        <w:t xml:space="preserve"> Mathematics</w:t>
      </w:r>
      <w:r w:rsidRPr="00791694">
        <w:t xml:space="preserve"> include standards for children in kindergarten.</w:t>
      </w:r>
    </w:p>
    <w:p w14:paraId="002A3D1A" w14:textId="0667144F" w:rsidR="00791694" w:rsidRPr="00791694" w:rsidRDefault="00791694" w:rsidP="008252A0">
      <w:pPr>
        <w:pStyle w:val="ListBullet"/>
      </w:pPr>
      <w:r>
        <w:t>The foundations and standards listed in some of the slides are condensed. Consider</w:t>
      </w:r>
      <w:r w:rsidR="00551CF8">
        <w:t xml:space="preserve"> </w:t>
      </w:r>
      <w:r>
        <w:t xml:space="preserve">providing participants with copies of the relevant </w:t>
      </w:r>
      <w:r w:rsidRPr="0088109C">
        <w:rPr>
          <w:i/>
          <w:iCs/>
        </w:rPr>
        <w:t>California Preschool/TK Learning Foundations</w:t>
      </w:r>
      <w:r>
        <w:t xml:space="preserve"> or the </w:t>
      </w:r>
      <w:r w:rsidRPr="0088109C">
        <w:rPr>
          <w:i/>
          <w:iCs/>
        </w:rPr>
        <w:t>California Common Core State Standards</w:t>
      </w:r>
      <w:r>
        <w:t>. Consider whether electronic or printed copies will be more useful for your participants.</w:t>
      </w:r>
    </w:p>
    <w:p w14:paraId="1FB7A89E" w14:textId="3E21A5E0" w:rsidR="00791694" w:rsidRDefault="00791694" w:rsidP="00791694">
      <w:pPr>
        <w:pStyle w:val="Heading2"/>
      </w:pPr>
      <w:r w:rsidRPr="00AA0BE4">
        <w:lastRenderedPageBreak/>
        <w:t xml:space="preserve">Slide </w:t>
      </w:r>
      <w:r w:rsidR="000840A0">
        <w:t>8</w:t>
      </w:r>
      <w:r w:rsidRPr="00AA0BE4">
        <w:t xml:space="preserve">: The California </w:t>
      </w:r>
      <w:r>
        <w:t>Common Core State Standards</w:t>
      </w:r>
    </w:p>
    <w:p w14:paraId="3F648344" w14:textId="16DA54F2" w:rsidR="00AB18D2" w:rsidRPr="00AB18D2" w:rsidRDefault="00AB18D2" w:rsidP="002F7BFF">
      <w:pPr>
        <w:pStyle w:val="Bodyphoto"/>
      </w:pPr>
      <w:r>
        <w:rPr>
          <w:noProof/>
        </w:rPr>
        <w:drawing>
          <wp:inline distT="0" distB="0" distL="0" distR="0" wp14:anchorId="50F981FC" wp14:editId="719B4971">
            <wp:extent cx="3251200" cy="1828800"/>
            <wp:effectExtent l="19050" t="19050" r="25400" b="19050"/>
            <wp:docPr id="163871927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19274"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3CC856C" w14:textId="77777777" w:rsidR="00791694" w:rsidRPr="00516F3E" w:rsidRDefault="00791694" w:rsidP="00023571">
      <w:pPr>
        <w:pStyle w:val="Heading3"/>
      </w:pPr>
      <w:r w:rsidRPr="00516F3E">
        <w:t>Talking Points</w:t>
      </w:r>
    </w:p>
    <w:p w14:paraId="256ABCB2" w14:textId="54AB6CCA" w:rsidR="00791694" w:rsidRPr="00BD563E" w:rsidRDefault="00791694" w:rsidP="008252A0">
      <w:pPr>
        <w:pStyle w:val="ListBullet"/>
        <w:rPr>
          <w:b/>
          <w:bCs/>
        </w:rPr>
      </w:pPr>
      <w:r w:rsidRPr="00BD563E">
        <w:t xml:space="preserve">For children in kindergarten, let’s review how </w:t>
      </w:r>
      <w:r>
        <w:t>measurement</w:t>
      </w:r>
      <w:r w:rsidRPr="00BD563E">
        <w:t xml:space="preserve"> learning is represented in the </w:t>
      </w:r>
      <w:r w:rsidRPr="003017A7">
        <w:t xml:space="preserve">California </w:t>
      </w:r>
      <w:r w:rsidRPr="0088109C">
        <w:t>Common Core State Standards: Mathematics</w:t>
      </w:r>
      <w:r w:rsidRPr="00BD563E">
        <w:t xml:space="preserve"> (</w:t>
      </w:r>
      <w:r w:rsidR="001B46EE">
        <w:t>C</w:t>
      </w:r>
      <w:r w:rsidR="0088109C">
        <w:t xml:space="preserve">alifornia </w:t>
      </w:r>
      <w:r w:rsidR="003017A7">
        <w:t>Department of Education, 2013</w:t>
      </w:r>
      <w:r w:rsidRPr="00BD563E">
        <w:t>).</w:t>
      </w:r>
    </w:p>
    <w:p w14:paraId="0AD5C35F" w14:textId="1FDB82F6" w:rsidR="00791694" w:rsidRPr="003B6EC1" w:rsidRDefault="003B6EC1" w:rsidP="008252A0">
      <w:pPr>
        <w:pStyle w:val="ListBullet"/>
        <w:rPr>
          <w:b/>
          <w:bCs/>
        </w:rPr>
      </w:pPr>
      <w:r>
        <w:t>Two</w:t>
      </w:r>
      <w:r w:rsidR="00791694" w:rsidRPr="00BD563E">
        <w:t xml:space="preserve"> </w:t>
      </w:r>
      <w:r w:rsidR="00791694">
        <w:t>kindergarten</w:t>
      </w:r>
      <w:r w:rsidR="00791694" w:rsidRPr="00BD563E">
        <w:t xml:space="preserve"> standard</w:t>
      </w:r>
      <w:r>
        <w:t>s</w:t>
      </w:r>
      <w:r w:rsidR="00791694" w:rsidRPr="00BD563E">
        <w:t xml:space="preserve"> </w:t>
      </w:r>
      <w:r>
        <w:t>in the domain “</w:t>
      </w:r>
      <w:r w:rsidR="00791694">
        <w:t>Measurement and Data</w:t>
      </w:r>
      <w:r>
        <w:t>”</w:t>
      </w:r>
      <w:r w:rsidR="00791694" w:rsidRPr="00BD563E">
        <w:t xml:space="preserve"> describe what children learn about </w:t>
      </w:r>
      <w:r>
        <w:t>measurement</w:t>
      </w:r>
      <w:r w:rsidR="00791694" w:rsidRPr="00BD563E">
        <w:t>:</w:t>
      </w:r>
    </w:p>
    <w:p w14:paraId="7DDF172D" w14:textId="3C3E1AAD" w:rsidR="003B6EC1" w:rsidRPr="003B6EC1" w:rsidRDefault="003B6EC1" w:rsidP="00CD336A">
      <w:pPr>
        <w:pStyle w:val="ListBullet2"/>
        <w:rPr>
          <w:b/>
          <w:bCs/>
        </w:rPr>
      </w:pPr>
      <w:r>
        <w:t>One standard describes children’s ability to describe the measurable attributes of objects</w:t>
      </w:r>
      <w:r w:rsidR="006D2A39">
        <w:t>, such as length or weight</w:t>
      </w:r>
      <w:r>
        <w:t>.</w:t>
      </w:r>
    </w:p>
    <w:p w14:paraId="4332953B" w14:textId="033DAE94" w:rsidR="003B6EC1" w:rsidRPr="00BD563E" w:rsidRDefault="003B6EC1" w:rsidP="00CD336A">
      <w:pPr>
        <w:pStyle w:val="ListBullet2"/>
        <w:rPr>
          <w:b/>
          <w:bCs/>
        </w:rPr>
      </w:pPr>
      <w:r>
        <w:t xml:space="preserve">Another standard describes children’s ability to </w:t>
      </w:r>
      <w:r w:rsidR="002A28B3">
        <w:t xml:space="preserve">directly </w:t>
      </w:r>
      <w:r>
        <w:t>compare two objects</w:t>
      </w:r>
      <w:r w:rsidR="002A28B3">
        <w:t xml:space="preserve"> to see which object has “more of”/”less of” the </w:t>
      </w:r>
      <w:r>
        <w:t>attribute</w:t>
      </w:r>
      <w:r w:rsidR="002A28B3">
        <w:t xml:space="preserve"> and describe the difference</w:t>
      </w:r>
      <w:r>
        <w:t>.</w:t>
      </w:r>
    </w:p>
    <w:p w14:paraId="0E4E44EF" w14:textId="4963C305" w:rsidR="00E03249" w:rsidRDefault="00DA0A5A" w:rsidP="00791694">
      <w:pPr>
        <w:pStyle w:val="Heading2"/>
      </w:pPr>
      <w:r w:rsidRPr="0083330A">
        <w:t xml:space="preserve">Slide </w:t>
      </w:r>
      <w:r w:rsidR="000840A0">
        <w:t>9</w:t>
      </w:r>
      <w:r w:rsidR="55CDCB74" w:rsidRPr="0083330A">
        <w:t xml:space="preserve">: </w:t>
      </w:r>
      <w:r w:rsidR="008B41C0">
        <w:t>Measurement Skills</w:t>
      </w:r>
    </w:p>
    <w:p w14:paraId="1DF4329E" w14:textId="7A785777" w:rsidR="00AB18D2" w:rsidRPr="00AB18D2" w:rsidRDefault="00AB18D2" w:rsidP="002F7BFF">
      <w:pPr>
        <w:pStyle w:val="Bodyphoto"/>
      </w:pPr>
      <w:r>
        <w:rPr>
          <w:noProof/>
        </w:rPr>
        <w:drawing>
          <wp:inline distT="0" distB="0" distL="0" distR="0" wp14:anchorId="75C06544" wp14:editId="3122C2C0">
            <wp:extent cx="3251200" cy="1828800"/>
            <wp:effectExtent l="19050" t="19050" r="25400" b="19050"/>
            <wp:docPr id="199442981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29810" name="Picture 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FB290F3" w14:textId="64E9FD84" w:rsidR="00CA2174" w:rsidRPr="0083330A" w:rsidRDefault="00C2120D" w:rsidP="00023571">
      <w:pPr>
        <w:pStyle w:val="Heading3"/>
      </w:pPr>
      <w:r w:rsidRPr="0083330A">
        <w:t>Talking Points</w:t>
      </w:r>
    </w:p>
    <w:p w14:paraId="297050B3" w14:textId="7FD05BD8" w:rsidR="00A409F3" w:rsidRPr="0083330A" w:rsidRDefault="00942CC2" w:rsidP="008252A0">
      <w:pPr>
        <w:pStyle w:val="ListBullet"/>
      </w:pPr>
      <w:r w:rsidRPr="0083330A">
        <w:t xml:space="preserve">This </w:t>
      </w:r>
      <w:r w:rsidR="00303767" w:rsidRPr="0083330A">
        <w:t>suite</w:t>
      </w:r>
      <w:r w:rsidRPr="0083330A">
        <w:t xml:space="preserve"> addresses </w:t>
      </w:r>
      <w:r w:rsidR="00D4129E">
        <w:t>several</w:t>
      </w:r>
      <w:r w:rsidR="00A409F3" w:rsidRPr="0083330A">
        <w:t xml:space="preserve"> </w:t>
      </w:r>
      <w:r w:rsidR="008B41C0">
        <w:t>important</w:t>
      </w:r>
      <w:r w:rsidR="00A409F3" w:rsidRPr="0083330A">
        <w:t xml:space="preserve"> </w:t>
      </w:r>
      <w:r w:rsidR="00184BED">
        <w:t>measurement</w:t>
      </w:r>
      <w:r w:rsidR="008B41C0">
        <w:t xml:space="preserve"> skills</w:t>
      </w:r>
      <w:r w:rsidR="00A409F3" w:rsidRPr="0083330A">
        <w:t>:</w:t>
      </w:r>
    </w:p>
    <w:p w14:paraId="7AB2791F" w14:textId="4A3CFF33" w:rsidR="00F62F5F" w:rsidRPr="0083330A" w:rsidRDefault="00AA0BE4" w:rsidP="00CD336A">
      <w:pPr>
        <w:pStyle w:val="ListBullet2"/>
      </w:pPr>
      <w:r>
        <w:lastRenderedPageBreak/>
        <w:t>Noticing measurable attributes</w:t>
      </w:r>
    </w:p>
    <w:p w14:paraId="2BDDA628" w14:textId="2CF1AC00" w:rsidR="00F62F5F" w:rsidRPr="0083330A" w:rsidRDefault="00F62F5F" w:rsidP="00CD336A">
      <w:pPr>
        <w:pStyle w:val="ListBullet2"/>
      </w:pPr>
      <w:r w:rsidRPr="0083330A">
        <w:t xml:space="preserve">Comparing </w:t>
      </w:r>
      <w:r w:rsidR="00AA0BE4">
        <w:t>and ordering</w:t>
      </w:r>
    </w:p>
    <w:p w14:paraId="713C04CD" w14:textId="2280EDEE" w:rsidR="00F62F5F" w:rsidRPr="0083330A" w:rsidRDefault="00AA0BE4" w:rsidP="00CD336A">
      <w:pPr>
        <w:pStyle w:val="ListBullet2"/>
      </w:pPr>
      <w:r>
        <w:t>Measuring</w:t>
      </w:r>
    </w:p>
    <w:p w14:paraId="198524D0" w14:textId="68375A23" w:rsidR="00E03249" w:rsidRDefault="00DA0A5A" w:rsidP="003254CA">
      <w:pPr>
        <w:pStyle w:val="Heading2"/>
      </w:pPr>
      <w:r w:rsidRPr="001455E4">
        <w:t xml:space="preserve">Slide </w:t>
      </w:r>
      <w:r w:rsidR="000050D4">
        <w:t>1</w:t>
      </w:r>
      <w:r w:rsidR="000840A0">
        <w:t>0</w:t>
      </w:r>
      <w:r w:rsidR="55CDCB74" w:rsidRPr="001455E4">
        <w:t xml:space="preserve">: </w:t>
      </w:r>
      <w:r w:rsidR="00AA0BE4" w:rsidRPr="001455E4">
        <w:t>Noticing Measurable Attributes</w:t>
      </w:r>
    </w:p>
    <w:p w14:paraId="78FF7C6C" w14:textId="6A18A8FD" w:rsidR="00AB18D2" w:rsidRPr="00AB18D2" w:rsidRDefault="00AB18D2" w:rsidP="002F7BFF">
      <w:pPr>
        <w:pStyle w:val="Bodyphoto"/>
      </w:pPr>
      <w:r>
        <w:rPr>
          <w:noProof/>
        </w:rPr>
        <w:drawing>
          <wp:inline distT="0" distB="0" distL="0" distR="0" wp14:anchorId="4F17DA6F" wp14:editId="1F022E54">
            <wp:extent cx="3251200" cy="1828800"/>
            <wp:effectExtent l="19050" t="19050" r="25400" b="19050"/>
            <wp:docPr id="70006839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68396"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430CE96" w14:textId="1151A709" w:rsidR="00CA2174" w:rsidRPr="001455E4" w:rsidRDefault="00C2120D" w:rsidP="00023571">
      <w:pPr>
        <w:pStyle w:val="Heading3"/>
      </w:pPr>
      <w:r w:rsidRPr="001455E4">
        <w:t>Talking Points</w:t>
      </w:r>
    </w:p>
    <w:p w14:paraId="1BB01991" w14:textId="09A2418E" w:rsidR="00AA0BE4" w:rsidRPr="001455E4" w:rsidRDefault="00AA0BE4" w:rsidP="008252A0">
      <w:pPr>
        <w:pStyle w:val="ListBullet"/>
      </w:pPr>
      <w:r w:rsidRPr="002A28B3">
        <w:rPr>
          <w:b/>
          <w:bCs/>
        </w:rPr>
        <w:t>Noticing measurable attributes of objects</w:t>
      </w:r>
      <w:r w:rsidRPr="002A28B3">
        <w:t xml:space="preserve"> describes</w:t>
      </w:r>
      <w:r w:rsidRPr="001455E4">
        <w:t xml:space="preserve"> young children’s ability to notice </w:t>
      </w:r>
      <w:r w:rsidR="003C4E77">
        <w:t>characteristics of objects that can be measured (for example,</w:t>
      </w:r>
      <w:r w:rsidR="009D2EDE">
        <w:t xml:space="preserve"> </w:t>
      </w:r>
      <w:r w:rsidRPr="001455E4">
        <w:t>size, length, height, weight</w:t>
      </w:r>
      <w:r w:rsidR="00512301">
        <w:t>,</w:t>
      </w:r>
      <w:r w:rsidRPr="001455E4">
        <w:t xml:space="preserve"> </w:t>
      </w:r>
      <w:r w:rsidR="002145E7">
        <w:t>volume</w:t>
      </w:r>
      <w:r w:rsidR="005F3913">
        <w:t>, or temperature</w:t>
      </w:r>
      <w:r w:rsidR="003C4E77">
        <w:t>)</w:t>
      </w:r>
      <w:r w:rsidR="00E92020" w:rsidRPr="001455E4">
        <w:t>.</w:t>
      </w:r>
      <w:r w:rsidRPr="001455E4">
        <w:t xml:space="preserve"> </w:t>
      </w:r>
    </w:p>
    <w:p w14:paraId="4DD18134" w14:textId="77777777" w:rsidR="00AA0BE4" w:rsidRPr="001455E4" w:rsidRDefault="00AA0BE4" w:rsidP="008252A0">
      <w:pPr>
        <w:pStyle w:val="ListBullet"/>
      </w:pPr>
      <w:r w:rsidRPr="001455E4">
        <w:t xml:space="preserve">Infants and toddlers learn about measurable attributes of objects through play and exploration. </w:t>
      </w:r>
    </w:p>
    <w:p w14:paraId="784D3512" w14:textId="46D68E29" w:rsidR="001455E4" w:rsidRDefault="001455E4" w:rsidP="008252A0">
      <w:pPr>
        <w:pStyle w:val="ListBullet"/>
      </w:pPr>
      <w:r>
        <w:t>By the time children are four years old, the measurable attributes of an object are an integral part of children’s understanding of that object (Long et</w:t>
      </w:r>
      <w:r w:rsidR="001B46EE">
        <w:t> </w:t>
      </w:r>
      <w:r>
        <w:t>al., 2019).</w:t>
      </w:r>
    </w:p>
    <w:p w14:paraId="3103B3BE" w14:textId="1C48641F" w:rsidR="001455E4" w:rsidRDefault="001455E4" w:rsidP="00CD336A">
      <w:pPr>
        <w:pStyle w:val="ListBullet2"/>
      </w:pPr>
      <w:r>
        <w:t>For example, when thinking about an elephant, its</w:t>
      </w:r>
      <w:r w:rsidR="00512301">
        <w:t xml:space="preserve"> large</w:t>
      </w:r>
      <w:r>
        <w:t xml:space="preserve"> size is an important part of children’s understanding of </w:t>
      </w:r>
      <w:r w:rsidR="001B46EE">
        <w:t>elephants</w:t>
      </w:r>
      <w:r>
        <w:t xml:space="preserve">. </w:t>
      </w:r>
    </w:p>
    <w:p w14:paraId="0AEDCA8E" w14:textId="7EF3A034" w:rsidR="001455E4" w:rsidRDefault="001455E4" w:rsidP="008252A0">
      <w:pPr>
        <w:pStyle w:val="ListBullet"/>
      </w:pPr>
      <w:r>
        <w:t>In fact, the</w:t>
      </w:r>
      <w:r w:rsidRPr="00003707">
        <w:t xml:space="preserve"> measur</w:t>
      </w:r>
      <w:r>
        <w:t xml:space="preserve">able attributes of objects are such an important part of children’s understanding of objects, </w:t>
      </w:r>
      <w:r w:rsidR="00E84E69">
        <w:t xml:space="preserve">that </w:t>
      </w:r>
      <w:r>
        <w:t>presenting real-world objects in a size that isn’t typical for that object is confusing to children (Long et</w:t>
      </w:r>
      <w:r w:rsidR="007370DF">
        <w:t> </w:t>
      </w:r>
      <w:r>
        <w:t>al., 2019).</w:t>
      </w:r>
    </w:p>
    <w:p w14:paraId="59E59C74" w14:textId="77F89213" w:rsidR="001455E4" w:rsidRDefault="08EBACBA" w:rsidP="001455E4">
      <w:pPr>
        <w:pStyle w:val="Heading2"/>
      </w:pPr>
      <w:r>
        <w:lastRenderedPageBreak/>
        <w:t>Slide 1</w:t>
      </w:r>
      <w:r w:rsidR="000840A0">
        <w:t>1</w:t>
      </w:r>
      <w:r>
        <w:t>: Is it big or small?</w:t>
      </w:r>
    </w:p>
    <w:p w14:paraId="75869613" w14:textId="26D3A577" w:rsidR="00AB18D2" w:rsidRPr="00AB18D2" w:rsidRDefault="00AB18D2" w:rsidP="08EBACBA">
      <w:pPr>
        <w:jc w:val="center"/>
      </w:pPr>
      <w:r>
        <w:rPr>
          <w:noProof/>
        </w:rPr>
        <w:drawing>
          <wp:inline distT="0" distB="0" distL="0" distR="0" wp14:anchorId="6C76C90F" wp14:editId="7C20B6B7">
            <wp:extent cx="3238500" cy="1821656"/>
            <wp:effectExtent l="19050" t="19050" r="19050" b="26670"/>
            <wp:docPr id="504235744" name="Picture 504235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35744" name="Picture 50423574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8500" cy="1821656"/>
                    </a:xfrm>
                    <a:prstGeom prst="rect">
                      <a:avLst/>
                    </a:prstGeom>
                    <a:ln w="9525">
                      <a:solidFill>
                        <a:srgbClr val="7030A0"/>
                      </a:solidFill>
                      <a:prstDash val="solid"/>
                    </a:ln>
                  </pic:spPr>
                </pic:pic>
              </a:graphicData>
            </a:graphic>
          </wp:inline>
        </w:drawing>
      </w:r>
    </w:p>
    <w:p w14:paraId="58AFFA30" w14:textId="77777777" w:rsidR="001455E4" w:rsidRPr="001455E4" w:rsidRDefault="001455E4" w:rsidP="00023571">
      <w:pPr>
        <w:pStyle w:val="Heading3"/>
      </w:pPr>
      <w:r w:rsidRPr="001455E4">
        <w:t>Talking Points</w:t>
      </w:r>
    </w:p>
    <w:p w14:paraId="0E54BFB1" w14:textId="5D2F027C" w:rsidR="001455E4" w:rsidRDefault="001455E4" w:rsidP="008252A0">
      <w:pPr>
        <w:pStyle w:val="ListBullet"/>
      </w:pPr>
      <w:r w:rsidRPr="002867AA">
        <w:t xml:space="preserve">Let’s explore how researchers </w:t>
      </w:r>
      <w:r w:rsidR="003C4E77">
        <w:t xml:space="preserve">examine </w:t>
      </w:r>
      <w:r>
        <w:t>what children know about real-world size.</w:t>
      </w:r>
    </w:p>
    <w:p w14:paraId="3D822D5A" w14:textId="7964EE09" w:rsidR="001455E4" w:rsidRDefault="005A1279" w:rsidP="008252A0">
      <w:pPr>
        <w:pStyle w:val="ListBullet"/>
      </w:pPr>
      <w:r>
        <w:t xml:space="preserve">I am about to show you two pictures of objects very quickly. You will be asked to point to the object that is smaller on the screen. </w:t>
      </w:r>
    </w:p>
    <w:p w14:paraId="274F343B" w14:textId="42B49FA3" w:rsidR="005A1279" w:rsidRDefault="005A1279" w:rsidP="008252A0">
      <w:pPr>
        <w:pStyle w:val="ListBullet"/>
      </w:pPr>
      <w:r>
        <w:t>[Click to show the image, then after 1</w:t>
      </w:r>
      <w:r w:rsidR="0067373E">
        <w:t>–</w:t>
      </w:r>
      <w:r>
        <w:t>2 seconds</w:t>
      </w:r>
      <w:r w:rsidR="007370DF">
        <w:t>,</w:t>
      </w:r>
      <w:r>
        <w:t xml:space="preserve"> click again to make the image disappear</w:t>
      </w:r>
      <w:r w:rsidR="007370DF">
        <w:t>.</w:t>
      </w:r>
      <w:r>
        <w:t>]</w:t>
      </w:r>
    </w:p>
    <w:p w14:paraId="580433FF" w14:textId="665B4565" w:rsidR="001455E4" w:rsidRDefault="001455E4" w:rsidP="008252A0">
      <w:pPr>
        <w:pStyle w:val="ListBullet"/>
      </w:pPr>
      <w:r w:rsidRPr="005A1279">
        <w:t xml:space="preserve">[Pause for participants to answer the question.] As you noticed, the picture on the </w:t>
      </w:r>
      <w:r w:rsidR="00551CF8">
        <w:t>right</w:t>
      </w:r>
      <w:r w:rsidRPr="005A1279">
        <w:t xml:space="preserve"> was </w:t>
      </w:r>
      <w:r w:rsidR="005A1279">
        <w:t>smaller</w:t>
      </w:r>
      <w:r w:rsidRPr="005A1279">
        <w:t>.</w:t>
      </w:r>
    </w:p>
    <w:p w14:paraId="3E6F1AAB" w14:textId="77777777" w:rsidR="0022598C" w:rsidRPr="0022598C" w:rsidRDefault="0022598C" w:rsidP="00023571">
      <w:pPr>
        <w:pStyle w:val="Heading3"/>
      </w:pPr>
      <w:r w:rsidRPr="0022598C">
        <w:t>Facilitation Notes</w:t>
      </w:r>
    </w:p>
    <w:p w14:paraId="2BBB88C8" w14:textId="7D6A6CCB" w:rsidR="005A1279" w:rsidRPr="003C4E77" w:rsidRDefault="0022598C" w:rsidP="008252A0">
      <w:pPr>
        <w:pStyle w:val="ListBullet"/>
      </w:pPr>
      <w:r>
        <w:t>The goal of the activity on slide</w:t>
      </w:r>
      <w:r w:rsidR="00624F0C">
        <w:t>s</w:t>
      </w:r>
      <w:r>
        <w:t xml:space="preserve"> 10 and 11 is for participants to make a quick decision. It is therefore important that they only have 1</w:t>
      </w:r>
      <w:r w:rsidR="0067373E">
        <w:t>–</w:t>
      </w:r>
      <w:r>
        <w:t>2 seconds to view the image before making a decision</w:t>
      </w:r>
      <w:r w:rsidR="000C3C27">
        <w:t xml:space="preserve"> (Long et al., 2019).</w:t>
      </w:r>
    </w:p>
    <w:p w14:paraId="4D6AD19F" w14:textId="6A515EC5" w:rsidR="005A1279" w:rsidRDefault="08EBACBA" w:rsidP="005A1279">
      <w:pPr>
        <w:pStyle w:val="Heading2"/>
      </w:pPr>
      <w:r>
        <w:t>Slide 1</w:t>
      </w:r>
      <w:r w:rsidR="000840A0">
        <w:t>2</w:t>
      </w:r>
      <w:r>
        <w:t>: Is it big or small? (continued)</w:t>
      </w:r>
    </w:p>
    <w:p w14:paraId="419F4105" w14:textId="1DB1047F" w:rsidR="00AB18D2" w:rsidRPr="00AB18D2" w:rsidRDefault="00AB18D2" w:rsidP="08EBACBA">
      <w:pPr>
        <w:jc w:val="center"/>
      </w:pPr>
      <w:r>
        <w:rPr>
          <w:noProof/>
        </w:rPr>
        <w:drawing>
          <wp:inline distT="0" distB="0" distL="0" distR="0" wp14:anchorId="051919DB" wp14:editId="5FE821F0">
            <wp:extent cx="3286124" cy="1848445"/>
            <wp:effectExtent l="19050" t="19050" r="10160" b="19050"/>
            <wp:docPr id="1077895921" name="Picture 10778959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95921" name="Picture 107789592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6124" cy="1848445"/>
                    </a:xfrm>
                    <a:prstGeom prst="rect">
                      <a:avLst/>
                    </a:prstGeom>
                    <a:ln w="9525">
                      <a:solidFill>
                        <a:srgbClr val="7030A0"/>
                      </a:solidFill>
                      <a:prstDash val="solid"/>
                    </a:ln>
                  </pic:spPr>
                </pic:pic>
              </a:graphicData>
            </a:graphic>
          </wp:inline>
        </w:drawing>
      </w:r>
    </w:p>
    <w:p w14:paraId="15F8B115" w14:textId="77777777" w:rsidR="005A1279" w:rsidRPr="008533CB" w:rsidRDefault="005A1279" w:rsidP="00023571">
      <w:pPr>
        <w:pStyle w:val="Heading3"/>
      </w:pPr>
      <w:r w:rsidRPr="008533CB">
        <w:lastRenderedPageBreak/>
        <w:t>Talking Points</w:t>
      </w:r>
    </w:p>
    <w:p w14:paraId="3593B8FD" w14:textId="577F17D6" w:rsidR="005A1279" w:rsidRPr="008533CB" w:rsidRDefault="005A1279" w:rsidP="008252A0">
      <w:pPr>
        <w:pStyle w:val="ListBullet"/>
      </w:pPr>
      <w:r w:rsidRPr="008533CB">
        <w:t>Let’s try another one. Again</w:t>
      </w:r>
      <w:r w:rsidR="0022598C" w:rsidRPr="008533CB">
        <w:t xml:space="preserve">, </w:t>
      </w:r>
      <w:r w:rsidR="00551CF8">
        <w:t xml:space="preserve">point </w:t>
      </w:r>
      <w:r w:rsidRPr="008533CB">
        <w:t xml:space="preserve">to the object that is smaller on the screen. </w:t>
      </w:r>
    </w:p>
    <w:p w14:paraId="7F2C8D6F" w14:textId="269C9A57" w:rsidR="005A1279" w:rsidRPr="008533CB" w:rsidRDefault="005A1279" w:rsidP="008252A0">
      <w:pPr>
        <w:pStyle w:val="ListBullet"/>
      </w:pPr>
      <w:r w:rsidRPr="008533CB">
        <w:t>[Click to show the image, then after 1</w:t>
      </w:r>
      <w:r w:rsidR="0067373E">
        <w:t>–</w:t>
      </w:r>
      <w:r w:rsidRPr="008533CB">
        <w:t>2 seconds</w:t>
      </w:r>
      <w:r w:rsidR="007370DF">
        <w:t>,</w:t>
      </w:r>
      <w:r w:rsidRPr="008533CB">
        <w:t xml:space="preserve"> click again to make the image disappear</w:t>
      </w:r>
      <w:r w:rsidR="007370DF">
        <w:t>.</w:t>
      </w:r>
      <w:r w:rsidR="00FB44C4">
        <w:t xml:space="preserve"> (Long et al, 2019).</w:t>
      </w:r>
      <w:r w:rsidRPr="008533CB">
        <w:t>]</w:t>
      </w:r>
    </w:p>
    <w:p w14:paraId="6B3AEA96" w14:textId="7A5759CE" w:rsidR="005A1279" w:rsidRPr="008533CB" w:rsidRDefault="005A1279" w:rsidP="008252A0">
      <w:pPr>
        <w:pStyle w:val="ListBullet"/>
      </w:pPr>
      <w:r w:rsidRPr="008533CB">
        <w:t xml:space="preserve">[Pause for participants to answer the question.] As you noticed, the picture on the </w:t>
      </w:r>
      <w:r w:rsidR="00551CF8">
        <w:t>left</w:t>
      </w:r>
      <w:r w:rsidRPr="008533CB">
        <w:t xml:space="preserve"> was smaller.</w:t>
      </w:r>
      <w:r w:rsidR="00EE239C">
        <w:t xml:space="preserve"> </w:t>
      </w:r>
      <w:r w:rsidR="00EE239C" w:rsidRPr="00EE239C">
        <w:t>Did you notice a difference between the first pair and the second pair of pictures in how quickly you could answer which is bigger?</w:t>
      </w:r>
      <w:r w:rsidR="00EE239C">
        <w:t xml:space="preserve"> [After participants answer]. </w:t>
      </w:r>
      <w:r w:rsidR="00EE239C" w:rsidRPr="00EE239C">
        <w:t xml:space="preserve">Why do you think it took you slightly longer to tell which is bigger </w:t>
      </w:r>
      <w:r w:rsidR="00EE239C">
        <w:t>for the</w:t>
      </w:r>
      <w:r w:rsidR="00EE239C" w:rsidRPr="00EE239C">
        <w:t xml:space="preserve"> second pair</w:t>
      </w:r>
      <w:r w:rsidR="00EE239C">
        <w:t xml:space="preserve"> of pictures</w:t>
      </w:r>
      <w:r w:rsidR="00EE239C" w:rsidRPr="00EE239C">
        <w:t>?</w:t>
      </w:r>
    </w:p>
    <w:p w14:paraId="1F9FB837" w14:textId="2E04766C" w:rsidR="005A1279" w:rsidRPr="008533CB" w:rsidRDefault="00EE239C" w:rsidP="008252A0">
      <w:pPr>
        <w:pStyle w:val="ListBullet"/>
      </w:pPr>
      <w:r w:rsidRPr="008533CB">
        <w:t>[Pause for participants to answer the question.]</w:t>
      </w:r>
      <w:r>
        <w:t xml:space="preserve"> </w:t>
      </w:r>
      <w:r w:rsidR="005A1279" w:rsidRPr="008533CB">
        <w:t xml:space="preserve">You may have noticed that for </w:t>
      </w:r>
      <w:r w:rsidR="00F6728F">
        <w:t>the first</w:t>
      </w:r>
      <w:r w:rsidR="00551CF8">
        <w:t xml:space="preserve"> slide</w:t>
      </w:r>
      <w:r w:rsidR="005A1279" w:rsidRPr="008533CB">
        <w:t xml:space="preserve">, the real-world </w:t>
      </w:r>
      <w:r w:rsidR="00F95EC2">
        <w:t xml:space="preserve">size of the items was </w:t>
      </w:r>
      <w:r w:rsidR="0053733B">
        <w:t xml:space="preserve">in alignment with the </w:t>
      </w:r>
      <w:r w:rsidR="005A1279" w:rsidRPr="008533CB">
        <w:t>size of</w:t>
      </w:r>
      <w:r w:rsidR="0053733B">
        <w:t xml:space="preserve"> the </w:t>
      </w:r>
      <w:r w:rsidR="00F95EC2">
        <w:t>pictures</w:t>
      </w:r>
      <w:r w:rsidR="0053733B">
        <w:t xml:space="preserve"> on the screen</w:t>
      </w:r>
      <w:r w:rsidR="00F95EC2">
        <w:t xml:space="preserve">. Meaning, in the real-world an </w:t>
      </w:r>
      <w:r w:rsidR="00551CF8">
        <w:t>elephant</w:t>
      </w:r>
      <w:r w:rsidR="005A1279" w:rsidRPr="008533CB">
        <w:t xml:space="preserve"> is bigger than a </w:t>
      </w:r>
      <w:r w:rsidR="00551CF8">
        <w:t>crayon</w:t>
      </w:r>
      <w:r w:rsidR="00F95EC2">
        <w:t>, and the elephant picture was also bigger than the crayon picture</w:t>
      </w:r>
      <w:r w:rsidR="0053733B">
        <w:t>.</w:t>
      </w:r>
      <w:r w:rsidR="005A1279" w:rsidRPr="008533CB">
        <w:t xml:space="preserve"> </w:t>
      </w:r>
    </w:p>
    <w:p w14:paraId="7AE3244C" w14:textId="238874DA" w:rsidR="005A1279" w:rsidRPr="008533CB" w:rsidRDefault="005A1279" w:rsidP="008252A0">
      <w:pPr>
        <w:pStyle w:val="ListBullet"/>
      </w:pPr>
      <w:r w:rsidRPr="008533CB">
        <w:t xml:space="preserve">For the second </w:t>
      </w:r>
      <w:r w:rsidR="00551CF8">
        <w:t>slide</w:t>
      </w:r>
      <w:r w:rsidRPr="008533CB">
        <w:t xml:space="preserve">, </w:t>
      </w:r>
      <w:r w:rsidR="00551CF8">
        <w:t>although a school bus</w:t>
      </w:r>
      <w:r w:rsidRPr="008533CB">
        <w:t xml:space="preserve"> is bigger in the real</w:t>
      </w:r>
      <w:r w:rsidR="00C83C1A">
        <w:t xml:space="preserve"> </w:t>
      </w:r>
      <w:r w:rsidRPr="008533CB">
        <w:t xml:space="preserve">world than a </w:t>
      </w:r>
      <w:r w:rsidR="00551CF8">
        <w:t>paper</w:t>
      </w:r>
      <w:r w:rsidR="00C83C1A">
        <w:t xml:space="preserve"> </w:t>
      </w:r>
      <w:r w:rsidR="00551CF8">
        <w:t>clip</w:t>
      </w:r>
      <w:r w:rsidRPr="008533CB">
        <w:t xml:space="preserve">, </w:t>
      </w:r>
      <w:r w:rsidR="00551CF8">
        <w:t>the picture</w:t>
      </w:r>
      <w:r w:rsidRPr="008533CB">
        <w:t xml:space="preserve"> of</w:t>
      </w:r>
      <w:r w:rsidR="00056683">
        <w:t xml:space="preserve"> a</w:t>
      </w:r>
      <w:r w:rsidRPr="008533CB">
        <w:t xml:space="preserve"> </w:t>
      </w:r>
      <w:r w:rsidR="00551CF8">
        <w:t>school bus</w:t>
      </w:r>
      <w:r w:rsidRPr="008533CB">
        <w:t xml:space="preserve"> was smaller on the screen than </w:t>
      </w:r>
      <w:r w:rsidR="00551CF8">
        <w:t>the paper</w:t>
      </w:r>
      <w:r w:rsidR="00C83C1A">
        <w:t xml:space="preserve"> </w:t>
      </w:r>
      <w:r w:rsidR="00551CF8">
        <w:t>clip</w:t>
      </w:r>
      <w:r w:rsidRPr="008533CB">
        <w:t xml:space="preserve">. </w:t>
      </w:r>
    </w:p>
    <w:p w14:paraId="49C7B4FF" w14:textId="1C96C1BF" w:rsidR="00677E20" w:rsidRDefault="005A1279" w:rsidP="00B37153">
      <w:pPr>
        <w:pStyle w:val="ListBullet"/>
      </w:pPr>
      <w:r w:rsidRPr="008533CB">
        <w:t>Researchers found that c</w:t>
      </w:r>
      <w:r w:rsidR="001455E4" w:rsidRPr="008533CB">
        <w:t xml:space="preserve">hildren had a more difficult time when the actual size and real-world size of the pictures were </w:t>
      </w:r>
      <w:r w:rsidR="0053733B">
        <w:t>not aligned</w:t>
      </w:r>
      <w:r w:rsidR="001455E4" w:rsidRPr="008533CB">
        <w:t xml:space="preserve">. This suggests that </w:t>
      </w:r>
      <w:r w:rsidR="00F95EC2">
        <w:t>starting around age</w:t>
      </w:r>
      <w:r w:rsidR="007370DF">
        <w:t> </w:t>
      </w:r>
      <w:r w:rsidR="009B42BB">
        <w:t>four</w:t>
      </w:r>
      <w:r w:rsidR="00F95EC2">
        <w:t xml:space="preserve">, </w:t>
      </w:r>
      <w:r w:rsidR="001455E4" w:rsidRPr="008533CB">
        <w:t xml:space="preserve">children </w:t>
      </w:r>
      <w:r w:rsidR="003C4E77">
        <w:t>learn about</w:t>
      </w:r>
      <w:r w:rsidR="003C4E77" w:rsidRPr="008533CB">
        <w:t xml:space="preserve"> </w:t>
      </w:r>
      <w:r w:rsidR="001455E4" w:rsidRPr="008533CB">
        <w:t>size as part of their understanding of objects</w:t>
      </w:r>
      <w:r w:rsidR="00551CF8">
        <w:t xml:space="preserve">. These findings </w:t>
      </w:r>
      <w:r w:rsidRPr="008533CB">
        <w:t>show how important the measurable attributes of objects are for our understanding of objects.</w:t>
      </w:r>
    </w:p>
    <w:p w14:paraId="3EB37204" w14:textId="07189299" w:rsidR="00677E20" w:rsidRPr="00677E20" w:rsidRDefault="00677E20" w:rsidP="00677E20">
      <w:pPr>
        <w:pStyle w:val="Heading2"/>
      </w:pPr>
      <w:r w:rsidRPr="00677E20">
        <w:t xml:space="preserve">Slide </w:t>
      </w:r>
      <w:r w:rsidR="00406354">
        <w:t>1</w:t>
      </w:r>
      <w:r w:rsidR="000840A0">
        <w:t>3</w:t>
      </w:r>
      <w:r w:rsidRPr="00677E20">
        <w:t xml:space="preserve">: Observe: </w:t>
      </w:r>
      <w:r>
        <w:t>Comparing Length</w:t>
      </w:r>
      <w:r w:rsidRPr="00677E20">
        <w:t xml:space="preserve"> </w:t>
      </w:r>
    </w:p>
    <w:p w14:paraId="0529E71D" w14:textId="77777777" w:rsidR="00677E20" w:rsidRPr="00677E20" w:rsidRDefault="00677E20" w:rsidP="00677E20">
      <w:pPr>
        <w:pStyle w:val="Bodyphoto"/>
      </w:pPr>
      <w:r w:rsidRPr="00677E20">
        <w:rPr>
          <w:noProof/>
        </w:rPr>
        <w:drawing>
          <wp:inline distT="0" distB="0" distL="0" distR="0" wp14:anchorId="1D7318E1" wp14:editId="0B8DA4C1">
            <wp:extent cx="3251200" cy="1828800"/>
            <wp:effectExtent l="19050" t="19050" r="25400" b="19050"/>
            <wp:docPr id="88394777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47770" name="Picture 2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393E6FA" w14:textId="5988BB13" w:rsidR="00677E20" w:rsidRPr="00677E20" w:rsidRDefault="00677E20" w:rsidP="00677E20">
      <w:pPr>
        <w:pStyle w:val="BodyText"/>
      </w:pPr>
      <w:r w:rsidRPr="00677E20">
        <w:rPr>
          <w:b/>
          <w:bCs/>
        </w:rPr>
        <w:t>Time:</w:t>
      </w:r>
      <w:r w:rsidRPr="00677E20">
        <w:t xml:space="preserve"> 10–20 minutes (including debrief on </w:t>
      </w:r>
      <w:r w:rsidR="006C7961">
        <w:t xml:space="preserve">the </w:t>
      </w:r>
      <w:r w:rsidRPr="00677E20">
        <w:t>next slide)</w:t>
      </w:r>
    </w:p>
    <w:p w14:paraId="4C10DB70" w14:textId="77777777" w:rsidR="00677E20" w:rsidRPr="00677E20" w:rsidRDefault="00677E20" w:rsidP="00677E20">
      <w:pPr>
        <w:pStyle w:val="BodyText"/>
      </w:pPr>
      <w:r w:rsidRPr="00677E20">
        <w:rPr>
          <w:b/>
          <w:bCs/>
        </w:rPr>
        <w:t>Materials:</w:t>
      </w:r>
      <w:r w:rsidRPr="00677E20">
        <w:t xml:space="preserve"> Preschool, TK, or K measurement video clip</w:t>
      </w:r>
    </w:p>
    <w:p w14:paraId="3DBF30A1" w14:textId="77777777" w:rsidR="00677E20" w:rsidRPr="00677E20" w:rsidRDefault="00677E20" w:rsidP="00677E20">
      <w:pPr>
        <w:pStyle w:val="Heading3"/>
      </w:pPr>
      <w:r w:rsidRPr="00677E20">
        <w:lastRenderedPageBreak/>
        <w:t>Talking Points</w:t>
      </w:r>
    </w:p>
    <w:p w14:paraId="1A1C4B87" w14:textId="77777777" w:rsidR="00677E20" w:rsidRDefault="00677E20" w:rsidP="008252A0">
      <w:pPr>
        <w:pStyle w:val="ListBullet"/>
      </w:pPr>
      <w:r w:rsidRPr="008533CB">
        <w:t>The skill we just discussed—noticing</w:t>
      </w:r>
      <w:r w:rsidRPr="002F5104">
        <w:t xml:space="preserve"> measurable attributes—provides the foundation for children to compare and order objects by measurable attributes. </w:t>
      </w:r>
    </w:p>
    <w:p w14:paraId="4A8A2F77" w14:textId="77777777" w:rsidR="00677E20" w:rsidRDefault="00677E20" w:rsidP="008252A0">
      <w:pPr>
        <w:pStyle w:val="ListBullet"/>
      </w:pPr>
      <w:r>
        <w:rPr>
          <w:b/>
          <w:bCs/>
        </w:rPr>
        <w:t>C</w:t>
      </w:r>
      <w:r w:rsidRPr="00324BD2">
        <w:rPr>
          <w:b/>
          <w:bCs/>
        </w:rPr>
        <w:t>omparing</w:t>
      </w:r>
      <w:r w:rsidRPr="0090572C">
        <w:t xml:space="preserve"> </w:t>
      </w:r>
      <w:r>
        <w:t>objects by their measurable attributes is finding out</w:t>
      </w:r>
      <w:r w:rsidRPr="0090572C">
        <w:t xml:space="preserve"> which </w:t>
      </w:r>
      <w:r>
        <w:t xml:space="preserve">object is bigger, longer, or heavier. </w:t>
      </w:r>
    </w:p>
    <w:p w14:paraId="0599A29D" w14:textId="4C904C3C" w:rsidR="00677E20" w:rsidRDefault="00677E20" w:rsidP="008252A0">
      <w:pPr>
        <w:pStyle w:val="ListBullet"/>
      </w:pPr>
      <w:r w:rsidRPr="00324BD2">
        <w:rPr>
          <w:b/>
          <w:bCs/>
        </w:rPr>
        <w:t>Ordering</w:t>
      </w:r>
      <w:r>
        <w:t xml:space="preserve"> objects</w:t>
      </w:r>
      <w:r w:rsidRPr="00677E20">
        <w:t xml:space="preserve"> </w:t>
      </w:r>
      <w:r>
        <w:t>is a</w:t>
      </w:r>
      <w:r w:rsidRPr="00EE239C">
        <w:t>rranging objects in sequence by their measurable attributes (for example, from smallest to largest).</w:t>
      </w:r>
      <w:r>
        <w:t xml:space="preserve"> </w:t>
      </w:r>
    </w:p>
    <w:p w14:paraId="4E259526" w14:textId="77777777" w:rsidR="00677E20" w:rsidRDefault="00677E20" w:rsidP="008252A0">
      <w:pPr>
        <w:pStyle w:val="ListBullet"/>
      </w:pPr>
      <w:r>
        <w:t xml:space="preserve">Children and adults compare and order objects by length or height using a variety of different strategies. </w:t>
      </w:r>
    </w:p>
    <w:p w14:paraId="63EF242E" w14:textId="644A386F" w:rsidR="00677E20" w:rsidRPr="00677E20" w:rsidRDefault="00677E20" w:rsidP="008252A0">
      <w:pPr>
        <w:pStyle w:val="ListBullet"/>
      </w:pPr>
      <w:r w:rsidRPr="00677E20">
        <w:t xml:space="preserve">Let’s observe </w:t>
      </w:r>
      <w:r w:rsidR="00D14E47">
        <w:t xml:space="preserve">a </w:t>
      </w:r>
      <w:r w:rsidR="00F22534">
        <w:t xml:space="preserve">video clip showing </w:t>
      </w:r>
      <w:r w:rsidRPr="00677E20">
        <w:t xml:space="preserve">a preschool child </w:t>
      </w:r>
      <w:r>
        <w:t>comparing</w:t>
      </w:r>
      <w:r w:rsidR="00F22534">
        <w:t xml:space="preserve"> and</w:t>
      </w:r>
      <w:r>
        <w:t xml:space="preserve"> ordering</w:t>
      </w:r>
      <w:r w:rsidRPr="00677E20">
        <w:t>. As you observe, pay attention to</w:t>
      </w:r>
      <w:r w:rsidR="00F22534">
        <w:t xml:space="preserve"> how the child is comparing length and the vocabulary that she uses.</w:t>
      </w:r>
      <w:r w:rsidR="001F0E8B">
        <w:t xml:space="preserve"> </w:t>
      </w:r>
      <w:r w:rsidRPr="00677E20">
        <w:t>After</w:t>
      </w:r>
      <w:r w:rsidR="00F22534">
        <w:t xml:space="preserve"> watching</w:t>
      </w:r>
      <w:r w:rsidRPr="00677E20">
        <w:t xml:space="preserve"> </w:t>
      </w:r>
      <w:r w:rsidR="001F0E8B">
        <w:t>the</w:t>
      </w:r>
      <w:r w:rsidR="00F22534">
        <w:t xml:space="preserve"> </w:t>
      </w:r>
      <w:r w:rsidRPr="00677E20">
        <w:t>clip, we will discuss what you noticed.</w:t>
      </w:r>
    </w:p>
    <w:p w14:paraId="684BE8CD" w14:textId="77777777" w:rsidR="00677E20" w:rsidRPr="00677E20" w:rsidRDefault="00677E20" w:rsidP="00677E20">
      <w:pPr>
        <w:pStyle w:val="Heading3"/>
      </w:pPr>
      <w:r w:rsidRPr="00677E20">
        <w:t>Facilitator Notes</w:t>
      </w:r>
    </w:p>
    <w:p w14:paraId="38F5B035" w14:textId="79DC4B66" w:rsidR="00D14E47" w:rsidRDefault="00677E20" w:rsidP="008252A0">
      <w:pPr>
        <w:pStyle w:val="ListBullet"/>
      </w:pPr>
      <w:r w:rsidRPr="00677E20">
        <w:t>Choose a preschool, TK</w:t>
      </w:r>
      <w:r w:rsidR="00741E52">
        <w:t>,</w:t>
      </w:r>
      <w:r w:rsidRPr="00677E20">
        <w:t xml:space="preserve"> or K video clip </w:t>
      </w:r>
      <w:r w:rsidR="00D14E47">
        <w:t>that shows children comparing and ordering</w:t>
      </w:r>
      <w:r w:rsidRPr="00677E20">
        <w:t>.</w:t>
      </w:r>
      <w:r w:rsidR="00F22534">
        <w:t xml:space="preserve"> </w:t>
      </w:r>
    </w:p>
    <w:p w14:paraId="7BB2D01B" w14:textId="765591B6" w:rsidR="00677E20" w:rsidRPr="00677E20" w:rsidRDefault="00677E20" w:rsidP="008252A0">
      <w:pPr>
        <w:pStyle w:val="ListBullet"/>
      </w:pPr>
      <w:r w:rsidRPr="00677E20">
        <w:t>We provide the following video clip</w:t>
      </w:r>
      <w:r w:rsidR="00D14E47">
        <w:t>s</w:t>
      </w:r>
      <w:r w:rsidRPr="00677E20">
        <w:t xml:space="preserve"> (you may choose other videos to use):</w:t>
      </w:r>
    </w:p>
    <w:p w14:paraId="15E68C94" w14:textId="63AE32F1" w:rsidR="00677E20" w:rsidRDefault="00677E20" w:rsidP="00CD336A">
      <w:pPr>
        <w:pStyle w:val="ListBullet2"/>
      </w:pPr>
      <w:hyperlink r:id="rId21">
        <w:r w:rsidRPr="00677E20">
          <w:rPr>
            <w:rStyle w:val="Hyperlink"/>
          </w:rPr>
          <w:t>Comparing Length with Unit Blocks (3–5 years)</w:t>
        </w:r>
      </w:hyperlink>
      <w:r w:rsidRPr="00677E20">
        <w:t xml:space="preserve">. Note this video is divided into two parts. </w:t>
      </w:r>
      <w:r w:rsidR="00D14E47">
        <w:t>If using this video, p</w:t>
      </w:r>
      <w:r w:rsidR="00F22534">
        <w:t>ause the video after part 1 (around 1</w:t>
      </w:r>
      <w:r w:rsidR="0025150B">
        <w:t>:</w:t>
      </w:r>
      <w:r w:rsidR="00F22534">
        <w:t>28)</w:t>
      </w:r>
      <w:r w:rsidR="00D14E47">
        <w:t xml:space="preserve">, and then show part 2 later in this </w:t>
      </w:r>
      <w:r w:rsidR="001F0E8B">
        <w:t>session</w:t>
      </w:r>
      <w:r w:rsidR="00D14E47">
        <w:t>.</w:t>
      </w:r>
      <w:r w:rsidR="00675710">
        <w:t xml:space="preserve"> The Facilitator Notes in the next slide focus on Part I of this video. </w:t>
      </w:r>
    </w:p>
    <w:p w14:paraId="2B93EA56" w14:textId="470E339A" w:rsidR="003C4FE6" w:rsidRDefault="003C4FE6" w:rsidP="00CD336A">
      <w:pPr>
        <w:pStyle w:val="ListBullet2"/>
      </w:pPr>
      <w:hyperlink r:id="rId22">
        <w:r>
          <w:rPr>
            <w:rStyle w:val="Hyperlink"/>
          </w:rPr>
          <w:t>Comparing Length with Unit Blocks (3–5 years) - Audio Descriptive Version</w:t>
        </w:r>
      </w:hyperlink>
    </w:p>
    <w:p w14:paraId="5B2ABD6C" w14:textId="40E1FA3B" w:rsidR="00D14E47" w:rsidRDefault="00D14E47" w:rsidP="00CD336A">
      <w:pPr>
        <w:pStyle w:val="ListBullet2"/>
      </w:pPr>
      <w:hyperlink r:id="rId23" w:history="1">
        <w:r w:rsidRPr="00D14E47">
          <w:rPr>
            <w:rStyle w:val="Hyperlink"/>
          </w:rPr>
          <w:t>Measuring with Pumpkins (3-5 years)</w:t>
        </w:r>
      </w:hyperlink>
    </w:p>
    <w:p w14:paraId="75275528" w14:textId="4BC8C2DF" w:rsidR="003C4FE6" w:rsidRDefault="003C4FE6" w:rsidP="003C4FE6">
      <w:pPr>
        <w:pStyle w:val="ListBullet2"/>
      </w:pPr>
      <w:hyperlink r:id="rId24" w:history="1">
        <w:r>
          <w:rPr>
            <w:rStyle w:val="Hyperlink"/>
          </w:rPr>
          <w:t>Measuring with Pumpkins (3-5 years) - Audio Descriptive Version</w:t>
        </w:r>
      </w:hyperlink>
    </w:p>
    <w:p w14:paraId="7C9E50B1" w14:textId="424B4D62" w:rsidR="00D14E47" w:rsidRDefault="00D14E47" w:rsidP="00CD336A">
      <w:pPr>
        <w:pStyle w:val="ListBullet2"/>
      </w:pPr>
      <w:hyperlink r:id="rId25" w:history="1">
        <w:r w:rsidRPr="00D14E47">
          <w:rPr>
            <w:rStyle w:val="Hyperlink"/>
          </w:rPr>
          <w:t>Using Spanish Measurement Vocabulary at the Sensory Table (3-5 years)</w:t>
        </w:r>
      </w:hyperlink>
    </w:p>
    <w:p w14:paraId="7E00EC7D" w14:textId="41D21357" w:rsidR="003C4FE6" w:rsidRPr="00677E20" w:rsidRDefault="003C4FE6" w:rsidP="003C4FE6">
      <w:pPr>
        <w:pStyle w:val="ListBullet2"/>
      </w:pPr>
      <w:hyperlink r:id="rId26" w:history="1">
        <w:r>
          <w:rPr>
            <w:rStyle w:val="Hyperlink"/>
          </w:rPr>
          <w:t>Using Spanish Measurement Vocabulary at the Sensory Table (3-5 years) - Audio Descriptive Version</w:t>
        </w:r>
      </w:hyperlink>
    </w:p>
    <w:p w14:paraId="48ABCB7A" w14:textId="5B4986F3" w:rsidR="00677E20" w:rsidRPr="00677E20" w:rsidRDefault="00677E20" w:rsidP="008252A0">
      <w:pPr>
        <w:pStyle w:val="ListBullet"/>
      </w:pPr>
      <w:r w:rsidRPr="00677E20">
        <w:t>Consider playing the video more than once. The first time, invite participants to become familiar with the clip. Then, invite participants to observe specific ways</w:t>
      </w:r>
      <w:r w:rsidR="0025150B">
        <w:t xml:space="preserve"> the child is comparing and ordering</w:t>
      </w:r>
      <w:r w:rsidRPr="00677E20">
        <w:t>.</w:t>
      </w:r>
    </w:p>
    <w:p w14:paraId="01A9ECA1" w14:textId="663A41C4" w:rsidR="00677E20" w:rsidRPr="00677E20" w:rsidRDefault="00677E20" w:rsidP="00677E20">
      <w:pPr>
        <w:pStyle w:val="Heading2"/>
      </w:pPr>
      <w:r w:rsidRPr="00677E20">
        <w:lastRenderedPageBreak/>
        <w:t xml:space="preserve">Slide </w:t>
      </w:r>
      <w:r w:rsidR="00406354">
        <w:t>1</w:t>
      </w:r>
      <w:r w:rsidR="000840A0">
        <w:t>4</w:t>
      </w:r>
      <w:r w:rsidRPr="00677E20">
        <w:t xml:space="preserve">: Discuss: </w:t>
      </w:r>
      <w:r w:rsidR="0025150B">
        <w:t>Comparing Length</w:t>
      </w:r>
    </w:p>
    <w:p w14:paraId="6EE77FC7" w14:textId="77777777" w:rsidR="00677E20" w:rsidRPr="00677E20" w:rsidRDefault="00677E20" w:rsidP="00677E20">
      <w:pPr>
        <w:pStyle w:val="Bodyphoto"/>
      </w:pPr>
      <w:r w:rsidRPr="00677E20">
        <w:rPr>
          <w:noProof/>
        </w:rPr>
        <w:drawing>
          <wp:inline distT="0" distB="0" distL="0" distR="0" wp14:anchorId="62875D02" wp14:editId="2A64B427">
            <wp:extent cx="3251200" cy="1828800"/>
            <wp:effectExtent l="19050" t="19050" r="25400" b="19050"/>
            <wp:docPr id="102768193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81933" name="Picture 24">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21DE457" w14:textId="77777777" w:rsidR="00677E20" w:rsidRPr="00677E20" w:rsidRDefault="00677E20" w:rsidP="00677E20">
      <w:pPr>
        <w:pStyle w:val="BodyText"/>
      </w:pPr>
      <w:r w:rsidRPr="00677E20">
        <w:rPr>
          <w:b/>
          <w:bCs/>
        </w:rPr>
        <w:t>Time:</w:t>
      </w:r>
      <w:r w:rsidRPr="00677E20">
        <w:t xml:space="preserve"> 10–20 minutes (including video observation on previous slide)</w:t>
      </w:r>
    </w:p>
    <w:p w14:paraId="0FCDA3F7" w14:textId="77777777" w:rsidR="00677E20" w:rsidRPr="00677E20" w:rsidRDefault="00677E20" w:rsidP="00677E20">
      <w:pPr>
        <w:pStyle w:val="Heading3"/>
      </w:pPr>
      <w:r w:rsidRPr="00677E20">
        <w:t>Talking Points</w:t>
      </w:r>
    </w:p>
    <w:p w14:paraId="5F1803B6" w14:textId="0A70C9CD" w:rsidR="00677E20" w:rsidRPr="00677E20" w:rsidRDefault="00677E20" w:rsidP="008252A0">
      <w:pPr>
        <w:pStyle w:val="ListBullet"/>
        <w:rPr>
          <w:b/>
          <w:bCs/>
        </w:rPr>
      </w:pPr>
      <w:r w:rsidRPr="00677E20">
        <w:t>Let’s discuss what you notice.</w:t>
      </w:r>
      <w:r w:rsidR="00675710">
        <w:t xml:space="preserve"> In the video you observed,</w:t>
      </w:r>
    </w:p>
    <w:p w14:paraId="227EA3BC" w14:textId="77777777" w:rsidR="0025150B" w:rsidRPr="0025150B" w:rsidRDefault="0025150B" w:rsidP="00CD336A">
      <w:pPr>
        <w:pStyle w:val="ListBullet2"/>
      </w:pPr>
      <w:r w:rsidRPr="0025150B">
        <w:t>How did the child compare length?</w:t>
      </w:r>
    </w:p>
    <w:p w14:paraId="6F5C2B9A" w14:textId="77777777" w:rsidR="0025150B" w:rsidRPr="0025150B" w:rsidRDefault="0025150B" w:rsidP="00CD336A">
      <w:pPr>
        <w:pStyle w:val="ListBullet2"/>
      </w:pPr>
      <w:r w:rsidRPr="0025150B">
        <w:t>What vocabulary did the child use?</w:t>
      </w:r>
    </w:p>
    <w:p w14:paraId="15994A8C" w14:textId="77D85B93" w:rsidR="00677E20" w:rsidRDefault="00677E20" w:rsidP="008252A0">
      <w:pPr>
        <w:pStyle w:val="ListBullet"/>
        <w:numPr>
          <w:ilvl w:val="0"/>
          <w:numId w:val="93"/>
        </w:numPr>
      </w:pPr>
      <w:r>
        <w:t xml:space="preserve">[After discussion:] This video provided some examples of how </w:t>
      </w:r>
      <w:r w:rsidR="0025150B">
        <w:t xml:space="preserve">a child </w:t>
      </w:r>
      <w:r>
        <w:t>compare</w:t>
      </w:r>
      <w:r w:rsidR="0025150B">
        <w:t>d</w:t>
      </w:r>
      <w:r>
        <w:t xml:space="preserve"> and order</w:t>
      </w:r>
      <w:r w:rsidR="0025150B">
        <w:t>ed</w:t>
      </w:r>
      <w:r>
        <w:t xml:space="preserve"> objects. </w:t>
      </w:r>
    </w:p>
    <w:p w14:paraId="5A62A679" w14:textId="16F56125" w:rsidR="00677E20" w:rsidRPr="00677E20" w:rsidRDefault="00677E20" w:rsidP="008252A0">
      <w:pPr>
        <w:pStyle w:val="ListBullet"/>
        <w:numPr>
          <w:ilvl w:val="0"/>
          <w:numId w:val="93"/>
        </w:numPr>
      </w:pPr>
      <w:r>
        <w:t>In the next few slides, we will discuss some of these strategies in more detail.</w:t>
      </w:r>
    </w:p>
    <w:p w14:paraId="67FB34D4" w14:textId="77777777" w:rsidR="00677E20" w:rsidRPr="00677E20" w:rsidRDefault="00677E20" w:rsidP="00677E20">
      <w:pPr>
        <w:pStyle w:val="Heading3"/>
      </w:pPr>
      <w:r w:rsidRPr="00677E20">
        <w:t>Facilitator Notes</w:t>
      </w:r>
    </w:p>
    <w:p w14:paraId="2B268DDF" w14:textId="77777777" w:rsidR="00677E20" w:rsidRPr="00677E20" w:rsidRDefault="00677E20" w:rsidP="008252A0">
      <w:pPr>
        <w:pStyle w:val="ListBullet"/>
      </w:pPr>
      <w:r w:rsidRPr="00677E20">
        <w:t>Adjust the debrief based on your group size, session length and format, and participant needs. Consider charting participants’ observations to provide a visual of ways children understand measurement.</w:t>
      </w:r>
    </w:p>
    <w:p w14:paraId="011D6A39" w14:textId="77777777" w:rsidR="00677E20" w:rsidRPr="00677E20" w:rsidRDefault="00677E20" w:rsidP="008252A0">
      <w:pPr>
        <w:pStyle w:val="ListBullet"/>
      </w:pPr>
      <w:r w:rsidRPr="00677E20">
        <w:t>Consider using the following adaptations based on session length:</w:t>
      </w:r>
    </w:p>
    <w:p w14:paraId="6080C7C0" w14:textId="77777777" w:rsidR="00677E20" w:rsidRPr="00677E20" w:rsidRDefault="00677E20" w:rsidP="00CD336A">
      <w:pPr>
        <w:pStyle w:val="ListBullet2"/>
      </w:pPr>
      <w:r w:rsidRPr="00677E20">
        <w:t>For shorter sessions, invite participants to share with the large group what they noticed about how children in the video showed their knowledge and skills related to measurement.</w:t>
      </w:r>
    </w:p>
    <w:p w14:paraId="477BEFAF" w14:textId="77777777" w:rsidR="00677E20" w:rsidRPr="00677E20" w:rsidRDefault="00677E20" w:rsidP="00CD336A">
      <w:pPr>
        <w:pStyle w:val="ListBullet2"/>
      </w:pPr>
      <w:r w:rsidRPr="00677E20">
        <w:t>For longer sessions, offer time for participants to share their observations in pairs or at their tables. Then, invite each table to share some of their observations.</w:t>
      </w:r>
    </w:p>
    <w:p w14:paraId="78A6F732" w14:textId="3DDDE365" w:rsidR="00677E20" w:rsidRPr="00677E20" w:rsidRDefault="00677E20" w:rsidP="008252A0">
      <w:pPr>
        <w:pStyle w:val="ListBullet"/>
      </w:pPr>
      <w:r w:rsidRPr="00677E20">
        <w:t xml:space="preserve">Here are some examples of how </w:t>
      </w:r>
      <w:r w:rsidR="0025150B">
        <w:t>a child in part 1 of the video clip</w:t>
      </w:r>
      <w:r w:rsidRPr="00677E20">
        <w:t xml:space="preserve"> </w:t>
      </w:r>
      <w:hyperlink r:id="rId28">
        <w:r w:rsidR="003C4FE6" w:rsidRPr="00677E20">
          <w:rPr>
            <w:rStyle w:val="Hyperlink"/>
          </w:rPr>
          <w:t>Comparing Length with Unit Blocks (3–5 years)</w:t>
        </w:r>
      </w:hyperlink>
      <w:r w:rsidR="003C4FE6">
        <w:t xml:space="preserve"> </w:t>
      </w:r>
      <w:r w:rsidR="0025150B">
        <w:t>compared and ordered</w:t>
      </w:r>
      <w:r w:rsidRPr="00677E20">
        <w:t>:</w:t>
      </w:r>
    </w:p>
    <w:p w14:paraId="41AE5F9C" w14:textId="2FFF925A" w:rsidR="00677E20" w:rsidRDefault="0025150B" w:rsidP="00CD336A">
      <w:pPr>
        <w:pStyle w:val="ListBullet2"/>
      </w:pPr>
      <w:r>
        <w:t>T</w:t>
      </w:r>
      <w:r w:rsidR="00677E20" w:rsidRPr="00677E20">
        <w:t xml:space="preserve">he child compared the heights of different family members. For example, she understood that a shorter tower represented family members who are shorter. </w:t>
      </w:r>
    </w:p>
    <w:p w14:paraId="3B400DCE" w14:textId="4B984F7B" w:rsidR="0025150B" w:rsidRPr="00677E20" w:rsidRDefault="0025150B" w:rsidP="00CD336A">
      <w:pPr>
        <w:pStyle w:val="ListBullet2"/>
      </w:pPr>
      <w:r>
        <w:lastRenderedPageBreak/>
        <w:t>The child didn’t physically order the towers from smallest to biggest but showed some understanding of who is shorter and who is taller in her family.</w:t>
      </w:r>
    </w:p>
    <w:p w14:paraId="3DAD5C1C" w14:textId="7962A005" w:rsidR="00677E20" w:rsidRPr="008533CB" w:rsidRDefault="00677E20" w:rsidP="006B0E46">
      <w:pPr>
        <w:pStyle w:val="ListBullet2"/>
      </w:pPr>
      <w:r w:rsidRPr="00677E20">
        <w:t>The child used a variety of comparative vocabulary such as short, tall, and more.</w:t>
      </w:r>
    </w:p>
    <w:p w14:paraId="6142E738" w14:textId="02F41167" w:rsidR="0022598C" w:rsidRDefault="0022598C" w:rsidP="0022598C">
      <w:pPr>
        <w:pStyle w:val="Heading2"/>
      </w:pPr>
      <w:r w:rsidRPr="0080694C">
        <w:t>Slide 1</w:t>
      </w:r>
      <w:r w:rsidR="000840A0">
        <w:t>5</w:t>
      </w:r>
      <w:r w:rsidRPr="0080694C">
        <w:t xml:space="preserve">: </w:t>
      </w:r>
      <w:r w:rsidR="00EE239C">
        <w:t xml:space="preserve">Comparing </w:t>
      </w:r>
    </w:p>
    <w:p w14:paraId="7E6C0F19" w14:textId="243BD141" w:rsidR="00AB18D2" w:rsidRPr="00AB18D2" w:rsidRDefault="00AB18D2" w:rsidP="002F7BFF">
      <w:pPr>
        <w:pStyle w:val="Bodyphoto"/>
      </w:pPr>
      <w:r>
        <w:rPr>
          <w:noProof/>
        </w:rPr>
        <w:drawing>
          <wp:inline distT="0" distB="0" distL="0" distR="0" wp14:anchorId="25D78055" wp14:editId="24E5C027">
            <wp:extent cx="3251200" cy="1828800"/>
            <wp:effectExtent l="19050" t="19050" r="25400" b="19050"/>
            <wp:docPr id="740287041"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87041" name="Picture 14">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EAD28A8" w14:textId="77777777" w:rsidR="0022598C" w:rsidRPr="0080694C" w:rsidRDefault="0022598C" w:rsidP="00023571">
      <w:pPr>
        <w:pStyle w:val="Heading3"/>
      </w:pPr>
      <w:r w:rsidRPr="0080694C">
        <w:t>Talking Points</w:t>
      </w:r>
    </w:p>
    <w:p w14:paraId="2455B08B" w14:textId="66D5FAB0" w:rsidR="0022598C" w:rsidRDefault="0025150B" w:rsidP="008252A0">
      <w:pPr>
        <w:pStyle w:val="ListBullet"/>
      </w:pPr>
      <w:r>
        <w:t>C</w:t>
      </w:r>
      <w:r w:rsidR="008E1EFC">
        <w:t xml:space="preserve">hildren learn to compare </w:t>
      </w:r>
      <w:r>
        <w:t xml:space="preserve">and order </w:t>
      </w:r>
      <w:r w:rsidR="008E1EFC">
        <w:t xml:space="preserve">objects along measurable attributes (such as length, height, weight, </w:t>
      </w:r>
      <w:r w:rsidR="002145E7">
        <w:t>volume</w:t>
      </w:r>
      <w:r w:rsidR="008E1EFC">
        <w:t xml:space="preserve">) between the ages of </w:t>
      </w:r>
      <w:r w:rsidR="0067373E">
        <w:t xml:space="preserve">three </w:t>
      </w:r>
      <w:r w:rsidR="008E1EFC">
        <w:t xml:space="preserve">and </w:t>
      </w:r>
      <w:r w:rsidR="0067373E">
        <w:t>five</w:t>
      </w:r>
      <w:r w:rsidR="008E1EFC">
        <w:t>.</w:t>
      </w:r>
    </w:p>
    <w:p w14:paraId="7A0FD31C" w14:textId="7F0FF08E" w:rsidR="000840A0" w:rsidRPr="000840A0" w:rsidRDefault="0025150B" w:rsidP="008252A0">
      <w:pPr>
        <w:pStyle w:val="ListBullet"/>
        <w:rPr>
          <w:strike/>
        </w:rPr>
      </w:pPr>
      <w:r>
        <w:t>The child in part 1 of the video engaged in direct comparison</w:t>
      </w:r>
      <w:r w:rsidR="000840A0">
        <w:t xml:space="preserve"> as they compared the height of different towers with one another</w:t>
      </w:r>
      <w:r>
        <w:t xml:space="preserve">. </w:t>
      </w:r>
    </w:p>
    <w:p w14:paraId="5AB783C4" w14:textId="4C22D6D4" w:rsidR="0025150B" w:rsidRPr="0025150B" w:rsidRDefault="001844A2" w:rsidP="008252A0">
      <w:pPr>
        <w:pStyle w:val="ListBullet"/>
        <w:rPr>
          <w:strike/>
        </w:rPr>
      </w:pPr>
      <w:r w:rsidRPr="003908F6">
        <w:rPr>
          <w:color w:val="000000"/>
        </w:rPr>
        <w:t>Another way to compare two objects is by using indirect comparison</w:t>
      </w:r>
      <w:r w:rsidR="009F707E" w:rsidRPr="003908F6">
        <w:rPr>
          <w:color w:val="000000"/>
        </w:rPr>
        <w:t>. I</w:t>
      </w:r>
      <w:r w:rsidR="005C040C" w:rsidRPr="003908F6">
        <w:t xml:space="preserve">ndirect comparison </w:t>
      </w:r>
      <w:r w:rsidR="00061AC9" w:rsidRPr="003908F6">
        <w:t>involves using</w:t>
      </w:r>
      <w:r w:rsidR="00F1266C" w:rsidRPr="003908F6">
        <w:t xml:space="preserve"> a third object as a reference point. </w:t>
      </w:r>
    </w:p>
    <w:p w14:paraId="7BA828E1" w14:textId="77777777" w:rsidR="00A6557E" w:rsidRDefault="00F1266C" w:rsidP="00A6557E">
      <w:pPr>
        <w:pStyle w:val="ListBullet"/>
        <w:rPr>
          <w:strike/>
        </w:rPr>
      </w:pPr>
      <w:r w:rsidRPr="003908F6">
        <w:t xml:space="preserve">For example, a piece of string </w:t>
      </w:r>
      <w:r w:rsidR="00061AC9" w:rsidRPr="003908F6">
        <w:t xml:space="preserve">can be used </w:t>
      </w:r>
      <w:r w:rsidRPr="003908F6">
        <w:t>to compare the length of</w:t>
      </w:r>
      <w:r w:rsidR="005C040C" w:rsidRPr="003908F6">
        <w:t xml:space="preserve"> two</w:t>
      </w:r>
      <w:r w:rsidRPr="003908F6">
        <w:t xml:space="preserve"> objects that cannot be easily placed next to each other</w:t>
      </w:r>
      <w:r w:rsidR="00F6728F" w:rsidRPr="003908F6">
        <w:t xml:space="preserve">. </w:t>
      </w:r>
    </w:p>
    <w:p w14:paraId="02A10354" w14:textId="31FE163E" w:rsidR="0003762C" w:rsidRPr="00A6557E" w:rsidRDefault="0022598C" w:rsidP="00A6557E">
      <w:pPr>
        <w:pStyle w:val="ListBullet"/>
        <w:rPr>
          <w:strike/>
        </w:rPr>
      </w:pPr>
      <w:r>
        <w:t xml:space="preserve">Children begin to </w:t>
      </w:r>
      <w:r w:rsidR="008E1EFC">
        <w:t>engage in</w:t>
      </w:r>
      <w:r>
        <w:t xml:space="preserve"> indirect comparisons starting in </w:t>
      </w:r>
      <w:r w:rsidR="00336B0D">
        <w:t>kindergarten</w:t>
      </w:r>
      <w:r>
        <w:t xml:space="preserve"> and first grade. </w:t>
      </w:r>
    </w:p>
    <w:p w14:paraId="1F3FCF33" w14:textId="332C576D" w:rsidR="0003762C" w:rsidRDefault="0003762C" w:rsidP="0003762C">
      <w:pPr>
        <w:pStyle w:val="Heading2"/>
      </w:pPr>
      <w:r w:rsidRPr="0080694C">
        <w:lastRenderedPageBreak/>
        <w:t>Slide 1</w:t>
      </w:r>
      <w:r w:rsidR="000840A0">
        <w:t>6</w:t>
      </w:r>
      <w:r w:rsidRPr="0080694C">
        <w:t xml:space="preserve">: </w:t>
      </w:r>
      <w:r>
        <w:t xml:space="preserve">Ordering </w:t>
      </w:r>
    </w:p>
    <w:p w14:paraId="6DFC9DA8" w14:textId="77777777" w:rsidR="0003762C" w:rsidRPr="00AB18D2" w:rsidRDefault="0003762C" w:rsidP="0003762C">
      <w:pPr>
        <w:pStyle w:val="Bodyphoto"/>
      </w:pPr>
      <w:r>
        <w:rPr>
          <w:noProof/>
        </w:rPr>
        <w:drawing>
          <wp:inline distT="0" distB="0" distL="0" distR="0" wp14:anchorId="2A10B993" wp14:editId="094303A2">
            <wp:extent cx="3251200" cy="1828800"/>
            <wp:effectExtent l="19050" t="19050" r="25400" b="19050"/>
            <wp:docPr id="117465566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55662" name="Picture 14">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F3936D6" w14:textId="77777777" w:rsidR="0003762C" w:rsidRPr="0080694C" w:rsidRDefault="0003762C" w:rsidP="0003762C">
      <w:pPr>
        <w:pStyle w:val="Heading3"/>
      </w:pPr>
      <w:r w:rsidRPr="0080694C">
        <w:t>Talking Points</w:t>
      </w:r>
    </w:p>
    <w:p w14:paraId="5BC2292C" w14:textId="77777777" w:rsidR="0003762C" w:rsidRDefault="0003762C" w:rsidP="008252A0">
      <w:pPr>
        <w:pStyle w:val="ListBullet"/>
      </w:pPr>
      <w:r>
        <w:t>Children also learn to order objects along measurable attributes (such as length, height, weight, volume) between the ages of three and five.</w:t>
      </w:r>
    </w:p>
    <w:p w14:paraId="42B2583F" w14:textId="77777777" w:rsidR="0003762C" w:rsidRDefault="0003762C" w:rsidP="008252A0">
      <w:pPr>
        <w:pStyle w:val="ListBullet"/>
      </w:pPr>
      <w:r>
        <w:t xml:space="preserve">To do this, children need to understand that size is relative. For example, they need to understand that while a dog is small compared to an elephant, a dog is big when compared to a mouse. </w:t>
      </w:r>
    </w:p>
    <w:p w14:paraId="4EF04BDE" w14:textId="77777777" w:rsidR="0003762C" w:rsidRDefault="0003762C" w:rsidP="008252A0">
      <w:pPr>
        <w:pStyle w:val="ListBullet"/>
      </w:pPr>
      <w:r>
        <w:t xml:space="preserve">Children learn to order more objects with age. Between the ages of three and four, children can order three objects. Between the ages of four and five, children can order four to five objects. </w:t>
      </w:r>
    </w:p>
    <w:p w14:paraId="55364D49" w14:textId="3342371D" w:rsidR="0003762C" w:rsidRDefault="0003762C" w:rsidP="006B0E46">
      <w:pPr>
        <w:pStyle w:val="ListBullet"/>
      </w:pPr>
      <w:r>
        <w:t>As children first start to compare or order objects, they do so without measuring, meaning they use the comparison strategies we just described. Eventually, in first and second grade children learn to use measurement tools to help them compare and order. For example, in second grade, children may use a ruler to measure the length of three objects, then order them based on their length in inches.</w:t>
      </w:r>
    </w:p>
    <w:p w14:paraId="28514D73" w14:textId="1A923552" w:rsidR="00757C5C" w:rsidRDefault="00A95D40" w:rsidP="00CE3D5C">
      <w:pPr>
        <w:pStyle w:val="Heading2"/>
      </w:pPr>
      <w:r w:rsidRPr="004C059A">
        <w:lastRenderedPageBreak/>
        <w:t xml:space="preserve">Slide </w:t>
      </w:r>
      <w:r w:rsidR="00757C5C" w:rsidRPr="004C059A">
        <w:t>1</w:t>
      </w:r>
      <w:r w:rsidR="000840A0">
        <w:t>7</w:t>
      </w:r>
      <w:r w:rsidR="00757C5C" w:rsidRPr="004C059A">
        <w:t xml:space="preserve">: </w:t>
      </w:r>
      <w:r w:rsidR="0022598C" w:rsidRPr="004C059A">
        <w:t>Comparative</w:t>
      </w:r>
      <w:r w:rsidR="00757C5C" w:rsidRPr="004C059A">
        <w:t xml:space="preserve"> </w:t>
      </w:r>
      <w:r w:rsidR="00F4561C" w:rsidRPr="004C059A">
        <w:t>Vocabulary</w:t>
      </w:r>
    </w:p>
    <w:p w14:paraId="0EAFE664" w14:textId="128A9211" w:rsidR="00AB18D2" w:rsidRPr="00AB18D2" w:rsidRDefault="00AB18D2" w:rsidP="002F7BFF">
      <w:pPr>
        <w:pStyle w:val="Bodyphoto"/>
      </w:pPr>
      <w:r>
        <w:rPr>
          <w:noProof/>
        </w:rPr>
        <w:drawing>
          <wp:inline distT="0" distB="0" distL="0" distR="0" wp14:anchorId="69125244" wp14:editId="718C88C5">
            <wp:extent cx="3251200" cy="1828800"/>
            <wp:effectExtent l="19050" t="19050" r="25400" b="19050"/>
            <wp:docPr id="59356941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69415" name="Picture 1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795BB4F" w14:textId="77777777" w:rsidR="006D1E26" w:rsidRPr="004C059A" w:rsidRDefault="006D1E26" w:rsidP="005A25B1">
      <w:pPr>
        <w:pStyle w:val="Heading3"/>
      </w:pPr>
      <w:r w:rsidRPr="004C059A">
        <w:t>Talking Points</w:t>
      </w:r>
    </w:p>
    <w:p w14:paraId="60DEED0A" w14:textId="2E752DCF" w:rsidR="007C64A5" w:rsidRDefault="00677E20" w:rsidP="008252A0">
      <w:pPr>
        <w:pStyle w:val="ListBullet"/>
      </w:pPr>
      <w:r>
        <w:t xml:space="preserve">In the video we just watched, the educator and child used a variety of comparative vocabulary. </w:t>
      </w:r>
      <w:r w:rsidR="00C7799B">
        <w:rPr>
          <w:color w:val="000000"/>
        </w:rPr>
        <w:t>What were some examples of the comparative vocabulary they used?</w:t>
      </w:r>
      <w:r w:rsidR="007C64A5">
        <w:rPr>
          <w:color w:val="000000"/>
        </w:rPr>
        <w:t xml:space="preserve"> </w:t>
      </w:r>
      <w:r w:rsidR="007C64A5" w:rsidRPr="005A1279">
        <w:t>[Pause for participants to answer the question.]</w:t>
      </w:r>
    </w:p>
    <w:p w14:paraId="7F99E4B6" w14:textId="18E9C57A" w:rsidR="004C059A" w:rsidRPr="00677E20" w:rsidRDefault="0022598C" w:rsidP="008252A0">
      <w:pPr>
        <w:pStyle w:val="ListBullet"/>
        <w:rPr>
          <w:color w:val="000000"/>
        </w:rPr>
      </w:pPr>
      <w:r w:rsidRPr="004C059A">
        <w:t xml:space="preserve">Infants and toddlers </w:t>
      </w:r>
      <w:r w:rsidR="00503197" w:rsidRPr="004C059A">
        <w:t>may use vocabulary</w:t>
      </w:r>
      <w:r w:rsidR="004C059A">
        <w:t xml:space="preserve"> in their home language, English</w:t>
      </w:r>
      <w:r w:rsidR="005B6F03">
        <w:t>,</w:t>
      </w:r>
      <w:r w:rsidR="004C059A">
        <w:t xml:space="preserve"> or both</w:t>
      </w:r>
      <w:r w:rsidR="00722F5A">
        <w:t>, such as</w:t>
      </w:r>
      <w:r w:rsidR="00503197" w:rsidRPr="004C059A">
        <w:t xml:space="preserve"> “big” or “little” to describe the size or length of an object.</w:t>
      </w:r>
      <w:r w:rsidR="004C059A" w:rsidRPr="004C059A">
        <w:t xml:space="preserve"> It is not until the ages of </w:t>
      </w:r>
      <w:r w:rsidR="006F12B7">
        <w:t>three</w:t>
      </w:r>
      <w:r w:rsidR="006F12B7" w:rsidRPr="004C059A">
        <w:t xml:space="preserve"> </w:t>
      </w:r>
      <w:r w:rsidR="004C059A" w:rsidRPr="004C059A">
        <w:t xml:space="preserve">or </w:t>
      </w:r>
      <w:r w:rsidR="006F12B7">
        <w:t>four</w:t>
      </w:r>
      <w:r w:rsidR="006F12B7" w:rsidRPr="004C059A">
        <w:t xml:space="preserve"> </w:t>
      </w:r>
      <w:r w:rsidR="004C059A" w:rsidRPr="004C059A">
        <w:t xml:space="preserve">that children begin to learn that there are specific terms for specific attributes. For example, they learn that tall and short are used </w:t>
      </w:r>
      <w:r w:rsidR="00CE1E99">
        <w:t xml:space="preserve">to </w:t>
      </w:r>
      <w:r w:rsidR="004C059A" w:rsidRPr="004C059A">
        <w:t>describe height, and wide and narrow for width.</w:t>
      </w:r>
    </w:p>
    <w:p w14:paraId="2A1B0ECB" w14:textId="75854831" w:rsidR="004C059A" w:rsidRPr="004C059A" w:rsidRDefault="004C059A" w:rsidP="008252A0">
      <w:pPr>
        <w:pStyle w:val="ListBullet"/>
        <w:rPr>
          <w:color w:val="000000"/>
        </w:rPr>
      </w:pPr>
      <w:r w:rsidRPr="004C059A">
        <w:rPr>
          <w:color w:val="000000"/>
        </w:rPr>
        <w:t xml:space="preserve">Around </w:t>
      </w:r>
      <w:r>
        <w:t xml:space="preserve">age </w:t>
      </w:r>
      <w:r w:rsidR="006F12B7">
        <w:t>four</w:t>
      </w:r>
      <w:r>
        <w:t>, children begin to use comparative and superlative adjectives to communicate about comparisons and order more precisely.</w:t>
      </w:r>
    </w:p>
    <w:p w14:paraId="21DE38EC" w14:textId="30C4E0BB" w:rsidR="004C059A" w:rsidRPr="004C059A" w:rsidRDefault="004C059A" w:rsidP="00CD336A">
      <w:pPr>
        <w:pStyle w:val="ListBullet2"/>
        <w:rPr>
          <w:color w:val="000000"/>
        </w:rPr>
      </w:pPr>
      <w:r w:rsidRPr="004C059A">
        <w:rPr>
          <w:b/>
          <w:bCs/>
        </w:rPr>
        <w:t>Comparative adjectives</w:t>
      </w:r>
      <w:r>
        <w:t xml:space="preserve"> compare two objects to one another. For example, bigger, smaller, heavier.</w:t>
      </w:r>
    </w:p>
    <w:p w14:paraId="04B2ACD8" w14:textId="21D5015D" w:rsidR="004C059A" w:rsidRPr="001C31CA" w:rsidRDefault="004C059A" w:rsidP="00CD336A">
      <w:pPr>
        <w:pStyle w:val="ListBullet2"/>
        <w:rPr>
          <w:b/>
          <w:bCs/>
        </w:rPr>
      </w:pPr>
      <w:r w:rsidRPr="004C059A">
        <w:rPr>
          <w:b/>
          <w:bCs/>
        </w:rPr>
        <w:t>Superlative adjectives</w:t>
      </w:r>
      <w:r>
        <w:rPr>
          <w:b/>
          <w:bCs/>
        </w:rPr>
        <w:t xml:space="preserve"> </w:t>
      </w:r>
      <w:r>
        <w:t xml:space="preserve">are used when comparing three or more objects. They describe something as being the most or least. For example, biggest, </w:t>
      </w:r>
      <w:r w:rsidR="008E1EFC">
        <w:t>tallest</w:t>
      </w:r>
      <w:r>
        <w:t>, heaviest.</w:t>
      </w:r>
    </w:p>
    <w:p w14:paraId="4154F739" w14:textId="05CA38A8" w:rsidR="004C059A" w:rsidRDefault="004C059A" w:rsidP="004C059A">
      <w:pPr>
        <w:pStyle w:val="Heading2"/>
      </w:pPr>
      <w:r w:rsidRPr="004C059A">
        <w:lastRenderedPageBreak/>
        <w:t>Slide 1</w:t>
      </w:r>
      <w:r w:rsidR="000840A0">
        <w:t>8</w:t>
      </w:r>
      <w:r w:rsidRPr="004C059A">
        <w:t>: Comparative Vocabulary</w:t>
      </w:r>
      <w:r>
        <w:t xml:space="preserve"> in Other Languages</w:t>
      </w:r>
    </w:p>
    <w:p w14:paraId="2608F7E2" w14:textId="2A238DFD" w:rsidR="00AB18D2" w:rsidRPr="00AB18D2" w:rsidRDefault="00AB18D2" w:rsidP="002F7BFF">
      <w:pPr>
        <w:pStyle w:val="Bodyphoto"/>
      </w:pPr>
      <w:r>
        <w:rPr>
          <w:noProof/>
        </w:rPr>
        <w:drawing>
          <wp:inline distT="0" distB="0" distL="0" distR="0" wp14:anchorId="310AF5B5" wp14:editId="27420586">
            <wp:extent cx="3251200" cy="1828800"/>
            <wp:effectExtent l="19050" t="19050" r="25400" b="19050"/>
            <wp:docPr id="211210206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02066" name="Picture 18">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8BD66C1" w14:textId="77777777" w:rsidR="004C059A" w:rsidRPr="004C059A" w:rsidRDefault="004C059A" w:rsidP="005A25B1">
      <w:pPr>
        <w:pStyle w:val="Heading3"/>
      </w:pPr>
      <w:r w:rsidRPr="004C059A">
        <w:t>Talking Points</w:t>
      </w:r>
    </w:p>
    <w:p w14:paraId="7B0ED3C6" w14:textId="660597C2" w:rsidR="004C059A" w:rsidRDefault="004C059A" w:rsidP="008252A0">
      <w:pPr>
        <w:pStyle w:val="ListBullet"/>
      </w:pPr>
      <w:r w:rsidRPr="004C059A">
        <w:t>Children</w:t>
      </w:r>
      <w:r>
        <w:t xml:space="preserve"> may learn comparative vocabulary in their home language, </w:t>
      </w:r>
      <w:r w:rsidR="00F6728F">
        <w:t>English,</w:t>
      </w:r>
      <w:r>
        <w:t xml:space="preserve"> or both. </w:t>
      </w:r>
    </w:p>
    <w:p w14:paraId="1BAE06D9" w14:textId="765264CB" w:rsidR="004C059A" w:rsidRDefault="004C059A" w:rsidP="008252A0">
      <w:pPr>
        <w:pStyle w:val="ListBullet"/>
      </w:pPr>
      <w:r>
        <w:t>Languages differ in how they form comparative and superlative adjectives. In English, you generally form comparative adjectives by adding “er” to the end of a word, and superlative adjectives by adding “est.”</w:t>
      </w:r>
      <w:r w:rsidR="003B5DA8">
        <w:t xml:space="preserve"> </w:t>
      </w:r>
    </w:p>
    <w:p w14:paraId="6C42AA8A" w14:textId="6B7AFE4F" w:rsidR="004C059A" w:rsidRDefault="004C059A" w:rsidP="008252A0">
      <w:pPr>
        <w:pStyle w:val="ListBullet"/>
      </w:pPr>
      <w:r w:rsidRPr="004C059A">
        <w:t xml:space="preserve">[Ask if there are any multilingual participants in the room. Ask </w:t>
      </w:r>
      <w:r w:rsidR="008E1EFC">
        <w:t xml:space="preserve">if </w:t>
      </w:r>
      <w:r w:rsidR="001C31CA">
        <w:t>they are</w:t>
      </w:r>
      <w:r w:rsidRPr="004C059A">
        <w:t xml:space="preserve"> willing to share how comparative and superlative adjectives are formed in their home language.]</w:t>
      </w:r>
    </w:p>
    <w:p w14:paraId="4C6F9D6F" w14:textId="0DB4F3FF" w:rsidR="001C31CA" w:rsidRDefault="008E1EFC" w:rsidP="008252A0">
      <w:pPr>
        <w:pStyle w:val="ListBullet"/>
      </w:pPr>
      <w:r>
        <w:t>I</w:t>
      </w:r>
      <w:r w:rsidR="001C31CA" w:rsidRPr="00FF0D4D">
        <w:t xml:space="preserve">t is important to remember that children develop at their own pace and in their own way. A variety of factors impact </w:t>
      </w:r>
      <w:r w:rsidR="00F82D81" w:rsidRPr="00FF0D4D">
        <w:t>children</w:t>
      </w:r>
      <w:r w:rsidR="00F82D81">
        <w:t>’</w:t>
      </w:r>
      <w:r w:rsidR="00F82D81" w:rsidRPr="00FF0D4D">
        <w:t xml:space="preserve">s </w:t>
      </w:r>
      <w:r w:rsidR="001C31CA" w:rsidRPr="00FF0D4D">
        <w:rPr>
          <w:kern w:val="24"/>
        </w:rPr>
        <w:t xml:space="preserve">learning and development in measurement </w:t>
      </w:r>
      <w:r w:rsidR="001C31CA">
        <w:rPr>
          <w:kern w:val="24"/>
        </w:rPr>
        <w:t>including their language development, and thus children</w:t>
      </w:r>
      <w:r w:rsidR="00A90868">
        <w:rPr>
          <w:kern w:val="24"/>
        </w:rPr>
        <w:t xml:space="preserve"> vary in how and when</w:t>
      </w:r>
      <w:r w:rsidR="001C31CA">
        <w:rPr>
          <w:kern w:val="24"/>
        </w:rPr>
        <w:t xml:space="preserve"> </w:t>
      </w:r>
      <w:r w:rsidR="00A90868">
        <w:rPr>
          <w:kern w:val="24"/>
        </w:rPr>
        <w:t xml:space="preserve">they </w:t>
      </w:r>
      <w:r w:rsidR="001C31CA">
        <w:rPr>
          <w:kern w:val="24"/>
        </w:rPr>
        <w:t>learn comparative vocabulary</w:t>
      </w:r>
      <w:r w:rsidR="001C31CA" w:rsidRPr="00FF0D4D">
        <w:rPr>
          <w:kern w:val="24"/>
        </w:rPr>
        <w:t>.</w:t>
      </w:r>
    </w:p>
    <w:p w14:paraId="481DFFC2" w14:textId="77777777" w:rsidR="001C31CA" w:rsidRPr="001C31CA" w:rsidRDefault="001C31CA" w:rsidP="005A25B1">
      <w:pPr>
        <w:pStyle w:val="Heading3"/>
      </w:pPr>
      <w:r w:rsidRPr="001C31CA">
        <w:t>Facilitation Notes</w:t>
      </w:r>
    </w:p>
    <w:p w14:paraId="49B2E04F" w14:textId="6979C9FC" w:rsidR="00F740BE" w:rsidRPr="001C31CA" w:rsidRDefault="001C31CA" w:rsidP="008252A0">
      <w:pPr>
        <w:pStyle w:val="ListBullet"/>
      </w:pPr>
      <w:r>
        <w:t xml:space="preserve">Consider preparing some examples of comparative and superlative adjectives in the languages that are common in the settings your educators work in. </w:t>
      </w:r>
      <w:bookmarkStart w:id="0" w:name="_Hlk143581021"/>
    </w:p>
    <w:p w14:paraId="4DB50D4D" w14:textId="72855943" w:rsidR="001C31CA" w:rsidRDefault="001C31CA" w:rsidP="001C31CA">
      <w:pPr>
        <w:pStyle w:val="Heading2"/>
      </w:pPr>
      <w:r w:rsidRPr="0080694C">
        <w:lastRenderedPageBreak/>
        <w:t xml:space="preserve">Slide </w:t>
      </w:r>
      <w:r w:rsidR="000840A0">
        <w:t>19</w:t>
      </w:r>
      <w:r w:rsidRPr="0080694C">
        <w:t xml:space="preserve">: </w:t>
      </w:r>
      <w:r>
        <w:t xml:space="preserve">Measuring </w:t>
      </w:r>
    </w:p>
    <w:p w14:paraId="3E5648B4" w14:textId="3F21D3F8" w:rsidR="00AB18D2" w:rsidRPr="00AB18D2" w:rsidRDefault="00AB18D2" w:rsidP="002F7BFF">
      <w:pPr>
        <w:pStyle w:val="Bodyphoto"/>
      </w:pPr>
      <w:r>
        <w:rPr>
          <w:noProof/>
        </w:rPr>
        <w:drawing>
          <wp:inline distT="0" distB="0" distL="0" distR="0" wp14:anchorId="0FCD99B4" wp14:editId="23B8D116">
            <wp:extent cx="3251200" cy="1828800"/>
            <wp:effectExtent l="19050" t="19050" r="25400" b="19050"/>
            <wp:docPr id="201613499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34991" name="Picture 19">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5CC2FFF" w14:textId="77777777" w:rsidR="001C31CA" w:rsidRPr="0080694C" w:rsidRDefault="001C31CA" w:rsidP="005A25B1">
      <w:pPr>
        <w:pStyle w:val="Heading3"/>
      </w:pPr>
      <w:r w:rsidRPr="0080694C">
        <w:t>Talking Points</w:t>
      </w:r>
    </w:p>
    <w:p w14:paraId="79EF8AB1" w14:textId="77777777" w:rsidR="009F707E" w:rsidRDefault="009F707E" w:rsidP="008252A0">
      <w:pPr>
        <w:pStyle w:val="ListBullet"/>
      </w:pPr>
      <w:r w:rsidRPr="135A7AEE">
        <w:t xml:space="preserve">Measurement is the process of quantifying—giving a number to—attributes of objects. For example, we can measure the size, height, or length of something. We can also measure the </w:t>
      </w:r>
      <w:r>
        <w:t>volume</w:t>
      </w:r>
      <w:r w:rsidRPr="135A7AEE">
        <w:t xml:space="preserve">, weight, or temperature of something. </w:t>
      </w:r>
    </w:p>
    <w:p w14:paraId="755A0820" w14:textId="285092FB" w:rsidR="001C31CA" w:rsidRDefault="001C31CA" w:rsidP="008252A0">
      <w:pPr>
        <w:pStyle w:val="ListBullet"/>
      </w:pPr>
      <w:r>
        <w:t>M</w:t>
      </w:r>
      <w:r w:rsidRPr="00736D88">
        <w:t>easuring</w:t>
      </w:r>
      <w:r>
        <w:t xml:space="preserve"> skills </w:t>
      </w:r>
      <w:r w:rsidR="00303ED1">
        <w:t xml:space="preserve">for young children </w:t>
      </w:r>
      <w:r>
        <w:t>include learning how to use measurement tools.</w:t>
      </w:r>
    </w:p>
    <w:p w14:paraId="256C7FA6" w14:textId="3B885A4C" w:rsidR="001C31CA" w:rsidRDefault="001C31CA" w:rsidP="008252A0">
      <w:pPr>
        <w:pStyle w:val="ListBullet"/>
      </w:pPr>
      <w:r>
        <w:t xml:space="preserve">Measuring also allows people to </w:t>
      </w:r>
      <w:r w:rsidR="00F6728F">
        <w:t>compare two objects more precisely</w:t>
      </w:r>
      <w:r>
        <w:t xml:space="preserve"> on a measurable attribute by determining which is more and which is less, and </w:t>
      </w:r>
      <w:r w:rsidRPr="00FC5978">
        <w:rPr>
          <w:i/>
          <w:iCs/>
        </w:rPr>
        <w:t>how</w:t>
      </w:r>
      <w:r>
        <w:t xml:space="preserve"> much more or </w:t>
      </w:r>
      <w:r w:rsidRPr="00FC5978">
        <w:rPr>
          <w:i/>
          <w:iCs/>
        </w:rPr>
        <w:t>how</w:t>
      </w:r>
      <w:r>
        <w:t xml:space="preserve"> much less.</w:t>
      </w:r>
    </w:p>
    <w:p w14:paraId="60C63648" w14:textId="2CDCEE04" w:rsidR="00F22534" w:rsidRPr="00677E20" w:rsidRDefault="00F22534" w:rsidP="00F22534">
      <w:pPr>
        <w:pStyle w:val="Heading2"/>
      </w:pPr>
      <w:r w:rsidRPr="00677E20">
        <w:t>Slide 2</w:t>
      </w:r>
      <w:r w:rsidR="000840A0">
        <w:t>0</w:t>
      </w:r>
      <w:r w:rsidRPr="00677E20">
        <w:t xml:space="preserve">: Observe: </w:t>
      </w:r>
      <w:r w:rsidR="00342347" w:rsidRPr="00677E20">
        <w:t>Measuring with Cubes</w:t>
      </w:r>
    </w:p>
    <w:p w14:paraId="2F1D5601" w14:textId="77777777" w:rsidR="00F22534" w:rsidRPr="00677E20" w:rsidRDefault="00F22534" w:rsidP="00F22534">
      <w:pPr>
        <w:pStyle w:val="Bodyphoto"/>
      </w:pPr>
      <w:r w:rsidRPr="00677E20">
        <w:rPr>
          <w:noProof/>
        </w:rPr>
        <w:drawing>
          <wp:inline distT="0" distB="0" distL="0" distR="0" wp14:anchorId="7D1CA940" wp14:editId="4133BB19">
            <wp:extent cx="3251200" cy="1828800"/>
            <wp:effectExtent l="19050" t="19050" r="25400" b="19050"/>
            <wp:docPr id="206489666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96660" name="Picture 23">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37922C8" w14:textId="06FAE880" w:rsidR="00F22534" w:rsidRPr="00677E20" w:rsidRDefault="00F22534" w:rsidP="00F22534">
      <w:pPr>
        <w:pStyle w:val="BodyText"/>
      </w:pPr>
      <w:r w:rsidRPr="00677E20">
        <w:rPr>
          <w:b/>
          <w:bCs/>
        </w:rPr>
        <w:t>Time:</w:t>
      </w:r>
      <w:r w:rsidRPr="00677E20">
        <w:t xml:space="preserve"> 10–20 minutes (including debrief on </w:t>
      </w:r>
      <w:r w:rsidR="006C7961">
        <w:t xml:space="preserve">the </w:t>
      </w:r>
      <w:r w:rsidRPr="00677E20">
        <w:t>next slide)</w:t>
      </w:r>
    </w:p>
    <w:p w14:paraId="293811E6" w14:textId="77777777" w:rsidR="00F22534" w:rsidRPr="00677E20" w:rsidRDefault="00F22534" w:rsidP="00F22534">
      <w:pPr>
        <w:pStyle w:val="BodyText"/>
      </w:pPr>
      <w:r w:rsidRPr="00677E20">
        <w:rPr>
          <w:b/>
          <w:bCs/>
        </w:rPr>
        <w:t>Materials:</w:t>
      </w:r>
      <w:r w:rsidRPr="00677E20">
        <w:t xml:space="preserve"> Preschool, TK, or K measurement video clip</w:t>
      </w:r>
    </w:p>
    <w:p w14:paraId="671363B8" w14:textId="77777777" w:rsidR="00F22534" w:rsidRPr="00677E20" w:rsidRDefault="00F22534" w:rsidP="00F22534">
      <w:pPr>
        <w:pStyle w:val="Heading3"/>
      </w:pPr>
      <w:r w:rsidRPr="00677E20">
        <w:lastRenderedPageBreak/>
        <w:t>Talking Points</w:t>
      </w:r>
    </w:p>
    <w:p w14:paraId="68F183B4" w14:textId="606B2501" w:rsidR="00F22534" w:rsidRPr="00677E20" w:rsidRDefault="00DF53B8" w:rsidP="008252A0">
      <w:pPr>
        <w:pStyle w:val="ListBullet"/>
      </w:pPr>
      <w:r>
        <w:t>Let’s</w:t>
      </w:r>
      <w:r w:rsidR="001F0E8B">
        <w:t xml:space="preserve"> observe a video of a child exploring measurement. </w:t>
      </w:r>
      <w:r w:rsidR="00F22534" w:rsidRPr="00677E20">
        <w:t xml:space="preserve">As you observe, pay attention to the measurement concepts </w:t>
      </w:r>
      <w:r w:rsidR="001F0E8B">
        <w:t>the child is e</w:t>
      </w:r>
      <w:r w:rsidR="00F22534" w:rsidRPr="00677E20">
        <w:t>xploring</w:t>
      </w:r>
      <w:r w:rsidR="001710F1">
        <w:t>.</w:t>
      </w:r>
      <w:r w:rsidR="00F22534" w:rsidRPr="00677E20">
        <w:t xml:space="preserve"> </w:t>
      </w:r>
    </w:p>
    <w:p w14:paraId="14568954" w14:textId="77777777" w:rsidR="00F22534" w:rsidRPr="00677E20" w:rsidRDefault="00F22534" w:rsidP="008252A0">
      <w:pPr>
        <w:pStyle w:val="ListBullet"/>
      </w:pPr>
      <w:r w:rsidRPr="00677E20">
        <w:t>After watching the clip, we will discuss what you noticed.</w:t>
      </w:r>
    </w:p>
    <w:p w14:paraId="56DF156F" w14:textId="77777777" w:rsidR="00F22534" w:rsidRPr="00677E20" w:rsidRDefault="00F22534" w:rsidP="00F22534">
      <w:pPr>
        <w:pStyle w:val="Heading3"/>
      </w:pPr>
      <w:r w:rsidRPr="00677E20">
        <w:t>Facilitator Notes</w:t>
      </w:r>
    </w:p>
    <w:p w14:paraId="2A6E41AC" w14:textId="32257A6C" w:rsidR="00DF53B8" w:rsidRPr="00677E20" w:rsidRDefault="00DF53B8" w:rsidP="008252A0">
      <w:pPr>
        <w:pStyle w:val="ListBullet"/>
      </w:pPr>
      <w:r w:rsidRPr="00677E20">
        <w:t>Choose a preschool, TK</w:t>
      </w:r>
      <w:r w:rsidR="001710F1">
        <w:t>,</w:t>
      </w:r>
      <w:r w:rsidRPr="00677E20">
        <w:t xml:space="preserve"> or K video clip related to measurement.</w:t>
      </w:r>
      <w:r>
        <w:t xml:space="preserve"> </w:t>
      </w:r>
      <w:r w:rsidRPr="00677E20">
        <w:t>We provide the following video clip (you may choose other videos to use):</w:t>
      </w:r>
    </w:p>
    <w:p w14:paraId="0EF11E6D" w14:textId="77777777" w:rsidR="003C4FE6" w:rsidRDefault="003C4FE6" w:rsidP="003C4FE6">
      <w:pPr>
        <w:pStyle w:val="ListBullet2"/>
      </w:pPr>
      <w:hyperlink r:id="rId35">
        <w:r w:rsidRPr="00677E20">
          <w:rPr>
            <w:rStyle w:val="Hyperlink"/>
          </w:rPr>
          <w:t>Comparing Length with Unit Blocks (3–5 years)</w:t>
        </w:r>
      </w:hyperlink>
      <w:r w:rsidRPr="00677E20">
        <w:t xml:space="preserve">. Note this video is divided into two parts. </w:t>
      </w:r>
      <w:r>
        <w:t xml:space="preserve">If using this video, pause the video after part 1 (around 1:28), and then show part 2 later in this session. The Facilitator Notes in the next slide focus on Part I of this video. </w:t>
      </w:r>
    </w:p>
    <w:p w14:paraId="5328FA03" w14:textId="77777777" w:rsidR="003C4FE6" w:rsidRDefault="003C4FE6" w:rsidP="003C4FE6">
      <w:pPr>
        <w:pStyle w:val="ListBullet2"/>
      </w:pPr>
      <w:hyperlink r:id="rId36">
        <w:r>
          <w:rPr>
            <w:rStyle w:val="Hyperlink"/>
          </w:rPr>
          <w:t>Comparing Length with Unit Blocks (3–5 years) - Audio Descriptive Version</w:t>
        </w:r>
      </w:hyperlink>
    </w:p>
    <w:p w14:paraId="660C2AB1" w14:textId="77777777" w:rsidR="003C4FE6" w:rsidRDefault="003C4FE6" w:rsidP="003C4FE6">
      <w:pPr>
        <w:pStyle w:val="ListBullet2"/>
      </w:pPr>
      <w:hyperlink r:id="rId37" w:history="1">
        <w:r w:rsidRPr="00D14E47">
          <w:rPr>
            <w:rStyle w:val="Hyperlink"/>
          </w:rPr>
          <w:t>Measuring with Pumpkins (3-5 years)</w:t>
        </w:r>
      </w:hyperlink>
    </w:p>
    <w:p w14:paraId="7BCEADD3" w14:textId="77777777" w:rsidR="003C4FE6" w:rsidRDefault="003C4FE6" w:rsidP="003C4FE6">
      <w:pPr>
        <w:pStyle w:val="ListBullet2"/>
      </w:pPr>
      <w:hyperlink r:id="rId38" w:history="1">
        <w:r>
          <w:rPr>
            <w:rStyle w:val="Hyperlink"/>
          </w:rPr>
          <w:t>Measuring with Pumpkins (3-5 years) - Audio Descriptive Version</w:t>
        </w:r>
      </w:hyperlink>
    </w:p>
    <w:p w14:paraId="42EF7C93" w14:textId="6247AAAB" w:rsidR="003C4FE6" w:rsidRDefault="003C4FE6" w:rsidP="003C4FE6">
      <w:pPr>
        <w:pStyle w:val="ListBullet2"/>
      </w:pPr>
      <w:hyperlink r:id="rId39" w:history="1">
        <w:r w:rsidRPr="00D14E47">
          <w:rPr>
            <w:rStyle w:val="Hyperlink"/>
          </w:rPr>
          <w:t>Using Spanish Measurement Vocabulary at the Sensory Table (3-5 years)</w:t>
        </w:r>
      </w:hyperlink>
    </w:p>
    <w:p w14:paraId="723C50B5" w14:textId="44DF05EE" w:rsidR="003C4FE6" w:rsidRPr="00677E20" w:rsidRDefault="003C4FE6" w:rsidP="003C4FE6">
      <w:pPr>
        <w:pStyle w:val="ListBullet2"/>
      </w:pPr>
      <w:hyperlink r:id="rId40" w:history="1">
        <w:r>
          <w:rPr>
            <w:rStyle w:val="Hyperlink"/>
          </w:rPr>
          <w:t>Using Spanish Measurement Vocabulary at the Sensory Table (3-5 years) - Audio Descriptive Version</w:t>
        </w:r>
      </w:hyperlink>
    </w:p>
    <w:p w14:paraId="344017CD" w14:textId="0FD1231D" w:rsidR="00F22534" w:rsidRPr="00677E20" w:rsidRDefault="00DF53B8" w:rsidP="008252A0">
      <w:pPr>
        <w:pStyle w:val="ListBullet"/>
      </w:pPr>
      <w:r w:rsidRPr="00677E20">
        <w:t>Consider playing the video more than once. The first time, invite participants to become familiar with the clip. Then, invite participants to observe specific ways</w:t>
      </w:r>
      <w:r>
        <w:t xml:space="preserve"> the child is comparing and ordering</w:t>
      </w:r>
      <w:r w:rsidR="00F22534" w:rsidRPr="00677E20">
        <w:t>.</w:t>
      </w:r>
    </w:p>
    <w:p w14:paraId="19DDD81C" w14:textId="52DE0F13" w:rsidR="00F22534" w:rsidRPr="00677E20" w:rsidRDefault="00F22534" w:rsidP="00F22534">
      <w:pPr>
        <w:pStyle w:val="Heading2"/>
      </w:pPr>
      <w:r w:rsidRPr="00677E20">
        <w:t>Slide 2</w:t>
      </w:r>
      <w:r w:rsidR="000840A0">
        <w:t>1</w:t>
      </w:r>
      <w:r w:rsidRPr="00677E20">
        <w:t>: Discuss: Measuring with Cubes</w:t>
      </w:r>
    </w:p>
    <w:p w14:paraId="6EB86C55" w14:textId="77777777" w:rsidR="00F22534" w:rsidRPr="00677E20" w:rsidRDefault="00F22534" w:rsidP="00F22534">
      <w:pPr>
        <w:pStyle w:val="Bodyphoto"/>
      </w:pPr>
      <w:r w:rsidRPr="00677E20">
        <w:rPr>
          <w:noProof/>
        </w:rPr>
        <w:drawing>
          <wp:inline distT="0" distB="0" distL="0" distR="0" wp14:anchorId="48533C44" wp14:editId="4C607255">
            <wp:extent cx="3251200" cy="1828800"/>
            <wp:effectExtent l="19050" t="19050" r="25400" b="19050"/>
            <wp:docPr id="144271977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19773" name="Picture 24">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420E1A1" w14:textId="77777777" w:rsidR="00F22534" w:rsidRPr="00677E20" w:rsidRDefault="00F22534" w:rsidP="00F22534">
      <w:pPr>
        <w:pStyle w:val="BodyText"/>
      </w:pPr>
      <w:r w:rsidRPr="00677E20">
        <w:rPr>
          <w:b/>
          <w:bCs/>
        </w:rPr>
        <w:t>Time:</w:t>
      </w:r>
      <w:r w:rsidRPr="00677E20">
        <w:t xml:space="preserve"> 10–20 minutes (including video observation on previous slide)</w:t>
      </w:r>
    </w:p>
    <w:p w14:paraId="6C7CB4C7" w14:textId="77777777" w:rsidR="00F22534" w:rsidRPr="00677E20" w:rsidRDefault="00F22534" w:rsidP="00F22534">
      <w:pPr>
        <w:pStyle w:val="Heading3"/>
      </w:pPr>
      <w:r w:rsidRPr="00677E20">
        <w:lastRenderedPageBreak/>
        <w:t>Talking Points</w:t>
      </w:r>
    </w:p>
    <w:p w14:paraId="07302797" w14:textId="77777777" w:rsidR="00F22534" w:rsidRPr="00677E20" w:rsidRDefault="00F22534" w:rsidP="008252A0">
      <w:pPr>
        <w:pStyle w:val="ListBullet"/>
        <w:rPr>
          <w:b/>
          <w:bCs/>
        </w:rPr>
      </w:pPr>
      <w:r w:rsidRPr="00677E20">
        <w:t>Let’s discuss what you notice.</w:t>
      </w:r>
    </w:p>
    <w:p w14:paraId="5D6B718B" w14:textId="77777777" w:rsidR="00F22534" w:rsidRPr="00677E20" w:rsidRDefault="00F22534" w:rsidP="00CD336A">
      <w:pPr>
        <w:pStyle w:val="ListBullet2"/>
      </w:pPr>
      <w:r w:rsidRPr="00677E20">
        <w:t xml:space="preserve">What measurement concepts was the child exploring? </w:t>
      </w:r>
    </w:p>
    <w:p w14:paraId="730C2BBA" w14:textId="77777777" w:rsidR="00F22534" w:rsidRDefault="00F22534" w:rsidP="008252A0">
      <w:pPr>
        <w:pStyle w:val="ListBullet"/>
        <w:numPr>
          <w:ilvl w:val="0"/>
          <w:numId w:val="93"/>
        </w:numPr>
      </w:pPr>
      <w:r>
        <w:t xml:space="preserve">[After discussion:] This video provided some examples of how children compare and order objects. </w:t>
      </w:r>
    </w:p>
    <w:p w14:paraId="34F67B07" w14:textId="77777777" w:rsidR="00F22534" w:rsidRPr="00677E20" w:rsidRDefault="00F22534" w:rsidP="008252A0">
      <w:pPr>
        <w:pStyle w:val="ListBullet"/>
        <w:numPr>
          <w:ilvl w:val="0"/>
          <w:numId w:val="93"/>
        </w:numPr>
      </w:pPr>
      <w:r>
        <w:t>In the next few slides, we will discuss some of these strategies in more detail.</w:t>
      </w:r>
    </w:p>
    <w:p w14:paraId="6EDA8A24" w14:textId="77777777" w:rsidR="00F22534" w:rsidRPr="00677E20" w:rsidRDefault="00F22534" w:rsidP="00F22534">
      <w:pPr>
        <w:pStyle w:val="Heading3"/>
      </w:pPr>
      <w:r w:rsidRPr="00677E20">
        <w:t>Facilitator Notes</w:t>
      </w:r>
    </w:p>
    <w:p w14:paraId="50F275AC" w14:textId="77777777" w:rsidR="00F22534" w:rsidRPr="00677E20" w:rsidRDefault="00F22534" w:rsidP="008252A0">
      <w:pPr>
        <w:pStyle w:val="ListBullet"/>
      </w:pPr>
      <w:r w:rsidRPr="00677E20">
        <w:t>Adjust the debrief based on your group size, session length and format, and participant needs. Consider charting participants’ observations to provide a visual of ways children understand measurement.</w:t>
      </w:r>
    </w:p>
    <w:p w14:paraId="00992539" w14:textId="77777777" w:rsidR="00F22534" w:rsidRPr="00677E20" w:rsidRDefault="00F22534" w:rsidP="008252A0">
      <w:pPr>
        <w:pStyle w:val="ListBullet"/>
      </w:pPr>
      <w:r w:rsidRPr="00677E20">
        <w:t>Consider using the following adaptations based on session length:</w:t>
      </w:r>
    </w:p>
    <w:p w14:paraId="0E35B81A" w14:textId="77777777" w:rsidR="00F22534" w:rsidRPr="00677E20" w:rsidRDefault="00F22534" w:rsidP="00CD336A">
      <w:pPr>
        <w:pStyle w:val="ListBullet2"/>
      </w:pPr>
      <w:r w:rsidRPr="00677E20">
        <w:t>For shorter sessions, invite participants to share with the large group what they noticed about how children in the video showed their knowledge and skills related to measurement.</w:t>
      </w:r>
    </w:p>
    <w:p w14:paraId="3DE4805C" w14:textId="77777777" w:rsidR="00F22534" w:rsidRPr="00677E20" w:rsidRDefault="00F22534" w:rsidP="00CD336A">
      <w:pPr>
        <w:pStyle w:val="ListBullet2"/>
      </w:pPr>
      <w:r w:rsidRPr="00677E20">
        <w:t>For longer sessions, offer time for participants to share their observations in pairs or at their tables. Then, invite each table to share some of their observations.</w:t>
      </w:r>
    </w:p>
    <w:p w14:paraId="2F54B60E" w14:textId="67AC0CE6" w:rsidR="00CD336A" w:rsidRDefault="00F22534" w:rsidP="008252A0">
      <w:pPr>
        <w:pStyle w:val="ListBullet"/>
      </w:pPr>
      <w:r w:rsidRPr="00677E20">
        <w:t xml:space="preserve">Here are some examples of how children in the video clip </w:t>
      </w:r>
      <w:hyperlink r:id="rId42">
        <w:r w:rsidR="003C4FE6" w:rsidRPr="00677E20">
          <w:rPr>
            <w:rStyle w:val="Hyperlink"/>
          </w:rPr>
          <w:t>Comparing Length with Unit Blocks (3–5 years)</w:t>
        </w:r>
      </w:hyperlink>
      <w:r w:rsidR="003C4FE6">
        <w:t xml:space="preserve"> </w:t>
      </w:r>
      <w:r w:rsidRPr="00677E20">
        <w:t>explored the measurable attributes of objects:</w:t>
      </w:r>
      <w:r w:rsidR="00CD336A">
        <w:t xml:space="preserve"> </w:t>
      </w:r>
    </w:p>
    <w:p w14:paraId="1427F42C" w14:textId="5BCF008B" w:rsidR="00CD336A" w:rsidRPr="00F30CF0" w:rsidRDefault="00CD336A" w:rsidP="00F30CF0">
      <w:pPr>
        <w:pStyle w:val="ListBullet2"/>
      </w:pPr>
      <w:r w:rsidRPr="00F30CF0">
        <w:t>The</w:t>
      </w:r>
      <w:r w:rsidR="00F22534" w:rsidRPr="00F30CF0">
        <w:t xml:space="preserve"> child compared the size of her hand to the educator’s hand and made predictors. For example, when the educator asked, “Do you think my hand is six?” The child responded “no” and was able to predict that the educator’s hand would be “more” cubes long. The child was also able to make an estimation of how many cubes would be needed to measure the educator’s hand.</w:t>
      </w:r>
    </w:p>
    <w:p w14:paraId="7ACBF255" w14:textId="76B4E0FB" w:rsidR="00F22534" w:rsidRPr="00F30CF0" w:rsidRDefault="00CD336A" w:rsidP="00F30CF0">
      <w:pPr>
        <w:pStyle w:val="ListBullet2"/>
      </w:pPr>
      <w:r w:rsidRPr="00F30CF0">
        <w:t>T</w:t>
      </w:r>
      <w:r w:rsidR="00F22534" w:rsidRPr="00F30CF0">
        <w:t>he child demonstrated an understanding of measurement when she used unit cubes to measure the length of her hand. With support from the educator, the child understood that she needed to align the cubes at the base of her hand. The child then added cubes until she reached the tip of her fingers. The child also understood that she needed to count the number of cubes to find out the length of the hand.</w:t>
      </w:r>
    </w:p>
    <w:p w14:paraId="3DF0D7CF" w14:textId="79DA977B" w:rsidR="001C31CA" w:rsidRDefault="001C31CA" w:rsidP="001C31CA">
      <w:pPr>
        <w:pStyle w:val="Heading2"/>
      </w:pPr>
      <w:r w:rsidRPr="0080694C">
        <w:lastRenderedPageBreak/>
        <w:t xml:space="preserve">Slide </w:t>
      </w:r>
      <w:r>
        <w:t>2</w:t>
      </w:r>
      <w:r w:rsidR="000840A0">
        <w:t>2</w:t>
      </w:r>
      <w:r w:rsidRPr="0080694C">
        <w:t xml:space="preserve">: </w:t>
      </w:r>
      <w:r w:rsidR="00851580">
        <w:t xml:space="preserve">Measuring </w:t>
      </w:r>
      <w:r w:rsidR="005A2DB9">
        <w:t xml:space="preserve">Using </w:t>
      </w:r>
      <w:r w:rsidR="00851580">
        <w:t>Non</w:t>
      </w:r>
      <w:r w:rsidR="0078375F">
        <w:t>s</w:t>
      </w:r>
      <w:r w:rsidR="00851580">
        <w:t>tandard Measurement Tools</w:t>
      </w:r>
    </w:p>
    <w:p w14:paraId="23C2C362" w14:textId="60D8D474" w:rsidR="00AB18D2" w:rsidRPr="00AB18D2" w:rsidRDefault="00AB18D2" w:rsidP="002F7BFF">
      <w:pPr>
        <w:pStyle w:val="Bodyphoto"/>
      </w:pPr>
      <w:r>
        <w:rPr>
          <w:noProof/>
        </w:rPr>
        <w:drawing>
          <wp:inline distT="0" distB="0" distL="0" distR="0" wp14:anchorId="795B3E55" wp14:editId="78D22D91">
            <wp:extent cx="3251200" cy="1828800"/>
            <wp:effectExtent l="19050" t="19050" r="25400" b="19050"/>
            <wp:docPr id="440775937"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75937" name="Picture 21">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B93E73B" w14:textId="77777777" w:rsidR="001C31CA" w:rsidRPr="000C5FC8" w:rsidRDefault="001C31CA" w:rsidP="00502D57">
      <w:pPr>
        <w:pStyle w:val="Heading3"/>
      </w:pPr>
      <w:r w:rsidRPr="0080694C">
        <w:t>Talking Points</w:t>
      </w:r>
    </w:p>
    <w:p w14:paraId="5E322961" w14:textId="38ECC8A3" w:rsidR="001C31CA" w:rsidRDefault="001C31CA" w:rsidP="008252A0">
      <w:pPr>
        <w:pStyle w:val="ListBullet"/>
      </w:pPr>
      <w:r>
        <w:t xml:space="preserve">When children </w:t>
      </w:r>
      <w:r w:rsidR="00851580">
        <w:t>are first introduced to measuring in the preschool years</w:t>
      </w:r>
      <w:r>
        <w:t xml:space="preserve">, they often use nonstandard measurement tools. </w:t>
      </w:r>
      <w:r w:rsidR="00F740BE">
        <w:t xml:space="preserve">At this age, children might show an interest in standard tools but may not use them with accuracy. This is because using standard tools requires additional math skills, such as reading numbers. </w:t>
      </w:r>
    </w:p>
    <w:p w14:paraId="01CF9B07" w14:textId="12DC60B1" w:rsidR="00851580" w:rsidRDefault="00F740BE" w:rsidP="008252A0">
      <w:pPr>
        <w:pStyle w:val="ListBullet"/>
      </w:pPr>
      <w:r>
        <w:t>The use of nonstandard measuring tools also requires support. C</w:t>
      </w:r>
      <w:r w:rsidR="00851580">
        <w:t xml:space="preserve">hildren are likely to need scaffolding and modeling from an adult to understand the “rules” that apply to measurement. These rules include: </w:t>
      </w:r>
    </w:p>
    <w:p w14:paraId="0A425079" w14:textId="548E4CB5" w:rsidR="00851580" w:rsidRDefault="005A2DB9" w:rsidP="00CD336A">
      <w:pPr>
        <w:pStyle w:val="ListBullet2"/>
      </w:pPr>
      <w:r w:rsidRPr="00FE59ED">
        <w:rPr>
          <w:b/>
          <w:bCs/>
        </w:rPr>
        <w:t>Equal</w:t>
      </w:r>
      <w:r>
        <w:rPr>
          <w:b/>
          <w:bCs/>
        </w:rPr>
        <w:t>-</w:t>
      </w:r>
      <w:r w:rsidR="00851580" w:rsidRPr="00FE59ED">
        <w:rPr>
          <w:b/>
          <w:bCs/>
        </w:rPr>
        <w:t>sized units</w:t>
      </w:r>
      <w:r w:rsidR="00851580">
        <w:t xml:space="preserve">: constant, equal-sized units for meaningful measurement. </w:t>
      </w:r>
    </w:p>
    <w:p w14:paraId="2D15EB94" w14:textId="53A9AE69" w:rsidR="00851580" w:rsidRDefault="00851580" w:rsidP="00CD336A">
      <w:pPr>
        <w:pStyle w:val="ListBullet2"/>
      </w:pPr>
      <w:r w:rsidRPr="00FE59ED">
        <w:rPr>
          <w:b/>
          <w:bCs/>
        </w:rPr>
        <w:t>No gaps between units</w:t>
      </w:r>
      <w:r w:rsidRPr="002A28B3">
        <w:t>:</w:t>
      </w:r>
      <w:r>
        <w:t xml:space="preserve"> lay</w:t>
      </w:r>
      <w:r w:rsidR="00745D02">
        <w:t>ing</w:t>
      </w:r>
      <w:r>
        <w:t xml:space="preserve"> each unit</w:t>
      </w:r>
      <w:r w:rsidR="00FD09B4">
        <w:t>,</w:t>
      </w:r>
      <w:r>
        <w:t xml:space="preserve"> end to end</w:t>
      </w:r>
      <w:r w:rsidR="00FD09B4">
        <w:t>, to measure distance</w:t>
      </w:r>
      <w:r>
        <w:t>. For example, when using nonstandard tools like blocks</w:t>
      </w:r>
      <w:r w:rsidR="00CE1E99">
        <w:t>,</w:t>
      </w:r>
      <w:r>
        <w:t xml:space="preserve"> children need to place each block end-to-end to measure the length of an object. </w:t>
      </w:r>
    </w:p>
    <w:p w14:paraId="22AC641B" w14:textId="09778A28" w:rsidR="005415BC" w:rsidRDefault="00851580" w:rsidP="00CD336A">
      <w:pPr>
        <w:pStyle w:val="ListBullet2"/>
      </w:pPr>
      <w:r w:rsidRPr="00FE59ED">
        <w:rPr>
          <w:b/>
          <w:bCs/>
        </w:rPr>
        <w:t xml:space="preserve">Measurement starts at </w:t>
      </w:r>
      <w:r>
        <w:rPr>
          <w:b/>
          <w:bCs/>
        </w:rPr>
        <w:t>the origin</w:t>
      </w:r>
      <w:r>
        <w:t xml:space="preserve">: </w:t>
      </w:r>
      <w:r w:rsidR="00914B87">
        <w:t>Y</w:t>
      </w:r>
      <w:r>
        <w:t xml:space="preserve">ou need to know </w:t>
      </w:r>
      <w:r w:rsidR="00B62C9A">
        <w:t>where to start beginning to measure your object, or know where the</w:t>
      </w:r>
      <w:r w:rsidR="005A2DB9">
        <w:t xml:space="preserve"> </w:t>
      </w:r>
      <w:r>
        <w:t xml:space="preserve">“zero” </w:t>
      </w:r>
      <w:r w:rsidR="00B62C9A">
        <w:t>is</w:t>
      </w:r>
      <w:r>
        <w:t>.</w:t>
      </w:r>
    </w:p>
    <w:p w14:paraId="5ABD2153" w14:textId="5D5F1265" w:rsidR="00B62C9A" w:rsidRDefault="00B62C9A" w:rsidP="00F30CF0">
      <w:pPr>
        <w:pStyle w:val="ListBullet"/>
      </w:pPr>
      <w:r>
        <w:t xml:space="preserve">Think back to the video </w:t>
      </w:r>
      <w:r w:rsidR="001F0E8B">
        <w:t>you</w:t>
      </w:r>
      <w:r>
        <w:t xml:space="preserve"> just watched. In what ways did the child demonstrate </w:t>
      </w:r>
      <w:r w:rsidR="001F0E8B">
        <w:t xml:space="preserve">an </w:t>
      </w:r>
      <w:r>
        <w:t>understanding of these rules?</w:t>
      </w:r>
    </w:p>
    <w:p w14:paraId="024D2290" w14:textId="49FBDE7F" w:rsidR="00406354" w:rsidRDefault="00406354" w:rsidP="00F30CF0">
      <w:pPr>
        <w:pStyle w:val="ListBullet"/>
      </w:pPr>
      <w:r>
        <w:t>[After discussion:] The child used equal-sized connecting cubes</w:t>
      </w:r>
      <w:r w:rsidR="00675710">
        <w:t xml:space="preserve">. Using units that connected to each other </w:t>
      </w:r>
      <w:r>
        <w:t xml:space="preserve">allowed the child to easily place them end-to-end without gaps. </w:t>
      </w:r>
      <w:r w:rsidRPr="00CD336A">
        <w:t xml:space="preserve">With </w:t>
      </w:r>
      <w:r>
        <w:t xml:space="preserve">some </w:t>
      </w:r>
      <w:r w:rsidRPr="00CD336A">
        <w:t>support from the educator, the child align</w:t>
      </w:r>
      <w:r>
        <w:t>ed</w:t>
      </w:r>
      <w:r w:rsidRPr="00CD336A">
        <w:t xml:space="preserve"> the cubes at the base of her hand.</w:t>
      </w:r>
    </w:p>
    <w:p w14:paraId="21011923" w14:textId="3B379D31" w:rsidR="00851580" w:rsidRDefault="00851580" w:rsidP="00851580">
      <w:pPr>
        <w:pStyle w:val="Heading2"/>
      </w:pPr>
      <w:r w:rsidRPr="0080694C">
        <w:lastRenderedPageBreak/>
        <w:t xml:space="preserve">Slide </w:t>
      </w:r>
      <w:r>
        <w:t>2</w:t>
      </w:r>
      <w:r w:rsidR="000E726B">
        <w:t>3</w:t>
      </w:r>
      <w:r w:rsidRPr="0080694C">
        <w:t xml:space="preserve">: </w:t>
      </w:r>
      <w:r>
        <w:t xml:space="preserve">Measuring </w:t>
      </w:r>
      <w:r w:rsidR="008712C8">
        <w:t>U</w:t>
      </w:r>
      <w:r>
        <w:t>sing Standard Measurement Tools</w:t>
      </w:r>
    </w:p>
    <w:p w14:paraId="4E783C77" w14:textId="2818D0C1" w:rsidR="00AB18D2" w:rsidRPr="00AB18D2" w:rsidRDefault="00AB18D2" w:rsidP="002F7BFF">
      <w:pPr>
        <w:pStyle w:val="Bodyphoto"/>
      </w:pPr>
      <w:r>
        <w:rPr>
          <w:noProof/>
        </w:rPr>
        <w:drawing>
          <wp:inline distT="0" distB="0" distL="0" distR="0" wp14:anchorId="5B0D5401" wp14:editId="36D21113">
            <wp:extent cx="3251200" cy="1828800"/>
            <wp:effectExtent l="19050" t="19050" r="25400" b="19050"/>
            <wp:docPr id="159971619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16194" name="Picture 25">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2C72EB5" w14:textId="77777777" w:rsidR="00851580" w:rsidRPr="000C5FC8" w:rsidRDefault="00851580" w:rsidP="00502D57">
      <w:pPr>
        <w:pStyle w:val="Heading3"/>
      </w:pPr>
      <w:r w:rsidRPr="0080694C">
        <w:t>Talking Points</w:t>
      </w:r>
    </w:p>
    <w:p w14:paraId="7EB73474" w14:textId="47F5A4A9" w:rsidR="00B62C9A" w:rsidRDefault="00B62C9A" w:rsidP="008252A0">
      <w:pPr>
        <w:pStyle w:val="ListBullet"/>
      </w:pPr>
      <w:r>
        <w:t xml:space="preserve">Observe </w:t>
      </w:r>
      <w:r w:rsidRPr="00B62C9A">
        <w:t>the materials on your table. What standard measurement tools do you have at your table?</w:t>
      </w:r>
      <w:r w:rsidR="00406354" w:rsidRPr="00406354">
        <w:t xml:space="preserve"> </w:t>
      </w:r>
      <w:r w:rsidR="00406354" w:rsidRPr="005A1279">
        <w:t>[Pause for participants to answer the question.]</w:t>
      </w:r>
    </w:p>
    <w:p w14:paraId="48A65FAC" w14:textId="5E136523" w:rsidR="00851580" w:rsidRDefault="00851580" w:rsidP="008252A0">
      <w:pPr>
        <w:pStyle w:val="ListBullet"/>
      </w:pPr>
      <w:r>
        <w:t>Many</w:t>
      </w:r>
      <w:r w:rsidR="001C31CA">
        <w:t xml:space="preserve"> children </w:t>
      </w:r>
      <w:r>
        <w:t xml:space="preserve">are </w:t>
      </w:r>
      <w:r w:rsidR="001C31CA">
        <w:t xml:space="preserve">introduced to standard measurement tools between the ages of </w:t>
      </w:r>
      <w:r w:rsidR="006F12B7">
        <w:t xml:space="preserve">three </w:t>
      </w:r>
      <w:r w:rsidR="004808C8">
        <w:t>and</w:t>
      </w:r>
      <w:r w:rsidR="006F12B7">
        <w:t xml:space="preserve"> five</w:t>
      </w:r>
      <w:r>
        <w:t xml:space="preserve">. Standard tools for measurement include more traditional tools such as rulers, a scale, or a </w:t>
      </w:r>
      <w:r w:rsidR="00F740BE">
        <w:t>yard</w:t>
      </w:r>
      <w:r>
        <w:t>stick.</w:t>
      </w:r>
    </w:p>
    <w:p w14:paraId="631E4425" w14:textId="1F603DD9" w:rsidR="004E4E33" w:rsidRDefault="00851580" w:rsidP="008252A0">
      <w:pPr>
        <w:pStyle w:val="ListBullet"/>
      </w:pPr>
      <w:r>
        <w:t xml:space="preserve">While children may </w:t>
      </w:r>
      <w:r w:rsidR="00C30578">
        <w:t xml:space="preserve">playfully engage with </w:t>
      </w:r>
      <w:r>
        <w:t>standard measurement tools in their learning environment</w:t>
      </w:r>
      <w:r w:rsidR="00C30578">
        <w:t>,</w:t>
      </w:r>
      <w:r>
        <w:t xml:space="preserve"> </w:t>
      </w:r>
      <w:r w:rsidR="00C30578">
        <w:t xml:space="preserve">they </w:t>
      </w:r>
      <w:r w:rsidR="00C15470">
        <w:t xml:space="preserve">often </w:t>
      </w:r>
      <w:r>
        <w:t xml:space="preserve">need modeling and scaffolding from an adult </w:t>
      </w:r>
      <w:r w:rsidR="00C30578">
        <w:t xml:space="preserve">to </w:t>
      </w:r>
      <w:r>
        <w:t>know</w:t>
      </w:r>
      <w:r w:rsidR="00C30578">
        <w:t xml:space="preserve"> </w:t>
      </w:r>
      <w:r>
        <w:t>how to use these tools</w:t>
      </w:r>
      <w:r w:rsidR="00175E3F">
        <w:t xml:space="preserve"> accurately</w:t>
      </w:r>
      <w:r>
        <w:t xml:space="preserve">. </w:t>
      </w:r>
    </w:p>
    <w:p w14:paraId="02EEE3F3" w14:textId="0CEF9DCE" w:rsidR="004E4E33" w:rsidRDefault="00851580" w:rsidP="008252A0">
      <w:pPr>
        <w:pStyle w:val="ListBullet"/>
      </w:pPr>
      <w:r>
        <w:t>I</w:t>
      </w:r>
      <w:r w:rsidR="00175E3F">
        <w:t>n</w:t>
      </w:r>
      <w:r>
        <w:t xml:space="preserve"> </w:t>
      </w:r>
      <w:r w:rsidR="005F4CA3">
        <w:t>first</w:t>
      </w:r>
      <w:r w:rsidR="001C31CA">
        <w:t xml:space="preserve"> and </w:t>
      </w:r>
      <w:r w:rsidR="005F4CA3">
        <w:t>second</w:t>
      </w:r>
      <w:r w:rsidR="001C31CA">
        <w:t xml:space="preserve"> grade</w:t>
      </w:r>
      <w:r w:rsidR="00175E3F">
        <w:t xml:space="preserve">, </w:t>
      </w:r>
      <w:r w:rsidR="00C15470">
        <w:t xml:space="preserve">most </w:t>
      </w:r>
      <w:r>
        <w:t>children begin to use these tools more consistently</w:t>
      </w:r>
      <w:r w:rsidR="004E4E33">
        <w:t xml:space="preserve"> and independently</w:t>
      </w:r>
      <w:r>
        <w:t>.</w:t>
      </w:r>
      <w:r w:rsidR="004E4E33">
        <w:t xml:space="preserve"> They can</w:t>
      </w:r>
      <w:r w:rsidR="00C30578">
        <w:t>,</w:t>
      </w:r>
      <w:r w:rsidR="004E4E33">
        <w:t xml:space="preserve"> for example</w:t>
      </w:r>
      <w:r w:rsidR="00C30578">
        <w:t>,</w:t>
      </w:r>
      <w:r w:rsidR="004E4E33">
        <w:t xml:space="preserve"> use a ruler to measure the length of an object and express that length using the appropriate units.</w:t>
      </w:r>
    </w:p>
    <w:p w14:paraId="51822EBF" w14:textId="77777777" w:rsidR="001C31CA" w:rsidRPr="006468C9" w:rsidRDefault="001C31CA" w:rsidP="008252A0">
      <w:pPr>
        <w:pStyle w:val="ListBullet"/>
      </w:pPr>
      <w:r w:rsidRPr="006468C9">
        <w:t xml:space="preserve">Traditions and routines in children’s homes and communities influence their experiences with measurement. </w:t>
      </w:r>
    </w:p>
    <w:p w14:paraId="0A482C75" w14:textId="36963C12" w:rsidR="001C31CA" w:rsidRPr="006468C9" w:rsidRDefault="001C31CA" w:rsidP="00CD336A">
      <w:pPr>
        <w:pStyle w:val="ListBullet2"/>
      </w:pPr>
      <w:r w:rsidRPr="006468C9">
        <w:t xml:space="preserve">For example, when cooking, some families may estimate how much </w:t>
      </w:r>
      <w:r w:rsidR="008712C8">
        <w:t xml:space="preserve">of each ingredient </w:t>
      </w:r>
      <w:r w:rsidRPr="006468C9">
        <w:t xml:space="preserve">to put </w:t>
      </w:r>
      <w:r w:rsidR="008712C8">
        <w:t>into the dish</w:t>
      </w:r>
      <w:r w:rsidRPr="006468C9">
        <w:t>, others might use measuring cups, and others might weigh ingredients using a scale. Children may therefore have varied experience</w:t>
      </w:r>
      <w:r w:rsidR="003E7989">
        <w:t>s</w:t>
      </w:r>
      <w:r w:rsidRPr="006468C9">
        <w:t xml:space="preserve"> with different measurement tools and strategies.</w:t>
      </w:r>
    </w:p>
    <w:p w14:paraId="4F2DD464" w14:textId="6F2D5A80" w:rsidR="001C31CA" w:rsidRPr="00851580" w:rsidRDefault="001C31CA" w:rsidP="00CD336A">
      <w:pPr>
        <w:pStyle w:val="ListBullet2"/>
      </w:pPr>
      <w:r w:rsidRPr="006468C9">
        <w:t xml:space="preserve">Asking families about important </w:t>
      </w:r>
      <w:r w:rsidR="003E7989">
        <w:t xml:space="preserve">measurement </w:t>
      </w:r>
      <w:r w:rsidRPr="006468C9">
        <w:t>traditions and routines for their family can help educators incorporate those into their setting.</w:t>
      </w:r>
      <w:r w:rsidR="003B5DA8">
        <w:t xml:space="preserve"> Consider asking families to share their traditions or routines in the classroom. </w:t>
      </w:r>
    </w:p>
    <w:p w14:paraId="4BEA88FD" w14:textId="227C89EE" w:rsidR="04765EB0" w:rsidRDefault="00A95D40" w:rsidP="00CE3D5C">
      <w:pPr>
        <w:pStyle w:val="Heading2"/>
      </w:pPr>
      <w:r w:rsidRPr="0083330A">
        <w:lastRenderedPageBreak/>
        <w:t xml:space="preserve">Slide </w:t>
      </w:r>
      <w:r w:rsidR="00851580">
        <w:t>2</w:t>
      </w:r>
      <w:r w:rsidR="000E726B">
        <w:t>4</w:t>
      </w:r>
      <w:r w:rsidR="04765EB0" w:rsidRPr="0083330A">
        <w:t xml:space="preserve">: Supporting </w:t>
      </w:r>
      <w:r w:rsidR="00184BED">
        <w:t>Measurement</w:t>
      </w:r>
    </w:p>
    <w:p w14:paraId="5BF269CC" w14:textId="6F86BFD9" w:rsidR="00AB18D2" w:rsidRPr="00AB18D2" w:rsidRDefault="00AB18D2" w:rsidP="002F7BFF">
      <w:pPr>
        <w:pStyle w:val="Bodyphoto"/>
      </w:pPr>
      <w:r>
        <w:rPr>
          <w:noProof/>
        </w:rPr>
        <w:drawing>
          <wp:inline distT="0" distB="0" distL="0" distR="0" wp14:anchorId="1F7ACF76" wp14:editId="1626DDCB">
            <wp:extent cx="3251200" cy="1828800"/>
            <wp:effectExtent l="19050" t="19050" r="25400" b="19050"/>
            <wp:docPr id="1073798190"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98190" name="Picture 26">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56AAD3C" w14:textId="2E4CA721" w:rsidR="04765EB0" w:rsidRPr="0083330A" w:rsidRDefault="00C2120D" w:rsidP="00502D57">
      <w:pPr>
        <w:pStyle w:val="Heading3"/>
      </w:pPr>
      <w:r w:rsidRPr="0083330A">
        <w:t>Talking Points</w:t>
      </w:r>
    </w:p>
    <w:p w14:paraId="6318687D" w14:textId="1EF110D3" w:rsidR="007A3923" w:rsidRPr="0083330A" w:rsidRDefault="00553675" w:rsidP="008252A0">
      <w:pPr>
        <w:pStyle w:val="ListBullet"/>
        <w:rPr>
          <w:b/>
          <w:bCs/>
          <w:u w:val="single"/>
        </w:rPr>
      </w:pPr>
      <w:r w:rsidRPr="0083330A">
        <w:t xml:space="preserve">We explored </w:t>
      </w:r>
      <w:r w:rsidR="000D4C82" w:rsidRPr="0083330A">
        <w:t>how</w:t>
      </w:r>
      <w:r w:rsidR="006B4415" w:rsidRPr="0083330A">
        <w:t xml:space="preserve"> </w:t>
      </w:r>
      <w:r w:rsidR="00B15B63">
        <w:t>children in preschool, TK, and K</w:t>
      </w:r>
      <w:r w:rsidR="006B4415" w:rsidRPr="0083330A">
        <w:t xml:space="preserve"> </w:t>
      </w:r>
      <w:r w:rsidR="00CF29EC">
        <w:t xml:space="preserve">develop an understanding of </w:t>
      </w:r>
      <w:r w:rsidR="00CA0164">
        <w:t>measurement</w:t>
      </w:r>
      <w:r w:rsidRPr="0083330A">
        <w:t xml:space="preserve">. Now, let’s discuss ways </w:t>
      </w:r>
      <w:r w:rsidR="004924EB" w:rsidRPr="0083330A">
        <w:t>to</w:t>
      </w:r>
      <w:r w:rsidRPr="0083330A">
        <w:t xml:space="preserve"> support children</w:t>
      </w:r>
      <w:r w:rsidR="00C878AC" w:rsidRPr="0083330A">
        <w:t xml:space="preserve"> </w:t>
      </w:r>
      <w:r w:rsidR="004924EB" w:rsidRPr="0083330A">
        <w:t>in</w:t>
      </w:r>
      <w:r w:rsidR="00C878AC" w:rsidRPr="0083330A">
        <w:t xml:space="preserve"> </w:t>
      </w:r>
      <w:r w:rsidR="004924EB" w:rsidRPr="0083330A">
        <w:t>learning</w:t>
      </w:r>
      <w:r w:rsidR="00342FEA" w:rsidRPr="0083330A">
        <w:t xml:space="preserve"> about </w:t>
      </w:r>
      <w:r w:rsidR="00184BED">
        <w:t>measurement</w:t>
      </w:r>
      <w:r w:rsidR="00C878AC" w:rsidRPr="0083330A">
        <w:t>—in our learning settings and at home.</w:t>
      </w:r>
    </w:p>
    <w:p w14:paraId="7972198D" w14:textId="6ACCC5B0" w:rsidR="004B5A69" w:rsidRDefault="00A95D40" w:rsidP="00656D21">
      <w:pPr>
        <w:pStyle w:val="Heading2"/>
      </w:pPr>
      <w:r w:rsidRPr="0083330A">
        <w:t xml:space="preserve">Slide </w:t>
      </w:r>
      <w:r w:rsidR="00851580">
        <w:t>2</w:t>
      </w:r>
      <w:r w:rsidR="000E726B">
        <w:t>5</w:t>
      </w:r>
      <w:r w:rsidR="04765EB0" w:rsidRPr="0083330A">
        <w:t xml:space="preserve">: </w:t>
      </w:r>
      <w:r w:rsidR="002272E9" w:rsidRPr="0083330A">
        <w:t>Explore:</w:t>
      </w:r>
      <w:r w:rsidR="00656D21" w:rsidRPr="0083330A">
        <w:t xml:space="preserve"> </w:t>
      </w:r>
      <w:r w:rsidR="04765EB0" w:rsidRPr="0083330A">
        <w:t>M</w:t>
      </w:r>
      <w:r w:rsidR="04765EB0" w:rsidRPr="0083330A">
        <w:rPr>
          <w:vertAlign w:val="superscript"/>
        </w:rPr>
        <w:t>5</w:t>
      </w:r>
      <w:r w:rsidR="04765EB0" w:rsidRPr="0083330A">
        <w:t xml:space="preserve"> </w:t>
      </w:r>
      <w:r w:rsidR="00F95F18" w:rsidRPr="0083330A">
        <w:t xml:space="preserve">Early Math </w:t>
      </w:r>
      <w:r w:rsidR="0038516E" w:rsidRPr="0083330A">
        <w:t>Approach</w:t>
      </w:r>
    </w:p>
    <w:p w14:paraId="211F2E86" w14:textId="2DC8E2EF" w:rsidR="00AB18D2" w:rsidRPr="00AB18D2" w:rsidRDefault="00AB18D2" w:rsidP="002F7BFF">
      <w:pPr>
        <w:pStyle w:val="Bodyphoto"/>
      </w:pPr>
      <w:r>
        <w:rPr>
          <w:noProof/>
        </w:rPr>
        <w:drawing>
          <wp:inline distT="0" distB="0" distL="0" distR="0" wp14:anchorId="0EB6C3FE" wp14:editId="57BB9340">
            <wp:extent cx="3251200" cy="1828800"/>
            <wp:effectExtent l="19050" t="19050" r="25400" b="19050"/>
            <wp:docPr id="1462565025"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65025" name="Picture 27">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60512BC" w14:textId="4E8C63BB" w:rsidR="004B5A69" w:rsidRPr="0083330A" w:rsidRDefault="04765EB0" w:rsidP="00502D57">
      <w:pPr>
        <w:pStyle w:val="BodyText"/>
      </w:pPr>
      <w:r w:rsidRPr="0083330A">
        <w:rPr>
          <w:b/>
          <w:bCs/>
        </w:rPr>
        <w:t>Time</w:t>
      </w:r>
      <w:r w:rsidR="0038516E" w:rsidRPr="0083330A">
        <w:rPr>
          <w:b/>
          <w:bCs/>
        </w:rPr>
        <w:t xml:space="preserve">: </w:t>
      </w:r>
      <w:r w:rsidR="004801C8" w:rsidRPr="0083330A">
        <w:t>15</w:t>
      </w:r>
      <w:r w:rsidRPr="0083330A">
        <w:t xml:space="preserve"> min</w:t>
      </w:r>
      <w:r w:rsidR="00E27D9A" w:rsidRPr="0083330A">
        <w:t>utes</w:t>
      </w:r>
    </w:p>
    <w:p w14:paraId="0BAC759D" w14:textId="3AAB5708" w:rsidR="004B5A69" w:rsidRPr="0083330A" w:rsidRDefault="04765EB0" w:rsidP="00502D57">
      <w:pPr>
        <w:pStyle w:val="BodyText"/>
        <w:rPr>
          <w:b/>
          <w:bCs/>
        </w:rPr>
      </w:pPr>
      <w:r w:rsidRPr="0083330A">
        <w:rPr>
          <w:b/>
          <w:bCs/>
        </w:rPr>
        <w:t>Materials</w:t>
      </w:r>
      <w:r w:rsidR="0038516E" w:rsidRPr="0083330A">
        <w:rPr>
          <w:b/>
          <w:bCs/>
        </w:rPr>
        <w:t xml:space="preserve">: </w:t>
      </w:r>
      <w:r w:rsidR="00364850" w:rsidRPr="002A28B3">
        <w:rPr>
          <w:b/>
          <w:bCs/>
        </w:rPr>
        <w:t>M</w:t>
      </w:r>
      <w:r w:rsidR="00364850" w:rsidRPr="002A28B3">
        <w:rPr>
          <w:b/>
          <w:bCs/>
          <w:vertAlign w:val="superscript"/>
        </w:rPr>
        <w:t>5</w:t>
      </w:r>
      <w:r w:rsidR="00364850" w:rsidRPr="002A28B3">
        <w:rPr>
          <w:b/>
          <w:bCs/>
        </w:rPr>
        <w:t xml:space="preserve"> Overview</w:t>
      </w:r>
      <w:r w:rsidR="004801C8" w:rsidRPr="0083330A">
        <w:t xml:space="preserve"> handout</w:t>
      </w:r>
      <w:r w:rsidRPr="0083330A">
        <w:t xml:space="preserve"> </w:t>
      </w:r>
    </w:p>
    <w:p w14:paraId="49AD1F85" w14:textId="1DB88647" w:rsidR="004B5A69" w:rsidRPr="0083330A" w:rsidRDefault="00C2120D" w:rsidP="00502D57">
      <w:pPr>
        <w:pStyle w:val="Heading3"/>
      </w:pPr>
      <w:r w:rsidRPr="0083330A">
        <w:t>Talking Points</w:t>
      </w:r>
    </w:p>
    <w:p w14:paraId="483AD1D3" w14:textId="30AAB01B" w:rsidR="000F7DEF" w:rsidRPr="0083330A" w:rsidRDefault="000F7DEF" w:rsidP="008252A0">
      <w:pPr>
        <w:pStyle w:val="ListBullet"/>
      </w:pPr>
      <w:r w:rsidRPr="0083330A">
        <w:t>We refer to five core early math teaching practices as the M</w:t>
      </w:r>
      <w:r w:rsidRPr="0083330A">
        <w:rPr>
          <w:vertAlign w:val="superscript"/>
        </w:rPr>
        <w:t>5</w:t>
      </w:r>
      <w:r w:rsidRPr="0083330A">
        <w:t xml:space="preserve"> Early Math Approach. These practices include</w:t>
      </w:r>
      <w:r w:rsidR="006E502F" w:rsidRPr="0083330A">
        <w:t xml:space="preserve"> the following</w:t>
      </w:r>
      <w:r w:rsidRPr="0083330A">
        <w:t xml:space="preserve">: </w:t>
      </w:r>
    </w:p>
    <w:p w14:paraId="369724DC" w14:textId="65E97503" w:rsidR="009956C6" w:rsidRPr="0083330A" w:rsidRDefault="009956C6" w:rsidP="00CD336A">
      <w:pPr>
        <w:pStyle w:val="ListBullet2"/>
      </w:pPr>
      <w:r w:rsidRPr="0083330A">
        <w:t>Mutual Learning</w:t>
      </w:r>
    </w:p>
    <w:p w14:paraId="7DCE95DF" w14:textId="76A2BB63" w:rsidR="004C7625" w:rsidRPr="0083330A" w:rsidRDefault="009956C6" w:rsidP="00CD336A">
      <w:pPr>
        <w:pStyle w:val="ListBullet2"/>
      </w:pPr>
      <w:r w:rsidRPr="0083330A">
        <w:t>Meaningful Investigations</w:t>
      </w:r>
      <w:r w:rsidR="009D00FD" w:rsidRPr="0083330A">
        <w:t xml:space="preserve"> </w:t>
      </w:r>
    </w:p>
    <w:p w14:paraId="35FD08EB" w14:textId="58E4B042" w:rsidR="009F49D7" w:rsidRPr="0083330A" w:rsidRDefault="009F49D7" w:rsidP="00CD336A">
      <w:pPr>
        <w:pStyle w:val="ListBullet2"/>
      </w:pPr>
      <w:r w:rsidRPr="0083330A">
        <w:t>Materials and Learning Environment</w:t>
      </w:r>
    </w:p>
    <w:p w14:paraId="44541897" w14:textId="248C0547" w:rsidR="009F49D7" w:rsidRPr="0083330A" w:rsidRDefault="009F49D7" w:rsidP="00CD336A">
      <w:pPr>
        <w:pStyle w:val="ListBullet2"/>
      </w:pPr>
      <w:r w:rsidRPr="0083330A">
        <w:lastRenderedPageBreak/>
        <w:t xml:space="preserve">Math </w:t>
      </w:r>
      <w:r w:rsidR="000D4C82" w:rsidRPr="0083330A">
        <w:t xml:space="preserve">Vocabulary </w:t>
      </w:r>
      <w:r w:rsidRPr="0083330A">
        <w:t>and Discourse</w:t>
      </w:r>
    </w:p>
    <w:p w14:paraId="7A648AC1" w14:textId="22756EA1" w:rsidR="009F49D7" w:rsidRPr="0083330A" w:rsidRDefault="009F49D7" w:rsidP="00CD336A">
      <w:pPr>
        <w:pStyle w:val="ListBullet2"/>
      </w:pPr>
      <w:r w:rsidRPr="0083330A">
        <w:t xml:space="preserve">Multiple Representations </w:t>
      </w:r>
    </w:p>
    <w:p w14:paraId="6D0DF2B2" w14:textId="42D8836E" w:rsidR="009D00FD" w:rsidRPr="0083330A" w:rsidRDefault="004C7625" w:rsidP="008252A0">
      <w:pPr>
        <w:pStyle w:val="ListBullet"/>
      </w:pPr>
      <w:r w:rsidRPr="0083330A">
        <w:t xml:space="preserve">Let’s </w:t>
      </w:r>
      <w:r w:rsidR="004801C8" w:rsidRPr="0083330A">
        <w:t>explore</w:t>
      </w:r>
      <w:r w:rsidRPr="0083330A">
        <w:t xml:space="preserve"> the M</w:t>
      </w:r>
      <w:r w:rsidRPr="0083330A">
        <w:rPr>
          <w:vertAlign w:val="superscript"/>
        </w:rPr>
        <w:t>5</w:t>
      </w:r>
      <w:r w:rsidRPr="0083330A">
        <w:t xml:space="preserve"> practices</w:t>
      </w:r>
      <w:r w:rsidR="00BE7B50" w:rsidRPr="0083330A">
        <w:t xml:space="preserve"> using the </w:t>
      </w:r>
      <w:r w:rsidR="00BE7B50" w:rsidRPr="002A28B3">
        <w:rPr>
          <w:b/>
          <w:bCs/>
        </w:rPr>
        <w:t>M</w:t>
      </w:r>
      <w:r w:rsidR="00BE7B50" w:rsidRPr="002A28B3">
        <w:rPr>
          <w:b/>
          <w:bCs/>
          <w:vertAlign w:val="superscript"/>
        </w:rPr>
        <w:t>5</w:t>
      </w:r>
      <w:r w:rsidR="00BE7B50" w:rsidRPr="002A28B3">
        <w:rPr>
          <w:b/>
          <w:bCs/>
        </w:rPr>
        <w:t xml:space="preserve"> Overview</w:t>
      </w:r>
      <w:r w:rsidR="00BE7B50" w:rsidRPr="0083330A">
        <w:t xml:space="preserve"> handout</w:t>
      </w:r>
      <w:r w:rsidRPr="0083330A">
        <w:t>. Then, we will observe M</w:t>
      </w:r>
      <w:r w:rsidRPr="0083330A">
        <w:rPr>
          <w:vertAlign w:val="superscript"/>
        </w:rPr>
        <w:t>5</w:t>
      </w:r>
      <w:r w:rsidRPr="0083330A">
        <w:t xml:space="preserve"> in action.</w:t>
      </w:r>
    </w:p>
    <w:p w14:paraId="4CF39DB0" w14:textId="18F4F0EC" w:rsidR="004B5A69" w:rsidRPr="0083330A" w:rsidRDefault="00C2120D" w:rsidP="00502D57">
      <w:pPr>
        <w:pStyle w:val="Heading3"/>
      </w:pPr>
      <w:r w:rsidRPr="0083330A">
        <w:t>Facilitator Notes</w:t>
      </w:r>
    </w:p>
    <w:p w14:paraId="15EDE6CA" w14:textId="2BDF2191" w:rsidR="003B6C4B" w:rsidRPr="0083330A" w:rsidRDefault="0094482F" w:rsidP="008252A0">
      <w:pPr>
        <w:pStyle w:val="ListBullet"/>
      </w:pPr>
      <w:r w:rsidRPr="0083330A">
        <w:t>Consider your participants and their prior experiences with M</w:t>
      </w:r>
      <w:r w:rsidRPr="0083330A">
        <w:rPr>
          <w:vertAlign w:val="superscript"/>
        </w:rPr>
        <w:t>5</w:t>
      </w:r>
      <w:r w:rsidRPr="0083330A">
        <w:t xml:space="preserve">. </w:t>
      </w:r>
      <w:r w:rsidR="00BE7B50" w:rsidRPr="0083330A">
        <w:t>Then</w:t>
      </w:r>
      <w:r w:rsidR="004924EB" w:rsidRPr="0083330A">
        <w:t>,</w:t>
      </w:r>
      <w:r w:rsidR="00BE7B50" w:rsidRPr="0083330A">
        <w:t xml:space="preserve"> decide how you might use the </w:t>
      </w:r>
      <w:r w:rsidR="00BE7B50" w:rsidRPr="002A28B3">
        <w:rPr>
          <w:b/>
          <w:bCs/>
        </w:rPr>
        <w:t>M</w:t>
      </w:r>
      <w:r w:rsidR="00BE7B50" w:rsidRPr="002A28B3">
        <w:rPr>
          <w:b/>
          <w:bCs/>
          <w:vertAlign w:val="superscript"/>
        </w:rPr>
        <w:t>5</w:t>
      </w:r>
      <w:r w:rsidR="00BE7B50" w:rsidRPr="002A28B3">
        <w:rPr>
          <w:b/>
          <w:bCs/>
        </w:rPr>
        <w:t xml:space="preserve"> Overview</w:t>
      </w:r>
      <w:r w:rsidR="00BE7B50" w:rsidRPr="0083330A">
        <w:t xml:space="preserve"> handout.</w:t>
      </w:r>
    </w:p>
    <w:p w14:paraId="4DD8871D" w14:textId="47B825CF" w:rsidR="003B6C4B" w:rsidRPr="0083330A" w:rsidRDefault="0094482F" w:rsidP="007F2537">
      <w:pPr>
        <w:pStyle w:val="ListBullet2"/>
      </w:pPr>
      <w:r w:rsidRPr="0083330A">
        <w:t xml:space="preserve">For </w:t>
      </w:r>
      <w:r w:rsidRPr="007F2537">
        <w:t>groups</w:t>
      </w:r>
      <w:r w:rsidRPr="0083330A">
        <w:t xml:space="preserve"> </w:t>
      </w:r>
      <w:r w:rsidR="004924EB" w:rsidRPr="0083330A">
        <w:t>with</w:t>
      </w:r>
      <w:r w:rsidRPr="0083330A">
        <w:t xml:space="preserve"> significant experience with M</w:t>
      </w:r>
      <w:r w:rsidRPr="0083330A">
        <w:rPr>
          <w:vertAlign w:val="superscript"/>
        </w:rPr>
        <w:t>5</w:t>
      </w:r>
      <w:r w:rsidR="00C05662" w:rsidRPr="0083330A">
        <w:t xml:space="preserve">, </w:t>
      </w:r>
      <w:r w:rsidRPr="0083330A">
        <w:t>offer a few minutes for participants to</w:t>
      </w:r>
      <w:r w:rsidR="00BE7B50" w:rsidRPr="0083330A">
        <w:t xml:space="preserve"> review the handout and</w:t>
      </w:r>
      <w:r w:rsidRPr="0083330A">
        <w:t xml:space="preserve"> share their </w:t>
      </w:r>
      <w:r w:rsidR="008E605C" w:rsidRPr="0083330A">
        <w:t xml:space="preserve">areas of </w:t>
      </w:r>
      <w:r w:rsidRPr="0083330A">
        <w:t>strength and practices they are working on</w:t>
      </w:r>
      <w:r w:rsidR="004924EB" w:rsidRPr="0083330A">
        <w:t xml:space="preserve"> with a partner</w:t>
      </w:r>
      <w:r w:rsidRPr="0083330A">
        <w:t xml:space="preserve">. </w:t>
      </w:r>
      <w:r w:rsidR="004924EB" w:rsidRPr="0083330A">
        <w:t>You</w:t>
      </w:r>
      <w:r w:rsidR="00492B09" w:rsidRPr="0083330A">
        <w:t xml:space="preserve"> </w:t>
      </w:r>
      <w:r w:rsidR="004924EB" w:rsidRPr="0083330A">
        <w:t>can also</w:t>
      </w:r>
      <w:r w:rsidR="00492B09" w:rsidRPr="0083330A">
        <w:t xml:space="preserve"> use this slide to revisit the </w:t>
      </w:r>
      <w:r w:rsidR="00C918C2" w:rsidRPr="0083330A">
        <w:t>M</w:t>
      </w:r>
      <w:r w:rsidR="00C918C2" w:rsidRPr="0083330A">
        <w:rPr>
          <w:vertAlign w:val="superscript"/>
        </w:rPr>
        <w:t>5</w:t>
      </w:r>
      <w:r w:rsidR="00492B09" w:rsidRPr="0083330A">
        <w:t xml:space="preserve"> practices </w:t>
      </w:r>
      <w:r w:rsidR="004924EB" w:rsidRPr="0083330A">
        <w:t xml:space="preserve">briefly </w:t>
      </w:r>
      <w:r w:rsidR="00492B09" w:rsidRPr="0083330A">
        <w:t>and move to the next slide</w:t>
      </w:r>
      <w:r w:rsidR="003B6C4B" w:rsidRPr="0083330A">
        <w:t xml:space="preserve">. </w:t>
      </w:r>
    </w:p>
    <w:p w14:paraId="3D48A902" w14:textId="7AACDA44" w:rsidR="007A3923" w:rsidRPr="0083330A" w:rsidRDefault="003B6C4B" w:rsidP="00CD336A">
      <w:pPr>
        <w:pStyle w:val="ListBullet2"/>
      </w:pPr>
      <w:r w:rsidRPr="0083330A">
        <w:t xml:space="preserve">For groups </w:t>
      </w:r>
      <w:r w:rsidR="004924EB" w:rsidRPr="0083330A">
        <w:t>with</w:t>
      </w:r>
      <w:r w:rsidRPr="0083330A">
        <w:t xml:space="preserve"> less experience with M</w:t>
      </w:r>
      <w:r w:rsidRPr="0083330A">
        <w:rPr>
          <w:vertAlign w:val="superscript"/>
        </w:rPr>
        <w:t>5</w:t>
      </w:r>
      <w:r w:rsidRPr="0083330A">
        <w:t>, offer more time for participants to explore each practice</w:t>
      </w:r>
      <w:r w:rsidR="00BE7B50" w:rsidRPr="0083330A">
        <w:t xml:space="preserve"> in the handout</w:t>
      </w:r>
      <w:r w:rsidRPr="0083330A">
        <w:t xml:space="preserve">. For example, </w:t>
      </w:r>
      <w:r w:rsidR="00C05662" w:rsidRPr="0083330A">
        <w:t>allow time for</w:t>
      </w:r>
      <w:r w:rsidR="008D1F32" w:rsidRPr="0083330A">
        <w:t xml:space="preserve"> </w:t>
      </w:r>
      <w:r w:rsidR="004C5F41" w:rsidRPr="0083330A">
        <w:t xml:space="preserve">them </w:t>
      </w:r>
      <w:r w:rsidR="00581FA5" w:rsidRPr="0083330A">
        <w:t xml:space="preserve">to review the practices </w:t>
      </w:r>
      <w:r w:rsidR="004924EB" w:rsidRPr="0083330A">
        <w:t>independently</w:t>
      </w:r>
      <w:r w:rsidR="00581FA5" w:rsidRPr="0083330A">
        <w:t xml:space="preserve">. Invite them to make a </w:t>
      </w:r>
      <w:r w:rsidR="00B56A83" w:rsidRPr="0083330A">
        <w:t>square over practices that they have “squared away”</w:t>
      </w:r>
      <w:r w:rsidR="00C918C2" w:rsidRPr="0083330A">
        <w:t xml:space="preserve"> </w:t>
      </w:r>
      <w:r w:rsidR="004C5F41" w:rsidRPr="0083330A">
        <w:t>(p</w:t>
      </w:r>
      <w:r w:rsidR="00B56A83" w:rsidRPr="0083330A">
        <w:t>ractices they understand and use</w:t>
      </w:r>
      <w:r w:rsidR="004C5F41" w:rsidRPr="0083330A">
        <w:t>), a</w:t>
      </w:r>
      <w:r w:rsidR="00B56A83" w:rsidRPr="0083330A">
        <w:t xml:space="preserve"> circle over “</w:t>
      </w:r>
      <w:r w:rsidR="00C918C2" w:rsidRPr="0083330A">
        <w:t>w</w:t>
      </w:r>
      <w:r w:rsidR="00B56A83" w:rsidRPr="0083330A">
        <w:t>hat’s still going around in their heads</w:t>
      </w:r>
      <w:r w:rsidR="00C918C2" w:rsidRPr="0083330A">
        <w:t>”</w:t>
      </w:r>
      <w:r w:rsidR="004C5F41" w:rsidRPr="0083330A">
        <w:t xml:space="preserve"> (</w:t>
      </w:r>
      <w:r w:rsidR="00B56A83" w:rsidRPr="0083330A">
        <w:t>practices they still have questions about</w:t>
      </w:r>
      <w:r w:rsidR="004C5F41" w:rsidRPr="0083330A">
        <w:t>)</w:t>
      </w:r>
      <w:r w:rsidR="00B56A83" w:rsidRPr="0083330A">
        <w:t xml:space="preserve">, and a triangle over three </w:t>
      </w:r>
      <w:r w:rsidR="00F775DF" w:rsidRPr="0083330A">
        <w:t>ideas</w:t>
      </w:r>
      <w:r w:rsidR="00B56A83" w:rsidRPr="0083330A">
        <w:t xml:space="preserve"> that they will use in their settings</w:t>
      </w:r>
      <w:r w:rsidR="00581FA5" w:rsidRPr="0083330A">
        <w:t xml:space="preserve">. </w:t>
      </w:r>
      <w:r w:rsidR="009D00FD" w:rsidRPr="0083330A">
        <w:t xml:space="preserve">For more ideas on </w:t>
      </w:r>
      <w:r w:rsidR="004924EB" w:rsidRPr="0083330A">
        <w:t>providing</w:t>
      </w:r>
      <w:r w:rsidR="04765EB0" w:rsidRPr="0083330A">
        <w:t xml:space="preserve"> a more comprehensive review</w:t>
      </w:r>
      <w:r w:rsidR="00C918C2" w:rsidRPr="0083330A">
        <w:t>,</w:t>
      </w:r>
      <w:r w:rsidR="04765EB0" w:rsidRPr="0083330A">
        <w:t xml:space="preserve"> </w:t>
      </w:r>
      <w:r w:rsidR="009D00FD" w:rsidRPr="0083330A">
        <w:t xml:space="preserve">visit the </w:t>
      </w:r>
      <w:r w:rsidR="04765EB0" w:rsidRPr="0083330A">
        <w:t>M</w:t>
      </w:r>
      <w:r w:rsidR="04765EB0" w:rsidRPr="0083330A">
        <w:rPr>
          <w:vertAlign w:val="superscript"/>
        </w:rPr>
        <w:t>5</w:t>
      </w:r>
      <w:r w:rsidR="04765EB0" w:rsidRPr="0083330A">
        <w:t xml:space="preserve"> </w:t>
      </w:r>
      <w:r w:rsidR="00860A1F" w:rsidRPr="0083330A">
        <w:t>Early Math Approach</w:t>
      </w:r>
      <w:r w:rsidR="04765EB0" w:rsidRPr="0083330A">
        <w:t xml:space="preserve"> </w:t>
      </w:r>
      <w:r w:rsidR="00364850" w:rsidRPr="0083330A">
        <w:t>suite</w:t>
      </w:r>
      <w:r w:rsidR="00F71A8B" w:rsidRPr="0083330A">
        <w:t>.</w:t>
      </w:r>
    </w:p>
    <w:p w14:paraId="6F24477E" w14:textId="7C0496A2" w:rsidR="00490E0E" w:rsidRDefault="00490E0E" w:rsidP="00490E0E">
      <w:pPr>
        <w:pStyle w:val="Heading2"/>
      </w:pPr>
      <w:r w:rsidRPr="0083330A">
        <w:t xml:space="preserve">Slide </w:t>
      </w:r>
      <w:r w:rsidR="00851580">
        <w:t>2</w:t>
      </w:r>
      <w:r w:rsidR="00D54D25">
        <w:t>6</w:t>
      </w:r>
      <w:r w:rsidRPr="0083330A">
        <w:t xml:space="preserve">: Discuss: </w:t>
      </w:r>
      <w:r w:rsidR="001958D1">
        <w:t>M</w:t>
      </w:r>
      <w:r w:rsidR="001958D1" w:rsidRPr="001958D1">
        <w:rPr>
          <w:vertAlign w:val="superscript"/>
        </w:rPr>
        <w:t>5</w:t>
      </w:r>
      <w:r w:rsidR="001958D1">
        <w:t xml:space="preserve"> in Action</w:t>
      </w:r>
    </w:p>
    <w:p w14:paraId="068068E3" w14:textId="67AE2C16" w:rsidR="00AB18D2" w:rsidRPr="00AB18D2" w:rsidRDefault="00AB18D2" w:rsidP="002F7BFF">
      <w:pPr>
        <w:pStyle w:val="Bodyphoto"/>
      </w:pPr>
      <w:r>
        <w:rPr>
          <w:noProof/>
        </w:rPr>
        <w:drawing>
          <wp:inline distT="0" distB="0" distL="0" distR="0" wp14:anchorId="1FDE33F7" wp14:editId="53C4A544">
            <wp:extent cx="3251200" cy="1828800"/>
            <wp:effectExtent l="19050" t="19050" r="25400" b="19050"/>
            <wp:docPr id="91123333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33331" name="Picture 29">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DD79453" w14:textId="05C6B836" w:rsidR="00490E0E" w:rsidRPr="00502D57" w:rsidRDefault="00490E0E" w:rsidP="00502D57">
      <w:pPr>
        <w:pStyle w:val="BodyText"/>
      </w:pPr>
      <w:r w:rsidRPr="00502D57">
        <w:rPr>
          <w:b/>
          <w:bCs/>
        </w:rPr>
        <w:t>Time:</w:t>
      </w:r>
      <w:r w:rsidRPr="00502D57">
        <w:t xml:space="preserve"> 20–30 minutes (include the review of the video on </w:t>
      </w:r>
      <w:r w:rsidR="008174EE">
        <w:t xml:space="preserve">the </w:t>
      </w:r>
      <w:r w:rsidRPr="00502D57">
        <w:t>previous slide)</w:t>
      </w:r>
    </w:p>
    <w:p w14:paraId="32620F0B" w14:textId="2EA2CA68" w:rsidR="00490E0E" w:rsidRPr="00502D57" w:rsidRDefault="00490E0E" w:rsidP="00502D57">
      <w:pPr>
        <w:pStyle w:val="BodyText"/>
      </w:pPr>
      <w:r w:rsidRPr="00502D57">
        <w:rPr>
          <w:b/>
          <w:bCs/>
        </w:rPr>
        <w:t xml:space="preserve">Materials: </w:t>
      </w:r>
      <w:r w:rsidR="00A73BD9" w:rsidRPr="00502D57">
        <w:rPr>
          <w:b/>
          <w:bCs/>
        </w:rPr>
        <w:t>Observing M</w:t>
      </w:r>
      <w:r w:rsidR="00A73BD9" w:rsidRPr="00502D57">
        <w:rPr>
          <w:b/>
          <w:bCs/>
          <w:vertAlign w:val="superscript"/>
        </w:rPr>
        <w:t>5</w:t>
      </w:r>
      <w:r w:rsidR="00A73BD9" w:rsidRPr="00502D57">
        <w:rPr>
          <w:b/>
          <w:bCs/>
        </w:rPr>
        <w:t xml:space="preserve"> in Action: Measurement </w:t>
      </w:r>
      <w:r w:rsidR="00A73BD9" w:rsidRPr="00502D57">
        <w:t xml:space="preserve">handout, </w:t>
      </w:r>
      <w:r w:rsidRPr="00502D57">
        <w:rPr>
          <w:b/>
          <w:bCs/>
        </w:rPr>
        <w:t>Sample Answers for Observing M</w:t>
      </w:r>
      <w:r w:rsidRPr="00502D57">
        <w:rPr>
          <w:b/>
          <w:bCs/>
          <w:vertAlign w:val="superscript"/>
        </w:rPr>
        <w:t>5</w:t>
      </w:r>
      <w:r w:rsidRPr="00502D57">
        <w:rPr>
          <w:b/>
          <w:bCs/>
        </w:rPr>
        <w:t xml:space="preserve"> in Action: Measurement</w:t>
      </w:r>
      <w:r w:rsidRPr="00502D57">
        <w:t xml:space="preserve"> handout</w:t>
      </w:r>
      <w:r w:rsidR="00362130">
        <w:t>;</w:t>
      </w:r>
      <w:r w:rsidRPr="00502D57">
        <w:t xml:space="preserve"> </w:t>
      </w:r>
      <w:r w:rsidR="00ED64A0" w:rsidRPr="00502D57">
        <w:t>preschool, TK, or K</w:t>
      </w:r>
      <w:r w:rsidRPr="00502D57">
        <w:t xml:space="preserve"> measurement video clip</w:t>
      </w:r>
      <w:r w:rsidR="00362130">
        <w:t>;</w:t>
      </w:r>
      <w:r w:rsidRPr="00502D57">
        <w:t xml:space="preserve"> chart paper, markers</w:t>
      </w:r>
    </w:p>
    <w:p w14:paraId="76E7D922" w14:textId="77777777" w:rsidR="00490E0E" w:rsidRPr="0083330A" w:rsidRDefault="00490E0E" w:rsidP="00502D57">
      <w:pPr>
        <w:pStyle w:val="Heading3"/>
      </w:pPr>
      <w:r w:rsidRPr="0083330A">
        <w:lastRenderedPageBreak/>
        <w:t>Talking Points</w:t>
      </w:r>
    </w:p>
    <w:p w14:paraId="401E278D" w14:textId="77777777" w:rsidR="00A73BD9" w:rsidRDefault="000E726B" w:rsidP="008252A0">
      <w:pPr>
        <w:pStyle w:val="ListBullet"/>
      </w:pPr>
      <w:r w:rsidRPr="00BD563E">
        <w:t xml:space="preserve">We observed examples of how children (three to six years old) learn about </w:t>
      </w:r>
      <w:r>
        <w:t>measurement</w:t>
      </w:r>
      <w:r w:rsidRPr="00BD563E">
        <w:t>. Then, we explored the M</w:t>
      </w:r>
      <w:r w:rsidRPr="00BD563E">
        <w:rPr>
          <w:vertAlign w:val="superscript"/>
        </w:rPr>
        <w:t>5</w:t>
      </w:r>
      <w:r w:rsidRPr="00BD563E">
        <w:t xml:space="preserve"> Early Math Approach for supporting children’s early math learning. </w:t>
      </w:r>
    </w:p>
    <w:p w14:paraId="07743A64" w14:textId="77777777" w:rsidR="00A73BD9" w:rsidRDefault="000E726B" w:rsidP="007F2537">
      <w:pPr>
        <w:pStyle w:val="ListBullet"/>
      </w:pPr>
      <w:r w:rsidRPr="007F2537">
        <w:t>Now</w:t>
      </w:r>
      <w:r w:rsidRPr="00BD563E">
        <w:t xml:space="preserve">, we are going to </w:t>
      </w:r>
      <w:r w:rsidR="00A73BD9">
        <w:t xml:space="preserve">think back to part 1 and part 2 of the video we watched previously. </w:t>
      </w:r>
    </w:p>
    <w:p w14:paraId="73C1611A" w14:textId="77777777" w:rsidR="000E726B" w:rsidRPr="0083330A" w:rsidRDefault="000E726B" w:rsidP="008252A0">
      <w:pPr>
        <w:pStyle w:val="ListBullet"/>
      </w:pPr>
      <w:r w:rsidRPr="0083330A">
        <w:t>[Choose a strategy for facilitating this observation and debrief</w:t>
      </w:r>
      <w:r>
        <w:t xml:space="preserve"> (on the next slide)</w:t>
      </w:r>
      <w:r w:rsidRPr="0083330A">
        <w:t>. Adapt the talking points to reflect this strategy.]</w:t>
      </w:r>
    </w:p>
    <w:p w14:paraId="3781D9C6" w14:textId="77777777" w:rsidR="00490E0E" w:rsidRPr="0083330A" w:rsidRDefault="00490E0E" w:rsidP="007F2537">
      <w:pPr>
        <w:pStyle w:val="ListBullet"/>
        <w:rPr>
          <w:b/>
          <w:bCs/>
        </w:rPr>
      </w:pPr>
      <w:r w:rsidRPr="0083330A">
        <w:t xml:space="preserve">Let’s unpack </w:t>
      </w:r>
      <w:r w:rsidRPr="007F2537">
        <w:t>your</w:t>
      </w:r>
      <w:r w:rsidRPr="0083330A">
        <w:t xml:space="preserve"> observations of each M</w:t>
      </w:r>
      <w:r w:rsidRPr="0083330A">
        <w:rPr>
          <w:vertAlign w:val="superscript"/>
        </w:rPr>
        <w:t>5</w:t>
      </w:r>
      <w:r w:rsidRPr="0083330A">
        <w:t xml:space="preserve"> practice. </w:t>
      </w:r>
    </w:p>
    <w:p w14:paraId="0B8C547A" w14:textId="77777777" w:rsidR="00490E0E" w:rsidRPr="0083330A" w:rsidRDefault="00490E0E" w:rsidP="00502D57">
      <w:pPr>
        <w:pStyle w:val="Heading3"/>
      </w:pPr>
      <w:r w:rsidRPr="0083330A">
        <w:t>Facilitator Notes</w:t>
      </w:r>
    </w:p>
    <w:p w14:paraId="773286CE" w14:textId="16885EB9" w:rsidR="00A73BD9" w:rsidRPr="008252A0" w:rsidRDefault="00A73BD9" w:rsidP="008252A0">
      <w:pPr>
        <w:pStyle w:val="ListBullet"/>
      </w:pPr>
      <w:r w:rsidRPr="008252A0">
        <w:t xml:space="preserve">Consider whether it would be helpful to show the video clip </w:t>
      </w:r>
      <w:r w:rsidR="003C4FE6">
        <w:t>“</w:t>
      </w:r>
      <w:hyperlink r:id="rId48">
        <w:r w:rsidR="003C4FE6" w:rsidRPr="00677E20">
          <w:rPr>
            <w:rStyle w:val="Hyperlink"/>
          </w:rPr>
          <w:t>Comparing Length with Unit Blocks (3–5 years)</w:t>
        </w:r>
      </w:hyperlink>
      <w:r w:rsidR="003C4FE6">
        <w:t xml:space="preserve">” </w:t>
      </w:r>
      <w:r w:rsidRPr="008252A0">
        <w:t>one more time, this time asking participants to focus on how the educator used</w:t>
      </w:r>
    </w:p>
    <w:p w14:paraId="63152580" w14:textId="77777777" w:rsidR="00A73BD9" w:rsidRPr="008252A0" w:rsidRDefault="00A73BD9" w:rsidP="008252A0">
      <w:pPr>
        <w:pStyle w:val="ListBullet"/>
      </w:pPr>
      <w:r w:rsidRPr="008252A0">
        <w:t xml:space="preserve">Invite participants to use the </w:t>
      </w:r>
      <w:r w:rsidRPr="008252A0">
        <w:rPr>
          <w:b/>
          <w:bCs/>
        </w:rPr>
        <w:t>Observing M</w:t>
      </w:r>
      <w:r w:rsidRPr="008252A0">
        <w:rPr>
          <w:b/>
          <w:bCs/>
          <w:vertAlign w:val="superscript"/>
        </w:rPr>
        <w:t>5</w:t>
      </w:r>
      <w:r w:rsidRPr="008252A0">
        <w:rPr>
          <w:b/>
          <w:bCs/>
        </w:rPr>
        <w:t xml:space="preserve"> in Action: Measurement</w:t>
      </w:r>
      <w:r w:rsidRPr="008252A0">
        <w:t xml:space="preserve"> handout.</w:t>
      </w:r>
    </w:p>
    <w:p w14:paraId="7A1E580E" w14:textId="77777777" w:rsidR="00A73BD9" w:rsidRPr="008252A0" w:rsidRDefault="00A73BD9" w:rsidP="008252A0">
      <w:pPr>
        <w:pStyle w:val="ListBullet"/>
        <w:numPr>
          <w:ilvl w:val="1"/>
          <w:numId w:val="32"/>
        </w:numPr>
      </w:pPr>
      <w:r w:rsidRPr="008252A0">
        <w:t>For larger groups: use a jigsaw approach. Assign each table one practice to focus on. [If there are more than five tables, assign more than one table to focus on each practice.] Then, invite each group to share their observations with the whole group. As each group shares, paraphrase, affirm, and add to their responses as needed. Consider charting each group’s observations to make practices visible.</w:t>
      </w:r>
    </w:p>
    <w:p w14:paraId="01723F9A" w14:textId="548DFBC1" w:rsidR="00A73BD9" w:rsidRPr="008252A0" w:rsidRDefault="00A73BD9" w:rsidP="008252A0">
      <w:pPr>
        <w:pStyle w:val="ListBullet"/>
        <w:numPr>
          <w:ilvl w:val="1"/>
          <w:numId w:val="32"/>
        </w:numPr>
      </w:pPr>
      <w:r w:rsidRPr="008252A0">
        <w:t>For smaller groups: inviting participants to focus on all five M5 practices. Then, invite participants to share their observations with the whole group. Chart their observations to make the practices visible. As participants share, paraphrase, affirm, and add to their responses as needed. Consider inviting participants to share something they learned with someone from another table. For example, ask them to find someone with similar shoes, meet them, and share something they learned.</w:t>
      </w:r>
    </w:p>
    <w:p w14:paraId="2191941B" w14:textId="16FE9D16" w:rsidR="00490E0E" w:rsidRPr="008252A0" w:rsidRDefault="00490E0E" w:rsidP="008252A0">
      <w:pPr>
        <w:pStyle w:val="ListBullet"/>
      </w:pPr>
      <w:r w:rsidRPr="008252A0">
        <w:t xml:space="preserve">Use the </w:t>
      </w:r>
      <w:r w:rsidRPr="008252A0">
        <w:rPr>
          <w:b/>
          <w:bCs/>
        </w:rPr>
        <w:t>Sample Answers for Observing M</w:t>
      </w:r>
      <w:r w:rsidRPr="008252A0">
        <w:rPr>
          <w:b/>
          <w:bCs/>
          <w:vertAlign w:val="superscript"/>
        </w:rPr>
        <w:t>5</w:t>
      </w:r>
      <w:r w:rsidRPr="008252A0">
        <w:rPr>
          <w:b/>
          <w:bCs/>
        </w:rPr>
        <w:t xml:space="preserve"> in Action: Measurement</w:t>
      </w:r>
      <w:r w:rsidRPr="008252A0">
        <w:t xml:space="preserve"> handout for examples of ways M5 was used in the recommended video clips.</w:t>
      </w:r>
    </w:p>
    <w:p w14:paraId="0CC9018A" w14:textId="77777777" w:rsidR="00490E0E" w:rsidRPr="008252A0" w:rsidRDefault="00490E0E" w:rsidP="008252A0">
      <w:pPr>
        <w:pStyle w:val="ListBullet"/>
      </w:pPr>
      <w:r w:rsidRPr="008252A0">
        <w:t xml:space="preserve">For additional ideas on facilitating debriefs, visit the </w:t>
      </w:r>
      <w:r w:rsidRPr="00044212">
        <w:rPr>
          <w:b/>
          <w:bCs/>
        </w:rPr>
        <w:t>Facilitating STEAM Professional Learning</w:t>
      </w:r>
      <w:r w:rsidRPr="008252A0">
        <w:t xml:space="preserve"> module. </w:t>
      </w:r>
    </w:p>
    <w:p w14:paraId="7FC7CAA3" w14:textId="0D3360C6" w:rsidR="007A3923" w:rsidRDefault="00A95D40" w:rsidP="00656D21">
      <w:pPr>
        <w:pStyle w:val="Heading2"/>
      </w:pPr>
      <w:r w:rsidRPr="0083330A">
        <w:lastRenderedPageBreak/>
        <w:t xml:space="preserve">Slide </w:t>
      </w:r>
      <w:r w:rsidR="000E726B">
        <w:t>2</w:t>
      </w:r>
      <w:r w:rsidR="00C46D94">
        <w:t>7</w:t>
      </w:r>
      <w:r w:rsidR="007A3923" w:rsidRPr="0083330A">
        <w:t>: Explore: Using M</w:t>
      </w:r>
      <w:r w:rsidR="007A3923" w:rsidRPr="0083330A">
        <w:rPr>
          <w:vertAlign w:val="superscript"/>
        </w:rPr>
        <w:t xml:space="preserve">5 </w:t>
      </w:r>
      <w:r w:rsidR="007A3923" w:rsidRPr="0083330A">
        <w:t xml:space="preserve">to Support Learning About </w:t>
      </w:r>
      <w:r w:rsidR="00184BED">
        <w:t>Measurement</w:t>
      </w:r>
    </w:p>
    <w:p w14:paraId="7710ED5A" w14:textId="2D18314E" w:rsidR="00AB18D2" w:rsidRPr="00AB18D2" w:rsidRDefault="00AB18D2" w:rsidP="002F7BFF">
      <w:pPr>
        <w:pStyle w:val="Bodyphoto"/>
      </w:pPr>
      <w:r>
        <w:rPr>
          <w:noProof/>
        </w:rPr>
        <w:drawing>
          <wp:inline distT="0" distB="0" distL="0" distR="0" wp14:anchorId="14284B1D" wp14:editId="6CAB8FBC">
            <wp:extent cx="3251200" cy="1828800"/>
            <wp:effectExtent l="19050" t="19050" r="25400" b="19050"/>
            <wp:docPr id="145644844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48441" name="Picture 31">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C9BB362" w14:textId="76BA49D5" w:rsidR="007A3923" w:rsidRPr="0083330A" w:rsidRDefault="007A3923" w:rsidP="00502D57">
      <w:pPr>
        <w:pStyle w:val="BodyText"/>
      </w:pPr>
      <w:r w:rsidRPr="0083330A">
        <w:rPr>
          <w:b/>
          <w:bCs/>
        </w:rPr>
        <w:t xml:space="preserve">Time: </w:t>
      </w:r>
      <w:r w:rsidRPr="0083330A">
        <w:t>20</w:t>
      </w:r>
      <w:r w:rsidR="006E502F" w:rsidRPr="0083330A">
        <w:t>–</w:t>
      </w:r>
      <w:r w:rsidRPr="0083330A">
        <w:t xml:space="preserve">30 minutes (including debrief on </w:t>
      </w:r>
      <w:r w:rsidR="00A926A4">
        <w:t xml:space="preserve">the </w:t>
      </w:r>
      <w:r w:rsidRPr="0083330A">
        <w:t>next slide)</w:t>
      </w:r>
    </w:p>
    <w:p w14:paraId="4C3D7EAF" w14:textId="040D8975" w:rsidR="007A3923" w:rsidRPr="0083330A" w:rsidRDefault="007A3923" w:rsidP="00502D57">
      <w:pPr>
        <w:pStyle w:val="BodyText"/>
      </w:pPr>
      <w:r w:rsidRPr="0083330A">
        <w:rPr>
          <w:b/>
          <w:bCs/>
        </w:rPr>
        <w:t xml:space="preserve">Materials: </w:t>
      </w:r>
      <w:bookmarkStart w:id="1" w:name="_Hlk143577566"/>
      <w:r w:rsidRPr="00184BED">
        <w:rPr>
          <w:b/>
          <w:bCs/>
        </w:rPr>
        <w:t>Using M</w:t>
      </w:r>
      <w:r w:rsidRPr="00184BED">
        <w:rPr>
          <w:b/>
          <w:bCs/>
          <w:vertAlign w:val="superscript"/>
        </w:rPr>
        <w:t>5</w:t>
      </w:r>
      <w:r w:rsidRPr="00184BED">
        <w:rPr>
          <w:b/>
          <w:bCs/>
        </w:rPr>
        <w:t xml:space="preserve"> to Support Learning </w:t>
      </w:r>
      <w:r w:rsidR="00985AA1" w:rsidRPr="00184BED">
        <w:rPr>
          <w:b/>
          <w:bCs/>
        </w:rPr>
        <w:t>A</w:t>
      </w:r>
      <w:r w:rsidRPr="00184BED">
        <w:rPr>
          <w:b/>
          <w:bCs/>
        </w:rPr>
        <w:t xml:space="preserve">bout </w:t>
      </w:r>
      <w:r w:rsidR="00184BED">
        <w:rPr>
          <w:b/>
          <w:bCs/>
        </w:rPr>
        <w:t>Measurement</w:t>
      </w:r>
      <w:bookmarkEnd w:id="1"/>
      <w:r w:rsidR="00562B9D" w:rsidRPr="0083330A">
        <w:t xml:space="preserve"> handout,</w:t>
      </w:r>
      <w:r w:rsidRPr="0083330A">
        <w:t xml:space="preserve"> paper, </w:t>
      </w:r>
      <w:r w:rsidR="00562B9D" w:rsidRPr="0083330A">
        <w:t xml:space="preserve">and </w:t>
      </w:r>
      <w:r w:rsidRPr="0083330A">
        <w:t xml:space="preserve">markers </w:t>
      </w:r>
    </w:p>
    <w:p w14:paraId="6E31CF5F" w14:textId="77777777" w:rsidR="007A3923" w:rsidRPr="0083330A" w:rsidRDefault="007A3923" w:rsidP="00502D57">
      <w:pPr>
        <w:pStyle w:val="Heading3"/>
      </w:pPr>
      <w:r w:rsidRPr="0083330A">
        <w:t xml:space="preserve">Talking Points </w:t>
      </w:r>
    </w:p>
    <w:p w14:paraId="07ED5A83" w14:textId="13332ADD" w:rsidR="007A3923" w:rsidRPr="0083330A" w:rsidRDefault="007A3923" w:rsidP="007F2537">
      <w:pPr>
        <w:pStyle w:val="ListBullet"/>
      </w:pPr>
      <w:r w:rsidRPr="0083330A">
        <w:t xml:space="preserve">Let’s </w:t>
      </w:r>
      <w:r w:rsidRPr="007F2537">
        <w:t>consider</w:t>
      </w:r>
      <w:r w:rsidRPr="0083330A">
        <w:t xml:space="preserve"> ways to use M</w:t>
      </w:r>
      <w:r w:rsidRPr="0083330A">
        <w:rPr>
          <w:vertAlign w:val="superscript"/>
        </w:rPr>
        <w:t>5</w:t>
      </w:r>
      <w:r w:rsidRPr="0083330A">
        <w:t xml:space="preserve"> </w:t>
      </w:r>
      <w:r w:rsidR="004F4091" w:rsidRPr="0083330A">
        <w:t xml:space="preserve">teaching practices </w:t>
      </w:r>
      <w:r w:rsidRPr="0083330A">
        <w:t xml:space="preserve">to support </w:t>
      </w:r>
      <w:r w:rsidR="00B15B63">
        <w:t>children’s</w:t>
      </w:r>
      <w:r w:rsidRPr="0083330A">
        <w:t xml:space="preserve"> understanding of </w:t>
      </w:r>
      <w:r w:rsidR="00184BED">
        <w:t>measurement</w:t>
      </w:r>
      <w:r w:rsidRPr="0083330A">
        <w:t>.</w:t>
      </w:r>
    </w:p>
    <w:p w14:paraId="37B615C1" w14:textId="4345F240" w:rsidR="007A3923" w:rsidRPr="00466726" w:rsidRDefault="007A3923" w:rsidP="008252A0">
      <w:pPr>
        <w:pStyle w:val="ListBullet"/>
      </w:pPr>
      <w:r w:rsidRPr="0083330A">
        <w:t>Take out</w:t>
      </w:r>
      <w:r w:rsidR="00466726">
        <w:t xml:space="preserve"> the</w:t>
      </w:r>
      <w:r w:rsidRPr="0083330A">
        <w:t xml:space="preserve"> </w:t>
      </w:r>
      <w:r w:rsidRPr="00044212">
        <w:rPr>
          <w:b/>
          <w:bCs/>
        </w:rPr>
        <w:t>Using M</w:t>
      </w:r>
      <w:r w:rsidRPr="00044212">
        <w:rPr>
          <w:b/>
          <w:bCs/>
          <w:vertAlign w:val="superscript"/>
        </w:rPr>
        <w:t>5</w:t>
      </w:r>
      <w:r w:rsidRPr="00044212">
        <w:rPr>
          <w:b/>
          <w:bCs/>
        </w:rPr>
        <w:t xml:space="preserve"> to Support Learning </w:t>
      </w:r>
      <w:r w:rsidR="00FE0306" w:rsidRPr="00044212">
        <w:rPr>
          <w:b/>
          <w:bCs/>
        </w:rPr>
        <w:t>A</w:t>
      </w:r>
      <w:r w:rsidRPr="00044212">
        <w:rPr>
          <w:b/>
          <w:bCs/>
        </w:rPr>
        <w:t xml:space="preserve">bout </w:t>
      </w:r>
      <w:r w:rsidR="00184BED" w:rsidRPr="00044212">
        <w:rPr>
          <w:b/>
          <w:bCs/>
        </w:rPr>
        <w:t>Measurement</w:t>
      </w:r>
      <w:r w:rsidR="00466726">
        <w:t xml:space="preserve"> h</w:t>
      </w:r>
      <w:r w:rsidR="00466726" w:rsidRPr="002A28B3">
        <w:t>andout.</w:t>
      </w:r>
    </w:p>
    <w:p w14:paraId="5F6D4F80" w14:textId="67AA7627" w:rsidR="007A3923" w:rsidRPr="0083330A" w:rsidRDefault="007A3923" w:rsidP="008252A0">
      <w:pPr>
        <w:pStyle w:val="ListBullet"/>
      </w:pPr>
      <w:r w:rsidRPr="0083330A">
        <w:t xml:space="preserve">Review the ideas on </w:t>
      </w:r>
      <w:r w:rsidR="004924EB" w:rsidRPr="0083330A">
        <w:t>using</w:t>
      </w:r>
      <w:r w:rsidRPr="0083330A">
        <w:t xml:space="preserve"> M</w:t>
      </w:r>
      <w:r w:rsidRPr="0083330A">
        <w:rPr>
          <w:vertAlign w:val="superscript"/>
        </w:rPr>
        <w:t>5</w:t>
      </w:r>
      <w:r w:rsidRPr="0083330A">
        <w:t xml:space="preserve"> to support </w:t>
      </w:r>
      <w:r w:rsidR="00B15B63">
        <w:t>children in preschool, TK, or K to develop</w:t>
      </w:r>
      <w:r w:rsidRPr="0083330A">
        <w:t xml:space="preserve"> </w:t>
      </w:r>
      <w:r w:rsidR="00184BED">
        <w:t>measuremen</w:t>
      </w:r>
      <w:r w:rsidR="00B15B63">
        <w:t>t skills</w:t>
      </w:r>
      <w:r w:rsidRPr="0083330A">
        <w:t>. You might make notes, circle, or highlight as you review.</w:t>
      </w:r>
    </w:p>
    <w:p w14:paraId="7F8FB8CA" w14:textId="050315DC" w:rsidR="007A3923" w:rsidRPr="0083330A" w:rsidRDefault="00426394" w:rsidP="008252A0">
      <w:pPr>
        <w:pStyle w:val="ListBullet"/>
      </w:pPr>
      <w:r w:rsidRPr="0083330A">
        <w:t>[</w:t>
      </w:r>
      <w:r w:rsidR="007A3923" w:rsidRPr="0083330A">
        <w:t>For shorter sessions</w:t>
      </w:r>
      <w:r w:rsidRPr="0083330A">
        <w:t>:]</w:t>
      </w:r>
      <w:r w:rsidR="006E502F" w:rsidRPr="0083330A">
        <w:t xml:space="preserve"> </w:t>
      </w:r>
      <w:r w:rsidR="00A926A4">
        <w:t>C</w:t>
      </w:r>
      <w:r w:rsidR="007A3923" w:rsidRPr="0083330A">
        <w:t xml:space="preserve">onsider the practices you reviewed. With a partner, discuss what you might want to try and why. </w:t>
      </w:r>
      <w:r w:rsidR="006E502F" w:rsidRPr="0083330A">
        <w:t>[</w:t>
      </w:r>
      <w:r w:rsidR="007A3923" w:rsidRPr="0083330A">
        <w:t>If time permits, invite some participants to share with the large group what practices they will try and why.</w:t>
      </w:r>
      <w:r w:rsidR="006E502F" w:rsidRPr="0083330A">
        <w:t>]</w:t>
      </w:r>
    </w:p>
    <w:p w14:paraId="47B10EAD" w14:textId="37A17247" w:rsidR="007A3923" w:rsidRPr="0083330A" w:rsidRDefault="00426394" w:rsidP="008252A0">
      <w:pPr>
        <w:pStyle w:val="ListBullet"/>
      </w:pPr>
      <w:r w:rsidRPr="0083330A">
        <w:t>[</w:t>
      </w:r>
      <w:r w:rsidR="007A3923" w:rsidRPr="0083330A">
        <w:t>For longer sessions</w:t>
      </w:r>
      <w:r w:rsidR="004924EB" w:rsidRPr="0083330A">
        <w:t>,</w:t>
      </w:r>
      <w:r w:rsidR="007A3923" w:rsidRPr="0083330A">
        <w:t xml:space="preserve"> use slide </w:t>
      </w:r>
      <w:r w:rsidR="002A28B3">
        <w:t>32</w:t>
      </w:r>
      <w:r w:rsidR="007A3923" w:rsidRPr="0083330A">
        <w:t xml:space="preserve"> to facilitate the discussion.</w:t>
      </w:r>
      <w:r w:rsidRPr="0083330A">
        <w:t>]</w:t>
      </w:r>
    </w:p>
    <w:p w14:paraId="2AEA3568" w14:textId="77777777" w:rsidR="007A3923" w:rsidRPr="0083330A" w:rsidRDefault="007A3923" w:rsidP="00502D57">
      <w:pPr>
        <w:pStyle w:val="Heading3"/>
      </w:pPr>
      <w:r w:rsidRPr="0083330A">
        <w:t>Facilitator Notes</w:t>
      </w:r>
    </w:p>
    <w:p w14:paraId="760FA72D" w14:textId="7BAD1D37" w:rsidR="007A3923" w:rsidRPr="0083330A" w:rsidRDefault="007A3923" w:rsidP="008252A0">
      <w:pPr>
        <w:pStyle w:val="ListBullet"/>
      </w:pPr>
      <w:r w:rsidRPr="0083330A">
        <w:t xml:space="preserve">Provide </w:t>
      </w:r>
      <w:r w:rsidR="005B191D">
        <w:t>5–7</w:t>
      </w:r>
      <w:r w:rsidRPr="0083330A">
        <w:t xml:space="preserve"> minutes for participants to review the handout independently.</w:t>
      </w:r>
    </w:p>
    <w:p w14:paraId="518D65BA" w14:textId="3090C54D" w:rsidR="007A3923" w:rsidRPr="0083330A" w:rsidRDefault="007A3923" w:rsidP="008252A0">
      <w:pPr>
        <w:pStyle w:val="ListBullet"/>
      </w:pPr>
      <w:r w:rsidRPr="0083330A">
        <w:t xml:space="preserve">For shorter sessions, instead of using the next slide move on to slide </w:t>
      </w:r>
      <w:r w:rsidR="002A28B3">
        <w:t>33</w:t>
      </w:r>
      <w:r w:rsidRPr="0083330A">
        <w:t>.</w:t>
      </w:r>
    </w:p>
    <w:p w14:paraId="4DF56D28" w14:textId="32328387" w:rsidR="007A3923" w:rsidRDefault="00A95D40" w:rsidP="00656D21">
      <w:pPr>
        <w:pStyle w:val="Heading2"/>
      </w:pPr>
      <w:r w:rsidRPr="0083330A">
        <w:lastRenderedPageBreak/>
        <w:t>Slide</w:t>
      </w:r>
      <w:r w:rsidR="00851580">
        <w:t xml:space="preserve"> </w:t>
      </w:r>
      <w:r w:rsidR="000E726B">
        <w:t>2</w:t>
      </w:r>
      <w:r w:rsidR="00C46D94">
        <w:t>8</w:t>
      </w:r>
      <w:r w:rsidR="00851580">
        <w:t>:</w:t>
      </w:r>
      <w:r w:rsidR="007A3923" w:rsidRPr="0083330A">
        <w:t xml:space="preserve"> Discuss: Using M</w:t>
      </w:r>
      <w:r w:rsidR="007A3923" w:rsidRPr="0083330A">
        <w:rPr>
          <w:vertAlign w:val="superscript"/>
        </w:rPr>
        <w:t xml:space="preserve">5 </w:t>
      </w:r>
      <w:r w:rsidR="007A3923" w:rsidRPr="0083330A">
        <w:t xml:space="preserve">to Support Learning About </w:t>
      </w:r>
      <w:r w:rsidR="00184BED">
        <w:t>Measurement</w:t>
      </w:r>
    </w:p>
    <w:p w14:paraId="2028FF32" w14:textId="381D1344" w:rsidR="00AB18D2" w:rsidRPr="00AB18D2" w:rsidRDefault="00AB18D2" w:rsidP="002F7BFF">
      <w:pPr>
        <w:pStyle w:val="Bodyphoto"/>
      </w:pPr>
      <w:r>
        <w:rPr>
          <w:noProof/>
        </w:rPr>
        <w:drawing>
          <wp:inline distT="0" distB="0" distL="0" distR="0" wp14:anchorId="4E78E70D" wp14:editId="3EE0E5E8">
            <wp:extent cx="3251200" cy="1828800"/>
            <wp:effectExtent l="19050" t="19050" r="25400" b="19050"/>
            <wp:docPr id="1542024809"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24809" name="Picture 32">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8544DFD" w14:textId="63BFB4F3" w:rsidR="007A3923" w:rsidRPr="0083330A" w:rsidRDefault="007A3923" w:rsidP="00502D57">
      <w:pPr>
        <w:pStyle w:val="BodyText"/>
      </w:pPr>
      <w:r w:rsidRPr="0083330A">
        <w:rPr>
          <w:b/>
          <w:bCs/>
        </w:rPr>
        <w:t xml:space="preserve">Time: </w:t>
      </w:r>
      <w:r w:rsidRPr="0083330A">
        <w:t>20</w:t>
      </w:r>
      <w:r w:rsidR="006E502F" w:rsidRPr="0083330A">
        <w:t>–</w:t>
      </w:r>
      <w:r w:rsidRPr="0083330A">
        <w:t xml:space="preserve">30 minutes (including review of </w:t>
      </w:r>
      <w:r w:rsidR="00DA0A5A" w:rsidRPr="0083330A">
        <w:t xml:space="preserve">the </w:t>
      </w:r>
      <w:r w:rsidRPr="0083330A">
        <w:t xml:space="preserve">document on </w:t>
      </w:r>
      <w:r w:rsidR="00DA0A5A" w:rsidRPr="0083330A">
        <w:t xml:space="preserve">the </w:t>
      </w:r>
      <w:r w:rsidRPr="0083330A">
        <w:t>previous slide)</w:t>
      </w:r>
    </w:p>
    <w:p w14:paraId="5540E44F" w14:textId="72E631B3" w:rsidR="007A3923" w:rsidRPr="0083330A" w:rsidRDefault="007A3923" w:rsidP="00F32F28">
      <w:pPr>
        <w:pStyle w:val="BodyText"/>
        <w:rPr>
          <w:color w:val="222222"/>
        </w:rPr>
      </w:pPr>
      <w:r w:rsidRPr="00F32F28">
        <w:rPr>
          <w:b/>
          <w:bCs/>
          <w:color w:val="222222"/>
        </w:rPr>
        <w:t xml:space="preserve">Materials: </w:t>
      </w:r>
      <w:r w:rsidRPr="00F32F28">
        <w:rPr>
          <w:b/>
          <w:bCs/>
        </w:rPr>
        <w:t>Using M</w:t>
      </w:r>
      <w:r w:rsidRPr="00F32F28">
        <w:rPr>
          <w:b/>
          <w:bCs/>
          <w:vertAlign w:val="superscript"/>
        </w:rPr>
        <w:t>5</w:t>
      </w:r>
      <w:r w:rsidRPr="00F32F28">
        <w:rPr>
          <w:b/>
          <w:bCs/>
        </w:rPr>
        <w:t xml:space="preserve"> to Support Learning </w:t>
      </w:r>
      <w:r w:rsidR="006B7E13" w:rsidRPr="00F32F28">
        <w:rPr>
          <w:b/>
          <w:bCs/>
        </w:rPr>
        <w:t>A</w:t>
      </w:r>
      <w:r w:rsidRPr="00F32F28">
        <w:rPr>
          <w:b/>
          <w:bCs/>
        </w:rPr>
        <w:t xml:space="preserve">bout </w:t>
      </w:r>
      <w:r w:rsidR="00184BED" w:rsidRPr="00F32F28">
        <w:rPr>
          <w:b/>
          <w:bCs/>
        </w:rPr>
        <w:t>Measurement</w:t>
      </w:r>
      <w:r w:rsidRPr="00F32F28">
        <w:rPr>
          <w:b/>
          <w:bCs/>
          <w:color w:val="222222"/>
        </w:rPr>
        <w:t xml:space="preserve"> </w:t>
      </w:r>
      <w:r w:rsidR="00562B9D" w:rsidRPr="00F32F28">
        <w:t>handout</w:t>
      </w:r>
      <w:r w:rsidR="00562B9D" w:rsidRPr="0083330A">
        <w:rPr>
          <w:color w:val="222222"/>
        </w:rPr>
        <w:t xml:space="preserve">, </w:t>
      </w:r>
      <w:r w:rsidRPr="0083330A">
        <w:rPr>
          <w:color w:val="222222"/>
        </w:rPr>
        <w:t xml:space="preserve">paper, </w:t>
      </w:r>
      <w:r w:rsidR="00562B9D" w:rsidRPr="0083330A">
        <w:rPr>
          <w:color w:val="222222"/>
        </w:rPr>
        <w:t xml:space="preserve">and </w:t>
      </w:r>
      <w:r w:rsidRPr="0083330A">
        <w:rPr>
          <w:color w:val="222222"/>
        </w:rPr>
        <w:t xml:space="preserve">markers </w:t>
      </w:r>
    </w:p>
    <w:p w14:paraId="35839F37" w14:textId="77777777" w:rsidR="007A3923" w:rsidRPr="0083330A" w:rsidRDefault="007A3923" w:rsidP="00502D57">
      <w:pPr>
        <w:pStyle w:val="Heading3"/>
      </w:pPr>
      <w:r w:rsidRPr="0083330A">
        <w:t xml:space="preserve">Talking Points </w:t>
      </w:r>
    </w:p>
    <w:p w14:paraId="157FC5C4" w14:textId="1A5406FB" w:rsidR="007A3923" w:rsidRPr="0083330A" w:rsidRDefault="007A3923" w:rsidP="008252A0">
      <w:pPr>
        <w:pStyle w:val="ListBullet"/>
      </w:pPr>
      <w:r w:rsidRPr="0083330A">
        <w:t xml:space="preserve">You reviewed some ideas on </w:t>
      </w:r>
      <w:r w:rsidR="00DA0A5A" w:rsidRPr="0083330A">
        <w:t>using</w:t>
      </w:r>
      <w:r w:rsidRPr="0083330A">
        <w:t xml:space="preserve"> the M</w:t>
      </w:r>
      <w:r w:rsidRPr="0083330A">
        <w:rPr>
          <w:vertAlign w:val="superscript"/>
        </w:rPr>
        <w:t xml:space="preserve">5 </w:t>
      </w:r>
      <w:r w:rsidRPr="0083330A">
        <w:t xml:space="preserve">Early Math Approach to support </w:t>
      </w:r>
      <w:r w:rsidR="00B15B63">
        <w:t>children</w:t>
      </w:r>
      <w:r w:rsidRPr="0083330A">
        <w:t xml:space="preserve"> </w:t>
      </w:r>
      <w:r w:rsidR="00DA0A5A" w:rsidRPr="0083330A">
        <w:t>in</w:t>
      </w:r>
      <w:r w:rsidRPr="0083330A">
        <w:t xml:space="preserve"> </w:t>
      </w:r>
      <w:r w:rsidR="00DA0A5A" w:rsidRPr="0083330A">
        <w:t>understanding</w:t>
      </w:r>
      <w:r w:rsidRPr="0083330A">
        <w:t xml:space="preserve"> </w:t>
      </w:r>
      <w:r w:rsidR="00184BED">
        <w:t>measurement</w:t>
      </w:r>
      <w:r w:rsidRPr="0083330A">
        <w:t xml:space="preserve">. Next, let’s reflect on ways </w:t>
      </w:r>
      <w:r w:rsidR="00DA0A5A" w:rsidRPr="0083330A">
        <w:t>to continue supporting</w:t>
      </w:r>
      <w:r w:rsidRPr="0083330A">
        <w:t xml:space="preserve"> children’s understanding of </w:t>
      </w:r>
      <w:r w:rsidR="00184BED">
        <w:t>measurement</w:t>
      </w:r>
      <w:r w:rsidRPr="0083330A">
        <w:t>.</w:t>
      </w:r>
    </w:p>
    <w:p w14:paraId="61D2C04D" w14:textId="77777777" w:rsidR="007A3923" w:rsidRPr="0083330A" w:rsidRDefault="007A3923" w:rsidP="008252A0">
      <w:pPr>
        <w:pStyle w:val="ListBullet"/>
      </w:pPr>
      <w:r w:rsidRPr="0083330A">
        <w:t xml:space="preserve">[Select a way to organize this activity from the facilitator notes. Then, adapt these talking points based on your selection.] </w:t>
      </w:r>
    </w:p>
    <w:p w14:paraId="6D282A7A" w14:textId="35E1A425" w:rsidR="007A3923" w:rsidRPr="0083330A" w:rsidRDefault="007A3923" w:rsidP="00CD336A">
      <w:pPr>
        <w:pStyle w:val="ListBullet2"/>
      </w:pPr>
      <w:r w:rsidRPr="0083330A">
        <w:t>[Assign each group one M</w:t>
      </w:r>
      <w:r w:rsidRPr="0083330A">
        <w:rPr>
          <w:vertAlign w:val="superscript"/>
        </w:rPr>
        <w:t>5</w:t>
      </w:r>
      <w:r w:rsidRPr="0083330A">
        <w:t xml:space="preserve"> practice.] Briefly discuss the ideas described for your assigned practice. Then, decide how </w:t>
      </w:r>
      <w:r w:rsidR="00DA0A5A" w:rsidRPr="0083330A">
        <w:t>you</w:t>
      </w:r>
      <w:r w:rsidRPr="0083330A">
        <w:t xml:space="preserve"> will share these ideas with the </w:t>
      </w:r>
      <w:r w:rsidR="006E502F" w:rsidRPr="0083330A">
        <w:t xml:space="preserve">whole </w:t>
      </w:r>
      <w:r w:rsidRPr="0083330A">
        <w:t xml:space="preserve">group. </w:t>
      </w:r>
    </w:p>
    <w:p w14:paraId="38F288BA" w14:textId="7A09F4C6" w:rsidR="007A3923" w:rsidRPr="0083330A" w:rsidRDefault="007A3923" w:rsidP="00CD336A">
      <w:pPr>
        <w:pStyle w:val="ListBullet2"/>
      </w:pPr>
      <w:r w:rsidRPr="0083330A">
        <w:t>Be creative</w:t>
      </w:r>
      <w:r w:rsidR="00B81E17">
        <w:t>, f</w:t>
      </w:r>
      <w:r w:rsidRPr="0083330A">
        <w:t xml:space="preserve">or example, you might create a drawing, song, or role-play to share </w:t>
      </w:r>
      <w:r w:rsidR="00DA0A5A" w:rsidRPr="0083330A">
        <w:t>your learning</w:t>
      </w:r>
      <w:r w:rsidRPr="0083330A">
        <w:t>.</w:t>
      </w:r>
    </w:p>
    <w:p w14:paraId="4B740B88" w14:textId="77777777" w:rsidR="007A3923" w:rsidRPr="0083330A" w:rsidRDefault="007A3923" w:rsidP="00CD336A">
      <w:pPr>
        <w:pStyle w:val="ListBullet2"/>
      </w:pPr>
      <w:r w:rsidRPr="0083330A">
        <w:t>Consider ways to represent the diversity of children’s interests, languages, cultures and lived experiences, abilities, and emerging skills.</w:t>
      </w:r>
    </w:p>
    <w:p w14:paraId="3DEB3094" w14:textId="4000ACCA" w:rsidR="007A3923" w:rsidRPr="0083330A" w:rsidRDefault="007A3923" w:rsidP="00CD336A">
      <w:pPr>
        <w:pStyle w:val="ListBullet2"/>
      </w:pPr>
      <w:r w:rsidRPr="0083330A">
        <w:t xml:space="preserve">Each group will have </w:t>
      </w:r>
      <w:r w:rsidR="004B413D" w:rsidRPr="0083330A">
        <w:t>two to three</w:t>
      </w:r>
      <w:r w:rsidRPr="0083330A">
        <w:t xml:space="preserve"> minutes to share their M</w:t>
      </w:r>
      <w:r w:rsidRPr="0083330A">
        <w:rPr>
          <w:vertAlign w:val="superscript"/>
        </w:rPr>
        <w:t xml:space="preserve">5 </w:t>
      </w:r>
      <w:r w:rsidRPr="0083330A">
        <w:t xml:space="preserve">practice with the </w:t>
      </w:r>
      <w:r w:rsidR="006E502F" w:rsidRPr="0083330A">
        <w:t xml:space="preserve">whole </w:t>
      </w:r>
      <w:r w:rsidRPr="0083330A">
        <w:t>group.</w:t>
      </w:r>
    </w:p>
    <w:p w14:paraId="02B3853F" w14:textId="77A6B607" w:rsidR="007A3923" w:rsidRPr="0083330A" w:rsidRDefault="007A3923" w:rsidP="008252A0">
      <w:pPr>
        <w:pStyle w:val="ListBullet"/>
      </w:pPr>
      <w:r w:rsidRPr="0083330A">
        <w:t xml:space="preserve">[Provide time for participants to prepare their presentations. Then, invite groups to share their assigned practices. Offer additional information about each practice as needed.] </w:t>
      </w:r>
    </w:p>
    <w:p w14:paraId="3C0B6F72" w14:textId="109CDFBF" w:rsidR="007A3923" w:rsidRPr="0083330A" w:rsidRDefault="007A3923" w:rsidP="008252A0">
      <w:pPr>
        <w:pStyle w:val="ListBullet"/>
      </w:pPr>
      <w:r w:rsidRPr="0083330A">
        <w:t>[After each group has shared</w:t>
      </w:r>
      <w:r w:rsidR="00A10E94" w:rsidRPr="0083330A">
        <w:t>:</w:t>
      </w:r>
      <w:r w:rsidRPr="0083330A">
        <w:t>] You reviewed some ways to use the M</w:t>
      </w:r>
      <w:r w:rsidRPr="0083330A">
        <w:rPr>
          <w:vertAlign w:val="superscript"/>
        </w:rPr>
        <w:t>5</w:t>
      </w:r>
      <w:r w:rsidRPr="0083330A">
        <w:t xml:space="preserve"> Early Math Approach to support </w:t>
      </w:r>
      <w:r w:rsidR="00B15B63">
        <w:t xml:space="preserve">children’s </w:t>
      </w:r>
      <w:r w:rsidRPr="0083330A">
        <w:t xml:space="preserve">understanding of </w:t>
      </w:r>
      <w:r w:rsidR="00B15B63">
        <w:t>measurement</w:t>
      </w:r>
      <w:r w:rsidRPr="0083330A">
        <w:t>. Hopefully, you will find these strategies helpful in your setting.</w:t>
      </w:r>
    </w:p>
    <w:p w14:paraId="1DBF2CAE" w14:textId="00AF1EBA" w:rsidR="007A3923" w:rsidRPr="0083330A" w:rsidRDefault="007A3923" w:rsidP="00502D57">
      <w:pPr>
        <w:pStyle w:val="Heading3"/>
      </w:pPr>
      <w:r w:rsidRPr="0083330A">
        <w:lastRenderedPageBreak/>
        <w:t>Facilitator Notes</w:t>
      </w:r>
    </w:p>
    <w:p w14:paraId="4A21C589" w14:textId="77777777" w:rsidR="007A3923" w:rsidRPr="0083330A" w:rsidRDefault="007A3923" w:rsidP="008252A0">
      <w:pPr>
        <w:pStyle w:val="ListBullet"/>
      </w:pPr>
      <w:r w:rsidRPr="0083330A">
        <w:t>Adjust the way you organize this activity based on group size:</w:t>
      </w:r>
    </w:p>
    <w:p w14:paraId="0CA3E6B3" w14:textId="324B5E28" w:rsidR="007A3923" w:rsidRPr="0083330A" w:rsidRDefault="007A3923" w:rsidP="00CD336A">
      <w:pPr>
        <w:pStyle w:val="ListBullet2"/>
      </w:pPr>
      <w:r w:rsidRPr="0083330A">
        <w:t>For smaller sessions</w:t>
      </w:r>
      <w:r w:rsidR="00DA0A5A" w:rsidRPr="0083330A">
        <w:t>,</w:t>
      </w:r>
      <w:r w:rsidRPr="0083330A">
        <w:t xml:space="preserve"> divide participants into five groups. Assign each group one M</w:t>
      </w:r>
      <w:r w:rsidRPr="0083330A">
        <w:rPr>
          <w:vertAlign w:val="superscript"/>
        </w:rPr>
        <w:t>5</w:t>
      </w:r>
      <w:r w:rsidRPr="0083330A">
        <w:t xml:space="preserve"> practice. Each group will discuss their assigned practice briefly and identify a way to share the information with the </w:t>
      </w:r>
      <w:r w:rsidR="006E502F" w:rsidRPr="0083330A">
        <w:t xml:space="preserve">whole </w:t>
      </w:r>
      <w:r w:rsidRPr="0083330A">
        <w:t xml:space="preserve">group. </w:t>
      </w:r>
    </w:p>
    <w:p w14:paraId="06D610E9" w14:textId="39AD60B4" w:rsidR="007A3923" w:rsidRPr="0083330A" w:rsidRDefault="007A3923" w:rsidP="00CD336A">
      <w:pPr>
        <w:pStyle w:val="ListBullet2"/>
      </w:pPr>
      <w:r w:rsidRPr="0083330A">
        <w:t>For larger groups</w:t>
      </w:r>
      <w:r w:rsidR="006E502F" w:rsidRPr="0083330A">
        <w:t>,</w:t>
      </w:r>
      <w:r w:rsidRPr="0083330A">
        <w:t xml:space="preserve"> create groups of </w:t>
      </w:r>
      <w:r w:rsidR="00CB7504" w:rsidRPr="0083330A">
        <w:t>five to seven</w:t>
      </w:r>
      <w:r w:rsidRPr="0083330A">
        <w:t xml:space="preserve"> participants each. Assign each group an M</w:t>
      </w:r>
      <w:r w:rsidRPr="0083330A">
        <w:rPr>
          <w:vertAlign w:val="superscript"/>
        </w:rPr>
        <w:t>5</w:t>
      </w:r>
      <w:r w:rsidRPr="0083330A">
        <w:t xml:space="preserve"> practice. As necessary, assign more than one group </w:t>
      </w:r>
      <w:r w:rsidR="00DA0A5A" w:rsidRPr="0083330A">
        <w:t xml:space="preserve">to </w:t>
      </w:r>
      <w:r w:rsidRPr="0083330A">
        <w:t xml:space="preserve">the same practice. Each group will discuss their assigned practice briefly and identify a way to share the information with the </w:t>
      </w:r>
      <w:r w:rsidR="006E502F" w:rsidRPr="0083330A">
        <w:t xml:space="preserve">whole </w:t>
      </w:r>
      <w:r w:rsidRPr="0083330A">
        <w:t>group.</w:t>
      </w:r>
    </w:p>
    <w:p w14:paraId="5D5370BE" w14:textId="77777777" w:rsidR="007A3923" w:rsidRDefault="007A3923" w:rsidP="008252A0">
      <w:pPr>
        <w:pStyle w:val="ListBullet"/>
      </w:pPr>
      <w:r w:rsidRPr="0083330A">
        <w:t>Move around the room while participants work in groups. Provide support as needed.</w:t>
      </w:r>
    </w:p>
    <w:bookmarkEnd w:id="0"/>
    <w:p w14:paraId="1C630048" w14:textId="626A53F7" w:rsidR="000E726B" w:rsidRDefault="000E726B" w:rsidP="000E726B">
      <w:pPr>
        <w:pStyle w:val="Heading2"/>
      </w:pPr>
      <w:r w:rsidRPr="009F707E">
        <w:t xml:space="preserve">SLIDE </w:t>
      </w:r>
      <w:r w:rsidR="00C46D94">
        <w:t>29</w:t>
      </w:r>
      <w:r w:rsidRPr="009F707E">
        <w:t xml:space="preserve"> Play: Measuring with Hands </w:t>
      </w:r>
      <w:r w:rsidR="00AC25A2">
        <w:t>or</w:t>
      </w:r>
      <w:r w:rsidRPr="009F707E">
        <w:t xml:space="preserve"> Feet </w:t>
      </w:r>
    </w:p>
    <w:p w14:paraId="1D0E8EDE" w14:textId="77777777" w:rsidR="000E726B" w:rsidRPr="00AB18D2" w:rsidRDefault="000E726B" w:rsidP="000E726B">
      <w:pPr>
        <w:pStyle w:val="Bodyphoto"/>
      </w:pPr>
      <w:r>
        <w:rPr>
          <w:noProof/>
        </w:rPr>
        <w:drawing>
          <wp:inline distT="0" distB="0" distL="0" distR="0" wp14:anchorId="52CD8B1B" wp14:editId="4F3A4CA6">
            <wp:extent cx="3251200" cy="1828800"/>
            <wp:effectExtent l="19050" t="19050" r="25400" b="19050"/>
            <wp:docPr id="2000904658"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04658" name="Picture 22">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28BA3C7" w14:textId="77777777" w:rsidR="000E726B" w:rsidRPr="009F707E" w:rsidRDefault="000E726B" w:rsidP="000E726B">
      <w:pPr>
        <w:pStyle w:val="BodyText"/>
      </w:pPr>
      <w:r w:rsidRPr="009F707E">
        <w:rPr>
          <w:b/>
          <w:bCs/>
        </w:rPr>
        <w:t xml:space="preserve">Time: </w:t>
      </w:r>
      <w:r w:rsidRPr="009F707E">
        <w:t xml:space="preserve">10–20 minutes </w:t>
      </w:r>
    </w:p>
    <w:p w14:paraId="5216EDEC" w14:textId="15939DEB" w:rsidR="000E726B" w:rsidRPr="00F740BE" w:rsidRDefault="000E726B" w:rsidP="000E726B">
      <w:pPr>
        <w:pStyle w:val="BodyText"/>
      </w:pPr>
      <w:r w:rsidRPr="009F707E">
        <w:rPr>
          <w:rFonts w:eastAsiaTheme="minorEastAsia"/>
          <w:b/>
          <w:bCs/>
          <w:color w:val="222222"/>
        </w:rPr>
        <w:t xml:space="preserve">Materials: Measuring with Hands </w:t>
      </w:r>
      <w:r w:rsidR="00AC25A2">
        <w:rPr>
          <w:rFonts w:eastAsiaTheme="minorEastAsia"/>
          <w:b/>
          <w:bCs/>
          <w:color w:val="222222"/>
        </w:rPr>
        <w:t>or</w:t>
      </w:r>
      <w:r w:rsidRPr="009F707E">
        <w:rPr>
          <w:rFonts w:eastAsiaTheme="minorEastAsia"/>
          <w:b/>
          <w:bCs/>
          <w:color w:val="222222"/>
        </w:rPr>
        <w:t xml:space="preserve"> Feet</w:t>
      </w:r>
      <w:r w:rsidRPr="009F707E">
        <w:rPr>
          <w:rFonts w:eastAsiaTheme="minorEastAsia"/>
          <w:color w:val="222222"/>
        </w:rPr>
        <w:t xml:space="preserve"> handout</w:t>
      </w:r>
      <w:r w:rsidRPr="009F707E">
        <w:t xml:space="preserve">, materials to play “Measuring with Hands </w:t>
      </w:r>
      <w:r w:rsidR="006C7961">
        <w:t>or</w:t>
      </w:r>
      <w:r w:rsidRPr="009F707E">
        <w:t xml:space="preserve"> Feet” (optional)</w:t>
      </w:r>
    </w:p>
    <w:p w14:paraId="54B24E66" w14:textId="77777777" w:rsidR="000E726B" w:rsidRPr="00D15E14" w:rsidRDefault="000E726B" w:rsidP="000E726B">
      <w:pPr>
        <w:pStyle w:val="Heading3"/>
      </w:pPr>
      <w:r w:rsidRPr="00F740BE">
        <w:t>Talking Points</w:t>
      </w:r>
    </w:p>
    <w:p w14:paraId="57768CD3" w14:textId="77777777" w:rsidR="000E726B" w:rsidRPr="00156192" w:rsidRDefault="000E726B" w:rsidP="008252A0">
      <w:pPr>
        <w:pStyle w:val="ListBullet"/>
      </w:pPr>
      <w:r w:rsidRPr="00B02BC2">
        <w:t>Let’s</w:t>
      </w:r>
      <w:r>
        <w:t xml:space="preserve"> explore a playful activity that can encourage children to measure using nonstandard tools. </w:t>
      </w:r>
    </w:p>
    <w:p w14:paraId="7A055876" w14:textId="5B1E0E12" w:rsidR="000E726B" w:rsidRDefault="000E726B" w:rsidP="00F32F28">
      <w:pPr>
        <w:pStyle w:val="ListBullet"/>
      </w:pPr>
      <w:r>
        <w:t xml:space="preserve">Take out the </w:t>
      </w:r>
      <w:r w:rsidRPr="00C474B4">
        <w:rPr>
          <w:color w:val="222222"/>
        </w:rPr>
        <w:t>“</w:t>
      </w:r>
      <w:r>
        <w:rPr>
          <w:b/>
          <w:bCs/>
        </w:rPr>
        <w:t xml:space="preserve">Measuring with Hands </w:t>
      </w:r>
      <w:r w:rsidR="00AC25A2">
        <w:rPr>
          <w:b/>
          <w:bCs/>
        </w:rPr>
        <w:t>or</w:t>
      </w:r>
      <w:r>
        <w:rPr>
          <w:b/>
          <w:bCs/>
        </w:rPr>
        <w:t xml:space="preserve"> Feet</w:t>
      </w:r>
      <w:r w:rsidRPr="00F05769">
        <w:rPr>
          <w:color w:val="222222"/>
        </w:rPr>
        <w:t>”</w:t>
      </w:r>
      <w:r>
        <w:rPr>
          <w:color w:val="222222"/>
        </w:rPr>
        <w:t xml:space="preserve"> activity for children.</w:t>
      </w:r>
    </w:p>
    <w:p w14:paraId="3A1F9097" w14:textId="77777777" w:rsidR="000E726B" w:rsidRPr="00F64CF3" w:rsidRDefault="000E726B" w:rsidP="000E726B">
      <w:pPr>
        <w:pStyle w:val="ListBullet2"/>
        <w:rPr>
          <w:b/>
          <w:bCs/>
        </w:rPr>
      </w:pPr>
      <w:r w:rsidRPr="00990E1A">
        <w:t>With a partner</w:t>
      </w:r>
      <w:r>
        <w:t>,</w:t>
      </w:r>
      <w:r w:rsidRPr="00990E1A">
        <w:t xml:space="preserve"> review the handout together. Then, discuss how you might use this activity in your settings. </w:t>
      </w:r>
    </w:p>
    <w:p w14:paraId="67FAD615" w14:textId="77777777" w:rsidR="000E726B" w:rsidRPr="00990E1A" w:rsidRDefault="000E726B" w:rsidP="000E726B">
      <w:pPr>
        <w:pStyle w:val="ListBullet2"/>
        <w:rPr>
          <w:rStyle w:val="CommentReference"/>
          <w:b/>
          <w:bCs/>
          <w:sz w:val="24"/>
          <w:szCs w:val="24"/>
        </w:rPr>
      </w:pPr>
      <w:r w:rsidRPr="00990E1A">
        <w:t xml:space="preserve">Consider the children in your setting. </w:t>
      </w:r>
      <w:r>
        <w:t>Use the ideas at the end of the handout to brainstorm</w:t>
      </w:r>
      <w:r w:rsidRPr="00990E1A">
        <w:t xml:space="preserve"> ways </w:t>
      </w:r>
      <w:r>
        <w:t xml:space="preserve">you </w:t>
      </w:r>
      <w:r w:rsidRPr="00990E1A">
        <w:t xml:space="preserve">might modify this activity to </w:t>
      </w:r>
      <w:r>
        <w:t xml:space="preserve">meet the interests and needs of the children in your learning setting. </w:t>
      </w:r>
    </w:p>
    <w:p w14:paraId="1CF3CCAE" w14:textId="77777777" w:rsidR="000E726B" w:rsidRPr="00F05769" w:rsidRDefault="000E726B" w:rsidP="000E726B">
      <w:pPr>
        <w:pStyle w:val="Heading3"/>
      </w:pPr>
      <w:r>
        <w:lastRenderedPageBreak/>
        <w:t>Facilitator Notes</w:t>
      </w:r>
    </w:p>
    <w:p w14:paraId="4FFFFC03" w14:textId="77777777" w:rsidR="000E726B" w:rsidRPr="007D2C59" w:rsidRDefault="000E726B" w:rsidP="008252A0">
      <w:pPr>
        <w:pStyle w:val="ListBullet"/>
        <w:rPr>
          <w:rFonts w:ascii="Calibri" w:eastAsia="Calibri" w:hAnsi="Calibri" w:cs="Calibri"/>
        </w:rPr>
      </w:pPr>
      <w:r w:rsidRPr="00361BE3">
        <w:t>Provide 5</w:t>
      </w:r>
      <w:r>
        <w:t>–</w:t>
      </w:r>
      <w:r w:rsidRPr="00361BE3">
        <w:t>1</w:t>
      </w:r>
      <w:r>
        <w:t>0</w:t>
      </w:r>
      <w:r w:rsidRPr="00361BE3">
        <w:t xml:space="preserve"> minutes for participants to review and </w:t>
      </w:r>
      <w:r>
        <w:t>discuss</w:t>
      </w:r>
      <w:r w:rsidRPr="00361BE3">
        <w:t xml:space="preserve"> the handout</w:t>
      </w:r>
      <w:r>
        <w:t>.</w:t>
      </w:r>
    </w:p>
    <w:p w14:paraId="2A73DFE6" w14:textId="77777777" w:rsidR="000E726B" w:rsidRPr="007D2C59" w:rsidRDefault="000E726B" w:rsidP="008252A0">
      <w:pPr>
        <w:pStyle w:val="ListBullet"/>
        <w:rPr>
          <w:rFonts w:ascii="Calibri" w:eastAsia="Calibri" w:hAnsi="Calibri" w:cs="Calibri"/>
        </w:rPr>
      </w:pPr>
      <w:r>
        <w:t xml:space="preserve">You might invite participants to share with the larger group how they might use the activity in their setting. </w:t>
      </w:r>
    </w:p>
    <w:p w14:paraId="3A61481B" w14:textId="2B0EB03E" w:rsidR="000E726B" w:rsidRPr="00990E1A" w:rsidRDefault="000E726B" w:rsidP="008252A0">
      <w:pPr>
        <w:pStyle w:val="ListBullet"/>
        <w:rPr>
          <w:rFonts w:ascii="Calibri" w:eastAsia="Calibri" w:hAnsi="Calibri" w:cs="Calibri"/>
        </w:rPr>
      </w:pPr>
      <w:r>
        <w:t>Refer to the M</w:t>
      </w:r>
      <w:r>
        <w:rPr>
          <w:vertAlign w:val="superscript"/>
        </w:rPr>
        <w:t>5</w:t>
      </w:r>
      <w:r>
        <w:t xml:space="preserve"> section in the “</w:t>
      </w:r>
      <w:r>
        <w:rPr>
          <w:b/>
          <w:bCs/>
        </w:rPr>
        <w:t xml:space="preserve">Measuring with Hands </w:t>
      </w:r>
      <w:r w:rsidR="00AC25A2">
        <w:rPr>
          <w:b/>
          <w:bCs/>
        </w:rPr>
        <w:t>or</w:t>
      </w:r>
      <w:r>
        <w:rPr>
          <w:b/>
          <w:bCs/>
        </w:rPr>
        <w:t xml:space="preserve"> Feet</w:t>
      </w:r>
      <w:r>
        <w:t>” activity for examples of ways educators</w:t>
      </w:r>
      <w:r w:rsidRPr="00990E1A">
        <w:t xml:space="preserve"> might modify this activity to respond to children’s interests, languages, cultures and lived experiences, abilities, and emerging skills. </w:t>
      </w:r>
    </w:p>
    <w:p w14:paraId="41180D93" w14:textId="77777777" w:rsidR="000E726B" w:rsidRDefault="000E726B" w:rsidP="008252A0">
      <w:pPr>
        <w:pStyle w:val="ListBullet"/>
      </w:pPr>
      <w:r>
        <w:t>For longer sessions, consider offering time for participants to do the activity. Be sure to prepare and bring the necessary materials. Encourage participants to discuss what they notice as they engage in the activity.</w:t>
      </w:r>
    </w:p>
    <w:p w14:paraId="2BD38EEE" w14:textId="4B98CACA" w:rsidR="005D0638" w:rsidRDefault="00A95D40" w:rsidP="0014222E">
      <w:pPr>
        <w:pStyle w:val="Heading2"/>
      </w:pPr>
      <w:r w:rsidRPr="0083330A">
        <w:t xml:space="preserve">Slide </w:t>
      </w:r>
      <w:r w:rsidR="00851580">
        <w:t>3</w:t>
      </w:r>
      <w:r w:rsidR="00C46D94">
        <w:t>0</w:t>
      </w:r>
      <w:r w:rsidR="005D0638" w:rsidRPr="0083330A">
        <w:t xml:space="preserve">: Reflect: </w:t>
      </w:r>
      <w:r w:rsidR="0083165F">
        <w:t>Pair and Share</w:t>
      </w:r>
    </w:p>
    <w:p w14:paraId="4D44E506" w14:textId="5BFD26C4" w:rsidR="00AB18D2" w:rsidRPr="00AB18D2" w:rsidRDefault="00AB18D2" w:rsidP="002F7BFF">
      <w:pPr>
        <w:pStyle w:val="Bodyphoto"/>
      </w:pPr>
      <w:r>
        <w:rPr>
          <w:noProof/>
        </w:rPr>
        <w:drawing>
          <wp:inline distT="0" distB="0" distL="0" distR="0" wp14:anchorId="19C501CD" wp14:editId="05ABEAF4">
            <wp:extent cx="3251200" cy="1828800"/>
            <wp:effectExtent l="19050" t="19050" r="25400" b="19050"/>
            <wp:docPr id="1000911715"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1715" name="Picture 33">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E1F19FF" w14:textId="1BBBCBF4" w:rsidR="005D0638" w:rsidRPr="0083330A" w:rsidRDefault="005D0638" w:rsidP="00502D57">
      <w:pPr>
        <w:pStyle w:val="BodyText"/>
      </w:pPr>
      <w:r w:rsidRPr="0083330A">
        <w:rPr>
          <w:b/>
          <w:bCs/>
        </w:rPr>
        <w:t>Time:</w:t>
      </w:r>
      <w:r w:rsidRPr="0083330A">
        <w:t xml:space="preserve"> </w:t>
      </w:r>
      <w:r w:rsidR="0083165F">
        <w:t>5</w:t>
      </w:r>
      <w:r w:rsidR="00B81E17">
        <w:t>–</w:t>
      </w:r>
      <w:r w:rsidR="0083165F">
        <w:t>7</w:t>
      </w:r>
      <w:r w:rsidRPr="0083330A">
        <w:t xml:space="preserve"> minutes</w:t>
      </w:r>
    </w:p>
    <w:p w14:paraId="3A354E2A" w14:textId="77777777" w:rsidR="005D0638" w:rsidRPr="0083330A" w:rsidRDefault="005D0638" w:rsidP="00502D57">
      <w:pPr>
        <w:pStyle w:val="Heading3"/>
      </w:pPr>
      <w:r w:rsidRPr="0083330A">
        <w:t>Talking Points</w:t>
      </w:r>
    </w:p>
    <w:p w14:paraId="7334CEA9" w14:textId="03657297" w:rsidR="005D0638" w:rsidRPr="0083330A" w:rsidRDefault="005D0638" w:rsidP="008252A0">
      <w:pPr>
        <w:pStyle w:val="ListBullet"/>
      </w:pPr>
      <w:r w:rsidRPr="0083330A">
        <w:t>Take a few minutes to think about our session.</w:t>
      </w:r>
      <w:r w:rsidR="0083165F">
        <w:t xml:space="preserve"> W</w:t>
      </w:r>
      <w:r w:rsidR="00E1362E">
        <w:t>rite down five things you have learned today</w:t>
      </w:r>
      <w:r w:rsidR="0020301A">
        <w:t xml:space="preserve">. </w:t>
      </w:r>
    </w:p>
    <w:p w14:paraId="4ADC651B" w14:textId="391CFF72" w:rsidR="005D0638" w:rsidRDefault="005D0638" w:rsidP="008252A0">
      <w:pPr>
        <w:pStyle w:val="ListBullet"/>
      </w:pPr>
      <w:r w:rsidRPr="0083330A">
        <w:t xml:space="preserve">[Allow </w:t>
      </w:r>
      <w:r w:rsidR="00E1362E">
        <w:t>two</w:t>
      </w:r>
      <w:r w:rsidRPr="0083330A">
        <w:t xml:space="preserve"> minutes for participants to </w:t>
      </w:r>
      <w:r w:rsidR="00E1362E">
        <w:t>write down</w:t>
      </w:r>
      <w:r w:rsidR="0020301A">
        <w:t xml:space="preserve"> their ideas</w:t>
      </w:r>
      <w:r w:rsidRPr="0083330A">
        <w:t>.]</w:t>
      </w:r>
    </w:p>
    <w:p w14:paraId="4D85074C" w14:textId="34947FD1" w:rsidR="00E1362E" w:rsidRDefault="00E1362E" w:rsidP="008252A0">
      <w:pPr>
        <w:pStyle w:val="ListBullet"/>
      </w:pPr>
      <w:r>
        <w:t xml:space="preserve">Next, </w:t>
      </w:r>
      <w:r w:rsidR="0020301A">
        <w:t xml:space="preserve">please </w:t>
      </w:r>
      <w:r>
        <w:t xml:space="preserve">turn to a partner. </w:t>
      </w:r>
      <w:r w:rsidR="0083165F">
        <w:t>Take three minutes to share with your partners what you learned today</w:t>
      </w:r>
      <w:r w:rsidR="0020301A">
        <w:t>.</w:t>
      </w:r>
    </w:p>
    <w:p w14:paraId="609EF760" w14:textId="28A4E2CC" w:rsidR="00E1362E" w:rsidRPr="0083330A" w:rsidRDefault="0020301A" w:rsidP="008252A0">
      <w:pPr>
        <w:pStyle w:val="ListBullet"/>
      </w:pPr>
      <w:r>
        <w:t>[</w:t>
      </w:r>
      <w:r w:rsidR="0083165F">
        <w:t xml:space="preserve">Provide </w:t>
      </w:r>
      <w:r w:rsidR="00F6728F">
        <w:t>participants with</w:t>
      </w:r>
      <w:r w:rsidR="0083165F">
        <w:t xml:space="preserve"> three minutes to share with their partner.</w:t>
      </w:r>
      <w:r>
        <w:t xml:space="preserve">] </w:t>
      </w:r>
    </w:p>
    <w:p w14:paraId="49D21C43" w14:textId="7AE09C5A" w:rsidR="005D0638" w:rsidRPr="0083330A" w:rsidRDefault="005D0638" w:rsidP="008252A0">
      <w:pPr>
        <w:pStyle w:val="ListBullet"/>
      </w:pPr>
      <w:r w:rsidRPr="0083330A">
        <w:t>Thank you for your time, attention, and engagement. It</w:t>
      </w:r>
      <w:r w:rsidR="00E300B4" w:rsidRPr="0083330A">
        <w:t xml:space="preserve"> has</w:t>
      </w:r>
      <w:r w:rsidRPr="0083330A">
        <w:t xml:space="preserve"> been wonderful working with you.</w:t>
      </w:r>
    </w:p>
    <w:p w14:paraId="1C931799" w14:textId="77777777" w:rsidR="005D0638" w:rsidRPr="0083330A" w:rsidRDefault="005D0638" w:rsidP="00502D57">
      <w:pPr>
        <w:pStyle w:val="Heading3"/>
      </w:pPr>
      <w:r w:rsidRPr="0083330A">
        <w:lastRenderedPageBreak/>
        <w:t>Facilitator Notes</w:t>
      </w:r>
    </w:p>
    <w:p w14:paraId="50EC63C4" w14:textId="01D6EE3E" w:rsidR="001E1C9D" w:rsidRPr="0083330A" w:rsidRDefault="005D0638" w:rsidP="008252A0">
      <w:pPr>
        <w:pStyle w:val="ListBullet"/>
      </w:pPr>
      <w:r w:rsidRPr="0083330A">
        <w:t xml:space="preserve">As participants discuss their reflections, note the questions that they still have and what they would like to try. You might use this information to identify topics for future </w:t>
      </w:r>
      <w:r w:rsidR="00DA0A5A" w:rsidRPr="0083330A">
        <w:t>training</w:t>
      </w:r>
      <w:r w:rsidRPr="0083330A">
        <w:t>, coaching, or communities of practice.</w:t>
      </w:r>
    </w:p>
    <w:sectPr w:rsidR="001E1C9D" w:rsidRPr="0083330A" w:rsidSect="00F471AA">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633AF" w14:textId="77777777" w:rsidR="001457E7" w:rsidRDefault="001457E7" w:rsidP="00193EBC">
      <w:r>
        <w:separator/>
      </w:r>
    </w:p>
  </w:endnote>
  <w:endnote w:type="continuationSeparator" w:id="0">
    <w:p w14:paraId="4C68396F" w14:textId="77777777" w:rsidR="001457E7" w:rsidRDefault="001457E7" w:rsidP="0019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oppins">
    <w:panose1 w:val="00000500000000000000"/>
    <w:charset w:val="00"/>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Poppins SemiBold">
    <w:panose1 w:val="00000700000000000000"/>
    <w:charset w:val="00"/>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8143574"/>
      <w:docPartObj>
        <w:docPartGallery w:val="Page Numbers (Bottom of Page)"/>
        <w:docPartUnique/>
      </w:docPartObj>
    </w:sdtPr>
    <w:sdtContent>
      <w:p w14:paraId="149D107A" w14:textId="23BEB80D" w:rsidR="00184BED" w:rsidRDefault="00184BED" w:rsidP="003351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B4F4D8" w14:textId="77777777" w:rsidR="00994C91" w:rsidRDefault="00994C91" w:rsidP="00184B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355004871"/>
      <w:docPartObj>
        <w:docPartGallery w:val="Page Numbers (Bottom of Page)"/>
        <w:docPartUnique/>
      </w:docPartObj>
    </w:sdtPr>
    <w:sdtContent>
      <w:p w14:paraId="698D539C" w14:textId="77777777" w:rsidR="00F471AA" w:rsidRPr="00DB4978" w:rsidRDefault="00F471AA" w:rsidP="00F471AA">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of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19</w:t>
        </w:r>
        <w:r w:rsidRPr="00DB4978">
          <w:rPr>
            <w:rStyle w:val="PageNumber"/>
            <w:b/>
            <w:bCs/>
            <w:noProof/>
          </w:rPr>
          <w:fldChar w:fldCharType="end"/>
        </w:r>
        <w:r w:rsidRPr="00DB4978">
          <w:rPr>
            <w:rStyle w:val="PageNumber"/>
            <w:b/>
            <w:bCs/>
          </w:rPr>
          <w:t xml:space="preserve"> </w:t>
        </w:r>
      </w:p>
    </w:sdtContent>
  </w:sdt>
  <w:p w14:paraId="6B30C0DB" w14:textId="3C52922B" w:rsidR="00994C91" w:rsidRPr="00F471AA" w:rsidRDefault="00F471AA" w:rsidP="00F471AA">
    <w:pPr>
      <w:pStyle w:val="Footer"/>
      <w:ind w:left="-630" w:right="360"/>
      <w:rPr>
        <w:b/>
        <w:bCs/>
      </w:rPr>
    </w:pPr>
    <w:r w:rsidRPr="00DB4978">
      <w:rPr>
        <w:b/>
        <w:bCs/>
        <w:noProof/>
      </w:rPr>
      <w:drawing>
        <wp:inline distT="0" distB="0" distL="0" distR="0" wp14:anchorId="7BE62777" wp14:editId="4784F472">
          <wp:extent cx="2286000" cy="449140"/>
          <wp:effectExtent l="0" t="0" r="0" b="8255"/>
          <wp:docPr id="140138296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053071961"/>
      <w:docPartObj>
        <w:docPartGallery w:val="Page Numbers (Bottom of Page)"/>
        <w:docPartUnique/>
      </w:docPartObj>
    </w:sdtPr>
    <w:sdtContent>
      <w:p w14:paraId="48703C18" w14:textId="77777777" w:rsidR="00F471AA" w:rsidRPr="00DB4978" w:rsidRDefault="00F471AA" w:rsidP="00F471AA">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of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19</w:t>
        </w:r>
        <w:r w:rsidRPr="00DB4978">
          <w:rPr>
            <w:rStyle w:val="PageNumber"/>
            <w:b/>
            <w:bCs/>
            <w:noProof/>
          </w:rPr>
          <w:fldChar w:fldCharType="end"/>
        </w:r>
        <w:r w:rsidRPr="00DB4978">
          <w:rPr>
            <w:rStyle w:val="PageNumber"/>
            <w:b/>
            <w:bCs/>
          </w:rPr>
          <w:t xml:space="preserve"> </w:t>
        </w:r>
      </w:p>
    </w:sdtContent>
  </w:sdt>
  <w:p w14:paraId="2FF404DC" w14:textId="0FBC94DB" w:rsidR="00E92020" w:rsidRPr="00F471AA" w:rsidRDefault="00F471AA" w:rsidP="00F471AA">
    <w:pPr>
      <w:pStyle w:val="Footer"/>
      <w:ind w:left="-630" w:right="360"/>
      <w:rPr>
        <w:b/>
        <w:bCs/>
      </w:rPr>
    </w:pPr>
    <w:r w:rsidRPr="00DB4978">
      <w:rPr>
        <w:b/>
        <w:bCs/>
        <w:noProof/>
      </w:rPr>
      <w:drawing>
        <wp:inline distT="0" distB="0" distL="0" distR="0" wp14:anchorId="6102AAAA" wp14:editId="3E5A1C6A">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0FF47" w14:textId="77777777" w:rsidR="001457E7" w:rsidRDefault="001457E7" w:rsidP="00193EBC">
      <w:r>
        <w:separator/>
      </w:r>
    </w:p>
  </w:footnote>
  <w:footnote w:type="continuationSeparator" w:id="0">
    <w:p w14:paraId="0B94F6C6" w14:textId="77777777" w:rsidR="001457E7" w:rsidRDefault="001457E7" w:rsidP="00193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08648" w14:textId="77777777" w:rsidR="00E84E69" w:rsidRDefault="00E84E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2A23" w14:textId="7F335E32" w:rsidR="00193EBC" w:rsidRPr="00F471AA" w:rsidRDefault="00F471AA" w:rsidP="00F471AA">
    <w:pPr>
      <w:pStyle w:val="Header"/>
    </w:pPr>
    <w:r>
      <w:rPr>
        <w:noProof/>
        <w14:ligatures w14:val="none"/>
      </w:rPr>
      <w:drawing>
        <wp:anchor distT="0" distB="0" distL="114300" distR="114300" simplePos="0" relativeHeight="251659264" behindDoc="1" locked="0" layoutInCell="1" allowOverlap="1" wp14:anchorId="148D6DCD" wp14:editId="0BC202B4">
          <wp:simplePos x="0" y="0"/>
          <wp:positionH relativeFrom="column">
            <wp:posOffset>-933451</wp:posOffset>
          </wp:positionH>
          <wp:positionV relativeFrom="paragraph">
            <wp:posOffset>-457201</wp:posOffset>
          </wp:positionV>
          <wp:extent cx="7820025" cy="690101"/>
          <wp:effectExtent l="0" t="0" r="0" b="0"/>
          <wp:wrapNone/>
          <wp:docPr id="3192748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74806"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6715" cy="69069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4E212BF4" wp14:editId="699FFF70">
              <wp:simplePos x="0" y="0"/>
              <wp:positionH relativeFrom="column">
                <wp:posOffset>-381000</wp:posOffset>
              </wp:positionH>
              <wp:positionV relativeFrom="paragraph">
                <wp:posOffset>-245110</wp:posOffset>
              </wp:positionV>
              <wp:extent cx="236093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A8A928D" w14:textId="77777777" w:rsidR="00F471AA" w:rsidRPr="003A1740" w:rsidRDefault="00F471AA" w:rsidP="00F471AA">
                          <w:pPr>
                            <w:rPr>
                              <w:rFonts w:ascii="Poppins SemiBold" w:hAnsi="Poppins SemiBold" w:cs="Poppins SemiBold"/>
                              <w:color w:val="FFFFFF" w:themeColor="background1"/>
                            </w:rPr>
                          </w:pPr>
                          <w:r>
                            <w:rPr>
                              <w:rFonts w:ascii="Poppins SemiBold" w:hAnsi="Poppins SemiBold" w:cs="Poppins SemiBold"/>
                              <w:color w:val="FFFFFF" w:themeColor="background1"/>
                            </w:rPr>
                            <w:t>Measurement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212BF4" id="_x0000_t202" coordsize="21600,21600" o:spt="202" path="m,l,21600r21600,l21600,xe">
              <v:stroke joinstyle="miter"/>
              <v:path gradientshapeok="t" o:connecttype="rect"/>
            </v:shapetype>
            <v:shape id="Text Box 2" o:spid="_x0000_s1026" type="#_x0000_t202" style="position:absolute;margin-left:-30pt;margin-top:-19.3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" filled="f" stroked="f">
              <v:textbox style="mso-fit-shape-to-text:t">
                <w:txbxContent>
                  <w:p w14:paraId="0A8A928D" w14:textId="77777777" w:rsidR="00F471AA" w:rsidRPr="003A1740" w:rsidRDefault="00F471AA" w:rsidP="00F471AA">
                    <w:pPr>
                      <w:rPr>
                        <w:rFonts w:ascii="Poppins SemiBold" w:hAnsi="Poppins SemiBold" w:cs="Poppins SemiBold"/>
                        <w:color w:val="FFFFFF" w:themeColor="background1"/>
                      </w:rPr>
                    </w:pPr>
                    <w:r>
                      <w:rPr>
                        <w:rFonts w:ascii="Poppins SemiBold" w:hAnsi="Poppins SemiBold" w:cs="Poppins SemiBold"/>
                        <w:color w:val="FFFFFF" w:themeColor="background1"/>
                      </w:rPr>
                      <w:t>Measurement</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45CED" w14:textId="274AEC32" w:rsidR="00193EBC" w:rsidRDefault="00F471AA" w:rsidP="00F471AA">
    <w:pPr>
      <w:pStyle w:val="Header"/>
      <w:ind w:right="360"/>
    </w:pPr>
    <w:r>
      <w:rPr>
        <w:noProof/>
        <w14:ligatures w14:val="none"/>
      </w:rPr>
      <w:drawing>
        <wp:anchor distT="0" distB="0" distL="114300" distR="114300" simplePos="0" relativeHeight="251662336" behindDoc="1" locked="0" layoutInCell="1" allowOverlap="1" wp14:anchorId="5F6EA1AF" wp14:editId="5445BDC8">
          <wp:simplePos x="0" y="0"/>
          <wp:positionH relativeFrom="column">
            <wp:posOffset>-914400</wp:posOffset>
          </wp:positionH>
          <wp:positionV relativeFrom="paragraph">
            <wp:posOffset>-457200</wp:posOffset>
          </wp:positionV>
          <wp:extent cx="7829281" cy="690917"/>
          <wp:effectExtent l="0" t="0" r="635" b="0"/>
          <wp:wrapNone/>
          <wp:docPr id="12785048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0488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9281" cy="69091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02C2572E" wp14:editId="7497240C">
              <wp:simplePos x="0" y="0"/>
              <wp:positionH relativeFrom="column">
                <wp:posOffset>-455295</wp:posOffset>
              </wp:positionH>
              <wp:positionV relativeFrom="paragraph">
                <wp:posOffset>-228600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E66B228" w14:textId="77777777" w:rsidR="00F471AA" w:rsidRPr="003A1740" w:rsidRDefault="00F471AA" w:rsidP="00F471AA">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2C2572E" id="_x0000_t202" coordsize="21600,21600" o:spt="202" path="m,l,21600r21600,l21600,xe">
              <v:stroke joinstyle="miter"/>
              <v:path gradientshapeok="t" o:connecttype="rect"/>
            </v:shapetype>
            <v:shape id="_x0000_s1027" type="#_x0000_t202" style="position:absolute;margin-left:-35.85pt;margin-top:-18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" filled="f" stroked="f">
              <v:textbox style="mso-fit-shape-to-text:t">
                <w:txbxContent>
                  <w:p w14:paraId="7E66B228" w14:textId="77777777" w:rsidR="00F471AA" w:rsidRPr="003A1740" w:rsidRDefault="00F471AA" w:rsidP="00F471AA">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654EE43C" wp14:editId="1E96B6BA">
              <wp:simplePos x="0" y="0"/>
              <wp:positionH relativeFrom="column">
                <wp:posOffset>2609850</wp:posOffset>
              </wp:positionH>
              <wp:positionV relativeFrom="paragraph">
                <wp:posOffset>-228600</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D70ACD8" w14:textId="77777777" w:rsidR="00F471AA" w:rsidRPr="003A1740" w:rsidRDefault="00F471AA" w:rsidP="00F471AA">
                          <w:pPr>
                            <w:rPr>
                              <w:rFonts w:ascii="Poppins SemiBold" w:hAnsi="Poppins SemiBold" w:cs="Poppins SemiBold"/>
                              <w:color w:val="FFFFFF" w:themeColor="background1"/>
                            </w:rPr>
                          </w:pPr>
                          <w:r>
                            <w:rPr>
                              <w:rFonts w:ascii="Poppins SemiBold" w:hAnsi="Poppins SemiBold" w:cs="Poppins SemiBold"/>
                              <w:color w:val="FFFFFF" w:themeColor="background1"/>
                            </w:rPr>
                            <w:t>Measurement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4EE43C" id="_x0000_s1028" type="#_x0000_t202" style="position:absolute;margin-left:205.5pt;margin-top:-18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" filled="f" stroked="f">
              <v:textbox style="mso-fit-shape-to-text:t">
                <w:txbxContent>
                  <w:p w14:paraId="1D70ACD8" w14:textId="77777777" w:rsidR="00F471AA" w:rsidRPr="003A1740" w:rsidRDefault="00F471AA" w:rsidP="00F471AA">
                    <w:pPr>
                      <w:rPr>
                        <w:rFonts w:ascii="Poppins SemiBold" w:hAnsi="Poppins SemiBold" w:cs="Poppins SemiBold"/>
                        <w:color w:val="FFFFFF" w:themeColor="background1"/>
                      </w:rPr>
                    </w:pPr>
                    <w:r>
                      <w:rPr>
                        <w:rFonts w:ascii="Poppins SemiBold" w:hAnsi="Poppins SemiBold" w:cs="Poppins SemiBold"/>
                        <w:color w:val="FFFFFF" w:themeColor="background1"/>
                      </w:rPr>
                      <w:t>Measurement</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986E5C"/>
    <w:multiLevelType w:val="hybridMultilevel"/>
    <w:tmpl w:val="31863C98"/>
    <w:lvl w:ilvl="0" w:tplc="0B341278">
      <w:start w:val="1"/>
      <w:numFmt w:val="bullet"/>
      <w:lvlText w:val=""/>
      <w:lvlJc w:val="left"/>
      <w:pPr>
        <w:ind w:left="1700" w:hanging="360"/>
      </w:pPr>
      <w:rPr>
        <w:rFonts w:ascii="Symbol" w:hAnsi="Symbol"/>
      </w:rPr>
    </w:lvl>
    <w:lvl w:ilvl="1" w:tplc="E2545AD2">
      <w:start w:val="1"/>
      <w:numFmt w:val="bullet"/>
      <w:lvlText w:val=""/>
      <w:lvlJc w:val="left"/>
      <w:pPr>
        <w:ind w:left="1700" w:hanging="360"/>
      </w:pPr>
      <w:rPr>
        <w:rFonts w:ascii="Symbol" w:hAnsi="Symbol"/>
      </w:rPr>
    </w:lvl>
    <w:lvl w:ilvl="2" w:tplc="C62E71D4">
      <w:start w:val="1"/>
      <w:numFmt w:val="bullet"/>
      <w:lvlText w:val=""/>
      <w:lvlJc w:val="left"/>
      <w:pPr>
        <w:ind w:left="1700" w:hanging="360"/>
      </w:pPr>
      <w:rPr>
        <w:rFonts w:ascii="Symbol" w:hAnsi="Symbol"/>
      </w:rPr>
    </w:lvl>
    <w:lvl w:ilvl="3" w:tplc="68948AE6">
      <w:start w:val="1"/>
      <w:numFmt w:val="bullet"/>
      <w:lvlText w:val=""/>
      <w:lvlJc w:val="left"/>
      <w:pPr>
        <w:ind w:left="1700" w:hanging="360"/>
      </w:pPr>
      <w:rPr>
        <w:rFonts w:ascii="Symbol" w:hAnsi="Symbol"/>
      </w:rPr>
    </w:lvl>
    <w:lvl w:ilvl="4" w:tplc="380ED7B0">
      <w:start w:val="1"/>
      <w:numFmt w:val="bullet"/>
      <w:lvlText w:val=""/>
      <w:lvlJc w:val="left"/>
      <w:pPr>
        <w:ind w:left="1700" w:hanging="360"/>
      </w:pPr>
      <w:rPr>
        <w:rFonts w:ascii="Symbol" w:hAnsi="Symbol"/>
      </w:rPr>
    </w:lvl>
    <w:lvl w:ilvl="5" w:tplc="27AA2E82">
      <w:start w:val="1"/>
      <w:numFmt w:val="bullet"/>
      <w:lvlText w:val=""/>
      <w:lvlJc w:val="left"/>
      <w:pPr>
        <w:ind w:left="1700" w:hanging="360"/>
      </w:pPr>
      <w:rPr>
        <w:rFonts w:ascii="Symbol" w:hAnsi="Symbol"/>
      </w:rPr>
    </w:lvl>
    <w:lvl w:ilvl="6" w:tplc="8B444B42">
      <w:start w:val="1"/>
      <w:numFmt w:val="bullet"/>
      <w:lvlText w:val=""/>
      <w:lvlJc w:val="left"/>
      <w:pPr>
        <w:ind w:left="1700" w:hanging="360"/>
      </w:pPr>
      <w:rPr>
        <w:rFonts w:ascii="Symbol" w:hAnsi="Symbol"/>
      </w:rPr>
    </w:lvl>
    <w:lvl w:ilvl="7" w:tplc="AF8AE210">
      <w:start w:val="1"/>
      <w:numFmt w:val="bullet"/>
      <w:lvlText w:val=""/>
      <w:lvlJc w:val="left"/>
      <w:pPr>
        <w:ind w:left="1700" w:hanging="360"/>
      </w:pPr>
      <w:rPr>
        <w:rFonts w:ascii="Symbol" w:hAnsi="Symbol"/>
      </w:rPr>
    </w:lvl>
    <w:lvl w:ilvl="8" w:tplc="3BBE4B90">
      <w:start w:val="1"/>
      <w:numFmt w:val="bullet"/>
      <w:lvlText w:val=""/>
      <w:lvlJc w:val="left"/>
      <w:pPr>
        <w:ind w:left="1700" w:hanging="360"/>
      </w:pPr>
      <w:rPr>
        <w:rFonts w:ascii="Symbol" w:hAnsi="Symbol"/>
      </w:rPr>
    </w:lvl>
  </w:abstractNum>
  <w:abstractNum w:abstractNumId="4"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B7694B"/>
    <w:multiLevelType w:val="hybridMultilevel"/>
    <w:tmpl w:val="6AC2F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0D617E"/>
    <w:multiLevelType w:val="hybridMultilevel"/>
    <w:tmpl w:val="DF00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AF1596"/>
    <w:multiLevelType w:val="hybridMultilevel"/>
    <w:tmpl w:val="86FC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37550D"/>
    <w:multiLevelType w:val="hybridMultilevel"/>
    <w:tmpl w:val="2C32F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263782"/>
    <w:multiLevelType w:val="hybridMultilevel"/>
    <w:tmpl w:val="DC1EF3C6"/>
    <w:lvl w:ilvl="0" w:tplc="04090001">
      <w:start w:val="1"/>
      <w:numFmt w:val="bullet"/>
      <w:lvlText w:val=""/>
      <w:lvlJc w:val="left"/>
      <w:pPr>
        <w:ind w:left="720" w:hanging="360"/>
      </w:pPr>
      <w:rPr>
        <w:rFonts w:ascii="Symbol" w:hAnsi="Symbol" w:hint="default"/>
      </w:rPr>
    </w:lvl>
    <w:lvl w:ilvl="1" w:tplc="8F508754">
      <w:start w:val="1"/>
      <w:numFmt w:val="bullet"/>
      <w:lvlText w:val="•"/>
      <w:lvlJc w:val="left"/>
      <w:pPr>
        <w:ind w:left="1440" w:hanging="360"/>
      </w:pPr>
      <w:rPr>
        <w:rFonts w:ascii="Poppins" w:eastAsia="Arial Unicode MS" w:hAnsi="Poppins" w:cs="Poppin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954505"/>
    <w:multiLevelType w:val="hybridMultilevel"/>
    <w:tmpl w:val="6B8C7A46"/>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2EB88F98">
      <w:start w:val="1"/>
      <w:numFmt w:val="decimal"/>
      <w:lvlText w:val="%3."/>
      <w:lvlJc w:val="left"/>
      <w:pPr>
        <w:ind w:left="2160" w:hanging="360"/>
      </w:pPr>
      <w:rPr>
        <w:rFonts w:hint="default"/>
        <w:color w:val="000000" w:themeColor="text1"/>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9DA1D06"/>
    <w:multiLevelType w:val="hybridMultilevel"/>
    <w:tmpl w:val="FAA8B454"/>
    <w:lvl w:ilvl="0" w:tplc="97285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D40DB2"/>
    <w:multiLevelType w:val="hybridMultilevel"/>
    <w:tmpl w:val="2C82FC5C"/>
    <w:numStyleLink w:val="ImportedStyle12"/>
  </w:abstractNum>
  <w:abstractNum w:abstractNumId="18"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2E0541"/>
    <w:multiLevelType w:val="hybridMultilevel"/>
    <w:tmpl w:val="5A92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21" w15:restartNumberingAfterBreak="0">
    <w:nsid w:val="0C6E087A"/>
    <w:multiLevelType w:val="hybridMultilevel"/>
    <w:tmpl w:val="B1D6D0FC"/>
    <w:lvl w:ilvl="0" w:tplc="108653B0">
      <w:start w:val="1"/>
      <w:numFmt w:val="bullet"/>
      <w:lvlText w:val=""/>
      <w:lvlJc w:val="left"/>
      <w:pPr>
        <w:ind w:left="980" w:hanging="360"/>
      </w:pPr>
      <w:rPr>
        <w:rFonts w:ascii="Symbol" w:hAnsi="Symbol"/>
      </w:rPr>
    </w:lvl>
    <w:lvl w:ilvl="1" w:tplc="F6887F2E">
      <w:start w:val="1"/>
      <w:numFmt w:val="bullet"/>
      <w:lvlText w:val=""/>
      <w:lvlJc w:val="left"/>
      <w:pPr>
        <w:ind w:left="980" w:hanging="360"/>
      </w:pPr>
      <w:rPr>
        <w:rFonts w:ascii="Symbol" w:hAnsi="Symbol"/>
      </w:rPr>
    </w:lvl>
    <w:lvl w:ilvl="2" w:tplc="70ECAB4A">
      <w:start w:val="1"/>
      <w:numFmt w:val="bullet"/>
      <w:lvlText w:val=""/>
      <w:lvlJc w:val="left"/>
      <w:pPr>
        <w:ind w:left="980" w:hanging="360"/>
      </w:pPr>
      <w:rPr>
        <w:rFonts w:ascii="Symbol" w:hAnsi="Symbol"/>
      </w:rPr>
    </w:lvl>
    <w:lvl w:ilvl="3" w:tplc="D1924340">
      <w:start w:val="1"/>
      <w:numFmt w:val="bullet"/>
      <w:lvlText w:val=""/>
      <w:lvlJc w:val="left"/>
      <w:pPr>
        <w:ind w:left="980" w:hanging="360"/>
      </w:pPr>
      <w:rPr>
        <w:rFonts w:ascii="Symbol" w:hAnsi="Symbol"/>
      </w:rPr>
    </w:lvl>
    <w:lvl w:ilvl="4" w:tplc="3D5E8EF0">
      <w:start w:val="1"/>
      <w:numFmt w:val="bullet"/>
      <w:lvlText w:val=""/>
      <w:lvlJc w:val="left"/>
      <w:pPr>
        <w:ind w:left="980" w:hanging="360"/>
      </w:pPr>
      <w:rPr>
        <w:rFonts w:ascii="Symbol" w:hAnsi="Symbol"/>
      </w:rPr>
    </w:lvl>
    <w:lvl w:ilvl="5" w:tplc="2E888740">
      <w:start w:val="1"/>
      <w:numFmt w:val="bullet"/>
      <w:lvlText w:val=""/>
      <w:lvlJc w:val="left"/>
      <w:pPr>
        <w:ind w:left="980" w:hanging="360"/>
      </w:pPr>
      <w:rPr>
        <w:rFonts w:ascii="Symbol" w:hAnsi="Symbol"/>
      </w:rPr>
    </w:lvl>
    <w:lvl w:ilvl="6" w:tplc="3E164AAC">
      <w:start w:val="1"/>
      <w:numFmt w:val="bullet"/>
      <w:lvlText w:val=""/>
      <w:lvlJc w:val="left"/>
      <w:pPr>
        <w:ind w:left="980" w:hanging="360"/>
      </w:pPr>
      <w:rPr>
        <w:rFonts w:ascii="Symbol" w:hAnsi="Symbol"/>
      </w:rPr>
    </w:lvl>
    <w:lvl w:ilvl="7" w:tplc="149ABB5A">
      <w:start w:val="1"/>
      <w:numFmt w:val="bullet"/>
      <w:lvlText w:val=""/>
      <w:lvlJc w:val="left"/>
      <w:pPr>
        <w:ind w:left="980" w:hanging="360"/>
      </w:pPr>
      <w:rPr>
        <w:rFonts w:ascii="Symbol" w:hAnsi="Symbol"/>
      </w:rPr>
    </w:lvl>
    <w:lvl w:ilvl="8" w:tplc="0674D3CA">
      <w:start w:val="1"/>
      <w:numFmt w:val="bullet"/>
      <w:lvlText w:val=""/>
      <w:lvlJc w:val="left"/>
      <w:pPr>
        <w:ind w:left="980" w:hanging="360"/>
      </w:pPr>
      <w:rPr>
        <w:rFonts w:ascii="Symbol" w:hAnsi="Symbol"/>
      </w:rPr>
    </w:lvl>
  </w:abstractNum>
  <w:abstractNum w:abstractNumId="22" w15:restartNumberingAfterBreak="0">
    <w:nsid w:val="0C8B6CF8"/>
    <w:multiLevelType w:val="hybridMultilevel"/>
    <w:tmpl w:val="7FF41308"/>
    <w:numStyleLink w:val="ImportedStyle1"/>
  </w:abstractNum>
  <w:abstractNum w:abstractNumId="23" w15:restartNumberingAfterBreak="0">
    <w:nsid w:val="0CBF2D85"/>
    <w:multiLevelType w:val="hybridMultilevel"/>
    <w:tmpl w:val="18F27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1E2CF1"/>
    <w:multiLevelType w:val="hybridMultilevel"/>
    <w:tmpl w:val="9B824880"/>
    <w:lvl w:ilvl="0" w:tplc="B894818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EC726F"/>
    <w:multiLevelType w:val="hybridMultilevel"/>
    <w:tmpl w:val="9F841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AE67E7"/>
    <w:multiLevelType w:val="hybridMultilevel"/>
    <w:tmpl w:val="9C1EC2AE"/>
    <w:lvl w:ilvl="0" w:tplc="B894818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2091EAF"/>
    <w:multiLevelType w:val="hybridMultilevel"/>
    <w:tmpl w:val="F87AF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128E1773"/>
    <w:multiLevelType w:val="hybridMultilevel"/>
    <w:tmpl w:val="B1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7C4460"/>
    <w:multiLevelType w:val="hybridMultilevel"/>
    <w:tmpl w:val="C6100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851853"/>
    <w:multiLevelType w:val="hybridMultilevel"/>
    <w:tmpl w:val="D3FC1472"/>
    <w:lvl w:ilvl="0" w:tplc="03CE43BA">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16E51439"/>
    <w:multiLevelType w:val="hybridMultilevel"/>
    <w:tmpl w:val="05D415B6"/>
    <w:lvl w:ilvl="0" w:tplc="63FC2222">
      <w:start w:val="1"/>
      <w:numFmt w:val="bullet"/>
      <w:lvlText w:val=""/>
      <w:lvlJc w:val="left"/>
      <w:pPr>
        <w:ind w:left="720" w:hanging="360"/>
      </w:pPr>
      <w:rPr>
        <w:rFonts w:ascii="Symbol" w:hAnsi="Symbol"/>
      </w:rPr>
    </w:lvl>
    <w:lvl w:ilvl="1" w:tplc="DA3A906A">
      <w:start w:val="1"/>
      <w:numFmt w:val="bullet"/>
      <w:lvlText w:val=""/>
      <w:lvlJc w:val="left"/>
      <w:pPr>
        <w:ind w:left="720" w:hanging="360"/>
      </w:pPr>
      <w:rPr>
        <w:rFonts w:ascii="Symbol" w:hAnsi="Symbol"/>
      </w:rPr>
    </w:lvl>
    <w:lvl w:ilvl="2" w:tplc="DFA65D06">
      <w:start w:val="1"/>
      <w:numFmt w:val="bullet"/>
      <w:lvlText w:val=""/>
      <w:lvlJc w:val="left"/>
      <w:pPr>
        <w:ind w:left="720" w:hanging="360"/>
      </w:pPr>
      <w:rPr>
        <w:rFonts w:ascii="Symbol" w:hAnsi="Symbol"/>
      </w:rPr>
    </w:lvl>
    <w:lvl w:ilvl="3" w:tplc="13667662">
      <w:start w:val="1"/>
      <w:numFmt w:val="bullet"/>
      <w:lvlText w:val=""/>
      <w:lvlJc w:val="left"/>
      <w:pPr>
        <w:ind w:left="720" w:hanging="360"/>
      </w:pPr>
      <w:rPr>
        <w:rFonts w:ascii="Symbol" w:hAnsi="Symbol"/>
      </w:rPr>
    </w:lvl>
    <w:lvl w:ilvl="4" w:tplc="F934CD98">
      <w:start w:val="1"/>
      <w:numFmt w:val="bullet"/>
      <w:lvlText w:val=""/>
      <w:lvlJc w:val="left"/>
      <w:pPr>
        <w:ind w:left="720" w:hanging="360"/>
      </w:pPr>
      <w:rPr>
        <w:rFonts w:ascii="Symbol" w:hAnsi="Symbol"/>
      </w:rPr>
    </w:lvl>
    <w:lvl w:ilvl="5" w:tplc="FE941072">
      <w:start w:val="1"/>
      <w:numFmt w:val="bullet"/>
      <w:lvlText w:val=""/>
      <w:lvlJc w:val="left"/>
      <w:pPr>
        <w:ind w:left="720" w:hanging="360"/>
      </w:pPr>
      <w:rPr>
        <w:rFonts w:ascii="Symbol" w:hAnsi="Symbol"/>
      </w:rPr>
    </w:lvl>
    <w:lvl w:ilvl="6" w:tplc="52D2D296">
      <w:start w:val="1"/>
      <w:numFmt w:val="bullet"/>
      <w:lvlText w:val=""/>
      <w:lvlJc w:val="left"/>
      <w:pPr>
        <w:ind w:left="720" w:hanging="360"/>
      </w:pPr>
      <w:rPr>
        <w:rFonts w:ascii="Symbol" w:hAnsi="Symbol"/>
      </w:rPr>
    </w:lvl>
    <w:lvl w:ilvl="7" w:tplc="5B7CFC12">
      <w:start w:val="1"/>
      <w:numFmt w:val="bullet"/>
      <w:lvlText w:val=""/>
      <w:lvlJc w:val="left"/>
      <w:pPr>
        <w:ind w:left="720" w:hanging="360"/>
      </w:pPr>
      <w:rPr>
        <w:rFonts w:ascii="Symbol" w:hAnsi="Symbol"/>
      </w:rPr>
    </w:lvl>
    <w:lvl w:ilvl="8" w:tplc="FF2A9F1A">
      <w:start w:val="1"/>
      <w:numFmt w:val="bullet"/>
      <w:lvlText w:val=""/>
      <w:lvlJc w:val="left"/>
      <w:pPr>
        <w:ind w:left="720" w:hanging="360"/>
      </w:pPr>
      <w:rPr>
        <w:rFonts w:ascii="Symbol" w:hAnsi="Symbol"/>
      </w:rPr>
    </w:lvl>
  </w:abstractNum>
  <w:abstractNum w:abstractNumId="35" w15:restartNumberingAfterBreak="0">
    <w:nsid w:val="17055629"/>
    <w:multiLevelType w:val="hybridMultilevel"/>
    <w:tmpl w:val="1946D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F1656F"/>
    <w:multiLevelType w:val="hybridMultilevel"/>
    <w:tmpl w:val="4200761E"/>
    <w:lvl w:ilvl="0" w:tplc="EA5460A0">
      <w:start w:val="1"/>
      <w:numFmt w:val="bullet"/>
      <w:lvlText w:val=""/>
      <w:lvlJc w:val="left"/>
      <w:pPr>
        <w:ind w:left="980" w:hanging="360"/>
      </w:pPr>
      <w:rPr>
        <w:rFonts w:ascii="Symbol" w:hAnsi="Symbol"/>
      </w:rPr>
    </w:lvl>
    <w:lvl w:ilvl="1" w:tplc="557876B4">
      <w:start w:val="1"/>
      <w:numFmt w:val="bullet"/>
      <w:lvlText w:val=""/>
      <w:lvlJc w:val="left"/>
      <w:pPr>
        <w:ind w:left="980" w:hanging="360"/>
      </w:pPr>
      <w:rPr>
        <w:rFonts w:ascii="Symbol" w:hAnsi="Symbol"/>
      </w:rPr>
    </w:lvl>
    <w:lvl w:ilvl="2" w:tplc="7654F0B0">
      <w:start w:val="1"/>
      <w:numFmt w:val="bullet"/>
      <w:lvlText w:val=""/>
      <w:lvlJc w:val="left"/>
      <w:pPr>
        <w:ind w:left="980" w:hanging="360"/>
      </w:pPr>
      <w:rPr>
        <w:rFonts w:ascii="Symbol" w:hAnsi="Symbol"/>
      </w:rPr>
    </w:lvl>
    <w:lvl w:ilvl="3" w:tplc="1EAC3286">
      <w:start w:val="1"/>
      <w:numFmt w:val="bullet"/>
      <w:lvlText w:val=""/>
      <w:lvlJc w:val="left"/>
      <w:pPr>
        <w:ind w:left="980" w:hanging="360"/>
      </w:pPr>
      <w:rPr>
        <w:rFonts w:ascii="Symbol" w:hAnsi="Symbol"/>
      </w:rPr>
    </w:lvl>
    <w:lvl w:ilvl="4" w:tplc="9350EA16">
      <w:start w:val="1"/>
      <w:numFmt w:val="bullet"/>
      <w:lvlText w:val=""/>
      <w:lvlJc w:val="left"/>
      <w:pPr>
        <w:ind w:left="980" w:hanging="360"/>
      </w:pPr>
      <w:rPr>
        <w:rFonts w:ascii="Symbol" w:hAnsi="Symbol"/>
      </w:rPr>
    </w:lvl>
    <w:lvl w:ilvl="5" w:tplc="0A5CE75C">
      <w:start w:val="1"/>
      <w:numFmt w:val="bullet"/>
      <w:lvlText w:val=""/>
      <w:lvlJc w:val="left"/>
      <w:pPr>
        <w:ind w:left="980" w:hanging="360"/>
      </w:pPr>
      <w:rPr>
        <w:rFonts w:ascii="Symbol" w:hAnsi="Symbol"/>
      </w:rPr>
    </w:lvl>
    <w:lvl w:ilvl="6" w:tplc="3446AD22">
      <w:start w:val="1"/>
      <w:numFmt w:val="bullet"/>
      <w:lvlText w:val=""/>
      <w:lvlJc w:val="left"/>
      <w:pPr>
        <w:ind w:left="980" w:hanging="360"/>
      </w:pPr>
      <w:rPr>
        <w:rFonts w:ascii="Symbol" w:hAnsi="Symbol"/>
      </w:rPr>
    </w:lvl>
    <w:lvl w:ilvl="7" w:tplc="8F86A8C4">
      <w:start w:val="1"/>
      <w:numFmt w:val="bullet"/>
      <w:lvlText w:val=""/>
      <w:lvlJc w:val="left"/>
      <w:pPr>
        <w:ind w:left="980" w:hanging="360"/>
      </w:pPr>
      <w:rPr>
        <w:rFonts w:ascii="Symbol" w:hAnsi="Symbol"/>
      </w:rPr>
    </w:lvl>
    <w:lvl w:ilvl="8" w:tplc="04AEF76A">
      <w:start w:val="1"/>
      <w:numFmt w:val="bullet"/>
      <w:lvlText w:val=""/>
      <w:lvlJc w:val="left"/>
      <w:pPr>
        <w:ind w:left="980" w:hanging="360"/>
      </w:pPr>
      <w:rPr>
        <w:rFonts w:ascii="Symbol" w:hAnsi="Symbol"/>
      </w:rPr>
    </w:lvl>
  </w:abstractNum>
  <w:abstractNum w:abstractNumId="38"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5E2247"/>
    <w:multiLevelType w:val="hybridMultilevel"/>
    <w:tmpl w:val="6E308740"/>
    <w:lvl w:ilvl="0" w:tplc="03D66BEE">
      <w:start w:val="1"/>
      <w:numFmt w:val="bullet"/>
      <w:lvlText w:val=""/>
      <w:lvlJc w:val="left"/>
      <w:pPr>
        <w:ind w:left="1700" w:hanging="360"/>
      </w:pPr>
      <w:rPr>
        <w:rFonts w:ascii="Symbol" w:hAnsi="Symbol"/>
      </w:rPr>
    </w:lvl>
    <w:lvl w:ilvl="1" w:tplc="19F8BB26">
      <w:start w:val="1"/>
      <w:numFmt w:val="bullet"/>
      <w:lvlText w:val=""/>
      <w:lvlJc w:val="left"/>
      <w:pPr>
        <w:ind w:left="1700" w:hanging="360"/>
      </w:pPr>
      <w:rPr>
        <w:rFonts w:ascii="Symbol" w:hAnsi="Symbol"/>
      </w:rPr>
    </w:lvl>
    <w:lvl w:ilvl="2" w:tplc="432C411C">
      <w:start w:val="1"/>
      <w:numFmt w:val="bullet"/>
      <w:lvlText w:val=""/>
      <w:lvlJc w:val="left"/>
      <w:pPr>
        <w:ind w:left="1700" w:hanging="360"/>
      </w:pPr>
      <w:rPr>
        <w:rFonts w:ascii="Symbol" w:hAnsi="Symbol"/>
      </w:rPr>
    </w:lvl>
    <w:lvl w:ilvl="3" w:tplc="2CBA6488">
      <w:start w:val="1"/>
      <w:numFmt w:val="bullet"/>
      <w:lvlText w:val=""/>
      <w:lvlJc w:val="left"/>
      <w:pPr>
        <w:ind w:left="1700" w:hanging="360"/>
      </w:pPr>
      <w:rPr>
        <w:rFonts w:ascii="Symbol" w:hAnsi="Symbol"/>
      </w:rPr>
    </w:lvl>
    <w:lvl w:ilvl="4" w:tplc="1958C20E">
      <w:start w:val="1"/>
      <w:numFmt w:val="bullet"/>
      <w:lvlText w:val=""/>
      <w:lvlJc w:val="left"/>
      <w:pPr>
        <w:ind w:left="1700" w:hanging="360"/>
      </w:pPr>
      <w:rPr>
        <w:rFonts w:ascii="Symbol" w:hAnsi="Symbol"/>
      </w:rPr>
    </w:lvl>
    <w:lvl w:ilvl="5" w:tplc="3A74DDBE">
      <w:start w:val="1"/>
      <w:numFmt w:val="bullet"/>
      <w:lvlText w:val=""/>
      <w:lvlJc w:val="left"/>
      <w:pPr>
        <w:ind w:left="1700" w:hanging="360"/>
      </w:pPr>
      <w:rPr>
        <w:rFonts w:ascii="Symbol" w:hAnsi="Symbol"/>
      </w:rPr>
    </w:lvl>
    <w:lvl w:ilvl="6" w:tplc="72CEBF86">
      <w:start w:val="1"/>
      <w:numFmt w:val="bullet"/>
      <w:lvlText w:val=""/>
      <w:lvlJc w:val="left"/>
      <w:pPr>
        <w:ind w:left="1700" w:hanging="360"/>
      </w:pPr>
      <w:rPr>
        <w:rFonts w:ascii="Symbol" w:hAnsi="Symbol"/>
      </w:rPr>
    </w:lvl>
    <w:lvl w:ilvl="7" w:tplc="0C2E8514">
      <w:start w:val="1"/>
      <w:numFmt w:val="bullet"/>
      <w:lvlText w:val=""/>
      <w:lvlJc w:val="left"/>
      <w:pPr>
        <w:ind w:left="1700" w:hanging="360"/>
      </w:pPr>
      <w:rPr>
        <w:rFonts w:ascii="Symbol" w:hAnsi="Symbol"/>
      </w:rPr>
    </w:lvl>
    <w:lvl w:ilvl="8" w:tplc="E39C61FE">
      <w:start w:val="1"/>
      <w:numFmt w:val="bullet"/>
      <w:lvlText w:val=""/>
      <w:lvlJc w:val="left"/>
      <w:pPr>
        <w:ind w:left="1700" w:hanging="360"/>
      </w:pPr>
      <w:rPr>
        <w:rFonts w:ascii="Symbol" w:hAnsi="Symbol"/>
      </w:rPr>
    </w:lvl>
  </w:abstractNum>
  <w:abstractNum w:abstractNumId="40" w15:restartNumberingAfterBreak="0">
    <w:nsid w:val="1BD01EE7"/>
    <w:multiLevelType w:val="hybridMultilevel"/>
    <w:tmpl w:val="6A14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FC20BF"/>
    <w:multiLevelType w:val="hybridMultilevel"/>
    <w:tmpl w:val="2A16F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36E502C">
      <w:start w:val="4"/>
      <w:numFmt w:val="bullet"/>
      <w:lvlText w:val="•"/>
      <w:lvlJc w:val="left"/>
      <w:pPr>
        <w:ind w:left="2160" w:hanging="360"/>
      </w:pPr>
      <w:rPr>
        <w:rFonts w:ascii="Calibri" w:eastAsiaTheme="minorHAnsi"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1AA308B"/>
    <w:multiLevelType w:val="hybridMultilevel"/>
    <w:tmpl w:val="1526A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293599"/>
    <w:multiLevelType w:val="hybridMultilevel"/>
    <w:tmpl w:val="FF9A7B58"/>
    <w:lvl w:ilvl="0" w:tplc="47AE5CE0">
      <w:start w:val="1"/>
      <w:numFmt w:val="bullet"/>
      <w:lvlText w:val=""/>
      <w:lvlJc w:val="left"/>
      <w:pPr>
        <w:ind w:left="1700" w:hanging="360"/>
      </w:pPr>
      <w:rPr>
        <w:rFonts w:ascii="Symbol" w:hAnsi="Symbol"/>
      </w:rPr>
    </w:lvl>
    <w:lvl w:ilvl="1" w:tplc="920C7168">
      <w:start w:val="1"/>
      <w:numFmt w:val="bullet"/>
      <w:lvlText w:val=""/>
      <w:lvlJc w:val="left"/>
      <w:pPr>
        <w:ind w:left="1700" w:hanging="360"/>
      </w:pPr>
      <w:rPr>
        <w:rFonts w:ascii="Symbol" w:hAnsi="Symbol"/>
      </w:rPr>
    </w:lvl>
    <w:lvl w:ilvl="2" w:tplc="328A3EFC">
      <w:start w:val="1"/>
      <w:numFmt w:val="bullet"/>
      <w:lvlText w:val=""/>
      <w:lvlJc w:val="left"/>
      <w:pPr>
        <w:ind w:left="1700" w:hanging="360"/>
      </w:pPr>
      <w:rPr>
        <w:rFonts w:ascii="Symbol" w:hAnsi="Symbol"/>
      </w:rPr>
    </w:lvl>
    <w:lvl w:ilvl="3" w:tplc="B8B6C6C8">
      <w:start w:val="1"/>
      <w:numFmt w:val="bullet"/>
      <w:lvlText w:val=""/>
      <w:lvlJc w:val="left"/>
      <w:pPr>
        <w:ind w:left="1700" w:hanging="360"/>
      </w:pPr>
      <w:rPr>
        <w:rFonts w:ascii="Symbol" w:hAnsi="Symbol"/>
      </w:rPr>
    </w:lvl>
    <w:lvl w:ilvl="4" w:tplc="5F2EFD92">
      <w:start w:val="1"/>
      <w:numFmt w:val="bullet"/>
      <w:lvlText w:val=""/>
      <w:lvlJc w:val="left"/>
      <w:pPr>
        <w:ind w:left="1700" w:hanging="360"/>
      </w:pPr>
      <w:rPr>
        <w:rFonts w:ascii="Symbol" w:hAnsi="Symbol"/>
      </w:rPr>
    </w:lvl>
    <w:lvl w:ilvl="5" w:tplc="639A78BA">
      <w:start w:val="1"/>
      <w:numFmt w:val="bullet"/>
      <w:lvlText w:val=""/>
      <w:lvlJc w:val="left"/>
      <w:pPr>
        <w:ind w:left="1700" w:hanging="360"/>
      </w:pPr>
      <w:rPr>
        <w:rFonts w:ascii="Symbol" w:hAnsi="Symbol"/>
      </w:rPr>
    </w:lvl>
    <w:lvl w:ilvl="6" w:tplc="E474EF90">
      <w:start w:val="1"/>
      <w:numFmt w:val="bullet"/>
      <w:lvlText w:val=""/>
      <w:lvlJc w:val="left"/>
      <w:pPr>
        <w:ind w:left="1700" w:hanging="360"/>
      </w:pPr>
      <w:rPr>
        <w:rFonts w:ascii="Symbol" w:hAnsi="Symbol"/>
      </w:rPr>
    </w:lvl>
    <w:lvl w:ilvl="7" w:tplc="F22407BC">
      <w:start w:val="1"/>
      <w:numFmt w:val="bullet"/>
      <w:lvlText w:val=""/>
      <w:lvlJc w:val="left"/>
      <w:pPr>
        <w:ind w:left="1700" w:hanging="360"/>
      </w:pPr>
      <w:rPr>
        <w:rFonts w:ascii="Symbol" w:hAnsi="Symbol"/>
      </w:rPr>
    </w:lvl>
    <w:lvl w:ilvl="8" w:tplc="3AA67678">
      <w:start w:val="1"/>
      <w:numFmt w:val="bullet"/>
      <w:lvlText w:val=""/>
      <w:lvlJc w:val="left"/>
      <w:pPr>
        <w:ind w:left="1700" w:hanging="360"/>
      </w:pPr>
      <w:rPr>
        <w:rFonts w:ascii="Symbol" w:hAnsi="Symbol"/>
      </w:rPr>
    </w:lvl>
  </w:abstractNum>
  <w:abstractNum w:abstractNumId="49" w15:restartNumberingAfterBreak="0">
    <w:nsid w:val="22DD307B"/>
    <w:multiLevelType w:val="hybridMultilevel"/>
    <w:tmpl w:val="31C4B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4DC486E"/>
    <w:multiLevelType w:val="hybridMultilevel"/>
    <w:tmpl w:val="B84843D8"/>
    <w:lvl w:ilvl="0" w:tplc="042A125E">
      <w:start w:val="1"/>
      <w:numFmt w:val="bullet"/>
      <w:lvlText w:val=""/>
      <w:lvlJc w:val="left"/>
      <w:pPr>
        <w:ind w:left="1080" w:hanging="360"/>
      </w:pPr>
      <w:rPr>
        <w:rFonts w:ascii="Symbol" w:hAnsi="Symbol"/>
      </w:rPr>
    </w:lvl>
    <w:lvl w:ilvl="1" w:tplc="E1E828EC">
      <w:start w:val="1"/>
      <w:numFmt w:val="bullet"/>
      <w:lvlText w:val=""/>
      <w:lvlJc w:val="left"/>
      <w:pPr>
        <w:ind w:left="1080" w:hanging="360"/>
      </w:pPr>
      <w:rPr>
        <w:rFonts w:ascii="Symbol" w:hAnsi="Symbol"/>
      </w:rPr>
    </w:lvl>
    <w:lvl w:ilvl="2" w:tplc="35CE9B58">
      <w:start w:val="1"/>
      <w:numFmt w:val="bullet"/>
      <w:lvlText w:val=""/>
      <w:lvlJc w:val="left"/>
      <w:pPr>
        <w:ind w:left="1080" w:hanging="360"/>
      </w:pPr>
      <w:rPr>
        <w:rFonts w:ascii="Symbol" w:hAnsi="Symbol"/>
      </w:rPr>
    </w:lvl>
    <w:lvl w:ilvl="3" w:tplc="1C1A7B88">
      <w:start w:val="1"/>
      <w:numFmt w:val="bullet"/>
      <w:lvlText w:val=""/>
      <w:lvlJc w:val="left"/>
      <w:pPr>
        <w:ind w:left="1080" w:hanging="360"/>
      </w:pPr>
      <w:rPr>
        <w:rFonts w:ascii="Symbol" w:hAnsi="Symbol"/>
      </w:rPr>
    </w:lvl>
    <w:lvl w:ilvl="4" w:tplc="A7B69C76">
      <w:start w:val="1"/>
      <w:numFmt w:val="bullet"/>
      <w:lvlText w:val=""/>
      <w:lvlJc w:val="left"/>
      <w:pPr>
        <w:ind w:left="1080" w:hanging="360"/>
      </w:pPr>
      <w:rPr>
        <w:rFonts w:ascii="Symbol" w:hAnsi="Symbol"/>
      </w:rPr>
    </w:lvl>
    <w:lvl w:ilvl="5" w:tplc="E88CD94E">
      <w:start w:val="1"/>
      <w:numFmt w:val="bullet"/>
      <w:lvlText w:val=""/>
      <w:lvlJc w:val="left"/>
      <w:pPr>
        <w:ind w:left="1080" w:hanging="360"/>
      </w:pPr>
      <w:rPr>
        <w:rFonts w:ascii="Symbol" w:hAnsi="Symbol"/>
      </w:rPr>
    </w:lvl>
    <w:lvl w:ilvl="6" w:tplc="449A453C">
      <w:start w:val="1"/>
      <w:numFmt w:val="bullet"/>
      <w:lvlText w:val=""/>
      <w:lvlJc w:val="left"/>
      <w:pPr>
        <w:ind w:left="1080" w:hanging="360"/>
      </w:pPr>
      <w:rPr>
        <w:rFonts w:ascii="Symbol" w:hAnsi="Symbol"/>
      </w:rPr>
    </w:lvl>
    <w:lvl w:ilvl="7" w:tplc="A1DE57CE">
      <w:start w:val="1"/>
      <w:numFmt w:val="bullet"/>
      <w:lvlText w:val=""/>
      <w:lvlJc w:val="left"/>
      <w:pPr>
        <w:ind w:left="1080" w:hanging="360"/>
      </w:pPr>
      <w:rPr>
        <w:rFonts w:ascii="Symbol" w:hAnsi="Symbol"/>
      </w:rPr>
    </w:lvl>
    <w:lvl w:ilvl="8" w:tplc="E8267B8A">
      <w:start w:val="1"/>
      <w:numFmt w:val="bullet"/>
      <w:lvlText w:val=""/>
      <w:lvlJc w:val="left"/>
      <w:pPr>
        <w:ind w:left="1080" w:hanging="360"/>
      </w:pPr>
      <w:rPr>
        <w:rFonts w:ascii="Symbol" w:hAnsi="Symbol"/>
      </w:rPr>
    </w:lvl>
  </w:abstractNum>
  <w:abstractNum w:abstractNumId="52"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5D941FB"/>
    <w:multiLevelType w:val="hybridMultilevel"/>
    <w:tmpl w:val="002E4CA4"/>
    <w:lvl w:ilvl="0" w:tplc="C3726422">
      <w:start w:val="1"/>
      <w:numFmt w:val="bullet"/>
      <w:lvlText w:val=""/>
      <w:lvlJc w:val="left"/>
      <w:pPr>
        <w:ind w:left="1700" w:hanging="360"/>
      </w:pPr>
      <w:rPr>
        <w:rFonts w:ascii="Symbol" w:hAnsi="Symbol"/>
      </w:rPr>
    </w:lvl>
    <w:lvl w:ilvl="1" w:tplc="FC24AA66">
      <w:start w:val="1"/>
      <w:numFmt w:val="bullet"/>
      <w:lvlText w:val=""/>
      <w:lvlJc w:val="left"/>
      <w:pPr>
        <w:ind w:left="1700" w:hanging="360"/>
      </w:pPr>
      <w:rPr>
        <w:rFonts w:ascii="Symbol" w:hAnsi="Symbol"/>
      </w:rPr>
    </w:lvl>
    <w:lvl w:ilvl="2" w:tplc="BCA48A20">
      <w:start w:val="1"/>
      <w:numFmt w:val="bullet"/>
      <w:lvlText w:val=""/>
      <w:lvlJc w:val="left"/>
      <w:pPr>
        <w:ind w:left="1700" w:hanging="360"/>
      </w:pPr>
      <w:rPr>
        <w:rFonts w:ascii="Symbol" w:hAnsi="Symbol"/>
      </w:rPr>
    </w:lvl>
    <w:lvl w:ilvl="3" w:tplc="69A424C2">
      <w:start w:val="1"/>
      <w:numFmt w:val="bullet"/>
      <w:lvlText w:val=""/>
      <w:lvlJc w:val="left"/>
      <w:pPr>
        <w:ind w:left="1700" w:hanging="360"/>
      </w:pPr>
      <w:rPr>
        <w:rFonts w:ascii="Symbol" w:hAnsi="Symbol"/>
      </w:rPr>
    </w:lvl>
    <w:lvl w:ilvl="4" w:tplc="6D027DEA">
      <w:start w:val="1"/>
      <w:numFmt w:val="bullet"/>
      <w:lvlText w:val=""/>
      <w:lvlJc w:val="left"/>
      <w:pPr>
        <w:ind w:left="1700" w:hanging="360"/>
      </w:pPr>
      <w:rPr>
        <w:rFonts w:ascii="Symbol" w:hAnsi="Symbol"/>
      </w:rPr>
    </w:lvl>
    <w:lvl w:ilvl="5" w:tplc="076C3592">
      <w:start w:val="1"/>
      <w:numFmt w:val="bullet"/>
      <w:lvlText w:val=""/>
      <w:lvlJc w:val="left"/>
      <w:pPr>
        <w:ind w:left="1700" w:hanging="360"/>
      </w:pPr>
      <w:rPr>
        <w:rFonts w:ascii="Symbol" w:hAnsi="Symbol"/>
      </w:rPr>
    </w:lvl>
    <w:lvl w:ilvl="6" w:tplc="84C4C008">
      <w:start w:val="1"/>
      <w:numFmt w:val="bullet"/>
      <w:lvlText w:val=""/>
      <w:lvlJc w:val="left"/>
      <w:pPr>
        <w:ind w:left="1700" w:hanging="360"/>
      </w:pPr>
      <w:rPr>
        <w:rFonts w:ascii="Symbol" w:hAnsi="Symbol"/>
      </w:rPr>
    </w:lvl>
    <w:lvl w:ilvl="7" w:tplc="9BCEB51E">
      <w:start w:val="1"/>
      <w:numFmt w:val="bullet"/>
      <w:lvlText w:val=""/>
      <w:lvlJc w:val="left"/>
      <w:pPr>
        <w:ind w:left="1700" w:hanging="360"/>
      </w:pPr>
      <w:rPr>
        <w:rFonts w:ascii="Symbol" w:hAnsi="Symbol"/>
      </w:rPr>
    </w:lvl>
    <w:lvl w:ilvl="8" w:tplc="B06A4A50">
      <w:start w:val="1"/>
      <w:numFmt w:val="bullet"/>
      <w:lvlText w:val=""/>
      <w:lvlJc w:val="left"/>
      <w:pPr>
        <w:ind w:left="1700" w:hanging="360"/>
      </w:pPr>
      <w:rPr>
        <w:rFonts w:ascii="Symbol" w:hAnsi="Symbol"/>
      </w:rPr>
    </w:lvl>
  </w:abstractNum>
  <w:abstractNum w:abstractNumId="55" w15:restartNumberingAfterBreak="0">
    <w:nsid w:val="268A3FEA"/>
    <w:multiLevelType w:val="hybridMultilevel"/>
    <w:tmpl w:val="854E70B2"/>
    <w:lvl w:ilvl="0" w:tplc="04090001">
      <w:start w:val="1"/>
      <w:numFmt w:val="bullet"/>
      <w:lvlText w:val=""/>
      <w:lvlJc w:val="left"/>
      <w:pPr>
        <w:ind w:left="720" w:hanging="360"/>
      </w:pPr>
      <w:rPr>
        <w:rFonts w:ascii="Symbol" w:hAnsi="Symbol" w:hint="default"/>
      </w:rPr>
    </w:lvl>
    <w:lvl w:ilvl="1" w:tplc="E9DC395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6F12617"/>
    <w:multiLevelType w:val="hybridMultilevel"/>
    <w:tmpl w:val="EF08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7356638"/>
    <w:multiLevelType w:val="hybridMultilevel"/>
    <w:tmpl w:val="A4469954"/>
    <w:lvl w:ilvl="0" w:tplc="B4A23360">
      <w:start w:val="1"/>
      <w:numFmt w:val="bullet"/>
      <w:lvlText w:val=""/>
      <w:lvlJc w:val="left"/>
      <w:pPr>
        <w:ind w:left="1080" w:hanging="360"/>
      </w:pPr>
      <w:rPr>
        <w:rFonts w:ascii="Symbol" w:hAnsi="Symbol"/>
      </w:rPr>
    </w:lvl>
    <w:lvl w:ilvl="1" w:tplc="43127EC2">
      <w:start w:val="1"/>
      <w:numFmt w:val="bullet"/>
      <w:lvlText w:val=""/>
      <w:lvlJc w:val="left"/>
      <w:pPr>
        <w:ind w:left="1080" w:hanging="360"/>
      </w:pPr>
      <w:rPr>
        <w:rFonts w:ascii="Symbol" w:hAnsi="Symbol"/>
      </w:rPr>
    </w:lvl>
    <w:lvl w:ilvl="2" w:tplc="536492DC">
      <w:start w:val="1"/>
      <w:numFmt w:val="bullet"/>
      <w:lvlText w:val=""/>
      <w:lvlJc w:val="left"/>
      <w:pPr>
        <w:ind w:left="1080" w:hanging="360"/>
      </w:pPr>
      <w:rPr>
        <w:rFonts w:ascii="Symbol" w:hAnsi="Symbol"/>
      </w:rPr>
    </w:lvl>
    <w:lvl w:ilvl="3" w:tplc="A1D286C6">
      <w:start w:val="1"/>
      <w:numFmt w:val="bullet"/>
      <w:lvlText w:val=""/>
      <w:lvlJc w:val="left"/>
      <w:pPr>
        <w:ind w:left="1080" w:hanging="360"/>
      </w:pPr>
      <w:rPr>
        <w:rFonts w:ascii="Symbol" w:hAnsi="Symbol"/>
      </w:rPr>
    </w:lvl>
    <w:lvl w:ilvl="4" w:tplc="0360DA3C">
      <w:start w:val="1"/>
      <w:numFmt w:val="bullet"/>
      <w:lvlText w:val=""/>
      <w:lvlJc w:val="left"/>
      <w:pPr>
        <w:ind w:left="1080" w:hanging="360"/>
      </w:pPr>
      <w:rPr>
        <w:rFonts w:ascii="Symbol" w:hAnsi="Symbol"/>
      </w:rPr>
    </w:lvl>
    <w:lvl w:ilvl="5" w:tplc="C15EAE06">
      <w:start w:val="1"/>
      <w:numFmt w:val="bullet"/>
      <w:lvlText w:val=""/>
      <w:lvlJc w:val="left"/>
      <w:pPr>
        <w:ind w:left="1080" w:hanging="360"/>
      </w:pPr>
      <w:rPr>
        <w:rFonts w:ascii="Symbol" w:hAnsi="Symbol"/>
      </w:rPr>
    </w:lvl>
    <w:lvl w:ilvl="6" w:tplc="A4F4BFB8">
      <w:start w:val="1"/>
      <w:numFmt w:val="bullet"/>
      <w:lvlText w:val=""/>
      <w:lvlJc w:val="left"/>
      <w:pPr>
        <w:ind w:left="1080" w:hanging="360"/>
      </w:pPr>
      <w:rPr>
        <w:rFonts w:ascii="Symbol" w:hAnsi="Symbol"/>
      </w:rPr>
    </w:lvl>
    <w:lvl w:ilvl="7" w:tplc="776CD426">
      <w:start w:val="1"/>
      <w:numFmt w:val="bullet"/>
      <w:lvlText w:val=""/>
      <w:lvlJc w:val="left"/>
      <w:pPr>
        <w:ind w:left="1080" w:hanging="360"/>
      </w:pPr>
      <w:rPr>
        <w:rFonts w:ascii="Symbol" w:hAnsi="Symbol"/>
      </w:rPr>
    </w:lvl>
    <w:lvl w:ilvl="8" w:tplc="5D8EA6FC">
      <w:start w:val="1"/>
      <w:numFmt w:val="bullet"/>
      <w:lvlText w:val=""/>
      <w:lvlJc w:val="left"/>
      <w:pPr>
        <w:ind w:left="1080" w:hanging="360"/>
      </w:pPr>
      <w:rPr>
        <w:rFonts w:ascii="Symbol" w:hAnsi="Symbol"/>
      </w:rPr>
    </w:lvl>
  </w:abstractNum>
  <w:abstractNum w:abstractNumId="58" w15:restartNumberingAfterBreak="0">
    <w:nsid w:val="27BE5E78"/>
    <w:multiLevelType w:val="hybridMultilevel"/>
    <w:tmpl w:val="B3C0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6E1FB8"/>
    <w:multiLevelType w:val="hybridMultilevel"/>
    <w:tmpl w:val="3BBE627C"/>
    <w:lvl w:ilvl="0" w:tplc="9BFEF8B8">
      <w:start w:val="1"/>
      <w:numFmt w:val="bullet"/>
      <w:lvlText w:val=""/>
      <w:lvlJc w:val="left"/>
      <w:pPr>
        <w:ind w:left="1700" w:hanging="360"/>
      </w:pPr>
      <w:rPr>
        <w:rFonts w:ascii="Symbol" w:hAnsi="Symbol"/>
      </w:rPr>
    </w:lvl>
    <w:lvl w:ilvl="1" w:tplc="4BA681FA">
      <w:start w:val="1"/>
      <w:numFmt w:val="bullet"/>
      <w:lvlText w:val=""/>
      <w:lvlJc w:val="left"/>
      <w:pPr>
        <w:ind w:left="1700" w:hanging="360"/>
      </w:pPr>
      <w:rPr>
        <w:rFonts w:ascii="Symbol" w:hAnsi="Symbol"/>
      </w:rPr>
    </w:lvl>
    <w:lvl w:ilvl="2" w:tplc="E73C8EEE">
      <w:start w:val="1"/>
      <w:numFmt w:val="bullet"/>
      <w:lvlText w:val=""/>
      <w:lvlJc w:val="left"/>
      <w:pPr>
        <w:ind w:left="1700" w:hanging="360"/>
      </w:pPr>
      <w:rPr>
        <w:rFonts w:ascii="Symbol" w:hAnsi="Symbol"/>
      </w:rPr>
    </w:lvl>
    <w:lvl w:ilvl="3" w:tplc="D10C538E">
      <w:start w:val="1"/>
      <w:numFmt w:val="bullet"/>
      <w:lvlText w:val=""/>
      <w:lvlJc w:val="left"/>
      <w:pPr>
        <w:ind w:left="1700" w:hanging="360"/>
      </w:pPr>
      <w:rPr>
        <w:rFonts w:ascii="Symbol" w:hAnsi="Symbol"/>
      </w:rPr>
    </w:lvl>
    <w:lvl w:ilvl="4" w:tplc="E8744102">
      <w:start w:val="1"/>
      <w:numFmt w:val="bullet"/>
      <w:lvlText w:val=""/>
      <w:lvlJc w:val="left"/>
      <w:pPr>
        <w:ind w:left="1700" w:hanging="360"/>
      </w:pPr>
      <w:rPr>
        <w:rFonts w:ascii="Symbol" w:hAnsi="Symbol"/>
      </w:rPr>
    </w:lvl>
    <w:lvl w:ilvl="5" w:tplc="6512F9B2">
      <w:start w:val="1"/>
      <w:numFmt w:val="bullet"/>
      <w:lvlText w:val=""/>
      <w:lvlJc w:val="left"/>
      <w:pPr>
        <w:ind w:left="1700" w:hanging="360"/>
      </w:pPr>
      <w:rPr>
        <w:rFonts w:ascii="Symbol" w:hAnsi="Symbol"/>
      </w:rPr>
    </w:lvl>
    <w:lvl w:ilvl="6" w:tplc="C76C05C4">
      <w:start w:val="1"/>
      <w:numFmt w:val="bullet"/>
      <w:lvlText w:val=""/>
      <w:lvlJc w:val="left"/>
      <w:pPr>
        <w:ind w:left="1700" w:hanging="360"/>
      </w:pPr>
      <w:rPr>
        <w:rFonts w:ascii="Symbol" w:hAnsi="Symbol"/>
      </w:rPr>
    </w:lvl>
    <w:lvl w:ilvl="7" w:tplc="B4440C08">
      <w:start w:val="1"/>
      <w:numFmt w:val="bullet"/>
      <w:lvlText w:val=""/>
      <w:lvlJc w:val="left"/>
      <w:pPr>
        <w:ind w:left="1700" w:hanging="360"/>
      </w:pPr>
      <w:rPr>
        <w:rFonts w:ascii="Symbol" w:hAnsi="Symbol"/>
      </w:rPr>
    </w:lvl>
    <w:lvl w:ilvl="8" w:tplc="0366B9C6">
      <w:start w:val="1"/>
      <w:numFmt w:val="bullet"/>
      <w:lvlText w:val=""/>
      <w:lvlJc w:val="left"/>
      <w:pPr>
        <w:ind w:left="1700" w:hanging="360"/>
      </w:pPr>
      <w:rPr>
        <w:rFonts w:ascii="Symbol" w:hAnsi="Symbol"/>
      </w:rPr>
    </w:lvl>
  </w:abstractNum>
  <w:abstractNum w:abstractNumId="62" w15:restartNumberingAfterBreak="0">
    <w:nsid w:val="2BCD1457"/>
    <w:multiLevelType w:val="hybridMultilevel"/>
    <w:tmpl w:val="E4D42DA8"/>
    <w:lvl w:ilvl="0" w:tplc="E83A83B2">
      <w:start w:val="1"/>
      <w:numFmt w:val="bullet"/>
      <w:lvlText w:val=""/>
      <w:lvlJc w:val="left"/>
      <w:pPr>
        <w:ind w:left="980" w:hanging="360"/>
      </w:pPr>
      <w:rPr>
        <w:rFonts w:ascii="Symbol" w:hAnsi="Symbol"/>
      </w:rPr>
    </w:lvl>
    <w:lvl w:ilvl="1" w:tplc="E886023E">
      <w:start w:val="1"/>
      <w:numFmt w:val="bullet"/>
      <w:lvlText w:val=""/>
      <w:lvlJc w:val="left"/>
      <w:pPr>
        <w:ind w:left="980" w:hanging="360"/>
      </w:pPr>
      <w:rPr>
        <w:rFonts w:ascii="Symbol" w:hAnsi="Symbol"/>
      </w:rPr>
    </w:lvl>
    <w:lvl w:ilvl="2" w:tplc="6E02DD1E">
      <w:start w:val="1"/>
      <w:numFmt w:val="bullet"/>
      <w:lvlText w:val=""/>
      <w:lvlJc w:val="left"/>
      <w:pPr>
        <w:ind w:left="980" w:hanging="360"/>
      </w:pPr>
      <w:rPr>
        <w:rFonts w:ascii="Symbol" w:hAnsi="Symbol"/>
      </w:rPr>
    </w:lvl>
    <w:lvl w:ilvl="3" w:tplc="499C4096">
      <w:start w:val="1"/>
      <w:numFmt w:val="bullet"/>
      <w:lvlText w:val=""/>
      <w:lvlJc w:val="left"/>
      <w:pPr>
        <w:ind w:left="980" w:hanging="360"/>
      </w:pPr>
      <w:rPr>
        <w:rFonts w:ascii="Symbol" w:hAnsi="Symbol"/>
      </w:rPr>
    </w:lvl>
    <w:lvl w:ilvl="4" w:tplc="286AC472">
      <w:start w:val="1"/>
      <w:numFmt w:val="bullet"/>
      <w:lvlText w:val=""/>
      <w:lvlJc w:val="left"/>
      <w:pPr>
        <w:ind w:left="980" w:hanging="360"/>
      </w:pPr>
      <w:rPr>
        <w:rFonts w:ascii="Symbol" w:hAnsi="Symbol"/>
      </w:rPr>
    </w:lvl>
    <w:lvl w:ilvl="5" w:tplc="DB329C3E">
      <w:start w:val="1"/>
      <w:numFmt w:val="bullet"/>
      <w:lvlText w:val=""/>
      <w:lvlJc w:val="left"/>
      <w:pPr>
        <w:ind w:left="980" w:hanging="360"/>
      </w:pPr>
      <w:rPr>
        <w:rFonts w:ascii="Symbol" w:hAnsi="Symbol"/>
      </w:rPr>
    </w:lvl>
    <w:lvl w:ilvl="6" w:tplc="9A6A6D02">
      <w:start w:val="1"/>
      <w:numFmt w:val="bullet"/>
      <w:lvlText w:val=""/>
      <w:lvlJc w:val="left"/>
      <w:pPr>
        <w:ind w:left="980" w:hanging="360"/>
      </w:pPr>
      <w:rPr>
        <w:rFonts w:ascii="Symbol" w:hAnsi="Symbol"/>
      </w:rPr>
    </w:lvl>
    <w:lvl w:ilvl="7" w:tplc="678E1882">
      <w:start w:val="1"/>
      <w:numFmt w:val="bullet"/>
      <w:lvlText w:val=""/>
      <w:lvlJc w:val="left"/>
      <w:pPr>
        <w:ind w:left="980" w:hanging="360"/>
      </w:pPr>
      <w:rPr>
        <w:rFonts w:ascii="Symbol" w:hAnsi="Symbol"/>
      </w:rPr>
    </w:lvl>
    <w:lvl w:ilvl="8" w:tplc="79C86128">
      <w:start w:val="1"/>
      <w:numFmt w:val="bullet"/>
      <w:lvlText w:val=""/>
      <w:lvlJc w:val="left"/>
      <w:pPr>
        <w:ind w:left="980" w:hanging="360"/>
      </w:pPr>
      <w:rPr>
        <w:rFonts w:ascii="Symbol" w:hAnsi="Symbol"/>
      </w:rPr>
    </w:lvl>
  </w:abstractNum>
  <w:abstractNum w:abstractNumId="63"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F627B10"/>
    <w:multiLevelType w:val="hybridMultilevel"/>
    <w:tmpl w:val="CD98B942"/>
    <w:lvl w:ilvl="0" w:tplc="8D34A46C">
      <w:start w:val="1"/>
      <w:numFmt w:val="bullet"/>
      <w:lvlText w:val=""/>
      <w:lvlJc w:val="left"/>
      <w:pPr>
        <w:ind w:left="980" w:hanging="360"/>
      </w:pPr>
      <w:rPr>
        <w:rFonts w:ascii="Symbol" w:hAnsi="Symbol"/>
      </w:rPr>
    </w:lvl>
    <w:lvl w:ilvl="1" w:tplc="579C58BC">
      <w:start w:val="1"/>
      <w:numFmt w:val="bullet"/>
      <w:lvlText w:val=""/>
      <w:lvlJc w:val="left"/>
      <w:pPr>
        <w:ind w:left="980" w:hanging="360"/>
      </w:pPr>
      <w:rPr>
        <w:rFonts w:ascii="Symbol" w:hAnsi="Symbol"/>
      </w:rPr>
    </w:lvl>
    <w:lvl w:ilvl="2" w:tplc="A91897D8">
      <w:start w:val="1"/>
      <w:numFmt w:val="bullet"/>
      <w:lvlText w:val=""/>
      <w:lvlJc w:val="left"/>
      <w:pPr>
        <w:ind w:left="980" w:hanging="360"/>
      </w:pPr>
      <w:rPr>
        <w:rFonts w:ascii="Symbol" w:hAnsi="Symbol"/>
      </w:rPr>
    </w:lvl>
    <w:lvl w:ilvl="3" w:tplc="BF1C4A46">
      <w:start w:val="1"/>
      <w:numFmt w:val="bullet"/>
      <w:lvlText w:val=""/>
      <w:lvlJc w:val="left"/>
      <w:pPr>
        <w:ind w:left="980" w:hanging="360"/>
      </w:pPr>
      <w:rPr>
        <w:rFonts w:ascii="Symbol" w:hAnsi="Symbol"/>
      </w:rPr>
    </w:lvl>
    <w:lvl w:ilvl="4" w:tplc="D0CCA4E6">
      <w:start w:val="1"/>
      <w:numFmt w:val="bullet"/>
      <w:lvlText w:val=""/>
      <w:lvlJc w:val="left"/>
      <w:pPr>
        <w:ind w:left="980" w:hanging="360"/>
      </w:pPr>
      <w:rPr>
        <w:rFonts w:ascii="Symbol" w:hAnsi="Symbol"/>
      </w:rPr>
    </w:lvl>
    <w:lvl w:ilvl="5" w:tplc="BD54F8DA">
      <w:start w:val="1"/>
      <w:numFmt w:val="bullet"/>
      <w:lvlText w:val=""/>
      <w:lvlJc w:val="left"/>
      <w:pPr>
        <w:ind w:left="980" w:hanging="360"/>
      </w:pPr>
      <w:rPr>
        <w:rFonts w:ascii="Symbol" w:hAnsi="Symbol"/>
      </w:rPr>
    </w:lvl>
    <w:lvl w:ilvl="6" w:tplc="484CED28">
      <w:start w:val="1"/>
      <w:numFmt w:val="bullet"/>
      <w:lvlText w:val=""/>
      <w:lvlJc w:val="left"/>
      <w:pPr>
        <w:ind w:left="980" w:hanging="360"/>
      </w:pPr>
      <w:rPr>
        <w:rFonts w:ascii="Symbol" w:hAnsi="Symbol"/>
      </w:rPr>
    </w:lvl>
    <w:lvl w:ilvl="7" w:tplc="9A123196">
      <w:start w:val="1"/>
      <w:numFmt w:val="bullet"/>
      <w:lvlText w:val=""/>
      <w:lvlJc w:val="left"/>
      <w:pPr>
        <w:ind w:left="980" w:hanging="360"/>
      </w:pPr>
      <w:rPr>
        <w:rFonts w:ascii="Symbol" w:hAnsi="Symbol"/>
      </w:rPr>
    </w:lvl>
    <w:lvl w:ilvl="8" w:tplc="AF06F43E">
      <w:start w:val="1"/>
      <w:numFmt w:val="bullet"/>
      <w:lvlText w:val=""/>
      <w:lvlJc w:val="left"/>
      <w:pPr>
        <w:ind w:left="980" w:hanging="360"/>
      </w:pPr>
      <w:rPr>
        <w:rFonts w:ascii="Symbol" w:hAnsi="Symbol"/>
      </w:rPr>
    </w:lvl>
  </w:abstractNum>
  <w:abstractNum w:abstractNumId="67" w15:restartNumberingAfterBreak="0">
    <w:nsid w:val="2FD3666F"/>
    <w:multiLevelType w:val="hybridMultilevel"/>
    <w:tmpl w:val="D440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655119A"/>
    <w:multiLevelType w:val="hybridMultilevel"/>
    <w:tmpl w:val="AE20ABDE"/>
    <w:numStyleLink w:val="ImportedStyle9"/>
  </w:abstractNum>
  <w:abstractNum w:abstractNumId="71" w15:restartNumberingAfterBreak="0">
    <w:nsid w:val="37BB468E"/>
    <w:multiLevelType w:val="hybridMultilevel"/>
    <w:tmpl w:val="14F662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388B6364"/>
    <w:multiLevelType w:val="hybridMultilevel"/>
    <w:tmpl w:val="8AEE6B44"/>
    <w:lvl w:ilvl="0" w:tplc="6DD037EE">
      <w:start w:val="1"/>
      <w:numFmt w:val="bullet"/>
      <w:lvlText w:val=""/>
      <w:lvlJc w:val="left"/>
      <w:pPr>
        <w:ind w:left="980" w:hanging="360"/>
      </w:pPr>
      <w:rPr>
        <w:rFonts w:ascii="Symbol" w:hAnsi="Symbol"/>
      </w:rPr>
    </w:lvl>
    <w:lvl w:ilvl="1" w:tplc="FB36DE30">
      <w:start w:val="1"/>
      <w:numFmt w:val="bullet"/>
      <w:lvlText w:val=""/>
      <w:lvlJc w:val="left"/>
      <w:pPr>
        <w:ind w:left="980" w:hanging="360"/>
      </w:pPr>
      <w:rPr>
        <w:rFonts w:ascii="Symbol" w:hAnsi="Symbol"/>
      </w:rPr>
    </w:lvl>
    <w:lvl w:ilvl="2" w:tplc="66C6138A">
      <w:start w:val="1"/>
      <w:numFmt w:val="bullet"/>
      <w:lvlText w:val=""/>
      <w:lvlJc w:val="left"/>
      <w:pPr>
        <w:ind w:left="980" w:hanging="360"/>
      </w:pPr>
      <w:rPr>
        <w:rFonts w:ascii="Symbol" w:hAnsi="Symbol"/>
      </w:rPr>
    </w:lvl>
    <w:lvl w:ilvl="3" w:tplc="17A2EAC8">
      <w:start w:val="1"/>
      <w:numFmt w:val="bullet"/>
      <w:lvlText w:val=""/>
      <w:lvlJc w:val="left"/>
      <w:pPr>
        <w:ind w:left="980" w:hanging="360"/>
      </w:pPr>
      <w:rPr>
        <w:rFonts w:ascii="Symbol" w:hAnsi="Symbol"/>
      </w:rPr>
    </w:lvl>
    <w:lvl w:ilvl="4" w:tplc="94F2AE0A">
      <w:start w:val="1"/>
      <w:numFmt w:val="bullet"/>
      <w:lvlText w:val=""/>
      <w:lvlJc w:val="left"/>
      <w:pPr>
        <w:ind w:left="980" w:hanging="360"/>
      </w:pPr>
      <w:rPr>
        <w:rFonts w:ascii="Symbol" w:hAnsi="Symbol"/>
      </w:rPr>
    </w:lvl>
    <w:lvl w:ilvl="5" w:tplc="4FC23A2C">
      <w:start w:val="1"/>
      <w:numFmt w:val="bullet"/>
      <w:lvlText w:val=""/>
      <w:lvlJc w:val="left"/>
      <w:pPr>
        <w:ind w:left="980" w:hanging="360"/>
      </w:pPr>
      <w:rPr>
        <w:rFonts w:ascii="Symbol" w:hAnsi="Symbol"/>
      </w:rPr>
    </w:lvl>
    <w:lvl w:ilvl="6" w:tplc="FFAAC43C">
      <w:start w:val="1"/>
      <w:numFmt w:val="bullet"/>
      <w:lvlText w:val=""/>
      <w:lvlJc w:val="left"/>
      <w:pPr>
        <w:ind w:left="980" w:hanging="360"/>
      </w:pPr>
      <w:rPr>
        <w:rFonts w:ascii="Symbol" w:hAnsi="Symbol"/>
      </w:rPr>
    </w:lvl>
    <w:lvl w:ilvl="7" w:tplc="D83ACDCE">
      <w:start w:val="1"/>
      <w:numFmt w:val="bullet"/>
      <w:lvlText w:val=""/>
      <w:lvlJc w:val="left"/>
      <w:pPr>
        <w:ind w:left="980" w:hanging="360"/>
      </w:pPr>
      <w:rPr>
        <w:rFonts w:ascii="Symbol" w:hAnsi="Symbol"/>
      </w:rPr>
    </w:lvl>
    <w:lvl w:ilvl="8" w:tplc="EEDADCAA">
      <w:start w:val="1"/>
      <w:numFmt w:val="bullet"/>
      <w:lvlText w:val=""/>
      <w:lvlJc w:val="left"/>
      <w:pPr>
        <w:ind w:left="980" w:hanging="360"/>
      </w:pPr>
      <w:rPr>
        <w:rFonts w:ascii="Symbol" w:hAnsi="Symbol"/>
      </w:rPr>
    </w:lvl>
  </w:abstractNum>
  <w:abstractNum w:abstractNumId="73" w15:restartNumberingAfterBreak="0">
    <w:nsid w:val="393B5C52"/>
    <w:multiLevelType w:val="hybridMultilevel"/>
    <w:tmpl w:val="E1D67686"/>
    <w:lvl w:ilvl="0" w:tplc="96A24C2E">
      <w:start w:val="1"/>
      <w:numFmt w:val="bullet"/>
      <w:lvlText w:val=""/>
      <w:lvlJc w:val="left"/>
      <w:pPr>
        <w:ind w:left="1700" w:hanging="360"/>
      </w:pPr>
      <w:rPr>
        <w:rFonts w:ascii="Symbol" w:hAnsi="Symbol"/>
      </w:rPr>
    </w:lvl>
    <w:lvl w:ilvl="1" w:tplc="E230D50E">
      <w:start w:val="1"/>
      <w:numFmt w:val="bullet"/>
      <w:lvlText w:val=""/>
      <w:lvlJc w:val="left"/>
      <w:pPr>
        <w:ind w:left="1700" w:hanging="360"/>
      </w:pPr>
      <w:rPr>
        <w:rFonts w:ascii="Symbol" w:hAnsi="Symbol"/>
      </w:rPr>
    </w:lvl>
    <w:lvl w:ilvl="2" w:tplc="370E9BCE">
      <w:start w:val="1"/>
      <w:numFmt w:val="bullet"/>
      <w:lvlText w:val=""/>
      <w:lvlJc w:val="left"/>
      <w:pPr>
        <w:ind w:left="1700" w:hanging="360"/>
      </w:pPr>
      <w:rPr>
        <w:rFonts w:ascii="Symbol" w:hAnsi="Symbol"/>
      </w:rPr>
    </w:lvl>
    <w:lvl w:ilvl="3" w:tplc="D0D66314">
      <w:start w:val="1"/>
      <w:numFmt w:val="bullet"/>
      <w:lvlText w:val=""/>
      <w:lvlJc w:val="left"/>
      <w:pPr>
        <w:ind w:left="1700" w:hanging="360"/>
      </w:pPr>
      <w:rPr>
        <w:rFonts w:ascii="Symbol" w:hAnsi="Symbol"/>
      </w:rPr>
    </w:lvl>
    <w:lvl w:ilvl="4" w:tplc="7F5EB6C2">
      <w:start w:val="1"/>
      <w:numFmt w:val="bullet"/>
      <w:lvlText w:val=""/>
      <w:lvlJc w:val="left"/>
      <w:pPr>
        <w:ind w:left="1700" w:hanging="360"/>
      </w:pPr>
      <w:rPr>
        <w:rFonts w:ascii="Symbol" w:hAnsi="Symbol"/>
      </w:rPr>
    </w:lvl>
    <w:lvl w:ilvl="5" w:tplc="B596DEF0">
      <w:start w:val="1"/>
      <w:numFmt w:val="bullet"/>
      <w:lvlText w:val=""/>
      <w:lvlJc w:val="left"/>
      <w:pPr>
        <w:ind w:left="1700" w:hanging="360"/>
      </w:pPr>
      <w:rPr>
        <w:rFonts w:ascii="Symbol" w:hAnsi="Symbol"/>
      </w:rPr>
    </w:lvl>
    <w:lvl w:ilvl="6" w:tplc="194A7F58">
      <w:start w:val="1"/>
      <w:numFmt w:val="bullet"/>
      <w:lvlText w:val=""/>
      <w:lvlJc w:val="left"/>
      <w:pPr>
        <w:ind w:left="1700" w:hanging="360"/>
      </w:pPr>
      <w:rPr>
        <w:rFonts w:ascii="Symbol" w:hAnsi="Symbol"/>
      </w:rPr>
    </w:lvl>
    <w:lvl w:ilvl="7" w:tplc="B2144AC2">
      <w:start w:val="1"/>
      <w:numFmt w:val="bullet"/>
      <w:lvlText w:val=""/>
      <w:lvlJc w:val="left"/>
      <w:pPr>
        <w:ind w:left="1700" w:hanging="360"/>
      </w:pPr>
      <w:rPr>
        <w:rFonts w:ascii="Symbol" w:hAnsi="Symbol"/>
      </w:rPr>
    </w:lvl>
    <w:lvl w:ilvl="8" w:tplc="7CDC8538">
      <w:start w:val="1"/>
      <w:numFmt w:val="bullet"/>
      <w:lvlText w:val=""/>
      <w:lvlJc w:val="left"/>
      <w:pPr>
        <w:ind w:left="1700" w:hanging="360"/>
      </w:pPr>
      <w:rPr>
        <w:rFonts w:ascii="Symbol" w:hAnsi="Symbol"/>
      </w:rPr>
    </w:lvl>
  </w:abstractNum>
  <w:abstractNum w:abstractNumId="74"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DE82949"/>
    <w:multiLevelType w:val="hybridMultilevel"/>
    <w:tmpl w:val="23D62E1A"/>
    <w:lvl w:ilvl="0" w:tplc="EC9A62C2">
      <w:start w:val="1"/>
      <w:numFmt w:val="bullet"/>
      <w:lvlText w:val=""/>
      <w:lvlJc w:val="left"/>
      <w:pPr>
        <w:ind w:left="980" w:hanging="360"/>
      </w:pPr>
      <w:rPr>
        <w:rFonts w:ascii="Symbol" w:hAnsi="Symbol"/>
      </w:rPr>
    </w:lvl>
    <w:lvl w:ilvl="1" w:tplc="1E749B60">
      <w:start w:val="1"/>
      <w:numFmt w:val="bullet"/>
      <w:lvlText w:val=""/>
      <w:lvlJc w:val="left"/>
      <w:pPr>
        <w:ind w:left="980" w:hanging="360"/>
      </w:pPr>
      <w:rPr>
        <w:rFonts w:ascii="Symbol" w:hAnsi="Symbol"/>
      </w:rPr>
    </w:lvl>
    <w:lvl w:ilvl="2" w:tplc="2F46E504">
      <w:start w:val="1"/>
      <w:numFmt w:val="bullet"/>
      <w:lvlText w:val=""/>
      <w:lvlJc w:val="left"/>
      <w:pPr>
        <w:ind w:left="980" w:hanging="360"/>
      </w:pPr>
      <w:rPr>
        <w:rFonts w:ascii="Symbol" w:hAnsi="Symbol"/>
      </w:rPr>
    </w:lvl>
    <w:lvl w:ilvl="3" w:tplc="5FF83080">
      <w:start w:val="1"/>
      <w:numFmt w:val="bullet"/>
      <w:lvlText w:val=""/>
      <w:lvlJc w:val="left"/>
      <w:pPr>
        <w:ind w:left="980" w:hanging="360"/>
      </w:pPr>
      <w:rPr>
        <w:rFonts w:ascii="Symbol" w:hAnsi="Symbol"/>
      </w:rPr>
    </w:lvl>
    <w:lvl w:ilvl="4" w:tplc="117639DE">
      <w:start w:val="1"/>
      <w:numFmt w:val="bullet"/>
      <w:lvlText w:val=""/>
      <w:lvlJc w:val="left"/>
      <w:pPr>
        <w:ind w:left="980" w:hanging="360"/>
      </w:pPr>
      <w:rPr>
        <w:rFonts w:ascii="Symbol" w:hAnsi="Symbol"/>
      </w:rPr>
    </w:lvl>
    <w:lvl w:ilvl="5" w:tplc="6FF0E102">
      <w:start w:val="1"/>
      <w:numFmt w:val="bullet"/>
      <w:lvlText w:val=""/>
      <w:lvlJc w:val="left"/>
      <w:pPr>
        <w:ind w:left="980" w:hanging="360"/>
      </w:pPr>
      <w:rPr>
        <w:rFonts w:ascii="Symbol" w:hAnsi="Symbol"/>
      </w:rPr>
    </w:lvl>
    <w:lvl w:ilvl="6" w:tplc="8F30CE08">
      <w:start w:val="1"/>
      <w:numFmt w:val="bullet"/>
      <w:lvlText w:val=""/>
      <w:lvlJc w:val="left"/>
      <w:pPr>
        <w:ind w:left="980" w:hanging="360"/>
      </w:pPr>
      <w:rPr>
        <w:rFonts w:ascii="Symbol" w:hAnsi="Symbol"/>
      </w:rPr>
    </w:lvl>
    <w:lvl w:ilvl="7" w:tplc="B08807A4">
      <w:start w:val="1"/>
      <w:numFmt w:val="bullet"/>
      <w:lvlText w:val=""/>
      <w:lvlJc w:val="left"/>
      <w:pPr>
        <w:ind w:left="980" w:hanging="360"/>
      </w:pPr>
      <w:rPr>
        <w:rFonts w:ascii="Symbol" w:hAnsi="Symbol"/>
      </w:rPr>
    </w:lvl>
    <w:lvl w:ilvl="8" w:tplc="9B1022F2">
      <w:start w:val="1"/>
      <w:numFmt w:val="bullet"/>
      <w:lvlText w:val=""/>
      <w:lvlJc w:val="left"/>
      <w:pPr>
        <w:ind w:left="980" w:hanging="360"/>
      </w:pPr>
      <w:rPr>
        <w:rFonts w:ascii="Symbol" w:hAnsi="Symbol"/>
      </w:rPr>
    </w:lvl>
  </w:abstractNum>
  <w:abstractNum w:abstractNumId="76"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35157B"/>
    <w:multiLevelType w:val="hybridMultilevel"/>
    <w:tmpl w:val="9C9C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5D7D3C"/>
    <w:multiLevelType w:val="hybridMultilevel"/>
    <w:tmpl w:val="969E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7F41BC4"/>
    <w:multiLevelType w:val="hybridMultilevel"/>
    <w:tmpl w:val="D0EC9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A2C49DC"/>
    <w:multiLevelType w:val="hybridMultilevel"/>
    <w:tmpl w:val="693A7104"/>
    <w:lvl w:ilvl="0" w:tplc="30AE0206">
      <w:start w:val="1"/>
      <w:numFmt w:val="bullet"/>
      <w:lvlText w:val=""/>
      <w:lvlJc w:val="left"/>
      <w:pPr>
        <w:ind w:left="1700" w:hanging="360"/>
      </w:pPr>
      <w:rPr>
        <w:rFonts w:ascii="Symbol" w:hAnsi="Symbol"/>
      </w:rPr>
    </w:lvl>
    <w:lvl w:ilvl="1" w:tplc="1FE60354">
      <w:start w:val="1"/>
      <w:numFmt w:val="bullet"/>
      <w:lvlText w:val=""/>
      <w:lvlJc w:val="left"/>
      <w:pPr>
        <w:ind w:left="1700" w:hanging="360"/>
      </w:pPr>
      <w:rPr>
        <w:rFonts w:ascii="Symbol" w:hAnsi="Symbol"/>
      </w:rPr>
    </w:lvl>
    <w:lvl w:ilvl="2" w:tplc="01742D74">
      <w:start w:val="1"/>
      <w:numFmt w:val="bullet"/>
      <w:lvlText w:val=""/>
      <w:lvlJc w:val="left"/>
      <w:pPr>
        <w:ind w:left="1700" w:hanging="360"/>
      </w:pPr>
      <w:rPr>
        <w:rFonts w:ascii="Symbol" w:hAnsi="Symbol"/>
      </w:rPr>
    </w:lvl>
    <w:lvl w:ilvl="3" w:tplc="44749792">
      <w:start w:val="1"/>
      <w:numFmt w:val="bullet"/>
      <w:lvlText w:val=""/>
      <w:lvlJc w:val="left"/>
      <w:pPr>
        <w:ind w:left="1700" w:hanging="360"/>
      </w:pPr>
      <w:rPr>
        <w:rFonts w:ascii="Symbol" w:hAnsi="Symbol"/>
      </w:rPr>
    </w:lvl>
    <w:lvl w:ilvl="4" w:tplc="564280EC">
      <w:start w:val="1"/>
      <w:numFmt w:val="bullet"/>
      <w:lvlText w:val=""/>
      <w:lvlJc w:val="left"/>
      <w:pPr>
        <w:ind w:left="1700" w:hanging="360"/>
      </w:pPr>
      <w:rPr>
        <w:rFonts w:ascii="Symbol" w:hAnsi="Symbol"/>
      </w:rPr>
    </w:lvl>
    <w:lvl w:ilvl="5" w:tplc="78A498A8">
      <w:start w:val="1"/>
      <w:numFmt w:val="bullet"/>
      <w:lvlText w:val=""/>
      <w:lvlJc w:val="left"/>
      <w:pPr>
        <w:ind w:left="1700" w:hanging="360"/>
      </w:pPr>
      <w:rPr>
        <w:rFonts w:ascii="Symbol" w:hAnsi="Symbol"/>
      </w:rPr>
    </w:lvl>
    <w:lvl w:ilvl="6" w:tplc="DCFE7982">
      <w:start w:val="1"/>
      <w:numFmt w:val="bullet"/>
      <w:lvlText w:val=""/>
      <w:lvlJc w:val="left"/>
      <w:pPr>
        <w:ind w:left="1700" w:hanging="360"/>
      </w:pPr>
      <w:rPr>
        <w:rFonts w:ascii="Symbol" w:hAnsi="Symbol"/>
      </w:rPr>
    </w:lvl>
    <w:lvl w:ilvl="7" w:tplc="D60C44F2">
      <w:start w:val="1"/>
      <w:numFmt w:val="bullet"/>
      <w:lvlText w:val=""/>
      <w:lvlJc w:val="left"/>
      <w:pPr>
        <w:ind w:left="1700" w:hanging="360"/>
      </w:pPr>
      <w:rPr>
        <w:rFonts w:ascii="Symbol" w:hAnsi="Symbol"/>
      </w:rPr>
    </w:lvl>
    <w:lvl w:ilvl="8" w:tplc="67CA33FA">
      <w:start w:val="1"/>
      <w:numFmt w:val="bullet"/>
      <w:lvlText w:val=""/>
      <w:lvlJc w:val="left"/>
      <w:pPr>
        <w:ind w:left="1700" w:hanging="360"/>
      </w:pPr>
      <w:rPr>
        <w:rFonts w:ascii="Symbol" w:hAnsi="Symbol"/>
      </w:rPr>
    </w:lvl>
  </w:abstractNum>
  <w:abstractNum w:abstractNumId="86" w15:restartNumberingAfterBreak="0">
    <w:nsid w:val="4A626007"/>
    <w:multiLevelType w:val="hybridMultilevel"/>
    <w:tmpl w:val="5A5E2516"/>
    <w:lvl w:ilvl="0" w:tplc="18665BAA">
      <w:start w:val="1"/>
      <w:numFmt w:val="bullet"/>
      <w:lvlText w:val=""/>
      <w:lvlJc w:val="left"/>
      <w:pPr>
        <w:ind w:left="980" w:hanging="360"/>
      </w:pPr>
      <w:rPr>
        <w:rFonts w:ascii="Symbol" w:hAnsi="Symbol"/>
      </w:rPr>
    </w:lvl>
    <w:lvl w:ilvl="1" w:tplc="04F81438">
      <w:start w:val="1"/>
      <w:numFmt w:val="bullet"/>
      <w:lvlText w:val=""/>
      <w:lvlJc w:val="left"/>
      <w:pPr>
        <w:ind w:left="980" w:hanging="360"/>
      </w:pPr>
      <w:rPr>
        <w:rFonts w:ascii="Symbol" w:hAnsi="Symbol"/>
      </w:rPr>
    </w:lvl>
    <w:lvl w:ilvl="2" w:tplc="0BC255EA">
      <w:start w:val="1"/>
      <w:numFmt w:val="bullet"/>
      <w:lvlText w:val=""/>
      <w:lvlJc w:val="left"/>
      <w:pPr>
        <w:ind w:left="980" w:hanging="360"/>
      </w:pPr>
      <w:rPr>
        <w:rFonts w:ascii="Symbol" w:hAnsi="Symbol"/>
      </w:rPr>
    </w:lvl>
    <w:lvl w:ilvl="3" w:tplc="69E03EC2">
      <w:start w:val="1"/>
      <w:numFmt w:val="bullet"/>
      <w:lvlText w:val=""/>
      <w:lvlJc w:val="left"/>
      <w:pPr>
        <w:ind w:left="980" w:hanging="360"/>
      </w:pPr>
      <w:rPr>
        <w:rFonts w:ascii="Symbol" w:hAnsi="Symbol"/>
      </w:rPr>
    </w:lvl>
    <w:lvl w:ilvl="4" w:tplc="1E16B614">
      <w:start w:val="1"/>
      <w:numFmt w:val="bullet"/>
      <w:lvlText w:val=""/>
      <w:lvlJc w:val="left"/>
      <w:pPr>
        <w:ind w:left="980" w:hanging="360"/>
      </w:pPr>
      <w:rPr>
        <w:rFonts w:ascii="Symbol" w:hAnsi="Symbol"/>
      </w:rPr>
    </w:lvl>
    <w:lvl w:ilvl="5" w:tplc="98BAB0CE">
      <w:start w:val="1"/>
      <w:numFmt w:val="bullet"/>
      <w:lvlText w:val=""/>
      <w:lvlJc w:val="left"/>
      <w:pPr>
        <w:ind w:left="980" w:hanging="360"/>
      </w:pPr>
      <w:rPr>
        <w:rFonts w:ascii="Symbol" w:hAnsi="Symbol"/>
      </w:rPr>
    </w:lvl>
    <w:lvl w:ilvl="6" w:tplc="648CDFAA">
      <w:start w:val="1"/>
      <w:numFmt w:val="bullet"/>
      <w:lvlText w:val=""/>
      <w:lvlJc w:val="left"/>
      <w:pPr>
        <w:ind w:left="980" w:hanging="360"/>
      </w:pPr>
      <w:rPr>
        <w:rFonts w:ascii="Symbol" w:hAnsi="Symbol"/>
      </w:rPr>
    </w:lvl>
    <w:lvl w:ilvl="7" w:tplc="40263B62">
      <w:start w:val="1"/>
      <w:numFmt w:val="bullet"/>
      <w:lvlText w:val=""/>
      <w:lvlJc w:val="left"/>
      <w:pPr>
        <w:ind w:left="980" w:hanging="360"/>
      </w:pPr>
      <w:rPr>
        <w:rFonts w:ascii="Symbol" w:hAnsi="Symbol"/>
      </w:rPr>
    </w:lvl>
    <w:lvl w:ilvl="8" w:tplc="6BB2E376">
      <w:start w:val="1"/>
      <w:numFmt w:val="bullet"/>
      <w:lvlText w:val=""/>
      <w:lvlJc w:val="left"/>
      <w:pPr>
        <w:ind w:left="980" w:hanging="360"/>
      </w:pPr>
      <w:rPr>
        <w:rFonts w:ascii="Symbol" w:hAnsi="Symbol"/>
      </w:rPr>
    </w:lvl>
  </w:abstractNum>
  <w:abstractNum w:abstractNumId="87" w15:restartNumberingAfterBreak="0">
    <w:nsid w:val="4B276AA4"/>
    <w:multiLevelType w:val="hybridMultilevel"/>
    <w:tmpl w:val="BB76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8E4492"/>
    <w:multiLevelType w:val="hybridMultilevel"/>
    <w:tmpl w:val="8AE26266"/>
    <w:lvl w:ilvl="0" w:tplc="3BEC5928">
      <w:start w:val="1"/>
      <w:numFmt w:val="bullet"/>
      <w:lvlText w:val=""/>
      <w:lvlJc w:val="left"/>
      <w:pPr>
        <w:ind w:left="1700" w:hanging="360"/>
      </w:pPr>
      <w:rPr>
        <w:rFonts w:ascii="Symbol" w:hAnsi="Symbol"/>
      </w:rPr>
    </w:lvl>
    <w:lvl w:ilvl="1" w:tplc="CC209810">
      <w:start w:val="1"/>
      <w:numFmt w:val="bullet"/>
      <w:lvlText w:val=""/>
      <w:lvlJc w:val="left"/>
      <w:pPr>
        <w:ind w:left="1700" w:hanging="360"/>
      </w:pPr>
      <w:rPr>
        <w:rFonts w:ascii="Symbol" w:hAnsi="Symbol"/>
      </w:rPr>
    </w:lvl>
    <w:lvl w:ilvl="2" w:tplc="4A08657A">
      <w:start w:val="1"/>
      <w:numFmt w:val="bullet"/>
      <w:lvlText w:val=""/>
      <w:lvlJc w:val="left"/>
      <w:pPr>
        <w:ind w:left="1700" w:hanging="360"/>
      </w:pPr>
      <w:rPr>
        <w:rFonts w:ascii="Symbol" w:hAnsi="Symbol"/>
      </w:rPr>
    </w:lvl>
    <w:lvl w:ilvl="3" w:tplc="81725634">
      <w:start w:val="1"/>
      <w:numFmt w:val="bullet"/>
      <w:lvlText w:val=""/>
      <w:lvlJc w:val="left"/>
      <w:pPr>
        <w:ind w:left="1700" w:hanging="360"/>
      </w:pPr>
      <w:rPr>
        <w:rFonts w:ascii="Symbol" w:hAnsi="Symbol"/>
      </w:rPr>
    </w:lvl>
    <w:lvl w:ilvl="4" w:tplc="64380D80">
      <w:start w:val="1"/>
      <w:numFmt w:val="bullet"/>
      <w:lvlText w:val=""/>
      <w:lvlJc w:val="left"/>
      <w:pPr>
        <w:ind w:left="1700" w:hanging="360"/>
      </w:pPr>
      <w:rPr>
        <w:rFonts w:ascii="Symbol" w:hAnsi="Symbol"/>
      </w:rPr>
    </w:lvl>
    <w:lvl w:ilvl="5" w:tplc="3DF0A724">
      <w:start w:val="1"/>
      <w:numFmt w:val="bullet"/>
      <w:lvlText w:val=""/>
      <w:lvlJc w:val="left"/>
      <w:pPr>
        <w:ind w:left="1700" w:hanging="360"/>
      </w:pPr>
      <w:rPr>
        <w:rFonts w:ascii="Symbol" w:hAnsi="Symbol"/>
      </w:rPr>
    </w:lvl>
    <w:lvl w:ilvl="6" w:tplc="BB1E0FEA">
      <w:start w:val="1"/>
      <w:numFmt w:val="bullet"/>
      <w:lvlText w:val=""/>
      <w:lvlJc w:val="left"/>
      <w:pPr>
        <w:ind w:left="1700" w:hanging="360"/>
      </w:pPr>
      <w:rPr>
        <w:rFonts w:ascii="Symbol" w:hAnsi="Symbol"/>
      </w:rPr>
    </w:lvl>
    <w:lvl w:ilvl="7" w:tplc="FC42156E">
      <w:start w:val="1"/>
      <w:numFmt w:val="bullet"/>
      <w:lvlText w:val=""/>
      <w:lvlJc w:val="left"/>
      <w:pPr>
        <w:ind w:left="1700" w:hanging="360"/>
      </w:pPr>
      <w:rPr>
        <w:rFonts w:ascii="Symbol" w:hAnsi="Symbol"/>
      </w:rPr>
    </w:lvl>
    <w:lvl w:ilvl="8" w:tplc="64C0915C">
      <w:start w:val="1"/>
      <w:numFmt w:val="bullet"/>
      <w:lvlText w:val=""/>
      <w:lvlJc w:val="left"/>
      <w:pPr>
        <w:ind w:left="1700" w:hanging="360"/>
      </w:pPr>
      <w:rPr>
        <w:rFonts w:ascii="Symbol" w:hAnsi="Symbol"/>
      </w:rPr>
    </w:lvl>
  </w:abstractNum>
  <w:abstractNum w:abstractNumId="89" w15:restartNumberingAfterBreak="0">
    <w:nsid w:val="4C477AAB"/>
    <w:multiLevelType w:val="hybridMultilevel"/>
    <w:tmpl w:val="4A809AE2"/>
    <w:lvl w:ilvl="0" w:tplc="B89481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4F1F23C1"/>
    <w:multiLevelType w:val="hybridMultilevel"/>
    <w:tmpl w:val="BD422970"/>
    <w:lvl w:ilvl="0" w:tplc="DFFA247C">
      <w:numFmt w:val="bullet"/>
      <w:lvlText w:val="•"/>
      <w:lvlJc w:val="left"/>
      <w:pPr>
        <w:ind w:left="1440" w:hanging="360"/>
      </w:pPr>
      <w:rPr>
        <w:rFonts w:ascii="Calibri" w:eastAsiaTheme="minorHAnsi" w:hAnsi="Calibri" w:cs="Calibri" w:hint="default"/>
        <w:strike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F886036"/>
    <w:multiLevelType w:val="hybridMultilevel"/>
    <w:tmpl w:val="63EE3BD8"/>
    <w:lvl w:ilvl="0" w:tplc="2E560ACA">
      <w:start w:val="1"/>
      <w:numFmt w:val="bullet"/>
      <w:lvlText w:val=""/>
      <w:lvlJc w:val="left"/>
      <w:pPr>
        <w:ind w:left="2420" w:hanging="360"/>
      </w:pPr>
      <w:rPr>
        <w:rFonts w:ascii="Symbol" w:hAnsi="Symbol"/>
      </w:rPr>
    </w:lvl>
    <w:lvl w:ilvl="1" w:tplc="5B066ECC">
      <w:start w:val="1"/>
      <w:numFmt w:val="bullet"/>
      <w:lvlText w:val=""/>
      <w:lvlJc w:val="left"/>
      <w:pPr>
        <w:ind w:left="2420" w:hanging="360"/>
      </w:pPr>
      <w:rPr>
        <w:rFonts w:ascii="Symbol" w:hAnsi="Symbol"/>
      </w:rPr>
    </w:lvl>
    <w:lvl w:ilvl="2" w:tplc="FBE076E8">
      <w:start w:val="1"/>
      <w:numFmt w:val="bullet"/>
      <w:lvlText w:val=""/>
      <w:lvlJc w:val="left"/>
      <w:pPr>
        <w:ind w:left="2420" w:hanging="360"/>
      </w:pPr>
      <w:rPr>
        <w:rFonts w:ascii="Symbol" w:hAnsi="Symbol"/>
      </w:rPr>
    </w:lvl>
    <w:lvl w:ilvl="3" w:tplc="03F05730">
      <w:start w:val="1"/>
      <w:numFmt w:val="bullet"/>
      <w:lvlText w:val=""/>
      <w:lvlJc w:val="left"/>
      <w:pPr>
        <w:ind w:left="2420" w:hanging="360"/>
      </w:pPr>
      <w:rPr>
        <w:rFonts w:ascii="Symbol" w:hAnsi="Symbol"/>
      </w:rPr>
    </w:lvl>
    <w:lvl w:ilvl="4" w:tplc="29F4F234">
      <w:start w:val="1"/>
      <w:numFmt w:val="bullet"/>
      <w:lvlText w:val=""/>
      <w:lvlJc w:val="left"/>
      <w:pPr>
        <w:ind w:left="2420" w:hanging="360"/>
      </w:pPr>
      <w:rPr>
        <w:rFonts w:ascii="Symbol" w:hAnsi="Symbol"/>
      </w:rPr>
    </w:lvl>
    <w:lvl w:ilvl="5" w:tplc="3580ED52">
      <w:start w:val="1"/>
      <w:numFmt w:val="bullet"/>
      <w:lvlText w:val=""/>
      <w:lvlJc w:val="left"/>
      <w:pPr>
        <w:ind w:left="2420" w:hanging="360"/>
      </w:pPr>
      <w:rPr>
        <w:rFonts w:ascii="Symbol" w:hAnsi="Symbol"/>
      </w:rPr>
    </w:lvl>
    <w:lvl w:ilvl="6" w:tplc="10587292">
      <w:start w:val="1"/>
      <w:numFmt w:val="bullet"/>
      <w:lvlText w:val=""/>
      <w:lvlJc w:val="left"/>
      <w:pPr>
        <w:ind w:left="2420" w:hanging="360"/>
      </w:pPr>
      <w:rPr>
        <w:rFonts w:ascii="Symbol" w:hAnsi="Symbol"/>
      </w:rPr>
    </w:lvl>
    <w:lvl w:ilvl="7" w:tplc="C6E0FD4E">
      <w:start w:val="1"/>
      <w:numFmt w:val="bullet"/>
      <w:lvlText w:val=""/>
      <w:lvlJc w:val="left"/>
      <w:pPr>
        <w:ind w:left="2420" w:hanging="360"/>
      </w:pPr>
      <w:rPr>
        <w:rFonts w:ascii="Symbol" w:hAnsi="Symbol"/>
      </w:rPr>
    </w:lvl>
    <w:lvl w:ilvl="8" w:tplc="39E6BC2E">
      <w:start w:val="1"/>
      <w:numFmt w:val="bullet"/>
      <w:lvlText w:val=""/>
      <w:lvlJc w:val="left"/>
      <w:pPr>
        <w:ind w:left="2420" w:hanging="360"/>
      </w:pPr>
      <w:rPr>
        <w:rFonts w:ascii="Symbol" w:hAnsi="Symbol"/>
      </w:rPr>
    </w:lvl>
  </w:abstractNum>
  <w:abstractNum w:abstractNumId="94"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12E0DE8"/>
    <w:multiLevelType w:val="hybridMultilevel"/>
    <w:tmpl w:val="6312FEFC"/>
    <w:lvl w:ilvl="0" w:tplc="ABE291EE">
      <w:start w:val="1"/>
      <w:numFmt w:val="bullet"/>
      <w:lvlText w:val=""/>
      <w:lvlJc w:val="left"/>
      <w:pPr>
        <w:ind w:left="1700" w:hanging="360"/>
      </w:pPr>
      <w:rPr>
        <w:rFonts w:ascii="Symbol" w:hAnsi="Symbol"/>
      </w:rPr>
    </w:lvl>
    <w:lvl w:ilvl="1" w:tplc="D3F84750">
      <w:start w:val="1"/>
      <w:numFmt w:val="bullet"/>
      <w:lvlText w:val=""/>
      <w:lvlJc w:val="left"/>
      <w:pPr>
        <w:ind w:left="1700" w:hanging="360"/>
      </w:pPr>
      <w:rPr>
        <w:rFonts w:ascii="Symbol" w:hAnsi="Symbol"/>
      </w:rPr>
    </w:lvl>
    <w:lvl w:ilvl="2" w:tplc="2E2A60BE">
      <w:start w:val="1"/>
      <w:numFmt w:val="bullet"/>
      <w:lvlText w:val=""/>
      <w:lvlJc w:val="left"/>
      <w:pPr>
        <w:ind w:left="1700" w:hanging="360"/>
      </w:pPr>
      <w:rPr>
        <w:rFonts w:ascii="Symbol" w:hAnsi="Symbol"/>
      </w:rPr>
    </w:lvl>
    <w:lvl w:ilvl="3" w:tplc="DF08C972">
      <w:start w:val="1"/>
      <w:numFmt w:val="bullet"/>
      <w:lvlText w:val=""/>
      <w:lvlJc w:val="left"/>
      <w:pPr>
        <w:ind w:left="1700" w:hanging="360"/>
      </w:pPr>
      <w:rPr>
        <w:rFonts w:ascii="Symbol" w:hAnsi="Symbol"/>
      </w:rPr>
    </w:lvl>
    <w:lvl w:ilvl="4" w:tplc="CF884564">
      <w:start w:val="1"/>
      <w:numFmt w:val="bullet"/>
      <w:lvlText w:val=""/>
      <w:lvlJc w:val="left"/>
      <w:pPr>
        <w:ind w:left="1700" w:hanging="360"/>
      </w:pPr>
      <w:rPr>
        <w:rFonts w:ascii="Symbol" w:hAnsi="Symbol"/>
      </w:rPr>
    </w:lvl>
    <w:lvl w:ilvl="5" w:tplc="85EAD664">
      <w:start w:val="1"/>
      <w:numFmt w:val="bullet"/>
      <w:lvlText w:val=""/>
      <w:lvlJc w:val="left"/>
      <w:pPr>
        <w:ind w:left="1700" w:hanging="360"/>
      </w:pPr>
      <w:rPr>
        <w:rFonts w:ascii="Symbol" w:hAnsi="Symbol"/>
      </w:rPr>
    </w:lvl>
    <w:lvl w:ilvl="6" w:tplc="3C807506">
      <w:start w:val="1"/>
      <w:numFmt w:val="bullet"/>
      <w:lvlText w:val=""/>
      <w:lvlJc w:val="left"/>
      <w:pPr>
        <w:ind w:left="1700" w:hanging="360"/>
      </w:pPr>
      <w:rPr>
        <w:rFonts w:ascii="Symbol" w:hAnsi="Symbol"/>
      </w:rPr>
    </w:lvl>
    <w:lvl w:ilvl="7" w:tplc="DB3AD268">
      <w:start w:val="1"/>
      <w:numFmt w:val="bullet"/>
      <w:lvlText w:val=""/>
      <w:lvlJc w:val="left"/>
      <w:pPr>
        <w:ind w:left="1700" w:hanging="360"/>
      </w:pPr>
      <w:rPr>
        <w:rFonts w:ascii="Symbol" w:hAnsi="Symbol"/>
      </w:rPr>
    </w:lvl>
    <w:lvl w:ilvl="8" w:tplc="624C7094">
      <w:start w:val="1"/>
      <w:numFmt w:val="bullet"/>
      <w:lvlText w:val=""/>
      <w:lvlJc w:val="left"/>
      <w:pPr>
        <w:ind w:left="1700" w:hanging="360"/>
      </w:pPr>
      <w:rPr>
        <w:rFonts w:ascii="Symbol" w:hAnsi="Symbol"/>
      </w:rPr>
    </w:lvl>
  </w:abstractNum>
  <w:abstractNum w:abstractNumId="96" w15:restartNumberingAfterBreak="0">
    <w:nsid w:val="51AE34F3"/>
    <w:multiLevelType w:val="hybridMultilevel"/>
    <w:tmpl w:val="F48884D0"/>
    <w:lvl w:ilvl="0" w:tplc="9C7A779A">
      <w:start w:val="1"/>
      <w:numFmt w:val="bullet"/>
      <w:lvlText w:val=""/>
      <w:lvlJc w:val="left"/>
      <w:pPr>
        <w:ind w:left="1080" w:hanging="360"/>
      </w:pPr>
      <w:rPr>
        <w:rFonts w:ascii="Symbol" w:hAnsi="Symbol"/>
      </w:rPr>
    </w:lvl>
    <w:lvl w:ilvl="1" w:tplc="CE50547E">
      <w:start w:val="1"/>
      <w:numFmt w:val="bullet"/>
      <w:lvlText w:val=""/>
      <w:lvlJc w:val="left"/>
      <w:pPr>
        <w:ind w:left="1080" w:hanging="360"/>
      </w:pPr>
      <w:rPr>
        <w:rFonts w:ascii="Symbol" w:hAnsi="Symbol"/>
      </w:rPr>
    </w:lvl>
    <w:lvl w:ilvl="2" w:tplc="D8083474">
      <w:start w:val="1"/>
      <w:numFmt w:val="bullet"/>
      <w:lvlText w:val=""/>
      <w:lvlJc w:val="left"/>
      <w:pPr>
        <w:ind w:left="1080" w:hanging="360"/>
      </w:pPr>
      <w:rPr>
        <w:rFonts w:ascii="Symbol" w:hAnsi="Symbol"/>
      </w:rPr>
    </w:lvl>
    <w:lvl w:ilvl="3" w:tplc="A81A6844">
      <w:start w:val="1"/>
      <w:numFmt w:val="bullet"/>
      <w:lvlText w:val=""/>
      <w:lvlJc w:val="left"/>
      <w:pPr>
        <w:ind w:left="1080" w:hanging="360"/>
      </w:pPr>
      <w:rPr>
        <w:rFonts w:ascii="Symbol" w:hAnsi="Symbol"/>
      </w:rPr>
    </w:lvl>
    <w:lvl w:ilvl="4" w:tplc="6E6C7E00">
      <w:start w:val="1"/>
      <w:numFmt w:val="bullet"/>
      <w:lvlText w:val=""/>
      <w:lvlJc w:val="left"/>
      <w:pPr>
        <w:ind w:left="1080" w:hanging="360"/>
      </w:pPr>
      <w:rPr>
        <w:rFonts w:ascii="Symbol" w:hAnsi="Symbol"/>
      </w:rPr>
    </w:lvl>
    <w:lvl w:ilvl="5" w:tplc="6012152E">
      <w:start w:val="1"/>
      <w:numFmt w:val="bullet"/>
      <w:lvlText w:val=""/>
      <w:lvlJc w:val="left"/>
      <w:pPr>
        <w:ind w:left="1080" w:hanging="360"/>
      </w:pPr>
      <w:rPr>
        <w:rFonts w:ascii="Symbol" w:hAnsi="Symbol"/>
      </w:rPr>
    </w:lvl>
    <w:lvl w:ilvl="6" w:tplc="0CBE4BA8">
      <w:start w:val="1"/>
      <w:numFmt w:val="bullet"/>
      <w:lvlText w:val=""/>
      <w:lvlJc w:val="left"/>
      <w:pPr>
        <w:ind w:left="1080" w:hanging="360"/>
      </w:pPr>
      <w:rPr>
        <w:rFonts w:ascii="Symbol" w:hAnsi="Symbol"/>
      </w:rPr>
    </w:lvl>
    <w:lvl w:ilvl="7" w:tplc="BB1CDA0A">
      <w:start w:val="1"/>
      <w:numFmt w:val="bullet"/>
      <w:lvlText w:val=""/>
      <w:lvlJc w:val="left"/>
      <w:pPr>
        <w:ind w:left="1080" w:hanging="360"/>
      </w:pPr>
      <w:rPr>
        <w:rFonts w:ascii="Symbol" w:hAnsi="Symbol"/>
      </w:rPr>
    </w:lvl>
    <w:lvl w:ilvl="8" w:tplc="410AA0EC">
      <w:start w:val="1"/>
      <w:numFmt w:val="bullet"/>
      <w:lvlText w:val=""/>
      <w:lvlJc w:val="left"/>
      <w:pPr>
        <w:ind w:left="1080" w:hanging="360"/>
      </w:pPr>
      <w:rPr>
        <w:rFonts w:ascii="Symbol" w:hAnsi="Symbol"/>
      </w:rPr>
    </w:lvl>
  </w:abstractNum>
  <w:abstractNum w:abstractNumId="97" w15:restartNumberingAfterBreak="0">
    <w:nsid w:val="51D106C4"/>
    <w:multiLevelType w:val="hybridMultilevel"/>
    <w:tmpl w:val="891EB9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 w15:restartNumberingAfterBreak="0">
    <w:nsid w:val="525B40A0"/>
    <w:multiLevelType w:val="hybridMultilevel"/>
    <w:tmpl w:val="E6640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B04201"/>
    <w:multiLevelType w:val="hybridMultilevel"/>
    <w:tmpl w:val="C42A2502"/>
    <w:lvl w:ilvl="0" w:tplc="B5983D56">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47E297C"/>
    <w:multiLevelType w:val="hybridMultilevel"/>
    <w:tmpl w:val="723490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A1562B"/>
    <w:multiLevelType w:val="hybridMultilevel"/>
    <w:tmpl w:val="23BE8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6E60440"/>
    <w:multiLevelType w:val="hybridMultilevel"/>
    <w:tmpl w:val="6B564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81605DA"/>
    <w:multiLevelType w:val="hybridMultilevel"/>
    <w:tmpl w:val="57D60C9A"/>
    <w:lvl w:ilvl="0" w:tplc="C90A416C">
      <w:start w:val="1"/>
      <w:numFmt w:val="bullet"/>
      <w:lvlText w:val=""/>
      <w:lvlJc w:val="left"/>
      <w:pPr>
        <w:ind w:left="2420" w:hanging="360"/>
      </w:pPr>
      <w:rPr>
        <w:rFonts w:ascii="Symbol" w:hAnsi="Symbol"/>
      </w:rPr>
    </w:lvl>
    <w:lvl w:ilvl="1" w:tplc="1D2EEE94">
      <w:start w:val="1"/>
      <w:numFmt w:val="bullet"/>
      <w:lvlText w:val=""/>
      <w:lvlJc w:val="left"/>
      <w:pPr>
        <w:ind w:left="2420" w:hanging="360"/>
      </w:pPr>
      <w:rPr>
        <w:rFonts w:ascii="Symbol" w:hAnsi="Symbol"/>
      </w:rPr>
    </w:lvl>
    <w:lvl w:ilvl="2" w:tplc="594AE2E6">
      <w:start w:val="1"/>
      <w:numFmt w:val="bullet"/>
      <w:lvlText w:val=""/>
      <w:lvlJc w:val="left"/>
      <w:pPr>
        <w:ind w:left="2420" w:hanging="360"/>
      </w:pPr>
      <w:rPr>
        <w:rFonts w:ascii="Symbol" w:hAnsi="Symbol"/>
      </w:rPr>
    </w:lvl>
    <w:lvl w:ilvl="3" w:tplc="215AED2A">
      <w:start w:val="1"/>
      <w:numFmt w:val="bullet"/>
      <w:lvlText w:val=""/>
      <w:lvlJc w:val="left"/>
      <w:pPr>
        <w:ind w:left="2420" w:hanging="360"/>
      </w:pPr>
      <w:rPr>
        <w:rFonts w:ascii="Symbol" w:hAnsi="Symbol"/>
      </w:rPr>
    </w:lvl>
    <w:lvl w:ilvl="4" w:tplc="F6D87FA8">
      <w:start w:val="1"/>
      <w:numFmt w:val="bullet"/>
      <w:lvlText w:val=""/>
      <w:lvlJc w:val="left"/>
      <w:pPr>
        <w:ind w:left="2420" w:hanging="360"/>
      </w:pPr>
      <w:rPr>
        <w:rFonts w:ascii="Symbol" w:hAnsi="Symbol"/>
      </w:rPr>
    </w:lvl>
    <w:lvl w:ilvl="5" w:tplc="BE4AA766">
      <w:start w:val="1"/>
      <w:numFmt w:val="bullet"/>
      <w:lvlText w:val=""/>
      <w:lvlJc w:val="left"/>
      <w:pPr>
        <w:ind w:left="2420" w:hanging="360"/>
      </w:pPr>
      <w:rPr>
        <w:rFonts w:ascii="Symbol" w:hAnsi="Symbol"/>
      </w:rPr>
    </w:lvl>
    <w:lvl w:ilvl="6" w:tplc="8AC8854A">
      <w:start w:val="1"/>
      <w:numFmt w:val="bullet"/>
      <w:lvlText w:val=""/>
      <w:lvlJc w:val="left"/>
      <w:pPr>
        <w:ind w:left="2420" w:hanging="360"/>
      </w:pPr>
      <w:rPr>
        <w:rFonts w:ascii="Symbol" w:hAnsi="Symbol"/>
      </w:rPr>
    </w:lvl>
    <w:lvl w:ilvl="7" w:tplc="F02441DE">
      <w:start w:val="1"/>
      <w:numFmt w:val="bullet"/>
      <w:lvlText w:val=""/>
      <w:lvlJc w:val="left"/>
      <w:pPr>
        <w:ind w:left="2420" w:hanging="360"/>
      </w:pPr>
      <w:rPr>
        <w:rFonts w:ascii="Symbol" w:hAnsi="Symbol"/>
      </w:rPr>
    </w:lvl>
    <w:lvl w:ilvl="8" w:tplc="5AF60AF2">
      <w:start w:val="1"/>
      <w:numFmt w:val="bullet"/>
      <w:lvlText w:val=""/>
      <w:lvlJc w:val="left"/>
      <w:pPr>
        <w:ind w:left="2420" w:hanging="360"/>
      </w:pPr>
      <w:rPr>
        <w:rFonts w:ascii="Symbol" w:hAnsi="Symbol"/>
      </w:rPr>
    </w:lvl>
  </w:abstractNum>
  <w:abstractNum w:abstractNumId="105" w15:restartNumberingAfterBreak="0">
    <w:nsid w:val="584472C4"/>
    <w:multiLevelType w:val="hybridMultilevel"/>
    <w:tmpl w:val="49B64FF0"/>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58DE138D"/>
    <w:multiLevelType w:val="hybridMultilevel"/>
    <w:tmpl w:val="75D61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9DD2C44"/>
    <w:multiLevelType w:val="hybridMultilevel"/>
    <w:tmpl w:val="CB4CB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D2E7314"/>
    <w:multiLevelType w:val="hybridMultilevel"/>
    <w:tmpl w:val="39189648"/>
    <w:lvl w:ilvl="0" w:tplc="F5A0C308">
      <w:start w:val="1"/>
      <w:numFmt w:val="bullet"/>
      <w:lvlText w:val=""/>
      <w:lvlJc w:val="left"/>
      <w:pPr>
        <w:ind w:left="720" w:hanging="360"/>
      </w:pPr>
      <w:rPr>
        <w:rFonts w:ascii="Symbol" w:hAnsi="Symbol"/>
      </w:rPr>
    </w:lvl>
    <w:lvl w:ilvl="1" w:tplc="8AD6B120">
      <w:start w:val="1"/>
      <w:numFmt w:val="bullet"/>
      <w:lvlText w:val=""/>
      <w:lvlJc w:val="left"/>
      <w:pPr>
        <w:ind w:left="720" w:hanging="360"/>
      </w:pPr>
      <w:rPr>
        <w:rFonts w:ascii="Symbol" w:hAnsi="Symbol"/>
      </w:rPr>
    </w:lvl>
    <w:lvl w:ilvl="2" w:tplc="A8F419AE">
      <w:start w:val="1"/>
      <w:numFmt w:val="bullet"/>
      <w:lvlText w:val=""/>
      <w:lvlJc w:val="left"/>
      <w:pPr>
        <w:ind w:left="720" w:hanging="360"/>
      </w:pPr>
      <w:rPr>
        <w:rFonts w:ascii="Symbol" w:hAnsi="Symbol"/>
      </w:rPr>
    </w:lvl>
    <w:lvl w:ilvl="3" w:tplc="A3E65200">
      <w:start w:val="1"/>
      <w:numFmt w:val="bullet"/>
      <w:lvlText w:val=""/>
      <w:lvlJc w:val="left"/>
      <w:pPr>
        <w:ind w:left="720" w:hanging="360"/>
      </w:pPr>
      <w:rPr>
        <w:rFonts w:ascii="Symbol" w:hAnsi="Symbol"/>
      </w:rPr>
    </w:lvl>
    <w:lvl w:ilvl="4" w:tplc="49F6D584">
      <w:start w:val="1"/>
      <w:numFmt w:val="bullet"/>
      <w:lvlText w:val=""/>
      <w:lvlJc w:val="left"/>
      <w:pPr>
        <w:ind w:left="720" w:hanging="360"/>
      </w:pPr>
      <w:rPr>
        <w:rFonts w:ascii="Symbol" w:hAnsi="Symbol"/>
      </w:rPr>
    </w:lvl>
    <w:lvl w:ilvl="5" w:tplc="DFEAB666">
      <w:start w:val="1"/>
      <w:numFmt w:val="bullet"/>
      <w:lvlText w:val=""/>
      <w:lvlJc w:val="left"/>
      <w:pPr>
        <w:ind w:left="720" w:hanging="360"/>
      </w:pPr>
      <w:rPr>
        <w:rFonts w:ascii="Symbol" w:hAnsi="Symbol"/>
      </w:rPr>
    </w:lvl>
    <w:lvl w:ilvl="6" w:tplc="057E186A">
      <w:start w:val="1"/>
      <w:numFmt w:val="bullet"/>
      <w:lvlText w:val=""/>
      <w:lvlJc w:val="left"/>
      <w:pPr>
        <w:ind w:left="720" w:hanging="360"/>
      </w:pPr>
      <w:rPr>
        <w:rFonts w:ascii="Symbol" w:hAnsi="Symbol"/>
      </w:rPr>
    </w:lvl>
    <w:lvl w:ilvl="7" w:tplc="ED72D080">
      <w:start w:val="1"/>
      <w:numFmt w:val="bullet"/>
      <w:lvlText w:val=""/>
      <w:lvlJc w:val="left"/>
      <w:pPr>
        <w:ind w:left="720" w:hanging="360"/>
      </w:pPr>
      <w:rPr>
        <w:rFonts w:ascii="Symbol" w:hAnsi="Symbol"/>
      </w:rPr>
    </w:lvl>
    <w:lvl w:ilvl="8" w:tplc="37B6A064">
      <w:start w:val="1"/>
      <w:numFmt w:val="bullet"/>
      <w:lvlText w:val=""/>
      <w:lvlJc w:val="left"/>
      <w:pPr>
        <w:ind w:left="720" w:hanging="360"/>
      </w:pPr>
      <w:rPr>
        <w:rFonts w:ascii="Symbol" w:hAnsi="Symbol"/>
      </w:rPr>
    </w:lvl>
  </w:abstractNum>
  <w:abstractNum w:abstractNumId="110" w15:restartNumberingAfterBreak="0">
    <w:nsid w:val="5D640176"/>
    <w:multiLevelType w:val="hybridMultilevel"/>
    <w:tmpl w:val="FBB26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3FF7A1E"/>
    <w:multiLevelType w:val="hybridMultilevel"/>
    <w:tmpl w:val="1BDA0474"/>
    <w:numStyleLink w:val="ImportedStyle3"/>
  </w:abstractNum>
  <w:abstractNum w:abstractNumId="113"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662270B1"/>
    <w:multiLevelType w:val="hybridMultilevel"/>
    <w:tmpl w:val="1C147340"/>
    <w:lvl w:ilvl="0" w:tplc="E2C64C3A">
      <w:start w:val="1"/>
      <w:numFmt w:val="bullet"/>
      <w:lvlText w:val=""/>
      <w:lvlJc w:val="left"/>
      <w:pPr>
        <w:ind w:left="980" w:hanging="360"/>
      </w:pPr>
      <w:rPr>
        <w:rFonts w:ascii="Symbol" w:hAnsi="Symbol"/>
      </w:rPr>
    </w:lvl>
    <w:lvl w:ilvl="1" w:tplc="C7A81FB8">
      <w:start w:val="1"/>
      <w:numFmt w:val="bullet"/>
      <w:lvlText w:val=""/>
      <w:lvlJc w:val="left"/>
      <w:pPr>
        <w:ind w:left="980" w:hanging="360"/>
      </w:pPr>
      <w:rPr>
        <w:rFonts w:ascii="Symbol" w:hAnsi="Symbol"/>
      </w:rPr>
    </w:lvl>
    <w:lvl w:ilvl="2" w:tplc="1DCC91AC">
      <w:start w:val="1"/>
      <w:numFmt w:val="bullet"/>
      <w:lvlText w:val=""/>
      <w:lvlJc w:val="left"/>
      <w:pPr>
        <w:ind w:left="980" w:hanging="360"/>
      </w:pPr>
      <w:rPr>
        <w:rFonts w:ascii="Symbol" w:hAnsi="Symbol"/>
      </w:rPr>
    </w:lvl>
    <w:lvl w:ilvl="3" w:tplc="0A829614">
      <w:start w:val="1"/>
      <w:numFmt w:val="bullet"/>
      <w:lvlText w:val=""/>
      <w:lvlJc w:val="left"/>
      <w:pPr>
        <w:ind w:left="980" w:hanging="360"/>
      </w:pPr>
      <w:rPr>
        <w:rFonts w:ascii="Symbol" w:hAnsi="Symbol"/>
      </w:rPr>
    </w:lvl>
    <w:lvl w:ilvl="4" w:tplc="0C9E4556">
      <w:start w:val="1"/>
      <w:numFmt w:val="bullet"/>
      <w:lvlText w:val=""/>
      <w:lvlJc w:val="left"/>
      <w:pPr>
        <w:ind w:left="980" w:hanging="360"/>
      </w:pPr>
      <w:rPr>
        <w:rFonts w:ascii="Symbol" w:hAnsi="Symbol"/>
      </w:rPr>
    </w:lvl>
    <w:lvl w:ilvl="5" w:tplc="873EF19C">
      <w:start w:val="1"/>
      <w:numFmt w:val="bullet"/>
      <w:lvlText w:val=""/>
      <w:lvlJc w:val="left"/>
      <w:pPr>
        <w:ind w:left="980" w:hanging="360"/>
      </w:pPr>
      <w:rPr>
        <w:rFonts w:ascii="Symbol" w:hAnsi="Symbol"/>
      </w:rPr>
    </w:lvl>
    <w:lvl w:ilvl="6" w:tplc="AAA889AE">
      <w:start w:val="1"/>
      <w:numFmt w:val="bullet"/>
      <w:lvlText w:val=""/>
      <w:lvlJc w:val="left"/>
      <w:pPr>
        <w:ind w:left="980" w:hanging="360"/>
      </w:pPr>
      <w:rPr>
        <w:rFonts w:ascii="Symbol" w:hAnsi="Symbol"/>
      </w:rPr>
    </w:lvl>
    <w:lvl w:ilvl="7" w:tplc="5E4279F8">
      <w:start w:val="1"/>
      <w:numFmt w:val="bullet"/>
      <w:lvlText w:val=""/>
      <w:lvlJc w:val="left"/>
      <w:pPr>
        <w:ind w:left="980" w:hanging="360"/>
      </w:pPr>
      <w:rPr>
        <w:rFonts w:ascii="Symbol" w:hAnsi="Symbol"/>
      </w:rPr>
    </w:lvl>
    <w:lvl w:ilvl="8" w:tplc="BAE0A25E">
      <w:start w:val="1"/>
      <w:numFmt w:val="bullet"/>
      <w:lvlText w:val=""/>
      <w:lvlJc w:val="left"/>
      <w:pPr>
        <w:ind w:left="980" w:hanging="360"/>
      </w:pPr>
      <w:rPr>
        <w:rFonts w:ascii="Symbol" w:hAnsi="Symbol"/>
      </w:rPr>
    </w:lvl>
  </w:abstractNum>
  <w:abstractNum w:abstractNumId="118" w15:restartNumberingAfterBreak="0">
    <w:nsid w:val="67B37AC8"/>
    <w:multiLevelType w:val="hybridMultilevel"/>
    <w:tmpl w:val="4866F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9565A11"/>
    <w:multiLevelType w:val="hybridMultilevel"/>
    <w:tmpl w:val="95A667B2"/>
    <w:lvl w:ilvl="0" w:tplc="B894818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AA46CF9"/>
    <w:multiLevelType w:val="hybridMultilevel"/>
    <w:tmpl w:val="51C44768"/>
    <w:numStyleLink w:val="ImportedStyle13"/>
  </w:abstractNum>
  <w:abstractNum w:abstractNumId="122" w15:restartNumberingAfterBreak="0">
    <w:nsid w:val="6ADE0AE2"/>
    <w:multiLevelType w:val="hybridMultilevel"/>
    <w:tmpl w:val="7BF04602"/>
    <w:lvl w:ilvl="0" w:tplc="127686F2">
      <w:start w:val="1"/>
      <w:numFmt w:val="bullet"/>
      <w:lvlText w:val=""/>
      <w:lvlJc w:val="left"/>
      <w:pPr>
        <w:ind w:left="980" w:hanging="360"/>
      </w:pPr>
      <w:rPr>
        <w:rFonts w:ascii="Symbol" w:hAnsi="Symbol"/>
      </w:rPr>
    </w:lvl>
    <w:lvl w:ilvl="1" w:tplc="9474CCEA">
      <w:start w:val="1"/>
      <w:numFmt w:val="bullet"/>
      <w:lvlText w:val=""/>
      <w:lvlJc w:val="left"/>
      <w:pPr>
        <w:ind w:left="980" w:hanging="360"/>
      </w:pPr>
      <w:rPr>
        <w:rFonts w:ascii="Symbol" w:hAnsi="Symbol"/>
      </w:rPr>
    </w:lvl>
    <w:lvl w:ilvl="2" w:tplc="EA5EB8EE">
      <w:start w:val="1"/>
      <w:numFmt w:val="bullet"/>
      <w:lvlText w:val=""/>
      <w:lvlJc w:val="left"/>
      <w:pPr>
        <w:ind w:left="980" w:hanging="360"/>
      </w:pPr>
      <w:rPr>
        <w:rFonts w:ascii="Symbol" w:hAnsi="Symbol"/>
      </w:rPr>
    </w:lvl>
    <w:lvl w:ilvl="3" w:tplc="1CC2AF7A">
      <w:start w:val="1"/>
      <w:numFmt w:val="bullet"/>
      <w:lvlText w:val=""/>
      <w:lvlJc w:val="left"/>
      <w:pPr>
        <w:ind w:left="980" w:hanging="360"/>
      </w:pPr>
      <w:rPr>
        <w:rFonts w:ascii="Symbol" w:hAnsi="Symbol"/>
      </w:rPr>
    </w:lvl>
    <w:lvl w:ilvl="4" w:tplc="7CAAE5CA">
      <w:start w:val="1"/>
      <w:numFmt w:val="bullet"/>
      <w:lvlText w:val=""/>
      <w:lvlJc w:val="left"/>
      <w:pPr>
        <w:ind w:left="980" w:hanging="360"/>
      </w:pPr>
      <w:rPr>
        <w:rFonts w:ascii="Symbol" w:hAnsi="Symbol"/>
      </w:rPr>
    </w:lvl>
    <w:lvl w:ilvl="5" w:tplc="2D823D9C">
      <w:start w:val="1"/>
      <w:numFmt w:val="bullet"/>
      <w:lvlText w:val=""/>
      <w:lvlJc w:val="left"/>
      <w:pPr>
        <w:ind w:left="980" w:hanging="360"/>
      </w:pPr>
      <w:rPr>
        <w:rFonts w:ascii="Symbol" w:hAnsi="Symbol"/>
      </w:rPr>
    </w:lvl>
    <w:lvl w:ilvl="6" w:tplc="17C2B2F2">
      <w:start w:val="1"/>
      <w:numFmt w:val="bullet"/>
      <w:lvlText w:val=""/>
      <w:lvlJc w:val="left"/>
      <w:pPr>
        <w:ind w:left="980" w:hanging="360"/>
      </w:pPr>
      <w:rPr>
        <w:rFonts w:ascii="Symbol" w:hAnsi="Symbol"/>
      </w:rPr>
    </w:lvl>
    <w:lvl w:ilvl="7" w:tplc="5C3CF19E">
      <w:start w:val="1"/>
      <w:numFmt w:val="bullet"/>
      <w:lvlText w:val=""/>
      <w:lvlJc w:val="left"/>
      <w:pPr>
        <w:ind w:left="980" w:hanging="360"/>
      </w:pPr>
      <w:rPr>
        <w:rFonts w:ascii="Symbol" w:hAnsi="Symbol"/>
      </w:rPr>
    </w:lvl>
    <w:lvl w:ilvl="8" w:tplc="01465908">
      <w:start w:val="1"/>
      <w:numFmt w:val="bullet"/>
      <w:lvlText w:val=""/>
      <w:lvlJc w:val="left"/>
      <w:pPr>
        <w:ind w:left="980" w:hanging="360"/>
      </w:pPr>
      <w:rPr>
        <w:rFonts w:ascii="Symbol" w:hAnsi="Symbol"/>
      </w:rPr>
    </w:lvl>
  </w:abstractNum>
  <w:abstractNum w:abstractNumId="123"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D37A7B"/>
    <w:multiLevelType w:val="hybridMultilevel"/>
    <w:tmpl w:val="419A2F94"/>
    <w:lvl w:ilvl="0" w:tplc="9630339E">
      <w:start w:val="1"/>
      <w:numFmt w:val="bullet"/>
      <w:lvlText w:val=""/>
      <w:lvlJc w:val="left"/>
      <w:pPr>
        <w:ind w:left="2420" w:hanging="360"/>
      </w:pPr>
      <w:rPr>
        <w:rFonts w:ascii="Symbol" w:hAnsi="Symbol"/>
      </w:rPr>
    </w:lvl>
    <w:lvl w:ilvl="1" w:tplc="7B166262">
      <w:start w:val="1"/>
      <w:numFmt w:val="bullet"/>
      <w:lvlText w:val=""/>
      <w:lvlJc w:val="left"/>
      <w:pPr>
        <w:ind w:left="2420" w:hanging="360"/>
      </w:pPr>
      <w:rPr>
        <w:rFonts w:ascii="Symbol" w:hAnsi="Symbol"/>
      </w:rPr>
    </w:lvl>
    <w:lvl w:ilvl="2" w:tplc="C0368904">
      <w:start w:val="1"/>
      <w:numFmt w:val="bullet"/>
      <w:lvlText w:val=""/>
      <w:lvlJc w:val="left"/>
      <w:pPr>
        <w:ind w:left="2420" w:hanging="360"/>
      </w:pPr>
      <w:rPr>
        <w:rFonts w:ascii="Symbol" w:hAnsi="Symbol"/>
      </w:rPr>
    </w:lvl>
    <w:lvl w:ilvl="3" w:tplc="C804DB0E">
      <w:start w:val="1"/>
      <w:numFmt w:val="bullet"/>
      <w:lvlText w:val=""/>
      <w:lvlJc w:val="left"/>
      <w:pPr>
        <w:ind w:left="2420" w:hanging="360"/>
      </w:pPr>
      <w:rPr>
        <w:rFonts w:ascii="Symbol" w:hAnsi="Symbol"/>
      </w:rPr>
    </w:lvl>
    <w:lvl w:ilvl="4" w:tplc="47285D9E">
      <w:start w:val="1"/>
      <w:numFmt w:val="bullet"/>
      <w:lvlText w:val=""/>
      <w:lvlJc w:val="left"/>
      <w:pPr>
        <w:ind w:left="2420" w:hanging="360"/>
      </w:pPr>
      <w:rPr>
        <w:rFonts w:ascii="Symbol" w:hAnsi="Symbol"/>
      </w:rPr>
    </w:lvl>
    <w:lvl w:ilvl="5" w:tplc="F194574C">
      <w:start w:val="1"/>
      <w:numFmt w:val="bullet"/>
      <w:lvlText w:val=""/>
      <w:lvlJc w:val="left"/>
      <w:pPr>
        <w:ind w:left="2420" w:hanging="360"/>
      </w:pPr>
      <w:rPr>
        <w:rFonts w:ascii="Symbol" w:hAnsi="Symbol"/>
      </w:rPr>
    </w:lvl>
    <w:lvl w:ilvl="6" w:tplc="691CBFE2">
      <w:start w:val="1"/>
      <w:numFmt w:val="bullet"/>
      <w:lvlText w:val=""/>
      <w:lvlJc w:val="left"/>
      <w:pPr>
        <w:ind w:left="2420" w:hanging="360"/>
      </w:pPr>
      <w:rPr>
        <w:rFonts w:ascii="Symbol" w:hAnsi="Symbol"/>
      </w:rPr>
    </w:lvl>
    <w:lvl w:ilvl="7" w:tplc="E842AAB8">
      <w:start w:val="1"/>
      <w:numFmt w:val="bullet"/>
      <w:lvlText w:val=""/>
      <w:lvlJc w:val="left"/>
      <w:pPr>
        <w:ind w:left="2420" w:hanging="360"/>
      </w:pPr>
      <w:rPr>
        <w:rFonts w:ascii="Symbol" w:hAnsi="Symbol"/>
      </w:rPr>
    </w:lvl>
    <w:lvl w:ilvl="8" w:tplc="DF5E9EA2">
      <w:start w:val="1"/>
      <w:numFmt w:val="bullet"/>
      <w:lvlText w:val=""/>
      <w:lvlJc w:val="left"/>
      <w:pPr>
        <w:ind w:left="2420" w:hanging="360"/>
      </w:pPr>
      <w:rPr>
        <w:rFonts w:ascii="Symbol" w:hAnsi="Symbol"/>
      </w:rPr>
    </w:lvl>
  </w:abstractNum>
  <w:abstractNum w:abstractNumId="126"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129"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130"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131" w15:restartNumberingAfterBreak="0">
    <w:nsid w:val="7314244D"/>
    <w:multiLevelType w:val="hybridMultilevel"/>
    <w:tmpl w:val="9026A69A"/>
    <w:lvl w:ilvl="0" w:tplc="DA3A6F34">
      <w:start w:val="1"/>
      <w:numFmt w:val="decimal"/>
      <w:lvlText w:val="%1."/>
      <w:lvlJc w:val="left"/>
      <w:pPr>
        <w:tabs>
          <w:tab w:val="num" w:pos="720"/>
        </w:tabs>
        <w:ind w:left="720" w:hanging="360"/>
      </w:pPr>
    </w:lvl>
    <w:lvl w:ilvl="1" w:tplc="7BF87CC0" w:tentative="1">
      <w:start w:val="1"/>
      <w:numFmt w:val="decimal"/>
      <w:lvlText w:val="%2."/>
      <w:lvlJc w:val="left"/>
      <w:pPr>
        <w:tabs>
          <w:tab w:val="num" w:pos="1440"/>
        </w:tabs>
        <w:ind w:left="1440" w:hanging="360"/>
      </w:pPr>
    </w:lvl>
    <w:lvl w:ilvl="2" w:tplc="3FE0EB50" w:tentative="1">
      <w:start w:val="1"/>
      <w:numFmt w:val="decimal"/>
      <w:lvlText w:val="%3."/>
      <w:lvlJc w:val="left"/>
      <w:pPr>
        <w:tabs>
          <w:tab w:val="num" w:pos="2160"/>
        </w:tabs>
        <w:ind w:left="2160" w:hanging="360"/>
      </w:pPr>
    </w:lvl>
    <w:lvl w:ilvl="3" w:tplc="F544C5A6" w:tentative="1">
      <w:start w:val="1"/>
      <w:numFmt w:val="decimal"/>
      <w:lvlText w:val="%4."/>
      <w:lvlJc w:val="left"/>
      <w:pPr>
        <w:tabs>
          <w:tab w:val="num" w:pos="2880"/>
        </w:tabs>
        <w:ind w:left="2880" w:hanging="360"/>
      </w:pPr>
    </w:lvl>
    <w:lvl w:ilvl="4" w:tplc="076ABA70" w:tentative="1">
      <w:start w:val="1"/>
      <w:numFmt w:val="decimal"/>
      <w:lvlText w:val="%5."/>
      <w:lvlJc w:val="left"/>
      <w:pPr>
        <w:tabs>
          <w:tab w:val="num" w:pos="3600"/>
        </w:tabs>
        <w:ind w:left="3600" w:hanging="360"/>
      </w:pPr>
    </w:lvl>
    <w:lvl w:ilvl="5" w:tplc="F7CCFB0E" w:tentative="1">
      <w:start w:val="1"/>
      <w:numFmt w:val="decimal"/>
      <w:lvlText w:val="%6."/>
      <w:lvlJc w:val="left"/>
      <w:pPr>
        <w:tabs>
          <w:tab w:val="num" w:pos="4320"/>
        </w:tabs>
        <w:ind w:left="4320" w:hanging="360"/>
      </w:pPr>
    </w:lvl>
    <w:lvl w:ilvl="6" w:tplc="EB0269BE" w:tentative="1">
      <w:start w:val="1"/>
      <w:numFmt w:val="decimal"/>
      <w:lvlText w:val="%7."/>
      <w:lvlJc w:val="left"/>
      <w:pPr>
        <w:tabs>
          <w:tab w:val="num" w:pos="5040"/>
        </w:tabs>
        <w:ind w:left="5040" w:hanging="360"/>
      </w:pPr>
    </w:lvl>
    <w:lvl w:ilvl="7" w:tplc="074AF0A8" w:tentative="1">
      <w:start w:val="1"/>
      <w:numFmt w:val="decimal"/>
      <w:lvlText w:val="%8."/>
      <w:lvlJc w:val="left"/>
      <w:pPr>
        <w:tabs>
          <w:tab w:val="num" w:pos="5760"/>
        </w:tabs>
        <w:ind w:left="5760" w:hanging="360"/>
      </w:pPr>
    </w:lvl>
    <w:lvl w:ilvl="8" w:tplc="E0F48A02" w:tentative="1">
      <w:start w:val="1"/>
      <w:numFmt w:val="decimal"/>
      <w:lvlText w:val="%9."/>
      <w:lvlJc w:val="left"/>
      <w:pPr>
        <w:tabs>
          <w:tab w:val="num" w:pos="6480"/>
        </w:tabs>
        <w:ind w:left="6480" w:hanging="360"/>
      </w:pPr>
    </w:lvl>
  </w:abstractNum>
  <w:abstractNum w:abstractNumId="132"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52300F3"/>
    <w:multiLevelType w:val="hybridMultilevel"/>
    <w:tmpl w:val="51C6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57B4B5B"/>
    <w:multiLevelType w:val="hybridMultilevel"/>
    <w:tmpl w:val="55E82132"/>
    <w:lvl w:ilvl="0" w:tplc="B89481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8860A2"/>
    <w:multiLevelType w:val="hybridMultilevel"/>
    <w:tmpl w:val="D6FC1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82276B3"/>
    <w:multiLevelType w:val="hybridMultilevel"/>
    <w:tmpl w:val="2BDC0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8FC2BF0"/>
    <w:multiLevelType w:val="hybridMultilevel"/>
    <w:tmpl w:val="B440B266"/>
    <w:lvl w:ilvl="0" w:tplc="868290FA">
      <w:start w:val="1"/>
      <w:numFmt w:val="bullet"/>
      <w:lvlText w:val="•"/>
      <w:lvlJc w:val="left"/>
      <w:pPr>
        <w:tabs>
          <w:tab w:val="num" w:pos="720"/>
        </w:tabs>
        <w:ind w:left="720" w:hanging="360"/>
      </w:pPr>
      <w:rPr>
        <w:rFonts w:ascii="Arial" w:hAnsi="Arial" w:hint="default"/>
      </w:rPr>
    </w:lvl>
    <w:lvl w:ilvl="1" w:tplc="3C70E64E" w:tentative="1">
      <w:start w:val="1"/>
      <w:numFmt w:val="bullet"/>
      <w:lvlText w:val="•"/>
      <w:lvlJc w:val="left"/>
      <w:pPr>
        <w:tabs>
          <w:tab w:val="num" w:pos="1440"/>
        </w:tabs>
        <w:ind w:left="1440" w:hanging="360"/>
      </w:pPr>
      <w:rPr>
        <w:rFonts w:ascii="Arial" w:hAnsi="Arial" w:hint="default"/>
      </w:rPr>
    </w:lvl>
    <w:lvl w:ilvl="2" w:tplc="F328E976" w:tentative="1">
      <w:start w:val="1"/>
      <w:numFmt w:val="bullet"/>
      <w:lvlText w:val="•"/>
      <w:lvlJc w:val="left"/>
      <w:pPr>
        <w:tabs>
          <w:tab w:val="num" w:pos="2160"/>
        </w:tabs>
        <w:ind w:left="2160" w:hanging="360"/>
      </w:pPr>
      <w:rPr>
        <w:rFonts w:ascii="Arial" w:hAnsi="Arial" w:hint="default"/>
      </w:rPr>
    </w:lvl>
    <w:lvl w:ilvl="3" w:tplc="E9BC8740" w:tentative="1">
      <w:start w:val="1"/>
      <w:numFmt w:val="bullet"/>
      <w:lvlText w:val="•"/>
      <w:lvlJc w:val="left"/>
      <w:pPr>
        <w:tabs>
          <w:tab w:val="num" w:pos="2880"/>
        </w:tabs>
        <w:ind w:left="2880" w:hanging="360"/>
      </w:pPr>
      <w:rPr>
        <w:rFonts w:ascii="Arial" w:hAnsi="Arial" w:hint="default"/>
      </w:rPr>
    </w:lvl>
    <w:lvl w:ilvl="4" w:tplc="37343A98" w:tentative="1">
      <w:start w:val="1"/>
      <w:numFmt w:val="bullet"/>
      <w:lvlText w:val="•"/>
      <w:lvlJc w:val="left"/>
      <w:pPr>
        <w:tabs>
          <w:tab w:val="num" w:pos="3600"/>
        </w:tabs>
        <w:ind w:left="3600" w:hanging="360"/>
      </w:pPr>
      <w:rPr>
        <w:rFonts w:ascii="Arial" w:hAnsi="Arial" w:hint="default"/>
      </w:rPr>
    </w:lvl>
    <w:lvl w:ilvl="5" w:tplc="40D6AC2A" w:tentative="1">
      <w:start w:val="1"/>
      <w:numFmt w:val="bullet"/>
      <w:lvlText w:val="•"/>
      <w:lvlJc w:val="left"/>
      <w:pPr>
        <w:tabs>
          <w:tab w:val="num" w:pos="4320"/>
        </w:tabs>
        <w:ind w:left="4320" w:hanging="360"/>
      </w:pPr>
      <w:rPr>
        <w:rFonts w:ascii="Arial" w:hAnsi="Arial" w:hint="default"/>
      </w:rPr>
    </w:lvl>
    <w:lvl w:ilvl="6" w:tplc="45460EC8" w:tentative="1">
      <w:start w:val="1"/>
      <w:numFmt w:val="bullet"/>
      <w:lvlText w:val="•"/>
      <w:lvlJc w:val="left"/>
      <w:pPr>
        <w:tabs>
          <w:tab w:val="num" w:pos="5040"/>
        </w:tabs>
        <w:ind w:left="5040" w:hanging="360"/>
      </w:pPr>
      <w:rPr>
        <w:rFonts w:ascii="Arial" w:hAnsi="Arial" w:hint="default"/>
      </w:rPr>
    </w:lvl>
    <w:lvl w:ilvl="7" w:tplc="63E005B2" w:tentative="1">
      <w:start w:val="1"/>
      <w:numFmt w:val="bullet"/>
      <w:lvlText w:val="•"/>
      <w:lvlJc w:val="left"/>
      <w:pPr>
        <w:tabs>
          <w:tab w:val="num" w:pos="5760"/>
        </w:tabs>
        <w:ind w:left="5760" w:hanging="360"/>
      </w:pPr>
      <w:rPr>
        <w:rFonts w:ascii="Arial" w:hAnsi="Arial" w:hint="default"/>
      </w:rPr>
    </w:lvl>
    <w:lvl w:ilvl="8" w:tplc="D040CA92"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93E00BC"/>
    <w:multiLevelType w:val="hybridMultilevel"/>
    <w:tmpl w:val="D144C6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9404BD3"/>
    <w:multiLevelType w:val="hybridMultilevel"/>
    <w:tmpl w:val="4B6AB066"/>
    <w:lvl w:ilvl="0" w:tplc="B5FE6402">
      <w:start w:val="1"/>
      <w:numFmt w:val="bullet"/>
      <w:lvlText w:val=""/>
      <w:lvlJc w:val="left"/>
      <w:pPr>
        <w:ind w:left="2420" w:hanging="360"/>
      </w:pPr>
      <w:rPr>
        <w:rFonts w:ascii="Symbol" w:hAnsi="Symbol"/>
      </w:rPr>
    </w:lvl>
    <w:lvl w:ilvl="1" w:tplc="3150192A">
      <w:start w:val="1"/>
      <w:numFmt w:val="bullet"/>
      <w:lvlText w:val=""/>
      <w:lvlJc w:val="left"/>
      <w:pPr>
        <w:ind w:left="2420" w:hanging="360"/>
      </w:pPr>
      <w:rPr>
        <w:rFonts w:ascii="Symbol" w:hAnsi="Symbol"/>
      </w:rPr>
    </w:lvl>
    <w:lvl w:ilvl="2" w:tplc="C24A18A8">
      <w:start w:val="1"/>
      <w:numFmt w:val="bullet"/>
      <w:lvlText w:val=""/>
      <w:lvlJc w:val="left"/>
      <w:pPr>
        <w:ind w:left="2420" w:hanging="360"/>
      </w:pPr>
      <w:rPr>
        <w:rFonts w:ascii="Symbol" w:hAnsi="Symbol"/>
      </w:rPr>
    </w:lvl>
    <w:lvl w:ilvl="3" w:tplc="2E9C9912">
      <w:start w:val="1"/>
      <w:numFmt w:val="bullet"/>
      <w:lvlText w:val=""/>
      <w:lvlJc w:val="left"/>
      <w:pPr>
        <w:ind w:left="2420" w:hanging="360"/>
      </w:pPr>
      <w:rPr>
        <w:rFonts w:ascii="Symbol" w:hAnsi="Symbol"/>
      </w:rPr>
    </w:lvl>
    <w:lvl w:ilvl="4" w:tplc="EFF4EDD2">
      <w:start w:val="1"/>
      <w:numFmt w:val="bullet"/>
      <w:lvlText w:val=""/>
      <w:lvlJc w:val="left"/>
      <w:pPr>
        <w:ind w:left="2420" w:hanging="360"/>
      </w:pPr>
      <w:rPr>
        <w:rFonts w:ascii="Symbol" w:hAnsi="Symbol"/>
      </w:rPr>
    </w:lvl>
    <w:lvl w:ilvl="5" w:tplc="2410C270">
      <w:start w:val="1"/>
      <w:numFmt w:val="bullet"/>
      <w:lvlText w:val=""/>
      <w:lvlJc w:val="left"/>
      <w:pPr>
        <w:ind w:left="2420" w:hanging="360"/>
      </w:pPr>
      <w:rPr>
        <w:rFonts w:ascii="Symbol" w:hAnsi="Symbol"/>
      </w:rPr>
    </w:lvl>
    <w:lvl w:ilvl="6" w:tplc="E7401B8C">
      <w:start w:val="1"/>
      <w:numFmt w:val="bullet"/>
      <w:lvlText w:val=""/>
      <w:lvlJc w:val="left"/>
      <w:pPr>
        <w:ind w:left="2420" w:hanging="360"/>
      </w:pPr>
      <w:rPr>
        <w:rFonts w:ascii="Symbol" w:hAnsi="Symbol"/>
      </w:rPr>
    </w:lvl>
    <w:lvl w:ilvl="7" w:tplc="327C2FC2">
      <w:start w:val="1"/>
      <w:numFmt w:val="bullet"/>
      <w:lvlText w:val=""/>
      <w:lvlJc w:val="left"/>
      <w:pPr>
        <w:ind w:left="2420" w:hanging="360"/>
      </w:pPr>
      <w:rPr>
        <w:rFonts w:ascii="Symbol" w:hAnsi="Symbol"/>
      </w:rPr>
    </w:lvl>
    <w:lvl w:ilvl="8" w:tplc="AACCC6BA">
      <w:start w:val="1"/>
      <w:numFmt w:val="bullet"/>
      <w:lvlText w:val=""/>
      <w:lvlJc w:val="left"/>
      <w:pPr>
        <w:ind w:left="2420" w:hanging="360"/>
      </w:pPr>
      <w:rPr>
        <w:rFonts w:ascii="Symbol" w:hAnsi="Symbol"/>
      </w:rPr>
    </w:lvl>
  </w:abstractNum>
  <w:abstractNum w:abstractNumId="146" w15:restartNumberingAfterBreak="0">
    <w:nsid w:val="795F71A8"/>
    <w:multiLevelType w:val="hybridMultilevel"/>
    <w:tmpl w:val="2B30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7D767849"/>
    <w:multiLevelType w:val="hybridMultilevel"/>
    <w:tmpl w:val="AE00C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24280124">
    <w:abstractNumId w:val="20"/>
  </w:num>
  <w:num w:numId="2" w16cid:durableId="1620377694">
    <w:abstractNumId w:val="129"/>
  </w:num>
  <w:num w:numId="3" w16cid:durableId="1659460359">
    <w:abstractNumId w:val="128"/>
  </w:num>
  <w:num w:numId="4" w16cid:durableId="2002350734">
    <w:abstractNumId w:val="130"/>
  </w:num>
  <w:num w:numId="5" w16cid:durableId="167601978">
    <w:abstractNumId w:val="111"/>
  </w:num>
  <w:num w:numId="6" w16cid:durableId="1382899292">
    <w:abstractNumId w:val="31"/>
  </w:num>
  <w:num w:numId="7" w16cid:durableId="108091397">
    <w:abstractNumId w:val="124"/>
  </w:num>
  <w:num w:numId="8" w16cid:durableId="793644980">
    <w:abstractNumId w:val="69"/>
  </w:num>
  <w:num w:numId="9" w16cid:durableId="1586262573">
    <w:abstractNumId w:val="26"/>
  </w:num>
  <w:num w:numId="10" w16cid:durableId="913708773">
    <w:abstractNumId w:val="147"/>
  </w:num>
  <w:num w:numId="11" w16cid:durableId="1560899346">
    <w:abstractNumId w:val="11"/>
  </w:num>
  <w:num w:numId="12" w16cid:durableId="555166224">
    <w:abstractNumId w:val="138"/>
  </w:num>
  <w:num w:numId="13" w16cid:durableId="1243758911">
    <w:abstractNumId w:val="119"/>
  </w:num>
  <w:num w:numId="14" w16cid:durableId="652376320">
    <w:abstractNumId w:val="59"/>
  </w:num>
  <w:num w:numId="15" w16cid:durableId="1492063237">
    <w:abstractNumId w:val="65"/>
  </w:num>
  <w:num w:numId="16" w16cid:durableId="748037082">
    <w:abstractNumId w:val="142"/>
  </w:num>
  <w:num w:numId="17" w16cid:durableId="888761270">
    <w:abstractNumId w:val="126"/>
  </w:num>
  <w:num w:numId="18" w16cid:durableId="1990668367">
    <w:abstractNumId w:val="148"/>
  </w:num>
  <w:num w:numId="19" w16cid:durableId="2023775665">
    <w:abstractNumId w:val="45"/>
  </w:num>
  <w:num w:numId="20" w16cid:durableId="2086565798">
    <w:abstractNumId w:val="127"/>
  </w:num>
  <w:num w:numId="21" w16cid:durableId="737555370">
    <w:abstractNumId w:val="108"/>
  </w:num>
  <w:num w:numId="22" w16cid:durableId="621227188">
    <w:abstractNumId w:val="6"/>
  </w:num>
  <w:num w:numId="23" w16cid:durableId="170147264">
    <w:abstractNumId w:val="76"/>
  </w:num>
  <w:num w:numId="24" w16cid:durableId="1096367847">
    <w:abstractNumId w:val="94"/>
  </w:num>
  <w:num w:numId="25" w16cid:durableId="1788155696">
    <w:abstractNumId w:val="36"/>
  </w:num>
  <w:num w:numId="26" w16cid:durableId="1576621318">
    <w:abstractNumId w:val="43"/>
  </w:num>
  <w:num w:numId="27" w16cid:durableId="631207321">
    <w:abstractNumId w:val="81"/>
  </w:num>
  <w:num w:numId="28" w16cid:durableId="886069926">
    <w:abstractNumId w:val="91"/>
  </w:num>
  <w:num w:numId="29" w16cid:durableId="1838302903">
    <w:abstractNumId w:val="83"/>
  </w:num>
  <w:num w:numId="30" w16cid:durableId="663050264">
    <w:abstractNumId w:val="13"/>
  </w:num>
  <w:num w:numId="31" w16cid:durableId="2089108234">
    <w:abstractNumId w:val="78"/>
  </w:num>
  <w:num w:numId="32" w16cid:durableId="1588078458">
    <w:abstractNumId w:val="143"/>
  </w:num>
  <w:num w:numId="33" w16cid:durableId="1396968587">
    <w:abstractNumId w:val="14"/>
  </w:num>
  <w:num w:numId="34" w16cid:durableId="565841055">
    <w:abstractNumId w:val="42"/>
  </w:num>
  <w:num w:numId="35" w16cid:durableId="1431311780">
    <w:abstractNumId w:val="133"/>
  </w:num>
  <w:num w:numId="36" w16cid:durableId="1469980652">
    <w:abstractNumId w:val="55"/>
  </w:num>
  <w:num w:numId="37" w16cid:durableId="1031951935">
    <w:abstractNumId w:val="102"/>
  </w:num>
  <w:num w:numId="38" w16cid:durableId="57360933">
    <w:abstractNumId w:val="49"/>
  </w:num>
  <w:num w:numId="39" w16cid:durableId="1794127471">
    <w:abstractNumId w:val="41"/>
  </w:num>
  <w:num w:numId="40" w16cid:durableId="869342573">
    <w:abstractNumId w:val="146"/>
  </w:num>
  <w:num w:numId="41" w16cid:durableId="1787112548">
    <w:abstractNumId w:val="89"/>
  </w:num>
  <w:num w:numId="42" w16cid:durableId="1764838626">
    <w:abstractNumId w:val="27"/>
  </w:num>
  <w:num w:numId="43" w16cid:durableId="1601983915">
    <w:abstractNumId w:val="120"/>
  </w:num>
  <w:num w:numId="44" w16cid:durableId="440032074">
    <w:abstractNumId w:val="24"/>
  </w:num>
  <w:num w:numId="45" w16cid:durableId="1070233413">
    <w:abstractNumId w:val="97"/>
  </w:num>
  <w:num w:numId="46" w16cid:durableId="2049211747">
    <w:abstractNumId w:val="64"/>
  </w:num>
  <w:num w:numId="47" w16cid:durableId="171258839">
    <w:abstractNumId w:val="144"/>
  </w:num>
  <w:num w:numId="48" w16cid:durableId="1402869890">
    <w:abstractNumId w:val="84"/>
  </w:num>
  <w:num w:numId="49" w16cid:durableId="288779507">
    <w:abstractNumId w:val="140"/>
  </w:num>
  <w:num w:numId="50" w16cid:durableId="1836721121">
    <w:abstractNumId w:val="118"/>
  </w:num>
  <w:num w:numId="51" w16cid:durableId="1225679772">
    <w:abstractNumId w:val="107"/>
  </w:num>
  <w:num w:numId="52" w16cid:durableId="1496140876">
    <w:abstractNumId w:val="19"/>
  </w:num>
  <w:num w:numId="53" w16cid:durableId="1867058058">
    <w:abstractNumId w:val="150"/>
  </w:num>
  <w:num w:numId="54" w16cid:durableId="1889023490">
    <w:abstractNumId w:val="67"/>
  </w:num>
  <w:num w:numId="55" w16cid:durableId="1943757835">
    <w:abstractNumId w:val="98"/>
  </w:num>
  <w:num w:numId="56" w16cid:durableId="1828547302">
    <w:abstractNumId w:val="90"/>
  </w:num>
  <w:num w:numId="57" w16cid:durableId="215313300">
    <w:abstractNumId w:val="22"/>
  </w:num>
  <w:num w:numId="58" w16cid:durableId="585189311">
    <w:abstractNumId w:val="114"/>
  </w:num>
  <w:num w:numId="59" w16cid:durableId="954629145">
    <w:abstractNumId w:val="70"/>
  </w:num>
  <w:num w:numId="60" w16cid:durableId="1057626131">
    <w:abstractNumId w:val="82"/>
  </w:num>
  <w:num w:numId="61" w16cid:durableId="185676271">
    <w:abstractNumId w:val="121"/>
  </w:num>
  <w:num w:numId="62" w16cid:durableId="1371421364">
    <w:abstractNumId w:val="30"/>
  </w:num>
  <w:num w:numId="63" w16cid:durableId="1213690198">
    <w:abstractNumId w:val="29"/>
  </w:num>
  <w:num w:numId="64" w16cid:durableId="1263294081">
    <w:abstractNumId w:val="112"/>
  </w:num>
  <w:num w:numId="65" w16cid:durableId="1088967019">
    <w:abstractNumId w:val="56"/>
  </w:num>
  <w:num w:numId="66" w16cid:durableId="2052534108">
    <w:abstractNumId w:val="15"/>
  </w:num>
  <w:num w:numId="67" w16cid:durableId="558591455">
    <w:abstractNumId w:val="136"/>
  </w:num>
  <w:num w:numId="68" w16cid:durableId="420613066">
    <w:abstractNumId w:val="116"/>
  </w:num>
  <w:num w:numId="69" w16cid:durableId="1109474782">
    <w:abstractNumId w:val="17"/>
  </w:num>
  <w:num w:numId="70" w16cid:durableId="2020229615">
    <w:abstractNumId w:val="131"/>
  </w:num>
  <w:num w:numId="71" w16cid:durableId="1995909714">
    <w:abstractNumId w:val="79"/>
  </w:num>
  <w:num w:numId="72" w16cid:durableId="1734305893">
    <w:abstractNumId w:val="58"/>
  </w:num>
  <w:num w:numId="73" w16cid:durableId="1964189852">
    <w:abstractNumId w:val="32"/>
  </w:num>
  <w:num w:numId="74" w16cid:durableId="1395935881">
    <w:abstractNumId w:val="28"/>
  </w:num>
  <w:num w:numId="75" w16cid:durableId="1346902917">
    <w:abstractNumId w:val="10"/>
  </w:num>
  <w:num w:numId="76" w16cid:durableId="20058666">
    <w:abstractNumId w:val="33"/>
  </w:num>
  <w:num w:numId="77" w16cid:durableId="1612787297">
    <w:abstractNumId w:val="139"/>
  </w:num>
  <w:num w:numId="78" w16cid:durableId="1631865038">
    <w:abstractNumId w:val="71"/>
  </w:num>
  <w:num w:numId="79" w16cid:durableId="273900457">
    <w:abstractNumId w:val="110"/>
  </w:num>
  <w:num w:numId="80" w16cid:durableId="1879388322">
    <w:abstractNumId w:val="99"/>
  </w:num>
  <w:num w:numId="81" w16cid:durableId="2110852216">
    <w:abstractNumId w:val="35"/>
  </w:num>
  <w:num w:numId="82" w16cid:durableId="40056929">
    <w:abstractNumId w:val="47"/>
  </w:num>
  <w:num w:numId="83" w16cid:durableId="1262683064">
    <w:abstractNumId w:val="101"/>
  </w:num>
  <w:num w:numId="84" w16cid:durableId="666907527">
    <w:abstractNumId w:val="9"/>
  </w:num>
  <w:num w:numId="85" w16cid:durableId="1352219344">
    <w:abstractNumId w:val="134"/>
  </w:num>
  <w:num w:numId="86" w16cid:durableId="78210725">
    <w:abstractNumId w:val="23"/>
  </w:num>
  <w:num w:numId="87" w16cid:durableId="741409621">
    <w:abstractNumId w:val="5"/>
  </w:num>
  <w:num w:numId="88" w16cid:durableId="804196840">
    <w:abstractNumId w:val="40"/>
  </w:num>
  <w:num w:numId="89" w16cid:durableId="1138961287">
    <w:abstractNumId w:val="25"/>
  </w:num>
  <w:num w:numId="90" w16cid:durableId="1704670729">
    <w:abstractNumId w:val="149"/>
  </w:num>
  <w:num w:numId="91" w16cid:durableId="174998498">
    <w:abstractNumId w:val="68"/>
  </w:num>
  <w:num w:numId="92" w16cid:durableId="2010718703">
    <w:abstractNumId w:val="151"/>
  </w:num>
  <w:num w:numId="93" w16cid:durableId="411660057">
    <w:abstractNumId w:val="8"/>
  </w:num>
  <w:num w:numId="94" w16cid:durableId="985813338">
    <w:abstractNumId w:val="135"/>
  </w:num>
  <w:num w:numId="95" w16cid:durableId="1809711888">
    <w:abstractNumId w:val="38"/>
  </w:num>
  <w:num w:numId="96" w16cid:durableId="1372028503">
    <w:abstractNumId w:val="50"/>
  </w:num>
  <w:num w:numId="97" w16cid:durableId="1412848725">
    <w:abstractNumId w:val="44"/>
  </w:num>
  <w:num w:numId="98" w16cid:durableId="760905625">
    <w:abstractNumId w:val="4"/>
  </w:num>
  <w:num w:numId="99" w16cid:durableId="981808931">
    <w:abstractNumId w:val="132"/>
  </w:num>
  <w:num w:numId="100" w16cid:durableId="551306928">
    <w:abstractNumId w:val="123"/>
  </w:num>
  <w:num w:numId="101" w16cid:durableId="1900096789">
    <w:abstractNumId w:val="115"/>
  </w:num>
  <w:num w:numId="102" w16cid:durableId="764496664">
    <w:abstractNumId w:val="53"/>
  </w:num>
  <w:num w:numId="103" w16cid:durableId="1447893323">
    <w:abstractNumId w:val="52"/>
  </w:num>
  <w:num w:numId="104" w16cid:durableId="2085028504">
    <w:abstractNumId w:val="137"/>
  </w:num>
  <w:num w:numId="105" w16cid:durableId="1121806293">
    <w:abstractNumId w:val="60"/>
  </w:num>
  <w:num w:numId="106" w16cid:durableId="1647129290">
    <w:abstractNumId w:val="16"/>
  </w:num>
  <w:num w:numId="107" w16cid:durableId="756748250">
    <w:abstractNumId w:val="77"/>
  </w:num>
  <w:num w:numId="108" w16cid:durableId="1263682118">
    <w:abstractNumId w:val="74"/>
  </w:num>
  <w:num w:numId="109" w16cid:durableId="216168323">
    <w:abstractNumId w:val="2"/>
  </w:num>
  <w:num w:numId="110" w16cid:durableId="96801634">
    <w:abstractNumId w:val="1"/>
  </w:num>
  <w:num w:numId="111" w16cid:durableId="1723402820">
    <w:abstractNumId w:val="0"/>
  </w:num>
  <w:num w:numId="112" w16cid:durableId="923688170">
    <w:abstractNumId w:val="103"/>
  </w:num>
  <w:num w:numId="113" w16cid:durableId="397095426">
    <w:abstractNumId w:val="63"/>
  </w:num>
  <w:num w:numId="114" w16cid:durableId="1943099447">
    <w:abstractNumId w:val="18"/>
  </w:num>
  <w:num w:numId="115" w16cid:durableId="1817603176">
    <w:abstractNumId w:val="46"/>
  </w:num>
  <w:num w:numId="116" w16cid:durableId="178398980">
    <w:abstractNumId w:val="113"/>
  </w:num>
  <w:num w:numId="117" w16cid:durableId="824012605">
    <w:abstractNumId w:val="80"/>
  </w:num>
  <w:num w:numId="118" w16cid:durableId="1612738424">
    <w:abstractNumId w:val="141"/>
  </w:num>
  <w:num w:numId="119" w16cid:durableId="699353193">
    <w:abstractNumId w:val="105"/>
  </w:num>
  <w:num w:numId="120" w16cid:durableId="714543153">
    <w:abstractNumId w:val="100"/>
  </w:num>
  <w:num w:numId="121" w16cid:durableId="564950973">
    <w:abstractNumId w:val="92"/>
  </w:num>
  <w:num w:numId="122" w16cid:durableId="1276910950">
    <w:abstractNumId w:val="12"/>
  </w:num>
  <w:num w:numId="123" w16cid:durableId="399910175">
    <w:abstractNumId w:val="106"/>
  </w:num>
  <w:num w:numId="124" w16cid:durableId="382482955">
    <w:abstractNumId w:val="7"/>
  </w:num>
  <w:num w:numId="125" w16cid:durableId="1059014175">
    <w:abstractNumId w:val="87"/>
  </w:num>
  <w:num w:numId="126" w16cid:durableId="1495803469">
    <w:abstractNumId w:val="86"/>
  </w:num>
  <w:num w:numId="127" w16cid:durableId="414280666">
    <w:abstractNumId w:val="54"/>
  </w:num>
  <w:num w:numId="128" w16cid:durableId="1458715412">
    <w:abstractNumId w:val="62"/>
  </w:num>
  <w:num w:numId="129" w16cid:durableId="670764952">
    <w:abstractNumId w:val="95"/>
  </w:num>
  <w:num w:numId="130" w16cid:durableId="792871524">
    <w:abstractNumId w:val="37"/>
  </w:num>
  <w:num w:numId="131" w16cid:durableId="1717778161">
    <w:abstractNumId w:val="51"/>
  </w:num>
  <w:num w:numId="132" w16cid:durableId="2036804879">
    <w:abstractNumId w:val="122"/>
  </w:num>
  <w:num w:numId="133" w16cid:durableId="829254692">
    <w:abstractNumId w:val="3"/>
  </w:num>
  <w:num w:numId="134" w16cid:durableId="542522537">
    <w:abstractNumId w:val="125"/>
  </w:num>
  <w:num w:numId="135" w16cid:durableId="684211363">
    <w:abstractNumId w:val="61"/>
  </w:num>
  <w:num w:numId="136" w16cid:durableId="1400252949">
    <w:abstractNumId w:val="93"/>
  </w:num>
  <w:num w:numId="137" w16cid:durableId="976647992">
    <w:abstractNumId w:val="117"/>
  </w:num>
  <w:num w:numId="138" w16cid:durableId="1255938786">
    <w:abstractNumId w:val="57"/>
  </w:num>
  <w:num w:numId="139" w16cid:durableId="188565379">
    <w:abstractNumId w:val="34"/>
  </w:num>
  <w:num w:numId="140" w16cid:durableId="1152941583">
    <w:abstractNumId w:val="66"/>
  </w:num>
  <w:num w:numId="141" w16cid:durableId="544216674">
    <w:abstractNumId w:val="73"/>
  </w:num>
  <w:num w:numId="142" w16cid:durableId="215824749">
    <w:abstractNumId w:val="72"/>
  </w:num>
  <w:num w:numId="143" w16cid:durableId="1262182394">
    <w:abstractNumId w:val="109"/>
  </w:num>
  <w:num w:numId="144" w16cid:durableId="1308893845">
    <w:abstractNumId w:val="21"/>
  </w:num>
  <w:num w:numId="145" w16cid:durableId="95057037">
    <w:abstractNumId w:val="88"/>
  </w:num>
  <w:num w:numId="146" w16cid:durableId="1930045782">
    <w:abstractNumId w:val="75"/>
  </w:num>
  <w:num w:numId="147" w16cid:durableId="166674894">
    <w:abstractNumId w:val="96"/>
  </w:num>
  <w:num w:numId="148" w16cid:durableId="1165438141">
    <w:abstractNumId w:val="85"/>
  </w:num>
  <w:num w:numId="149" w16cid:durableId="1642073423">
    <w:abstractNumId w:val="39"/>
  </w:num>
  <w:num w:numId="150" w16cid:durableId="776607007">
    <w:abstractNumId w:val="145"/>
  </w:num>
  <w:num w:numId="151" w16cid:durableId="752706173">
    <w:abstractNumId w:val="48"/>
  </w:num>
  <w:num w:numId="152" w16cid:durableId="435946447">
    <w:abstractNumId w:val="10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isplayBackgroundShape/>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1DED"/>
    <w:rsid w:val="0000355C"/>
    <w:rsid w:val="00003EED"/>
    <w:rsid w:val="000050D4"/>
    <w:rsid w:val="00007B0A"/>
    <w:rsid w:val="00010D5F"/>
    <w:rsid w:val="000137B0"/>
    <w:rsid w:val="00014D8E"/>
    <w:rsid w:val="00014FB4"/>
    <w:rsid w:val="00015133"/>
    <w:rsid w:val="00017538"/>
    <w:rsid w:val="00017DE0"/>
    <w:rsid w:val="000214D3"/>
    <w:rsid w:val="00022D15"/>
    <w:rsid w:val="000234BB"/>
    <w:rsid w:val="00023571"/>
    <w:rsid w:val="00025312"/>
    <w:rsid w:val="00036A79"/>
    <w:rsid w:val="0003762C"/>
    <w:rsid w:val="00041470"/>
    <w:rsid w:val="00041485"/>
    <w:rsid w:val="00044212"/>
    <w:rsid w:val="0004447E"/>
    <w:rsid w:val="000461B7"/>
    <w:rsid w:val="00051864"/>
    <w:rsid w:val="0005195D"/>
    <w:rsid w:val="0005203C"/>
    <w:rsid w:val="000527AE"/>
    <w:rsid w:val="00054F9C"/>
    <w:rsid w:val="00056683"/>
    <w:rsid w:val="00057EEC"/>
    <w:rsid w:val="00061AC9"/>
    <w:rsid w:val="00061CE4"/>
    <w:rsid w:val="00064429"/>
    <w:rsid w:val="00070460"/>
    <w:rsid w:val="000704BD"/>
    <w:rsid w:val="0007194E"/>
    <w:rsid w:val="00080E30"/>
    <w:rsid w:val="0008231A"/>
    <w:rsid w:val="000839D3"/>
    <w:rsid w:val="000840A0"/>
    <w:rsid w:val="00084F92"/>
    <w:rsid w:val="0009021C"/>
    <w:rsid w:val="00093691"/>
    <w:rsid w:val="000960A5"/>
    <w:rsid w:val="000968B3"/>
    <w:rsid w:val="000A0218"/>
    <w:rsid w:val="000A16F5"/>
    <w:rsid w:val="000A620F"/>
    <w:rsid w:val="000A6DF2"/>
    <w:rsid w:val="000B05DF"/>
    <w:rsid w:val="000B3250"/>
    <w:rsid w:val="000B48B2"/>
    <w:rsid w:val="000C17C2"/>
    <w:rsid w:val="000C3C27"/>
    <w:rsid w:val="000C3FED"/>
    <w:rsid w:val="000C465A"/>
    <w:rsid w:val="000C697B"/>
    <w:rsid w:val="000C79F5"/>
    <w:rsid w:val="000D4C82"/>
    <w:rsid w:val="000D4D2F"/>
    <w:rsid w:val="000E1CD7"/>
    <w:rsid w:val="000E22D0"/>
    <w:rsid w:val="000E4DFE"/>
    <w:rsid w:val="000E726B"/>
    <w:rsid w:val="000E733D"/>
    <w:rsid w:val="000F0A45"/>
    <w:rsid w:val="000F2D7E"/>
    <w:rsid w:val="000F402D"/>
    <w:rsid w:val="000F4FE2"/>
    <w:rsid w:val="000F515C"/>
    <w:rsid w:val="000F57B1"/>
    <w:rsid w:val="000F5D12"/>
    <w:rsid w:val="000F7711"/>
    <w:rsid w:val="000F7DEF"/>
    <w:rsid w:val="00100EDB"/>
    <w:rsid w:val="00105022"/>
    <w:rsid w:val="001053F0"/>
    <w:rsid w:val="0010626A"/>
    <w:rsid w:val="00110C98"/>
    <w:rsid w:val="001118CD"/>
    <w:rsid w:val="00111CC2"/>
    <w:rsid w:val="00111DD0"/>
    <w:rsid w:val="00115FB1"/>
    <w:rsid w:val="001204F0"/>
    <w:rsid w:val="001209CB"/>
    <w:rsid w:val="00125731"/>
    <w:rsid w:val="00127AF6"/>
    <w:rsid w:val="00133EDC"/>
    <w:rsid w:val="001342AC"/>
    <w:rsid w:val="00135878"/>
    <w:rsid w:val="001370F3"/>
    <w:rsid w:val="00140025"/>
    <w:rsid w:val="0014147A"/>
    <w:rsid w:val="00141A75"/>
    <w:rsid w:val="0014222E"/>
    <w:rsid w:val="00144D18"/>
    <w:rsid w:val="001455E4"/>
    <w:rsid w:val="001457E7"/>
    <w:rsid w:val="001457F1"/>
    <w:rsid w:val="001507E5"/>
    <w:rsid w:val="00153D5A"/>
    <w:rsid w:val="00154083"/>
    <w:rsid w:val="00154E31"/>
    <w:rsid w:val="00154F3A"/>
    <w:rsid w:val="001602B4"/>
    <w:rsid w:val="00160F4B"/>
    <w:rsid w:val="00161788"/>
    <w:rsid w:val="00161F28"/>
    <w:rsid w:val="001710F1"/>
    <w:rsid w:val="00171F5A"/>
    <w:rsid w:val="00175A86"/>
    <w:rsid w:val="00175E3F"/>
    <w:rsid w:val="00176C52"/>
    <w:rsid w:val="001837AE"/>
    <w:rsid w:val="00183CEE"/>
    <w:rsid w:val="001844A2"/>
    <w:rsid w:val="00184632"/>
    <w:rsid w:val="00184BED"/>
    <w:rsid w:val="00185A68"/>
    <w:rsid w:val="00193EBC"/>
    <w:rsid w:val="001958D1"/>
    <w:rsid w:val="0019594E"/>
    <w:rsid w:val="0019679B"/>
    <w:rsid w:val="001A0C46"/>
    <w:rsid w:val="001A40DC"/>
    <w:rsid w:val="001A49AB"/>
    <w:rsid w:val="001A5E7F"/>
    <w:rsid w:val="001B0F4D"/>
    <w:rsid w:val="001B19ED"/>
    <w:rsid w:val="001B46EE"/>
    <w:rsid w:val="001B5916"/>
    <w:rsid w:val="001C0553"/>
    <w:rsid w:val="001C273B"/>
    <w:rsid w:val="001C31CA"/>
    <w:rsid w:val="001C342E"/>
    <w:rsid w:val="001C4350"/>
    <w:rsid w:val="001C75AC"/>
    <w:rsid w:val="001D06F5"/>
    <w:rsid w:val="001D3AAA"/>
    <w:rsid w:val="001D424A"/>
    <w:rsid w:val="001D633F"/>
    <w:rsid w:val="001E1C9D"/>
    <w:rsid w:val="001E2A21"/>
    <w:rsid w:val="001E54BA"/>
    <w:rsid w:val="001E765B"/>
    <w:rsid w:val="001F0BA0"/>
    <w:rsid w:val="001F0E8B"/>
    <w:rsid w:val="001F3886"/>
    <w:rsid w:val="001F599A"/>
    <w:rsid w:val="001F7DF0"/>
    <w:rsid w:val="00202EBA"/>
    <w:rsid w:val="0020301A"/>
    <w:rsid w:val="00203DDE"/>
    <w:rsid w:val="00206704"/>
    <w:rsid w:val="002101F5"/>
    <w:rsid w:val="00211EA7"/>
    <w:rsid w:val="00212D08"/>
    <w:rsid w:val="002134B4"/>
    <w:rsid w:val="002145E7"/>
    <w:rsid w:val="00214CB3"/>
    <w:rsid w:val="00214DB1"/>
    <w:rsid w:val="00217CA2"/>
    <w:rsid w:val="0022045A"/>
    <w:rsid w:val="0022333E"/>
    <w:rsid w:val="00224AF3"/>
    <w:rsid w:val="0022598C"/>
    <w:rsid w:val="00226163"/>
    <w:rsid w:val="002272E9"/>
    <w:rsid w:val="0022761A"/>
    <w:rsid w:val="002302D5"/>
    <w:rsid w:val="00232760"/>
    <w:rsid w:val="00232EE4"/>
    <w:rsid w:val="00233FB3"/>
    <w:rsid w:val="00235A2C"/>
    <w:rsid w:val="0023682F"/>
    <w:rsid w:val="00242B93"/>
    <w:rsid w:val="00243771"/>
    <w:rsid w:val="00244B33"/>
    <w:rsid w:val="00245EAF"/>
    <w:rsid w:val="00250047"/>
    <w:rsid w:val="002505D4"/>
    <w:rsid w:val="00250AFC"/>
    <w:rsid w:val="0025140A"/>
    <w:rsid w:val="0025150B"/>
    <w:rsid w:val="00256046"/>
    <w:rsid w:val="00256F30"/>
    <w:rsid w:val="0026209C"/>
    <w:rsid w:val="0026402A"/>
    <w:rsid w:val="002642F8"/>
    <w:rsid w:val="00264FBB"/>
    <w:rsid w:val="002712BC"/>
    <w:rsid w:val="00271D05"/>
    <w:rsid w:val="0027462B"/>
    <w:rsid w:val="002749C4"/>
    <w:rsid w:val="00275E39"/>
    <w:rsid w:val="00276262"/>
    <w:rsid w:val="00282C21"/>
    <w:rsid w:val="002840D4"/>
    <w:rsid w:val="002847D7"/>
    <w:rsid w:val="00284B72"/>
    <w:rsid w:val="002867AA"/>
    <w:rsid w:val="0029034C"/>
    <w:rsid w:val="00291B41"/>
    <w:rsid w:val="00291B77"/>
    <w:rsid w:val="002A0D41"/>
    <w:rsid w:val="002A283E"/>
    <w:rsid w:val="002A28B3"/>
    <w:rsid w:val="002A2AFD"/>
    <w:rsid w:val="002A3405"/>
    <w:rsid w:val="002A4E3B"/>
    <w:rsid w:val="002A6678"/>
    <w:rsid w:val="002A66DC"/>
    <w:rsid w:val="002A6BE1"/>
    <w:rsid w:val="002A71CC"/>
    <w:rsid w:val="002B0C61"/>
    <w:rsid w:val="002B1C1B"/>
    <w:rsid w:val="002B3A81"/>
    <w:rsid w:val="002B3FC8"/>
    <w:rsid w:val="002B468C"/>
    <w:rsid w:val="002B4B6A"/>
    <w:rsid w:val="002B5157"/>
    <w:rsid w:val="002B5C40"/>
    <w:rsid w:val="002C13D7"/>
    <w:rsid w:val="002C51CE"/>
    <w:rsid w:val="002D2D10"/>
    <w:rsid w:val="002D4ECA"/>
    <w:rsid w:val="002D6189"/>
    <w:rsid w:val="002E0EC7"/>
    <w:rsid w:val="002E295E"/>
    <w:rsid w:val="002E30D1"/>
    <w:rsid w:val="002E4C4F"/>
    <w:rsid w:val="002E5D71"/>
    <w:rsid w:val="002E61C4"/>
    <w:rsid w:val="002E772F"/>
    <w:rsid w:val="002F05CB"/>
    <w:rsid w:val="002F0CEC"/>
    <w:rsid w:val="002F3B85"/>
    <w:rsid w:val="002F63D4"/>
    <w:rsid w:val="002F73FC"/>
    <w:rsid w:val="002F7BFF"/>
    <w:rsid w:val="00300CEC"/>
    <w:rsid w:val="00301199"/>
    <w:rsid w:val="003011D1"/>
    <w:rsid w:val="003017A7"/>
    <w:rsid w:val="0030245B"/>
    <w:rsid w:val="003027B2"/>
    <w:rsid w:val="00302941"/>
    <w:rsid w:val="0030296D"/>
    <w:rsid w:val="00303767"/>
    <w:rsid w:val="00303CC4"/>
    <w:rsid w:val="00303ED1"/>
    <w:rsid w:val="0030469C"/>
    <w:rsid w:val="0031594C"/>
    <w:rsid w:val="00320D86"/>
    <w:rsid w:val="00323A0B"/>
    <w:rsid w:val="00324F17"/>
    <w:rsid w:val="003254CA"/>
    <w:rsid w:val="00325844"/>
    <w:rsid w:val="003261C3"/>
    <w:rsid w:val="003265F6"/>
    <w:rsid w:val="003311DF"/>
    <w:rsid w:val="00335E40"/>
    <w:rsid w:val="00336B0D"/>
    <w:rsid w:val="00342347"/>
    <w:rsid w:val="00342FEA"/>
    <w:rsid w:val="003440F4"/>
    <w:rsid w:val="00344EE0"/>
    <w:rsid w:val="00345117"/>
    <w:rsid w:val="0034623A"/>
    <w:rsid w:val="00346F18"/>
    <w:rsid w:val="00347A29"/>
    <w:rsid w:val="00351620"/>
    <w:rsid w:val="00354E6C"/>
    <w:rsid w:val="00355D4D"/>
    <w:rsid w:val="00356223"/>
    <w:rsid w:val="00357011"/>
    <w:rsid w:val="0035790F"/>
    <w:rsid w:val="003606C1"/>
    <w:rsid w:val="00361BE3"/>
    <w:rsid w:val="00362130"/>
    <w:rsid w:val="00362D3C"/>
    <w:rsid w:val="00364850"/>
    <w:rsid w:val="00365330"/>
    <w:rsid w:val="003668A8"/>
    <w:rsid w:val="0037018C"/>
    <w:rsid w:val="00370E54"/>
    <w:rsid w:val="00371A88"/>
    <w:rsid w:val="00374229"/>
    <w:rsid w:val="0037455A"/>
    <w:rsid w:val="00374903"/>
    <w:rsid w:val="00375634"/>
    <w:rsid w:val="00377E88"/>
    <w:rsid w:val="003804C4"/>
    <w:rsid w:val="00382B84"/>
    <w:rsid w:val="003844D4"/>
    <w:rsid w:val="0038516E"/>
    <w:rsid w:val="003908F6"/>
    <w:rsid w:val="0039298F"/>
    <w:rsid w:val="00392EB1"/>
    <w:rsid w:val="00397146"/>
    <w:rsid w:val="003A1573"/>
    <w:rsid w:val="003A33D6"/>
    <w:rsid w:val="003A3480"/>
    <w:rsid w:val="003A3A04"/>
    <w:rsid w:val="003A448E"/>
    <w:rsid w:val="003A4518"/>
    <w:rsid w:val="003A5AAA"/>
    <w:rsid w:val="003A6202"/>
    <w:rsid w:val="003B0687"/>
    <w:rsid w:val="003B5193"/>
    <w:rsid w:val="003B5DA8"/>
    <w:rsid w:val="003B65A9"/>
    <w:rsid w:val="003B669F"/>
    <w:rsid w:val="003B6C4B"/>
    <w:rsid w:val="003B6EC1"/>
    <w:rsid w:val="003B739E"/>
    <w:rsid w:val="003C0708"/>
    <w:rsid w:val="003C1F9E"/>
    <w:rsid w:val="003C212A"/>
    <w:rsid w:val="003C2804"/>
    <w:rsid w:val="003C2943"/>
    <w:rsid w:val="003C4E77"/>
    <w:rsid w:val="003C4FE6"/>
    <w:rsid w:val="003D1A69"/>
    <w:rsid w:val="003D1B45"/>
    <w:rsid w:val="003E0FFE"/>
    <w:rsid w:val="003E2121"/>
    <w:rsid w:val="003E43C9"/>
    <w:rsid w:val="003E5FD0"/>
    <w:rsid w:val="003E64C7"/>
    <w:rsid w:val="003E67ED"/>
    <w:rsid w:val="003E7989"/>
    <w:rsid w:val="003F1C9A"/>
    <w:rsid w:val="003F6AAA"/>
    <w:rsid w:val="003F76D6"/>
    <w:rsid w:val="003F7CDE"/>
    <w:rsid w:val="00401E93"/>
    <w:rsid w:val="004027AA"/>
    <w:rsid w:val="004040F6"/>
    <w:rsid w:val="00405575"/>
    <w:rsid w:val="00406354"/>
    <w:rsid w:val="004072D3"/>
    <w:rsid w:val="004078F2"/>
    <w:rsid w:val="004148C2"/>
    <w:rsid w:val="004163F1"/>
    <w:rsid w:val="00420461"/>
    <w:rsid w:val="00425BF3"/>
    <w:rsid w:val="00426394"/>
    <w:rsid w:val="00426516"/>
    <w:rsid w:val="004265B8"/>
    <w:rsid w:val="00431B3B"/>
    <w:rsid w:val="00441BCC"/>
    <w:rsid w:val="004448E2"/>
    <w:rsid w:val="00453224"/>
    <w:rsid w:val="00464A13"/>
    <w:rsid w:val="00466726"/>
    <w:rsid w:val="00466D52"/>
    <w:rsid w:val="00470541"/>
    <w:rsid w:val="00470E46"/>
    <w:rsid w:val="00473339"/>
    <w:rsid w:val="00473F55"/>
    <w:rsid w:val="004801C8"/>
    <w:rsid w:val="004808C8"/>
    <w:rsid w:val="0048260A"/>
    <w:rsid w:val="00484658"/>
    <w:rsid w:val="00486496"/>
    <w:rsid w:val="00487E90"/>
    <w:rsid w:val="00490E0E"/>
    <w:rsid w:val="0049218A"/>
    <w:rsid w:val="004924EB"/>
    <w:rsid w:val="00492B09"/>
    <w:rsid w:val="00495162"/>
    <w:rsid w:val="00496A4E"/>
    <w:rsid w:val="00497B21"/>
    <w:rsid w:val="004A0708"/>
    <w:rsid w:val="004A0FAC"/>
    <w:rsid w:val="004A24E8"/>
    <w:rsid w:val="004A47E2"/>
    <w:rsid w:val="004A533B"/>
    <w:rsid w:val="004A6F80"/>
    <w:rsid w:val="004A7E88"/>
    <w:rsid w:val="004B413D"/>
    <w:rsid w:val="004B5A69"/>
    <w:rsid w:val="004B6B7F"/>
    <w:rsid w:val="004C059A"/>
    <w:rsid w:val="004C0650"/>
    <w:rsid w:val="004C450F"/>
    <w:rsid w:val="004C5F41"/>
    <w:rsid w:val="004C6B7F"/>
    <w:rsid w:val="004C7625"/>
    <w:rsid w:val="004D2430"/>
    <w:rsid w:val="004D47A5"/>
    <w:rsid w:val="004D482E"/>
    <w:rsid w:val="004D4C25"/>
    <w:rsid w:val="004D5B1E"/>
    <w:rsid w:val="004D5FC7"/>
    <w:rsid w:val="004D6D12"/>
    <w:rsid w:val="004D749A"/>
    <w:rsid w:val="004E00EB"/>
    <w:rsid w:val="004E0F1A"/>
    <w:rsid w:val="004E1114"/>
    <w:rsid w:val="004E3062"/>
    <w:rsid w:val="004E4E33"/>
    <w:rsid w:val="004F13DF"/>
    <w:rsid w:val="004F4091"/>
    <w:rsid w:val="004F6506"/>
    <w:rsid w:val="004F6A54"/>
    <w:rsid w:val="004F75D4"/>
    <w:rsid w:val="00500BD1"/>
    <w:rsid w:val="00502D57"/>
    <w:rsid w:val="0050314C"/>
    <w:rsid w:val="00503197"/>
    <w:rsid w:val="00503F39"/>
    <w:rsid w:val="00505678"/>
    <w:rsid w:val="005107C1"/>
    <w:rsid w:val="00511BB3"/>
    <w:rsid w:val="00512301"/>
    <w:rsid w:val="005131E9"/>
    <w:rsid w:val="00515631"/>
    <w:rsid w:val="00515C0E"/>
    <w:rsid w:val="00516F3E"/>
    <w:rsid w:val="00517A40"/>
    <w:rsid w:val="00517B35"/>
    <w:rsid w:val="0052043C"/>
    <w:rsid w:val="00520D17"/>
    <w:rsid w:val="005238C9"/>
    <w:rsid w:val="00526AF1"/>
    <w:rsid w:val="00530793"/>
    <w:rsid w:val="00532D00"/>
    <w:rsid w:val="005343A0"/>
    <w:rsid w:val="00536AD2"/>
    <w:rsid w:val="0053733B"/>
    <w:rsid w:val="00537709"/>
    <w:rsid w:val="005401D7"/>
    <w:rsid w:val="00540A4D"/>
    <w:rsid w:val="005415BC"/>
    <w:rsid w:val="00545C97"/>
    <w:rsid w:val="00546C30"/>
    <w:rsid w:val="005479BF"/>
    <w:rsid w:val="005508BF"/>
    <w:rsid w:val="00551CF8"/>
    <w:rsid w:val="00553675"/>
    <w:rsid w:val="00554901"/>
    <w:rsid w:val="005573A4"/>
    <w:rsid w:val="00561C12"/>
    <w:rsid w:val="005626D3"/>
    <w:rsid w:val="00562B9D"/>
    <w:rsid w:val="005650E6"/>
    <w:rsid w:val="00571442"/>
    <w:rsid w:val="00572C90"/>
    <w:rsid w:val="00572FAF"/>
    <w:rsid w:val="00575120"/>
    <w:rsid w:val="005751B7"/>
    <w:rsid w:val="00575E7A"/>
    <w:rsid w:val="00580637"/>
    <w:rsid w:val="00580CDA"/>
    <w:rsid w:val="00581FA5"/>
    <w:rsid w:val="005824B6"/>
    <w:rsid w:val="00584FA0"/>
    <w:rsid w:val="00584FE2"/>
    <w:rsid w:val="005869C1"/>
    <w:rsid w:val="005917A3"/>
    <w:rsid w:val="00591D52"/>
    <w:rsid w:val="00593095"/>
    <w:rsid w:val="00594586"/>
    <w:rsid w:val="0059492C"/>
    <w:rsid w:val="00594BD2"/>
    <w:rsid w:val="005A0A53"/>
    <w:rsid w:val="005A1279"/>
    <w:rsid w:val="005A1C95"/>
    <w:rsid w:val="005A25B1"/>
    <w:rsid w:val="005A2B9C"/>
    <w:rsid w:val="005A2DB9"/>
    <w:rsid w:val="005A7641"/>
    <w:rsid w:val="005B0B31"/>
    <w:rsid w:val="005B191D"/>
    <w:rsid w:val="005B4FD6"/>
    <w:rsid w:val="005B6F03"/>
    <w:rsid w:val="005B775B"/>
    <w:rsid w:val="005B7EA0"/>
    <w:rsid w:val="005C040C"/>
    <w:rsid w:val="005C1E50"/>
    <w:rsid w:val="005C2D79"/>
    <w:rsid w:val="005C37E0"/>
    <w:rsid w:val="005C4080"/>
    <w:rsid w:val="005C658D"/>
    <w:rsid w:val="005C6A8E"/>
    <w:rsid w:val="005C7641"/>
    <w:rsid w:val="005D00C2"/>
    <w:rsid w:val="005D04CD"/>
    <w:rsid w:val="005D0638"/>
    <w:rsid w:val="005D4207"/>
    <w:rsid w:val="005D429B"/>
    <w:rsid w:val="005D5D53"/>
    <w:rsid w:val="005E128B"/>
    <w:rsid w:val="005E342A"/>
    <w:rsid w:val="005E3563"/>
    <w:rsid w:val="005E5429"/>
    <w:rsid w:val="005E5FEF"/>
    <w:rsid w:val="005F2B4C"/>
    <w:rsid w:val="005F3913"/>
    <w:rsid w:val="005F4CA3"/>
    <w:rsid w:val="005F73C3"/>
    <w:rsid w:val="005F77A0"/>
    <w:rsid w:val="0060089D"/>
    <w:rsid w:val="006008F6"/>
    <w:rsid w:val="00601826"/>
    <w:rsid w:val="00601C38"/>
    <w:rsid w:val="00602EEC"/>
    <w:rsid w:val="00604B6D"/>
    <w:rsid w:val="00613F40"/>
    <w:rsid w:val="00615974"/>
    <w:rsid w:val="0062182F"/>
    <w:rsid w:val="00621BD4"/>
    <w:rsid w:val="0062348F"/>
    <w:rsid w:val="00623F35"/>
    <w:rsid w:val="006242C7"/>
    <w:rsid w:val="00624F0C"/>
    <w:rsid w:val="00625F3F"/>
    <w:rsid w:val="00626A26"/>
    <w:rsid w:val="00633F03"/>
    <w:rsid w:val="00636524"/>
    <w:rsid w:val="006372FC"/>
    <w:rsid w:val="00637884"/>
    <w:rsid w:val="00642F56"/>
    <w:rsid w:val="00645209"/>
    <w:rsid w:val="00645217"/>
    <w:rsid w:val="006454B4"/>
    <w:rsid w:val="00652314"/>
    <w:rsid w:val="00652AC1"/>
    <w:rsid w:val="006530FE"/>
    <w:rsid w:val="00653B69"/>
    <w:rsid w:val="00656D21"/>
    <w:rsid w:val="00663301"/>
    <w:rsid w:val="00663D3A"/>
    <w:rsid w:val="0066651F"/>
    <w:rsid w:val="006677A6"/>
    <w:rsid w:val="00670BD7"/>
    <w:rsid w:val="00671EC9"/>
    <w:rsid w:val="00672264"/>
    <w:rsid w:val="006725A0"/>
    <w:rsid w:val="00672648"/>
    <w:rsid w:val="0067373E"/>
    <w:rsid w:val="00675710"/>
    <w:rsid w:val="00677638"/>
    <w:rsid w:val="00677E20"/>
    <w:rsid w:val="006800B9"/>
    <w:rsid w:val="0068356E"/>
    <w:rsid w:val="00683AF1"/>
    <w:rsid w:val="00684CA1"/>
    <w:rsid w:val="0069647F"/>
    <w:rsid w:val="00697A8D"/>
    <w:rsid w:val="006A0CC5"/>
    <w:rsid w:val="006B0E46"/>
    <w:rsid w:val="006B2AE0"/>
    <w:rsid w:val="006B4415"/>
    <w:rsid w:val="006B71B7"/>
    <w:rsid w:val="006B7E13"/>
    <w:rsid w:val="006C3A0B"/>
    <w:rsid w:val="006C44FF"/>
    <w:rsid w:val="006C5490"/>
    <w:rsid w:val="006C7961"/>
    <w:rsid w:val="006D088F"/>
    <w:rsid w:val="006D1E26"/>
    <w:rsid w:val="006D1EA2"/>
    <w:rsid w:val="006D2A39"/>
    <w:rsid w:val="006D6402"/>
    <w:rsid w:val="006D6B32"/>
    <w:rsid w:val="006E0FC4"/>
    <w:rsid w:val="006E1594"/>
    <w:rsid w:val="006E40BE"/>
    <w:rsid w:val="006E502F"/>
    <w:rsid w:val="006E5FC9"/>
    <w:rsid w:val="006F12B7"/>
    <w:rsid w:val="006F1A3B"/>
    <w:rsid w:val="006F6B67"/>
    <w:rsid w:val="006F7257"/>
    <w:rsid w:val="00700BE1"/>
    <w:rsid w:val="00701D09"/>
    <w:rsid w:val="00703840"/>
    <w:rsid w:val="00704F92"/>
    <w:rsid w:val="00710076"/>
    <w:rsid w:val="00714638"/>
    <w:rsid w:val="00716785"/>
    <w:rsid w:val="00717B52"/>
    <w:rsid w:val="00722AB3"/>
    <w:rsid w:val="00722F5A"/>
    <w:rsid w:val="00724F06"/>
    <w:rsid w:val="00726015"/>
    <w:rsid w:val="00726E12"/>
    <w:rsid w:val="00727CA2"/>
    <w:rsid w:val="0073081A"/>
    <w:rsid w:val="007313EF"/>
    <w:rsid w:val="00731B9A"/>
    <w:rsid w:val="00732481"/>
    <w:rsid w:val="00732718"/>
    <w:rsid w:val="007337FA"/>
    <w:rsid w:val="00736B98"/>
    <w:rsid w:val="007370DF"/>
    <w:rsid w:val="0074046A"/>
    <w:rsid w:val="00740D9F"/>
    <w:rsid w:val="00741E52"/>
    <w:rsid w:val="00743DA5"/>
    <w:rsid w:val="00745D02"/>
    <w:rsid w:val="00750973"/>
    <w:rsid w:val="00750B2B"/>
    <w:rsid w:val="00755CD0"/>
    <w:rsid w:val="00756CFF"/>
    <w:rsid w:val="00757C5C"/>
    <w:rsid w:val="00774A10"/>
    <w:rsid w:val="00777ACD"/>
    <w:rsid w:val="00780603"/>
    <w:rsid w:val="007807CE"/>
    <w:rsid w:val="00782244"/>
    <w:rsid w:val="0078375F"/>
    <w:rsid w:val="00786718"/>
    <w:rsid w:val="00790EF7"/>
    <w:rsid w:val="00791694"/>
    <w:rsid w:val="00792FA6"/>
    <w:rsid w:val="00795257"/>
    <w:rsid w:val="00795D41"/>
    <w:rsid w:val="00796953"/>
    <w:rsid w:val="007A113E"/>
    <w:rsid w:val="007A1EB3"/>
    <w:rsid w:val="007A3923"/>
    <w:rsid w:val="007A53D9"/>
    <w:rsid w:val="007A546A"/>
    <w:rsid w:val="007A66B7"/>
    <w:rsid w:val="007A75C8"/>
    <w:rsid w:val="007B0A5F"/>
    <w:rsid w:val="007B2953"/>
    <w:rsid w:val="007B561C"/>
    <w:rsid w:val="007B5754"/>
    <w:rsid w:val="007C0E05"/>
    <w:rsid w:val="007C4BC2"/>
    <w:rsid w:val="007C59D2"/>
    <w:rsid w:val="007C64A5"/>
    <w:rsid w:val="007D0EAD"/>
    <w:rsid w:val="007D4085"/>
    <w:rsid w:val="007D5582"/>
    <w:rsid w:val="007E59B2"/>
    <w:rsid w:val="007F2537"/>
    <w:rsid w:val="007F310D"/>
    <w:rsid w:val="007F3371"/>
    <w:rsid w:val="007F6B3E"/>
    <w:rsid w:val="008000C7"/>
    <w:rsid w:val="008002DE"/>
    <w:rsid w:val="0080189B"/>
    <w:rsid w:val="0080212A"/>
    <w:rsid w:val="00803B3F"/>
    <w:rsid w:val="00805A3B"/>
    <w:rsid w:val="00810E22"/>
    <w:rsid w:val="008129CF"/>
    <w:rsid w:val="008174EE"/>
    <w:rsid w:val="00817CA3"/>
    <w:rsid w:val="00817E05"/>
    <w:rsid w:val="008201D2"/>
    <w:rsid w:val="00822159"/>
    <w:rsid w:val="00824157"/>
    <w:rsid w:val="008252A0"/>
    <w:rsid w:val="00827AA2"/>
    <w:rsid w:val="00827C75"/>
    <w:rsid w:val="008302A5"/>
    <w:rsid w:val="00830C5F"/>
    <w:rsid w:val="00830E81"/>
    <w:rsid w:val="0083165F"/>
    <w:rsid w:val="00831C8B"/>
    <w:rsid w:val="0083298B"/>
    <w:rsid w:val="00832AC8"/>
    <w:rsid w:val="00832DCA"/>
    <w:rsid w:val="0083330A"/>
    <w:rsid w:val="00833F8A"/>
    <w:rsid w:val="00834276"/>
    <w:rsid w:val="00834366"/>
    <w:rsid w:val="008344C9"/>
    <w:rsid w:val="0083614D"/>
    <w:rsid w:val="00840721"/>
    <w:rsid w:val="00844E2F"/>
    <w:rsid w:val="0084654A"/>
    <w:rsid w:val="00851580"/>
    <w:rsid w:val="0085182C"/>
    <w:rsid w:val="008533CB"/>
    <w:rsid w:val="008534F3"/>
    <w:rsid w:val="00857605"/>
    <w:rsid w:val="00860A1F"/>
    <w:rsid w:val="008625A1"/>
    <w:rsid w:val="008632CB"/>
    <w:rsid w:val="00863E6A"/>
    <w:rsid w:val="00864EEA"/>
    <w:rsid w:val="00867E42"/>
    <w:rsid w:val="008709ED"/>
    <w:rsid w:val="00870A66"/>
    <w:rsid w:val="008712C8"/>
    <w:rsid w:val="00872D9E"/>
    <w:rsid w:val="00873B3F"/>
    <w:rsid w:val="008777EC"/>
    <w:rsid w:val="0088109C"/>
    <w:rsid w:val="008830F4"/>
    <w:rsid w:val="00884FF5"/>
    <w:rsid w:val="0088744C"/>
    <w:rsid w:val="008905CD"/>
    <w:rsid w:val="00890EA8"/>
    <w:rsid w:val="00894AF3"/>
    <w:rsid w:val="00894B40"/>
    <w:rsid w:val="00895427"/>
    <w:rsid w:val="00895CAA"/>
    <w:rsid w:val="0089707F"/>
    <w:rsid w:val="00897EE6"/>
    <w:rsid w:val="008A4495"/>
    <w:rsid w:val="008A49FD"/>
    <w:rsid w:val="008A5627"/>
    <w:rsid w:val="008B1260"/>
    <w:rsid w:val="008B172B"/>
    <w:rsid w:val="008B21C5"/>
    <w:rsid w:val="008B2ECF"/>
    <w:rsid w:val="008B3FE1"/>
    <w:rsid w:val="008B41C0"/>
    <w:rsid w:val="008B58CB"/>
    <w:rsid w:val="008C3193"/>
    <w:rsid w:val="008C4086"/>
    <w:rsid w:val="008C4351"/>
    <w:rsid w:val="008C5D80"/>
    <w:rsid w:val="008C6CF6"/>
    <w:rsid w:val="008D1F32"/>
    <w:rsid w:val="008D397C"/>
    <w:rsid w:val="008D3DA9"/>
    <w:rsid w:val="008D778C"/>
    <w:rsid w:val="008E0B36"/>
    <w:rsid w:val="008E1523"/>
    <w:rsid w:val="008E1826"/>
    <w:rsid w:val="008E1EFC"/>
    <w:rsid w:val="008E2086"/>
    <w:rsid w:val="008E5E98"/>
    <w:rsid w:val="008E605C"/>
    <w:rsid w:val="008E6671"/>
    <w:rsid w:val="008E7DA5"/>
    <w:rsid w:val="008F0277"/>
    <w:rsid w:val="008F0B31"/>
    <w:rsid w:val="008F197F"/>
    <w:rsid w:val="008F2B3A"/>
    <w:rsid w:val="008F3EE7"/>
    <w:rsid w:val="008F656D"/>
    <w:rsid w:val="008F79E3"/>
    <w:rsid w:val="008F7B4F"/>
    <w:rsid w:val="00901D41"/>
    <w:rsid w:val="00901FEC"/>
    <w:rsid w:val="0090495C"/>
    <w:rsid w:val="00904E2C"/>
    <w:rsid w:val="00905417"/>
    <w:rsid w:val="00905ACA"/>
    <w:rsid w:val="00905BF0"/>
    <w:rsid w:val="00907B5E"/>
    <w:rsid w:val="009114BE"/>
    <w:rsid w:val="0091157A"/>
    <w:rsid w:val="0091283D"/>
    <w:rsid w:val="00914B87"/>
    <w:rsid w:val="00915FFC"/>
    <w:rsid w:val="0091702F"/>
    <w:rsid w:val="00933669"/>
    <w:rsid w:val="00933EFA"/>
    <w:rsid w:val="0093440B"/>
    <w:rsid w:val="009354D5"/>
    <w:rsid w:val="00935A39"/>
    <w:rsid w:val="00942CC2"/>
    <w:rsid w:val="0094482F"/>
    <w:rsid w:val="00945BC8"/>
    <w:rsid w:val="009466FD"/>
    <w:rsid w:val="009503AB"/>
    <w:rsid w:val="00951F33"/>
    <w:rsid w:val="00952021"/>
    <w:rsid w:val="009539EF"/>
    <w:rsid w:val="009552D5"/>
    <w:rsid w:val="00955BEA"/>
    <w:rsid w:val="009564F6"/>
    <w:rsid w:val="009565D8"/>
    <w:rsid w:val="00957E5E"/>
    <w:rsid w:val="00960586"/>
    <w:rsid w:val="009606CA"/>
    <w:rsid w:val="009636AF"/>
    <w:rsid w:val="00970AE0"/>
    <w:rsid w:val="0097587B"/>
    <w:rsid w:val="00975AEE"/>
    <w:rsid w:val="00975D51"/>
    <w:rsid w:val="0097613B"/>
    <w:rsid w:val="00983D7A"/>
    <w:rsid w:val="00985AA1"/>
    <w:rsid w:val="00985F07"/>
    <w:rsid w:val="00993BEE"/>
    <w:rsid w:val="00993D07"/>
    <w:rsid w:val="00994C91"/>
    <w:rsid w:val="009956C6"/>
    <w:rsid w:val="009A0671"/>
    <w:rsid w:val="009A1460"/>
    <w:rsid w:val="009A1C8A"/>
    <w:rsid w:val="009A53A3"/>
    <w:rsid w:val="009A5880"/>
    <w:rsid w:val="009B0F4B"/>
    <w:rsid w:val="009B1785"/>
    <w:rsid w:val="009B1F84"/>
    <w:rsid w:val="009B42BB"/>
    <w:rsid w:val="009B5821"/>
    <w:rsid w:val="009B5AD1"/>
    <w:rsid w:val="009C1A82"/>
    <w:rsid w:val="009C3D54"/>
    <w:rsid w:val="009C5B1C"/>
    <w:rsid w:val="009C6234"/>
    <w:rsid w:val="009C6D0E"/>
    <w:rsid w:val="009C6F86"/>
    <w:rsid w:val="009D00FD"/>
    <w:rsid w:val="009D0573"/>
    <w:rsid w:val="009D120C"/>
    <w:rsid w:val="009D2EDE"/>
    <w:rsid w:val="009D3FA6"/>
    <w:rsid w:val="009D4E07"/>
    <w:rsid w:val="009D7F09"/>
    <w:rsid w:val="009E14AD"/>
    <w:rsid w:val="009E1AB7"/>
    <w:rsid w:val="009E2CD0"/>
    <w:rsid w:val="009E3305"/>
    <w:rsid w:val="009E4F07"/>
    <w:rsid w:val="009F173D"/>
    <w:rsid w:val="009F3B93"/>
    <w:rsid w:val="009F49D7"/>
    <w:rsid w:val="009F707E"/>
    <w:rsid w:val="009F7908"/>
    <w:rsid w:val="00A0097A"/>
    <w:rsid w:val="00A010F6"/>
    <w:rsid w:val="00A019D8"/>
    <w:rsid w:val="00A06E9E"/>
    <w:rsid w:val="00A0700A"/>
    <w:rsid w:val="00A10E94"/>
    <w:rsid w:val="00A122D4"/>
    <w:rsid w:val="00A12B72"/>
    <w:rsid w:val="00A141EB"/>
    <w:rsid w:val="00A15922"/>
    <w:rsid w:val="00A22E43"/>
    <w:rsid w:val="00A250B5"/>
    <w:rsid w:val="00A352C0"/>
    <w:rsid w:val="00A409F3"/>
    <w:rsid w:val="00A40C3E"/>
    <w:rsid w:val="00A40CA3"/>
    <w:rsid w:val="00A4163E"/>
    <w:rsid w:val="00A41F56"/>
    <w:rsid w:val="00A4388C"/>
    <w:rsid w:val="00A454FB"/>
    <w:rsid w:val="00A470B4"/>
    <w:rsid w:val="00A50E6F"/>
    <w:rsid w:val="00A51C8E"/>
    <w:rsid w:val="00A55678"/>
    <w:rsid w:val="00A55974"/>
    <w:rsid w:val="00A6058C"/>
    <w:rsid w:val="00A6142C"/>
    <w:rsid w:val="00A6205F"/>
    <w:rsid w:val="00A62BF0"/>
    <w:rsid w:val="00A64CE7"/>
    <w:rsid w:val="00A6557E"/>
    <w:rsid w:val="00A66B40"/>
    <w:rsid w:val="00A67587"/>
    <w:rsid w:val="00A70CDE"/>
    <w:rsid w:val="00A73BD9"/>
    <w:rsid w:val="00A74F49"/>
    <w:rsid w:val="00A804D9"/>
    <w:rsid w:val="00A80763"/>
    <w:rsid w:val="00A810F0"/>
    <w:rsid w:val="00A830FE"/>
    <w:rsid w:val="00A835D2"/>
    <w:rsid w:val="00A8473A"/>
    <w:rsid w:val="00A85C62"/>
    <w:rsid w:val="00A877A9"/>
    <w:rsid w:val="00A87AFB"/>
    <w:rsid w:val="00A90443"/>
    <w:rsid w:val="00A90868"/>
    <w:rsid w:val="00A926A4"/>
    <w:rsid w:val="00A938B5"/>
    <w:rsid w:val="00A95579"/>
    <w:rsid w:val="00A95D40"/>
    <w:rsid w:val="00A95ED3"/>
    <w:rsid w:val="00AA0BE4"/>
    <w:rsid w:val="00AA1098"/>
    <w:rsid w:val="00AA1D8B"/>
    <w:rsid w:val="00AA2141"/>
    <w:rsid w:val="00AA40EA"/>
    <w:rsid w:val="00AA6DD8"/>
    <w:rsid w:val="00AB140B"/>
    <w:rsid w:val="00AB18D2"/>
    <w:rsid w:val="00AB220F"/>
    <w:rsid w:val="00AB70AD"/>
    <w:rsid w:val="00AC1871"/>
    <w:rsid w:val="00AC25A2"/>
    <w:rsid w:val="00AC4D62"/>
    <w:rsid w:val="00AD589D"/>
    <w:rsid w:val="00AD6AD2"/>
    <w:rsid w:val="00AD785E"/>
    <w:rsid w:val="00AE1B67"/>
    <w:rsid w:val="00AE29EA"/>
    <w:rsid w:val="00AE5154"/>
    <w:rsid w:val="00AE6138"/>
    <w:rsid w:val="00AE650B"/>
    <w:rsid w:val="00AE6BC1"/>
    <w:rsid w:val="00AF26EA"/>
    <w:rsid w:val="00AF39A3"/>
    <w:rsid w:val="00AF4FA2"/>
    <w:rsid w:val="00AF50DB"/>
    <w:rsid w:val="00B029B6"/>
    <w:rsid w:val="00B05251"/>
    <w:rsid w:val="00B05614"/>
    <w:rsid w:val="00B0756B"/>
    <w:rsid w:val="00B125AA"/>
    <w:rsid w:val="00B12A20"/>
    <w:rsid w:val="00B12E13"/>
    <w:rsid w:val="00B13467"/>
    <w:rsid w:val="00B15B63"/>
    <w:rsid w:val="00B23934"/>
    <w:rsid w:val="00B23BF7"/>
    <w:rsid w:val="00B25B86"/>
    <w:rsid w:val="00B25C5B"/>
    <w:rsid w:val="00B27BA7"/>
    <w:rsid w:val="00B30F35"/>
    <w:rsid w:val="00B31369"/>
    <w:rsid w:val="00B31A7A"/>
    <w:rsid w:val="00B37153"/>
    <w:rsid w:val="00B3752C"/>
    <w:rsid w:val="00B4127F"/>
    <w:rsid w:val="00B432B1"/>
    <w:rsid w:val="00B45FD0"/>
    <w:rsid w:val="00B45FD7"/>
    <w:rsid w:val="00B4677C"/>
    <w:rsid w:val="00B5184F"/>
    <w:rsid w:val="00B519C8"/>
    <w:rsid w:val="00B5585B"/>
    <w:rsid w:val="00B56A83"/>
    <w:rsid w:val="00B570F0"/>
    <w:rsid w:val="00B608F0"/>
    <w:rsid w:val="00B62C9A"/>
    <w:rsid w:val="00B66E63"/>
    <w:rsid w:val="00B70712"/>
    <w:rsid w:val="00B71455"/>
    <w:rsid w:val="00B73080"/>
    <w:rsid w:val="00B73C5E"/>
    <w:rsid w:val="00B73E5F"/>
    <w:rsid w:val="00B741AF"/>
    <w:rsid w:val="00B7758B"/>
    <w:rsid w:val="00B80263"/>
    <w:rsid w:val="00B804D7"/>
    <w:rsid w:val="00B80712"/>
    <w:rsid w:val="00B81E17"/>
    <w:rsid w:val="00B85699"/>
    <w:rsid w:val="00B8570D"/>
    <w:rsid w:val="00B85DA6"/>
    <w:rsid w:val="00B87140"/>
    <w:rsid w:val="00B87F23"/>
    <w:rsid w:val="00B903F2"/>
    <w:rsid w:val="00B92D9A"/>
    <w:rsid w:val="00B93306"/>
    <w:rsid w:val="00B94CA5"/>
    <w:rsid w:val="00B94D61"/>
    <w:rsid w:val="00B962E6"/>
    <w:rsid w:val="00B97776"/>
    <w:rsid w:val="00BA57CC"/>
    <w:rsid w:val="00BA5F5A"/>
    <w:rsid w:val="00BA628B"/>
    <w:rsid w:val="00BA7468"/>
    <w:rsid w:val="00BA7EC4"/>
    <w:rsid w:val="00BB10A7"/>
    <w:rsid w:val="00BB3594"/>
    <w:rsid w:val="00BC0F4A"/>
    <w:rsid w:val="00BC1F3E"/>
    <w:rsid w:val="00BC713B"/>
    <w:rsid w:val="00BC7491"/>
    <w:rsid w:val="00BC7F62"/>
    <w:rsid w:val="00BD147E"/>
    <w:rsid w:val="00BD2216"/>
    <w:rsid w:val="00BD35DF"/>
    <w:rsid w:val="00BD40C2"/>
    <w:rsid w:val="00BD47FB"/>
    <w:rsid w:val="00BD6913"/>
    <w:rsid w:val="00BD7B30"/>
    <w:rsid w:val="00BE06BB"/>
    <w:rsid w:val="00BE3E73"/>
    <w:rsid w:val="00BE44E7"/>
    <w:rsid w:val="00BE457D"/>
    <w:rsid w:val="00BE47B0"/>
    <w:rsid w:val="00BE5BD2"/>
    <w:rsid w:val="00BE6DC2"/>
    <w:rsid w:val="00BE7973"/>
    <w:rsid w:val="00BE7B50"/>
    <w:rsid w:val="00BF00FB"/>
    <w:rsid w:val="00BF0296"/>
    <w:rsid w:val="00BF1670"/>
    <w:rsid w:val="00BF2B4A"/>
    <w:rsid w:val="00BF57DC"/>
    <w:rsid w:val="00BF6418"/>
    <w:rsid w:val="00BF7CBF"/>
    <w:rsid w:val="00C0234E"/>
    <w:rsid w:val="00C05662"/>
    <w:rsid w:val="00C06BD1"/>
    <w:rsid w:val="00C11699"/>
    <w:rsid w:val="00C122C2"/>
    <w:rsid w:val="00C131BA"/>
    <w:rsid w:val="00C13AAC"/>
    <w:rsid w:val="00C14080"/>
    <w:rsid w:val="00C149E8"/>
    <w:rsid w:val="00C15470"/>
    <w:rsid w:val="00C17BC4"/>
    <w:rsid w:val="00C2086A"/>
    <w:rsid w:val="00C2120D"/>
    <w:rsid w:val="00C247AC"/>
    <w:rsid w:val="00C24CF3"/>
    <w:rsid w:val="00C26CE2"/>
    <w:rsid w:val="00C30153"/>
    <w:rsid w:val="00C30578"/>
    <w:rsid w:val="00C31ED2"/>
    <w:rsid w:val="00C340E5"/>
    <w:rsid w:val="00C35888"/>
    <w:rsid w:val="00C35E38"/>
    <w:rsid w:val="00C35F74"/>
    <w:rsid w:val="00C371F1"/>
    <w:rsid w:val="00C441C5"/>
    <w:rsid w:val="00C45813"/>
    <w:rsid w:val="00C4634B"/>
    <w:rsid w:val="00C46860"/>
    <w:rsid w:val="00C46D94"/>
    <w:rsid w:val="00C52C1B"/>
    <w:rsid w:val="00C534F8"/>
    <w:rsid w:val="00C54AE8"/>
    <w:rsid w:val="00C54BD1"/>
    <w:rsid w:val="00C60A80"/>
    <w:rsid w:val="00C6184E"/>
    <w:rsid w:val="00C62BB5"/>
    <w:rsid w:val="00C64C67"/>
    <w:rsid w:val="00C70B2E"/>
    <w:rsid w:val="00C70FE5"/>
    <w:rsid w:val="00C72455"/>
    <w:rsid w:val="00C73C8E"/>
    <w:rsid w:val="00C76029"/>
    <w:rsid w:val="00C76225"/>
    <w:rsid w:val="00C76BBA"/>
    <w:rsid w:val="00C76F71"/>
    <w:rsid w:val="00C7799B"/>
    <w:rsid w:val="00C80335"/>
    <w:rsid w:val="00C83C1A"/>
    <w:rsid w:val="00C878AC"/>
    <w:rsid w:val="00C87D32"/>
    <w:rsid w:val="00C90BF3"/>
    <w:rsid w:val="00C918C2"/>
    <w:rsid w:val="00C9255A"/>
    <w:rsid w:val="00C9587B"/>
    <w:rsid w:val="00C971DB"/>
    <w:rsid w:val="00CA0164"/>
    <w:rsid w:val="00CA2174"/>
    <w:rsid w:val="00CA5C61"/>
    <w:rsid w:val="00CA6F19"/>
    <w:rsid w:val="00CA6F41"/>
    <w:rsid w:val="00CA7457"/>
    <w:rsid w:val="00CA7FEB"/>
    <w:rsid w:val="00CB0776"/>
    <w:rsid w:val="00CB3DBE"/>
    <w:rsid w:val="00CB3FA8"/>
    <w:rsid w:val="00CB4155"/>
    <w:rsid w:val="00CB4622"/>
    <w:rsid w:val="00CB5030"/>
    <w:rsid w:val="00CB61C6"/>
    <w:rsid w:val="00CB7504"/>
    <w:rsid w:val="00CC1645"/>
    <w:rsid w:val="00CC337D"/>
    <w:rsid w:val="00CC42EA"/>
    <w:rsid w:val="00CC5625"/>
    <w:rsid w:val="00CD31D3"/>
    <w:rsid w:val="00CD336A"/>
    <w:rsid w:val="00CD4D76"/>
    <w:rsid w:val="00CD62C6"/>
    <w:rsid w:val="00CE0FB8"/>
    <w:rsid w:val="00CE1E99"/>
    <w:rsid w:val="00CE3D5C"/>
    <w:rsid w:val="00CE5322"/>
    <w:rsid w:val="00CE5E71"/>
    <w:rsid w:val="00CE66CA"/>
    <w:rsid w:val="00CF191A"/>
    <w:rsid w:val="00CF1F57"/>
    <w:rsid w:val="00CF29EC"/>
    <w:rsid w:val="00CF3A61"/>
    <w:rsid w:val="00CF4192"/>
    <w:rsid w:val="00D0758A"/>
    <w:rsid w:val="00D12474"/>
    <w:rsid w:val="00D14E47"/>
    <w:rsid w:val="00D15E14"/>
    <w:rsid w:val="00D16CE9"/>
    <w:rsid w:val="00D16EED"/>
    <w:rsid w:val="00D1774A"/>
    <w:rsid w:val="00D20986"/>
    <w:rsid w:val="00D223B5"/>
    <w:rsid w:val="00D2349A"/>
    <w:rsid w:val="00D247AE"/>
    <w:rsid w:val="00D24DCF"/>
    <w:rsid w:val="00D2565D"/>
    <w:rsid w:val="00D25903"/>
    <w:rsid w:val="00D31601"/>
    <w:rsid w:val="00D3246E"/>
    <w:rsid w:val="00D32A79"/>
    <w:rsid w:val="00D34D8F"/>
    <w:rsid w:val="00D34F3C"/>
    <w:rsid w:val="00D375C2"/>
    <w:rsid w:val="00D4129E"/>
    <w:rsid w:val="00D419E7"/>
    <w:rsid w:val="00D42E4B"/>
    <w:rsid w:val="00D44AB2"/>
    <w:rsid w:val="00D47F1F"/>
    <w:rsid w:val="00D50267"/>
    <w:rsid w:val="00D512E6"/>
    <w:rsid w:val="00D546FA"/>
    <w:rsid w:val="00D54D25"/>
    <w:rsid w:val="00D557CE"/>
    <w:rsid w:val="00D55DD6"/>
    <w:rsid w:val="00D60700"/>
    <w:rsid w:val="00D6236B"/>
    <w:rsid w:val="00D62C61"/>
    <w:rsid w:val="00D63241"/>
    <w:rsid w:val="00D649D9"/>
    <w:rsid w:val="00D64B20"/>
    <w:rsid w:val="00D66129"/>
    <w:rsid w:val="00D72300"/>
    <w:rsid w:val="00D72C26"/>
    <w:rsid w:val="00D73352"/>
    <w:rsid w:val="00D74616"/>
    <w:rsid w:val="00D7611E"/>
    <w:rsid w:val="00D7667F"/>
    <w:rsid w:val="00D832BC"/>
    <w:rsid w:val="00D83919"/>
    <w:rsid w:val="00D85697"/>
    <w:rsid w:val="00D860D5"/>
    <w:rsid w:val="00D86CDB"/>
    <w:rsid w:val="00D879C1"/>
    <w:rsid w:val="00D92818"/>
    <w:rsid w:val="00D92A76"/>
    <w:rsid w:val="00D94DB0"/>
    <w:rsid w:val="00D95375"/>
    <w:rsid w:val="00D954F4"/>
    <w:rsid w:val="00D970E8"/>
    <w:rsid w:val="00DA0A5A"/>
    <w:rsid w:val="00DA1B7B"/>
    <w:rsid w:val="00DA2153"/>
    <w:rsid w:val="00DA2AE7"/>
    <w:rsid w:val="00DA3664"/>
    <w:rsid w:val="00DB0C1D"/>
    <w:rsid w:val="00DB7CC4"/>
    <w:rsid w:val="00DB7DE5"/>
    <w:rsid w:val="00DC3A7A"/>
    <w:rsid w:val="00DC42AF"/>
    <w:rsid w:val="00DC46A3"/>
    <w:rsid w:val="00DC4DFD"/>
    <w:rsid w:val="00DC5B18"/>
    <w:rsid w:val="00DD5A6D"/>
    <w:rsid w:val="00DD5E7A"/>
    <w:rsid w:val="00DD7A23"/>
    <w:rsid w:val="00DD7BF3"/>
    <w:rsid w:val="00DE156A"/>
    <w:rsid w:val="00DE6916"/>
    <w:rsid w:val="00DE7007"/>
    <w:rsid w:val="00DF3860"/>
    <w:rsid w:val="00DF3C67"/>
    <w:rsid w:val="00DF53B8"/>
    <w:rsid w:val="00DF544D"/>
    <w:rsid w:val="00DF6519"/>
    <w:rsid w:val="00E029AA"/>
    <w:rsid w:val="00E03249"/>
    <w:rsid w:val="00E03856"/>
    <w:rsid w:val="00E047BE"/>
    <w:rsid w:val="00E04BA6"/>
    <w:rsid w:val="00E04F33"/>
    <w:rsid w:val="00E11EF9"/>
    <w:rsid w:val="00E11F01"/>
    <w:rsid w:val="00E12FF8"/>
    <w:rsid w:val="00E135DE"/>
    <w:rsid w:val="00E1362E"/>
    <w:rsid w:val="00E16243"/>
    <w:rsid w:val="00E20A7B"/>
    <w:rsid w:val="00E210BE"/>
    <w:rsid w:val="00E232E3"/>
    <w:rsid w:val="00E2403D"/>
    <w:rsid w:val="00E241D9"/>
    <w:rsid w:val="00E24769"/>
    <w:rsid w:val="00E2585A"/>
    <w:rsid w:val="00E25FF0"/>
    <w:rsid w:val="00E27D9A"/>
    <w:rsid w:val="00E300B4"/>
    <w:rsid w:val="00E3110C"/>
    <w:rsid w:val="00E31CFB"/>
    <w:rsid w:val="00E35381"/>
    <w:rsid w:val="00E4028D"/>
    <w:rsid w:val="00E41889"/>
    <w:rsid w:val="00E46A8A"/>
    <w:rsid w:val="00E540FF"/>
    <w:rsid w:val="00E57C9F"/>
    <w:rsid w:val="00E61488"/>
    <w:rsid w:val="00E61B06"/>
    <w:rsid w:val="00E6517B"/>
    <w:rsid w:val="00E65EB4"/>
    <w:rsid w:val="00E71840"/>
    <w:rsid w:val="00E7456A"/>
    <w:rsid w:val="00E74EE6"/>
    <w:rsid w:val="00E76224"/>
    <w:rsid w:val="00E778D1"/>
    <w:rsid w:val="00E80C1D"/>
    <w:rsid w:val="00E80F72"/>
    <w:rsid w:val="00E812D4"/>
    <w:rsid w:val="00E84E69"/>
    <w:rsid w:val="00E85892"/>
    <w:rsid w:val="00E86181"/>
    <w:rsid w:val="00E86C27"/>
    <w:rsid w:val="00E912A7"/>
    <w:rsid w:val="00E92020"/>
    <w:rsid w:val="00E958DF"/>
    <w:rsid w:val="00EA56E4"/>
    <w:rsid w:val="00EA5FE5"/>
    <w:rsid w:val="00EA7E57"/>
    <w:rsid w:val="00EB1002"/>
    <w:rsid w:val="00EB1E56"/>
    <w:rsid w:val="00EB1ECB"/>
    <w:rsid w:val="00EB4900"/>
    <w:rsid w:val="00EB5223"/>
    <w:rsid w:val="00EB5E0F"/>
    <w:rsid w:val="00EB6233"/>
    <w:rsid w:val="00EC31AB"/>
    <w:rsid w:val="00EC7B4B"/>
    <w:rsid w:val="00ED1198"/>
    <w:rsid w:val="00ED2070"/>
    <w:rsid w:val="00ED2669"/>
    <w:rsid w:val="00ED64A0"/>
    <w:rsid w:val="00ED6DF5"/>
    <w:rsid w:val="00EE0A7F"/>
    <w:rsid w:val="00EE239C"/>
    <w:rsid w:val="00EE5D8E"/>
    <w:rsid w:val="00EF3286"/>
    <w:rsid w:val="00F03DE4"/>
    <w:rsid w:val="00F04BC2"/>
    <w:rsid w:val="00F07BDF"/>
    <w:rsid w:val="00F07F37"/>
    <w:rsid w:val="00F1266C"/>
    <w:rsid w:val="00F14149"/>
    <w:rsid w:val="00F14698"/>
    <w:rsid w:val="00F14CAF"/>
    <w:rsid w:val="00F176F7"/>
    <w:rsid w:val="00F17BF7"/>
    <w:rsid w:val="00F17FE6"/>
    <w:rsid w:val="00F20BBC"/>
    <w:rsid w:val="00F22534"/>
    <w:rsid w:val="00F239E9"/>
    <w:rsid w:val="00F2610F"/>
    <w:rsid w:val="00F30CF0"/>
    <w:rsid w:val="00F325B3"/>
    <w:rsid w:val="00F32F28"/>
    <w:rsid w:val="00F360A3"/>
    <w:rsid w:val="00F42FEA"/>
    <w:rsid w:val="00F4561C"/>
    <w:rsid w:val="00F459B5"/>
    <w:rsid w:val="00F471AA"/>
    <w:rsid w:val="00F47BE9"/>
    <w:rsid w:val="00F5085E"/>
    <w:rsid w:val="00F5200E"/>
    <w:rsid w:val="00F557D2"/>
    <w:rsid w:val="00F56383"/>
    <w:rsid w:val="00F56792"/>
    <w:rsid w:val="00F567A3"/>
    <w:rsid w:val="00F57176"/>
    <w:rsid w:val="00F62F5F"/>
    <w:rsid w:val="00F6728F"/>
    <w:rsid w:val="00F70587"/>
    <w:rsid w:val="00F71A8B"/>
    <w:rsid w:val="00F740BE"/>
    <w:rsid w:val="00F74342"/>
    <w:rsid w:val="00F746B8"/>
    <w:rsid w:val="00F74984"/>
    <w:rsid w:val="00F7699A"/>
    <w:rsid w:val="00F775DF"/>
    <w:rsid w:val="00F82D81"/>
    <w:rsid w:val="00F830BE"/>
    <w:rsid w:val="00F832F3"/>
    <w:rsid w:val="00F86507"/>
    <w:rsid w:val="00F87600"/>
    <w:rsid w:val="00F9143A"/>
    <w:rsid w:val="00F9407D"/>
    <w:rsid w:val="00F95EC2"/>
    <w:rsid w:val="00F95F18"/>
    <w:rsid w:val="00F96755"/>
    <w:rsid w:val="00F97624"/>
    <w:rsid w:val="00FA20E7"/>
    <w:rsid w:val="00FA3CEB"/>
    <w:rsid w:val="00FB224C"/>
    <w:rsid w:val="00FB44C4"/>
    <w:rsid w:val="00FB53A2"/>
    <w:rsid w:val="00FC184D"/>
    <w:rsid w:val="00FC5AD6"/>
    <w:rsid w:val="00FD09B4"/>
    <w:rsid w:val="00FD0A72"/>
    <w:rsid w:val="00FD120F"/>
    <w:rsid w:val="00FD1315"/>
    <w:rsid w:val="00FD3975"/>
    <w:rsid w:val="00FE0306"/>
    <w:rsid w:val="00FE7DB6"/>
    <w:rsid w:val="00FE7F18"/>
    <w:rsid w:val="00FF0F6B"/>
    <w:rsid w:val="00FF4400"/>
    <w:rsid w:val="00FF6F7E"/>
    <w:rsid w:val="00FF7028"/>
    <w:rsid w:val="00FF7436"/>
    <w:rsid w:val="04765EB0"/>
    <w:rsid w:val="058BC11E"/>
    <w:rsid w:val="05D1CBA9"/>
    <w:rsid w:val="08EBACBA"/>
    <w:rsid w:val="0A2F7254"/>
    <w:rsid w:val="0B19FE5C"/>
    <w:rsid w:val="0DBBB562"/>
    <w:rsid w:val="1613B36D"/>
    <w:rsid w:val="16752829"/>
    <w:rsid w:val="1776063A"/>
    <w:rsid w:val="183DC6CF"/>
    <w:rsid w:val="192AB958"/>
    <w:rsid w:val="1C438DA8"/>
    <w:rsid w:val="1E3DD517"/>
    <w:rsid w:val="2D4B86BF"/>
    <w:rsid w:val="3636930C"/>
    <w:rsid w:val="377C88B9"/>
    <w:rsid w:val="3E9983F7"/>
    <w:rsid w:val="437D49FD"/>
    <w:rsid w:val="4767DA10"/>
    <w:rsid w:val="4E7AFB1D"/>
    <w:rsid w:val="55CDCB74"/>
    <w:rsid w:val="5C37CA7C"/>
    <w:rsid w:val="61CD1396"/>
    <w:rsid w:val="6A7E3BE1"/>
    <w:rsid w:val="6C3DBC73"/>
    <w:rsid w:val="70ECD6DC"/>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56A"/>
    <w:pPr>
      <w:spacing w:line="480" w:lineRule="atLeast"/>
    </w:pPr>
    <w:rPr>
      <w:rFonts w:ascii="Poppins" w:hAnsi="Poppins"/>
    </w:rPr>
  </w:style>
  <w:style w:type="paragraph" w:styleId="Heading1">
    <w:name w:val="heading 1"/>
    <w:next w:val="Normal"/>
    <w:link w:val="Heading1Char"/>
    <w:uiPriority w:val="9"/>
    <w:qFormat/>
    <w:rsid w:val="00DE156A"/>
    <w:pPr>
      <w:spacing w:after="240" w:line="480" w:lineRule="exact"/>
      <w:outlineLvl w:val="0"/>
    </w:pPr>
    <w:rPr>
      <w:rFonts w:ascii="Baloo 2" w:hAnsi="Baloo 2" w:cs="Baloo 2"/>
      <w:b/>
      <w:bCs/>
      <w:color w:val="8948A3"/>
      <w:sz w:val="40"/>
      <w:szCs w:val="40"/>
    </w:rPr>
  </w:style>
  <w:style w:type="paragraph" w:styleId="Heading2">
    <w:name w:val="heading 2"/>
    <w:next w:val="thumbnail"/>
    <w:link w:val="Heading2Char"/>
    <w:uiPriority w:val="9"/>
    <w:unhideWhenUsed/>
    <w:qFormat/>
    <w:rsid w:val="00DE156A"/>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DE156A"/>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156A"/>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DE156A"/>
    <w:rPr>
      <w:rFonts w:ascii="Baloo 2" w:hAnsi="Baloo 2" w:cs="Baloo 2"/>
      <w:b/>
      <w:bCs/>
      <w:color w:val="8948A3"/>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DE156A"/>
    <w:rPr>
      <w:color w:val="0000FF"/>
      <w:u w:val="single"/>
    </w:rPr>
  </w:style>
  <w:style w:type="paragraph" w:styleId="CommentText">
    <w:name w:val="annotation text"/>
    <w:basedOn w:val="Normal"/>
    <w:link w:val="CommentTextChar"/>
    <w:uiPriority w:val="99"/>
    <w:unhideWhenUsed/>
    <w:rsid w:val="00DE156A"/>
    <w:rPr>
      <w:sz w:val="20"/>
      <w:szCs w:val="20"/>
    </w:rPr>
  </w:style>
  <w:style w:type="character" w:customStyle="1" w:styleId="CommentTextChar">
    <w:name w:val="Comment Text Char"/>
    <w:basedOn w:val="DefaultParagraphFont"/>
    <w:link w:val="CommentText"/>
    <w:uiPriority w:val="99"/>
    <w:rsid w:val="00DE156A"/>
    <w:rPr>
      <w:rFonts w:ascii="Poppins" w:hAnsi="Poppins"/>
      <w:sz w:val="20"/>
      <w:szCs w:val="20"/>
    </w:rPr>
  </w:style>
  <w:style w:type="character" w:styleId="CommentReference">
    <w:name w:val="annotation reference"/>
    <w:basedOn w:val="DefaultParagraphFont"/>
    <w:uiPriority w:val="99"/>
    <w:semiHidden/>
    <w:unhideWhenUsed/>
    <w:rsid w:val="00DE156A"/>
    <w:rPr>
      <w:sz w:val="16"/>
      <w:szCs w:val="16"/>
    </w:rPr>
  </w:style>
  <w:style w:type="character" w:styleId="FollowedHyperlink">
    <w:name w:val="FollowedHyperlink"/>
    <w:basedOn w:val="DefaultParagraphFont"/>
    <w:uiPriority w:val="99"/>
    <w:semiHidden/>
    <w:unhideWhenUsed/>
    <w:rsid w:val="00DE156A"/>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E156A"/>
    <w:rPr>
      <w:b/>
      <w:bCs/>
    </w:rPr>
  </w:style>
  <w:style w:type="character" w:customStyle="1" w:styleId="CommentSubjectChar">
    <w:name w:val="Comment Subject Char"/>
    <w:basedOn w:val="CommentTextChar"/>
    <w:link w:val="CommentSubject"/>
    <w:uiPriority w:val="99"/>
    <w:semiHidden/>
    <w:rsid w:val="00DE156A"/>
    <w:rPr>
      <w:rFonts w:ascii="Poppins" w:hAnsi="Poppins"/>
      <w:b/>
      <w:bCs/>
      <w:sz w:val="20"/>
      <w:szCs w:val="20"/>
    </w:rPr>
  </w:style>
  <w:style w:type="paragraph" w:styleId="NormalWeb">
    <w:name w:val="Normal (Web)"/>
    <w:basedOn w:val="Normal"/>
    <w:uiPriority w:val="99"/>
    <w:unhideWhenUsed/>
    <w:rsid w:val="00DE156A"/>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DE156A"/>
    <w:rPr>
      <w:color w:val="605E5C"/>
      <w:shd w:val="clear" w:color="auto" w:fill="E1DFDD"/>
    </w:rPr>
  </w:style>
  <w:style w:type="paragraph" w:styleId="Revision">
    <w:name w:val="Revision"/>
    <w:hidden/>
    <w:uiPriority w:val="99"/>
    <w:semiHidden/>
    <w:rsid w:val="00DE156A"/>
    <w:pPr>
      <w:spacing w:line="480" w:lineRule="atLeast"/>
    </w:pPr>
  </w:style>
  <w:style w:type="paragraph" w:customStyle="1" w:styleId="ListM5">
    <w:name w:val="ListM5"/>
    <w:basedOn w:val="Normal"/>
    <w:qFormat/>
    <w:rsid w:val="00DE156A"/>
    <w:pPr>
      <w:numPr>
        <w:numId w:val="28"/>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DE156A"/>
    <w:pPr>
      <w:tabs>
        <w:tab w:val="center" w:pos="4680"/>
        <w:tab w:val="right" w:pos="9360"/>
      </w:tabs>
    </w:pPr>
  </w:style>
  <w:style w:type="character" w:customStyle="1" w:styleId="HeaderChar">
    <w:name w:val="Header Char"/>
    <w:basedOn w:val="DefaultParagraphFont"/>
    <w:link w:val="Header"/>
    <w:uiPriority w:val="99"/>
    <w:rsid w:val="00DE156A"/>
    <w:rPr>
      <w:rFonts w:ascii="Poppins" w:hAnsi="Poppins"/>
    </w:rPr>
  </w:style>
  <w:style w:type="paragraph" w:styleId="Footer">
    <w:name w:val="footer"/>
    <w:basedOn w:val="Normal"/>
    <w:link w:val="FooterChar"/>
    <w:uiPriority w:val="99"/>
    <w:unhideWhenUsed/>
    <w:rsid w:val="00DE156A"/>
    <w:pPr>
      <w:tabs>
        <w:tab w:val="center" w:pos="4680"/>
        <w:tab w:val="right" w:pos="9360"/>
      </w:tabs>
    </w:pPr>
  </w:style>
  <w:style w:type="character" w:customStyle="1" w:styleId="FooterChar">
    <w:name w:val="Footer Char"/>
    <w:basedOn w:val="DefaultParagraphFont"/>
    <w:link w:val="Footer"/>
    <w:uiPriority w:val="99"/>
    <w:rsid w:val="00DE156A"/>
    <w:rPr>
      <w:rFonts w:ascii="Poppins" w:hAnsi="Poppins"/>
    </w:rPr>
  </w:style>
  <w:style w:type="paragraph" w:styleId="FootnoteText">
    <w:name w:val="footnote text"/>
    <w:basedOn w:val="Normal"/>
    <w:link w:val="FootnoteTextChar"/>
    <w:uiPriority w:val="99"/>
    <w:unhideWhenUsed/>
    <w:rsid w:val="00F62F5F"/>
    <w:rPr>
      <w:sz w:val="20"/>
      <w:szCs w:val="20"/>
    </w:rPr>
  </w:style>
  <w:style w:type="character" w:customStyle="1" w:styleId="FootnoteTextChar">
    <w:name w:val="Footnote Text Char"/>
    <w:basedOn w:val="DefaultParagraphFont"/>
    <w:link w:val="FootnoteText"/>
    <w:uiPriority w:val="99"/>
    <w:rsid w:val="00F62F5F"/>
    <w:rPr>
      <w:sz w:val="20"/>
      <w:szCs w:val="20"/>
    </w:rPr>
  </w:style>
  <w:style w:type="character" w:styleId="FootnoteReference">
    <w:name w:val="footnote reference"/>
    <w:basedOn w:val="DefaultParagraphFont"/>
    <w:uiPriority w:val="99"/>
    <w:semiHidden/>
    <w:unhideWhenUsed/>
    <w:rsid w:val="00F62F5F"/>
    <w:rPr>
      <w:vertAlign w:val="superscript"/>
    </w:rPr>
  </w:style>
  <w:style w:type="character" w:styleId="Emphasis">
    <w:name w:val="Emphasis"/>
    <w:basedOn w:val="DefaultParagraphFont"/>
    <w:uiPriority w:val="20"/>
    <w:qFormat/>
    <w:rsid w:val="000B05DF"/>
    <w:rPr>
      <w:i/>
      <w:iCs/>
    </w:rPr>
  </w:style>
  <w:style w:type="numbering" w:customStyle="1" w:styleId="ImportedStyle1">
    <w:name w:val="Imported Style 1"/>
    <w:rsid w:val="00001DED"/>
    <w:pPr>
      <w:numPr>
        <w:numId w:val="56"/>
      </w:numPr>
    </w:pPr>
  </w:style>
  <w:style w:type="paragraph" w:customStyle="1" w:styleId="Bullets">
    <w:name w:val="Bullets"/>
    <w:basedOn w:val="ListParagraph"/>
    <w:qFormat/>
    <w:rsid w:val="00001DED"/>
    <w:pPr>
      <w:numPr>
        <w:numId w:val="57"/>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numbering" w:customStyle="1" w:styleId="ImportedStyle9">
    <w:name w:val="Imported Style 9"/>
    <w:rsid w:val="00160F4B"/>
    <w:pPr>
      <w:numPr>
        <w:numId w:val="58"/>
      </w:numPr>
    </w:pPr>
  </w:style>
  <w:style w:type="paragraph" w:customStyle="1" w:styleId="Body">
    <w:name w:val="Body"/>
    <w:rsid w:val="007807CE"/>
    <w:pPr>
      <w:pBdr>
        <w:top w:val="nil"/>
        <w:left w:val="nil"/>
        <w:bottom w:val="nil"/>
        <w:right w:val="nil"/>
        <w:between w:val="nil"/>
        <w:bar w:val="nil"/>
      </w:pBdr>
    </w:pPr>
    <w:rPr>
      <w:rFonts w:ascii="Calibri" w:eastAsia="Arial Unicode MS" w:hAnsi="Calibri" w:cs="Arial Unicode MS"/>
      <w:color w:val="000000"/>
      <w:u w:color="000000"/>
      <w:bdr w:val="nil"/>
      <w14:textOutline w14:w="0" w14:cap="flat" w14:cmpd="sng" w14:algn="ctr">
        <w14:noFill/>
        <w14:prstDash w14:val="solid"/>
        <w14:bevel/>
      </w14:textOutline>
      <w14:ligatures w14:val="none"/>
    </w:rPr>
  </w:style>
  <w:style w:type="numbering" w:customStyle="1" w:styleId="ImportedStyle13">
    <w:name w:val="Imported Style 13"/>
    <w:rsid w:val="007807CE"/>
    <w:pPr>
      <w:numPr>
        <w:numId w:val="60"/>
      </w:numPr>
    </w:pPr>
  </w:style>
  <w:style w:type="numbering" w:customStyle="1" w:styleId="ImportedStyle3">
    <w:name w:val="Imported Style 3"/>
    <w:rsid w:val="005B0B31"/>
    <w:pPr>
      <w:numPr>
        <w:numId w:val="63"/>
      </w:numPr>
    </w:pPr>
  </w:style>
  <w:style w:type="numbering" w:customStyle="1" w:styleId="ImportedStyle12">
    <w:name w:val="Imported Style 12"/>
    <w:rsid w:val="00CC42EA"/>
    <w:pPr>
      <w:numPr>
        <w:numId w:val="68"/>
      </w:numPr>
    </w:pPr>
  </w:style>
  <w:style w:type="character" w:styleId="PageNumber">
    <w:name w:val="page number"/>
    <w:basedOn w:val="DefaultParagraphFont"/>
    <w:uiPriority w:val="99"/>
    <w:semiHidden/>
    <w:unhideWhenUsed/>
    <w:rsid w:val="00DE156A"/>
  </w:style>
  <w:style w:type="paragraph" w:styleId="BodyText">
    <w:name w:val="Body Text"/>
    <w:basedOn w:val="Normal"/>
    <w:link w:val="BodyTextChar"/>
    <w:uiPriority w:val="99"/>
    <w:unhideWhenUsed/>
    <w:rsid w:val="00DE156A"/>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DE156A"/>
    <w:rPr>
      <w:rFonts w:ascii="Poppins" w:hAnsi="Poppins"/>
      <w:color w:val="0F173D"/>
      <w:sz w:val="22"/>
      <w:szCs w:val="22"/>
    </w:rPr>
  </w:style>
  <w:style w:type="paragraph" w:styleId="ListBullet">
    <w:name w:val="List Bullet"/>
    <w:basedOn w:val="Normal"/>
    <w:autoRedefine/>
    <w:uiPriority w:val="99"/>
    <w:unhideWhenUsed/>
    <w:rsid w:val="00DE156A"/>
    <w:pPr>
      <w:numPr>
        <w:numId w:val="32"/>
      </w:numPr>
      <w:spacing w:line="240" w:lineRule="auto"/>
      <w:contextualSpacing/>
    </w:pPr>
    <w:rPr>
      <w:rFonts w:eastAsia="Times New Roman" w:cstheme="minorHAnsi"/>
      <w:color w:val="0F173D"/>
      <w:kern w:val="0"/>
      <w:sz w:val="22"/>
      <w14:ligatures w14:val="none"/>
    </w:rPr>
  </w:style>
  <w:style w:type="paragraph" w:styleId="NoSpacing">
    <w:name w:val="No Spacing"/>
    <w:uiPriority w:val="1"/>
    <w:qFormat/>
    <w:rsid w:val="00C13AAC"/>
  </w:style>
  <w:style w:type="character" w:customStyle="1" w:styleId="Heading3Char">
    <w:name w:val="Heading 3 Char"/>
    <w:basedOn w:val="DefaultParagraphFont"/>
    <w:link w:val="Heading3"/>
    <w:uiPriority w:val="9"/>
    <w:rsid w:val="00DE156A"/>
    <w:rPr>
      <w:rFonts w:ascii="Poppins" w:eastAsia="+mn-ea" w:hAnsi="Poppins" w:cstheme="minorHAnsi"/>
      <w:b/>
      <w:bCs/>
      <w:color w:val="0F173D"/>
      <w:kern w:val="24"/>
      <w14:ligatures w14:val="none"/>
    </w:rPr>
  </w:style>
  <w:style w:type="paragraph" w:customStyle="1" w:styleId="Microtitle">
    <w:name w:val="Microtitle"/>
    <w:qFormat/>
    <w:rsid w:val="00DE156A"/>
    <w:pPr>
      <w:spacing w:line="480" w:lineRule="atLeast"/>
    </w:pPr>
    <w:rPr>
      <w:rFonts w:ascii="Poppins SemiBold" w:hAnsi="Poppins SemiBold" w:cs="Poppins SemiBold"/>
      <w:color w:val="000000" w:themeColor="text1"/>
      <w:sz w:val="28"/>
      <w:szCs w:val="28"/>
    </w:rPr>
  </w:style>
  <w:style w:type="paragraph" w:styleId="List5">
    <w:name w:val="List 5"/>
    <w:basedOn w:val="Normal"/>
    <w:uiPriority w:val="99"/>
    <w:unhideWhenUsed/>
    <w:rsid w:val="00DE156A"/>
    <w:pPr>
      <w:ind w:left="1800" w:hanging="360"/>
      <w:contextualSpacing/>
    </w:pPr>
  </w:style>
  <w:style w:type="paragraph" w:styleId="ListBullet2">
    <w:name w:val="List Bullet 2"/>
    <w:basedOn w:val="Normal"/>
    <w:autoRedefine/>
    <w:uiPriority w:val="99"/>
    <w:unhideWhenUsed/>
    <w:rsid w:val="00DE156A"/>
    <w:pPr>
      <w:numPr>
        <w:ilvl w:val="1"/>
        <w:numId w:val="93"/>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DE156A"/>
    <w:pPr>
      <w:numPr>
        <w:ilvl w:val="2"/>
        <w:numId w:val="31"/>
      </w:numPr>
      <w:contextualSpacing/>
    </w:pPr>
    <w:rPr>
      <w:color w:val="0F173D"/>
      <w:sz w:val="22"/>
    </w:rPr>
  </w:style>
  <w:style w:type="paragraph" w:customStyle="1" w:styleId="Bodyphoto">
    <w:name w:val="Body photo"/>
    <w:basedOn w:val="BodyText"/>
    <w:qFormat/>
    <w:rsid w:val="002F7BFF"/>
    <w:pPr>
      <w:keepNext/>
      <w:jc w:val="center"/>
    </w:pPr>
  </w:style>
  <w:style w:type="table" w:styleId="TableGrid">
    <w:name w:val="Table Grid"/>
    <w:basedOn w:val="TableNormal"/>
    <w:uiPriority w:val="39"/>
    <w:rsid w:val="00154083"/>
    <w:pPr>
      <w:pBdr>
        <w:top w:val="nil"/>
        <w:left w:val="nil"/>
        <w:bottom w:val="nil"/>
        <w:right w:val="nil"/>
        <w:between w:val="nil"/>
        <w:bar w:val="nil"/>
      </w:pBdr>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umbnail">
    <w:name w:val="thumbnail"/>
    <w:basedOn w:val="Normal"/>
    <w:next w:val="BodyText"/>
    <w:qFormat/>
    <w:rsid w:val="00DE156A"/>
    <w:pPr>
      <w:keepNex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88618">
      <w:bodyDiv w:val="1"/>
      <w:marLeft w:val="0"/>
      <w:marRight w:val="0"/>
      <w:marTop w:val="0"/>
      <w:marBottom w:val="0"/>
      <w:divBdr>
        <w:top w:val="none" w:sz="0" w:space="0" w:color="auto"/>
        <w:left w:val="none" w:sz="0" w:space="0" w:color="auto"/>
        <w:bottom w:val="none" w:sz="0" w:space="0" w:color="auto"/>
        <w:right w:val="none" w:sz="0" w:space="0" w:color="auto"/>
      </w:divBdr>
    </w:div>
    <w:div w:id="728697064">
      <w:bodyDiv w:val="1"/>
      <w:marLeft w:val="0"/>
      <w:marRight w:val="0"/>
      <w:marTop w:val="0"/>
      <w:marBottom w:val="0"/>
      <w:divBdr>
        <w:top w:val="none" w:sz="0" w:space="0" w:color="auto"/>
        <w:left w:val="none" w:sz="0" w:space="0" w:color="auto"/>
        <w:bottom w:val="none" w:sz="0" w:space="0" w:color="auto"/>
        <w:right w:val="none" w:sz="0" w:space="0" w:color="auto"/>
      </w:divBdr>
      <w:divsChild>
        <w:div w:id="557397243">
          <w:marLeft w:val="806"/>
          <w:marRight w:val="0"/>
          <w:marTop w:val="200"/>
          <w:marBottom w:val="0"/>
          <w:divBdr>
            <w:top w:val="none" w:sz="0" w:space="0" w:color="auto"/>
            <w:left w:val="none" w:sz="0" w:space="0" w:color="auto"/>
            <w:bottom w:val="none" w:sz="0" w:space="0" w:color="auto"/>
            <w:right w:val="none" w:sz="0" w:space="0" w:color="auto"/>
          </w:divBdr>
        </w:div>
      </w:divsChild>
    </w:div>
    <w:div w:id="842596545">
      <w:bodyDiv w:val="1"/>
      <w:marLeft w:val="0"/>
      <w:marRight w:val="0"/>
      <w:marTop w:val="0"/>
      <w:marBottom w:val="0"/>
      <w:divBdr>
        <w:top w:val="none" w:sz="0" w:space="0" w:color="auto"/>
        <w:left w:val="none" w:sz="0" w:space="0" w:color="auto"/>
        <w:bottom w:val="none" w:sz="0" w:space="0" w:color="auto"/>
        <w:right w:val="none" w:sz="0" w:space="0" w:color="auto"/>
      </w:divBdr>
      <w:divsChild>
        <w:div w:id="1499882841">
          <w:marLeft w:val="0"/>
          <w:marRight w:val="0"/>
          <w:marTop w:val="0"/>
          <w:marBottom w:val="0"/>
          <w:divBdr>
            <w:top w:val="none" w:sz="0" w:space="0" w:color="auto"/>
            <w:left w:val="none" w:sz="0" w:space="0" w:color="auto"/>
            <w:bottom w:val="none" w:sz="0" w:space="0" w:color="auto"/>
            <w:right w:val="none" w:sz="0" w:space="0" w:color="auto"/>
          </w:divBdr>
          <w:divsChild>
            <w:div w:id="1666080844">
              <w:marLeft w:val="0"/>
              <w:marRight w:val="0"/>
              <w:marTop w:val="0"/>
              <w:marBottom w:val="0"/>
              <w:divBdr>
                <w:top w:val="none" w:sz="0" w:space="0" w:color="auto"/>
                <w:left w:val="none" w:sz="0" w:space="0" w:color="auto"/>
                <w:bottom w:val="none" w:sz="0" w:space="0" w:color="auto"/>
                <w:right w:val="none" w:sz="0" w:space="0" w:color="auto"/>
              </w:divBdr>
              <w:divsChild>
                <w:div w:id="290477244">
                  <w:marLeft w:val="0"/>
                  <w:marRight w:val="0"/>
                  <w:marTop w:val="0"/>
                  <w:marBottom w:val="0"/>
                  <w:divBdr>
                    <w:top w:val="none" w:sz="0" w:space="0" w:color="auto"/>
                    <w:left w:val="none" w:sz="0" w:space="0" w:color="auto"/>
                    <w:bottom w:val="none" w:sz="0" w:space="0" w:color="auto"/>
                    <w:right w:val="none" w:sz="0" w:space="0" w:color="auto"/>
                  </w:divBdr>
                  <w:divsChild>
                    <w:div w:id="7606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9196">
      <w:bodyDiv w:val="1"/>
      <w:marLeft w:val="0"/>
      <w:marRight w:val="0"/>
      <w:marTop w:val="0"/>
      <w:marBottom w:val="0"/>
      <w:divBdr>
        <w:top w:val="none" w:sz="0" w:space="0" w:color="auto"/>
        <w:left w:val="none" w:sz="0" w:space="0" w:color="auto"/>
        <w:bottom w:val="none" w:sz="0" w:space="0" w:color="auto"/>
        <w:right w:val="none" w:sz="0" w:space="0" w:color="auto"/>
      </w:divBdr>
      <w:divsChild>
        <w:div w:id="1045957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youtu.be/Bk2R9XLLA6Y" TargetMode="External"/><Relationship Id="rId39" Type="http://schemas.openxmlformats.org/officeDocument/2006/relationships/hyperlink" Target="https://youtu.be/VjPpqpvIYAU" TargetMode="External"/><Relationship Id="rId21" Type="http://schemas.openxmlformats.org/officeDocument/2006/relationships/hyperlink" Target="https://youtu.be/RQigPvC0TOY" TargetMode="External"/><Relationship Id="rId34" Type="http://schemas.openxmlformats.org/officeDocument/2006/relationships/image" Target="media/image20.jpeg"/><Relationship Id="rId42" Type="http://schemas.openxmlformats.org/officeDocument/2006/relationships/hyperlink" Target="https://youtu.be/RQigPvC0TOY" TargetMode="External"/><Relationship Id="rId47" Type="http://schemas.openxmlformats.org/officeDocument/2006/relationships/image" Target="media/image26.jpeg"/><Relationship Id="rId50" Type="http://schemas.openxmlformats.org/officeDocument/2006/relationships/image" Target="media/image28.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hyperlink" Target="https://youtu.be/yNc2NtWRexs" TargetMode="External"/><Relationship Id="rId32" Type="http://schemas.openxmlformats.org/officeDocument/2006/relationships/image" Target="media/image18.jpeg"/><Relationship Id="rId37" Type="http://schemas.openxmlformats.org/officeDocument/2006/relationships/hyperlink" Target="https://youtu.be/7sWGoYbekCo" TargetMode="External"/><Relationship Id="rId40" Type="http://schemas.openxmlformats.org/officeDocument/2006/relationships/hyperlink" Target="https://youtu.be/Bk2R9XLLA6Y" TargetMode="External"/><Relationship Id="rId45" Type="http://schemas.openxmlformats.org/officeDocument/2006/relationships/image" Target="media/image24.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youtu.be/jX5aAtOaQL4"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s://youtu.be/RQigPvC0TOY" TargetMode="External"/><Relationship Id="rId43" Type="http://schemas.openxmlformats.org/officeDocument/2006/relationships/image" Target="media/image22.jpeg"/><Relationship Id="rId48" Type="http://schemas.openxmlformats.org/officeDocument/2006/relationships/hyperlink" Target="https://youtu.be/RQigPvC0TOY"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youtu.be/VjPpqpvIYAU" TargetMode="External"/><Relationship Id="rId33" Type="http://schemas.openxmlformats.org/officeDocument/2006/relationships/image" Target="media/image19.jpeg"/><Relationship Id="rId38" Type="http://schemas.openxmlformats.org/officeDocument/2006/relationships/hyperlink" Target="https://youtu.be/yNc2NtWRexs" TargetMode="External"/><Relationship Id="rId46" Type="http://schemas.openxmlformats.org/officeDocument/2006/relationships/image" Target="media/image25.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1.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youtu.be/7sWGoYbekCo" TargetMode="External"/><Relationship Id="rId28" Type="http://schemas.openxmlformats.org/officeDocument/2006/relationships/hyperlink" Target="https://youtu.be/RQigPvC0TOY" TargetMode="External"/><Relationship Id="rId36" Type="http://schemas.openxmlformats.org/officeDocument/2006/relationships/hyperlink" Target="https://youtu.be/jX5aAtOaQL4" TargetMode="External"/><Relationship Id="rId49" Type="http://schemas.openxmlformats.org/officeDocument/2006/relationships/image" Target="media/image27.jpeg"/><Relationship Id="rId57"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0AFE7E-B211-4041-A165-498610E800EE}">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64A5D-1AD9-9B42-A815-F88F8F055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46</TotalTime>
  <Pages>32</Pages>
  <Words>5710</Words>
  <Characters>33348</Characters>
  <Application>Microsoft Office Word</Application>
  <DocSecurity>0</DocSecurity>
  <Lines>1333</Lines>
  <Paragraphs>650</Paragraphs>
  <ScaleCrop>false</ScaleCrop>
  <HeadingPairs>
    <vt:vector size="2" baseType="variant">
      <vt:variant>
        <vt:lpstr>Title</vt:lpstr>
      </vt:variant>
      <vt:variant>
        <vt:i4>1</vt:i4>
      </vt:variant>
    </vt:vector>
  </HeadingPairs>
  <TitlesOfParts>
    <vt:vector size="1" baseType="lpstr">
      <vt:lpstr>Measurement: Preschool, Transitional Kindergarten, and Kindergarten (PPT 2b)</vt:lpstr>
    </vt:vector>
  </TitlesOfParts>
  <Company/>
  <LinksUpToDate>false</LinksUpToDate>
  <CharactersWithSpaces>38408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Measurement: Preschool, Transitional Kindergarten, and Kindergarten (PPT 2b)</dc:title>
  <dc:subject/>
  <dc:creator/>
  <cp:keywords/>
  <dc:description/>
  <cp:lastModifiedBy>Grace Srinivasiah</cp:lastModifiedBy>
  <cp:revision>16</cp:revision>
  <dcterms:created xsi:type="dcterms:W3CDTF">2025-12-05T13:42:00Z</dcterms:created>
  <dcterms:modified xsi:type="dcterms:W3CDTF">2025-12-16T02:09:00Z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documentId_2969</vt:lpwstr>
  </property>
  <property fmtid="{D5CDD505-2E9C-101B-9397-08002B2CF9AE}" pid="3" name="grammarly_documentContext">
    <vt:lpwstr>{"goals":[],"domain":"general","emotions":[],"dialect":"american"}</vt:lpwstr>
  </property>
</Properties>
</file>