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3F63B1" w14:textId="6346292C" w:rsidR="00C371F1" w:rsidRPr="00136E0E" w:rsidRDefault="003F4CFE" w:rsidP="00D43CCF">
      <w:pPr>
        <w:pStyle w:val="Heading1"/>
        <w:spacing w:before="360"/>
      </w:pPr>
      <w:r w:rsidRPr="00136E0E">
        <w:t>STEAM Identity and Sense of Belonging</w:t>
      </w:r>
    </w:p>
    <w:p w14:paraId="2A74830A" w14:textId="69D4F123" w:rsidR="00A06BB2" w:rsidRPr="00136E0E" w:rsidRDefault="26532F3C" w:rsidP="00496455">
      <w:pPr>
        <w:pStyle w:val="BodyText"/>
      </w:pPr>
      <w:r w:rsidRPr="00136E0E">
        <w:t>Use this facilitator guide with the slides “STEAM Identity and Sense of Belonging.” Facilitators can find talking points and guidance for activities and group discussions in this guide. The same text is also located in the notes portion of the slides. Adapt this facilitator guide based on your group size, session length and format, and participants’ needs.</w:t>
      </w:r>
    </w:p>
    <w:p w14:paraId="435685B7" w14:textId="436BDFA8" w:rsidR="00A06BB2" w:rsidRPr="00136E0E" w:rsidRDefault="00857F07" w:rsidP="00AF5E33">
      <w:pPr>
        <w:pStyle w:val="Heading2"/>
      </w:pPr>
      <w:r w:rsidRPr="00136E0E">
        <w:t xml:space="preserve">Session </w:t>
      </w:r>
      <w:r w:rsidR="00BE62C1" w:rsidRPr="00136E0E">
        <w:t>A</w:t>
      </w:r>
      <w:r w:rsidRPr="00136E0E">
        <w:t>t-a-Glance</w:t>
      </w:r>
    </w:p>
    <w:tbl>
      <w:tblPr>
        <w:tblStyle w:val="TableGrid"/>
        <w:tblW w:w="0" w:type="auto"/>
        <w:tblLook w:val="04A0" w:firstRow="1" w:lastRow="0" w:firstColumn="1" w:lastColumn="0" w:noHBand="0" w:noVBand="1"/>
      </w:tblPr>
      <w:tblGrid>
        <w:gridCol w:w="1975"/>
        <w:gridCol w:w="5130"/>
        <w:gridCol w:w="2245"/>
      </w:tblGrid>
      <w:tr w:rsidR="00857F07" w:rsidRPr="00136E0E" w14:paraId="527EB32A" w14:textId="77777777" w:rsidTr="00AF5E33">
        <w:trPr>
          <w:tblHeader/>
        </w:trPr>
        <w:tc>
          <w:tcPr>
            <w:tcW w:w="1975" w:type="dxa"/>
          </w:tcPr>
          <w:p w14:paraId="4BA8A59F" w14:textId="7EE0E4A4" w:rsidR="00857F07" w:rsidRPr="00136E0E" w:rsidRDefault="00857F07" w:rsidP="00145971">
            <w:pPr>
              <w:pStyle w:val="BodyText"/>
              <w:jc w:val="center"/>
            </w:pPr>
            <w:r w:rsidRPr="00136E0E">
              <w:rPr>
                <w:rFonts w:cs="Poppins"/>
              </w:rPr>
              <w:t xml:space="preserve">Slide </w:t>
            </w:r>
            <w:r w:rsidR="00145971" w:rsidRPr="00136E0E">
              <w:rPr>
                <w:rFonts w:cs="Poppins"/>
              </w:rPr>
              <w:t>n</w:t>
            </w:r>
            <w:r w:rsidRPr="00136E0E">
              <w:rPr>
                <w:rFonts w:cs="Poppins"/>
              </w:rPr>
              <w:t>umbers</w:t>
            </w:r>
          </w:p>
        </w:tc>
        <w:tc>
          <w:tcPr>
            <w:tcW w:w="5130" w:type="dxa"/>
          </w:tcPr>
          <w:p w14:paraId="1FE6A067" w14:textId="7A7CC506" w:rsidR="00857F07" w:rsidRPr="00136E0E" w:rsidRDefault="00857F07" w:rsidP="00145971">
            <w:pPr>
              <w:pStyle w:val="BodyText"/>
              <w:jc w:val="center"/>
            </w:pPr>
            <w:r w:rsidRPr="00136E0E">
              <w:rPr>
                <w:rFonts w:cs="Poppins"/>
              </w:rPr>
              <w:t xml:space="preserve">Overview of </w:t>
            </w:r>
            <w:r w:rsidR="00145971" w:rsidRPr="00136E0E">
              <w:rPr>
                <w:rFonts w:cs="Poppins"/>
              </w:rPr>
              <w:t>c</w:t>
            </w:r>
            <w:r w:rsidRPr="00136E0E">
              <w:rPr>
                <w:rFonts w:cs="Poppins"/>
              </w:rPr>
              <w:t>ontent</w:t>
            </w:r>
          </w:p>
        </w:tc>
        <w:tc>
          <w:tcPr>
            <w:tcW w:w="2245" w:type="dxa"/>
          </w:tcPr>
          <w:p w14:paraId="6DA44883" w14:textId="1E5AF3D2" w:rsidR="00857F07" w:rsidRPr="00136E0E" w:rsidRDefault="00857F07" w:rsidP="00145971">
            <w:pPr>
              <w:pStyle w:val="BodyText"/>
              <w:jc w:val="center"/>
            </w:pPr>
            <w:r w:rsidRPr="00136E0E">
              <w:rPr>
                <w:rFonts w:cs="Poppins"/>
              </w:rPr>
              <w:t>Approximate time (in min</w:t>
            </w:r>
            <w:r w:rsidR="00145971" w:rsidRPr="00136E0E">
              <w:rPr>
                <w:rFonts w:cs="Poppins"/>
              </w:rPr>
              <w:t>utes</w:t>
            </w:r>
            <w:r w:rsidRPr="00136E0E">
              <w:rPr>
                <w:rFonts w:cs="Poppins"/>
              </w:rPr>
              <w:t>)</w:t>
            </w:r>
          </w:p>
        </w:tc>
      </w:tr>
      <w:tr w:rsidR="00A06BB2" w:rsidRPr="00136E0E" w14:paraId="5575F932" w14:textId="77777777" w:rsidTr="00145971">
        <w:tc>
          <w:tcPr>
            <w:tcW w:w="1975" w:type="dxa"/>
          </w:tcPr>
          <w:p w14:paraId="61AC298C" w14:textId="17861980" w:rsidR="00A06BB2" w:rsidRPr="00136E0E" w:rsidRDefault="00857F07" w:rsidP="00496455">
            <w:pPr>
              <w:pStyle w:val="BodyText"/>
            </w:pPr>
            <w:r w:rsidRPr="00136E0E">
              <w:t>1-4</w:t>
            </w:r>
          </w:p>
        </w:tc>
        <w:tc>
          <w:tcPr>
            <w:tcW w:w="5130" w:type="dxa"/>
          </w:tcPr>
          <w:p w14:paraId="24C2D127" w14:textId="418A98CF" w:rsidR="00A06BB2" w:rsidRPr="00136E0E" w:rsidRDefault="00857F07" w:rsidP="00496455">
            <w:pPr>
              <w:pStyle w:val="BodyText"/>
            </w:pPr>
            <w:r w:rsidRPr="00136E0E">
              <w:t xml:space="preserve">Introduction and </w:t>
            </w:r>
            <w:r w:rsidR="00BE62C1" w:rsidRPr="00136E0E">
              <w:t>S</w:t>
            </w:r>
            <w:r w:rsidRPr="00136E0E">
              <w:t xml:space="preserve">ession </w:t>
            </w:r>
            <w:r w:rsidR="00BE62C1" w:rsidRPr="00136E0E">
              <w:t>G</w:t>
            </w:r>
            <w:r w:rsidRPr="00136E0E">
              <w:t>oals</w:t>
            </w:r>
          </w:p>
        </w:tc>
        <w:tc>
          <w:tcPr>
            <w:tcW w:w="2245" w:type="dxa"/>
          </w:tcPr>
          <w:p w14:paraId="60DE9138" w14:textId="754F92BC" w:rsidR="00A06BB2" w:rsidRPr="00136E0E" w:rsidRDefault="00857F07" w:rsidP="00145971">
            <w:pPr>
              <w:pStyle w:val="BodyText"/>
              <w:jc w:val="center"/>
            </w:pPr>
            <w:r w:rsidRPr="00136E0E">
              <w:t>5-10</w:t>
            </w:r>
          </w:p>
        </w:tc>
      </w:tr>
      <w:tr w:rsidR="00A06BB2" w:rsidRPr="00136E0E" w14:paraId="14168B26" w14:textId="77777777" w:rsidTr="00145971">
        <w:tc>
          <w:tcPr>
            <w:tcW w:w="1975" w:type="dxa"/>
          </w:tcPr>
          <w:p w14:paraId="29E5C390" w14:textId="1584E222" w:rsidR="00A06BB2" w:rsidRPr="00136E0E" w:rsidRDefault="00857F07" w:rsidP="00496455">
            <w:pPr>
              <w:pStyle w:val="BodyText"/>
            </w:pPr>
            <w:r w:rsidRPr="00136E0E">
              <w:t>5-</w:t>
            </w:r>
            <w:r w:rsidR="00DA7DAB" w:rsidRPr="00136E0E">
              <w:t>15</w:t>
            </w:r>
          </w:p>
        </w:tc>
        <w:tc>
          <w:tcPr>
            <w:tcW w:w="5130" w:type="dxa"/>
          </w:tcPr>
          <w:p w14:paraId="6C16855C" w14:textId="77777777" w:rsidR="00A06BB2" w:rsidRPr="00CF7AF6" w:rsidRDefault="00857F07" w:rsidP="00496455">
            <w:pPr>
              <w:pStyle w:val="BodyText"/>
            </w:pPr>
            <w:r w:rsidRPr="00CF7AF6">
              <w:t>Exploring feelings</w:t>
            </w:r>
            <w:r w:rsidR="00DA7DAB" w:rsidRPr="00CF7AF6">
              <w:t xml:space="preserve">, </w:t>
            </w:r>
            <w:r w:rsidRPr="00CF7AF6">
              <w:t>experiences</w:t>
            </w:r>
            <w:r w:rsidR="00DA7DAB" w:rsidRPr="00CF7AF6">
              <w:t>, and identities related to STEAM</w:t>
            </w:r>
          </w:p>
          <w:p w14:paraId="489F0E87" w14:textId="77777777" w:rsidR="00C86EDA" w:rsidRPr="00CF7AF6" w:rsidRDefault="00C86EDA" w:rsidP="00C86EDA">
            <w:pPr>
              <w:pStyle w:val="BodyText"/>
              <w:numPr>
                <w:ilvl w:val="0"/>
                <w:numId w:val="110"/>
              </w:numPr>
            </w:pPr>
            <w:r w:rsidRPr="00CF7AF6">
              <w:t xml:space="preserve">Adult activity: Shadow Puppet Play </w:t>
            </w:r>
          </w:p>
          <w:p w14:paraId="6E8C4154" w14:textId="62EA111A" w:rsidR="00A14F13" w:rsidRPr="00CF7AF6" w:rsidRDefault="00DA7DAB" w:rsidP="00C86EDA">
            <w:pPr>
              <w:pStyle w:val="BodyText"/>
              <w:numPr>
                <w:ilvl w:val="0"/>
                <w:numId w:val="110"/>
              </w:numPr>
            </w:pPr>
            <w:r w:rsidRPr="00CF7AF6">
              <w:t>Adult activit</w:t>
            </w:r>
            <w:r w:rsidR="00A14F13" w:rsidRPr="00CF7AF6">
              <w:t>y: Imagine a STEAM Educator</w:t>
            </w:r>
          </w:p>
        </w:tc>
        <w:tc>
          <w:tcPr>
            <w:tcW w:w="2245" w:type="dxa"/>
          </w:tcPr>
          <w:p w14:paraId="15B32170" w14:textId="0B7F1450" w:rsidR="00A06BB2" w:rsidRPr="00136E0E" w:rsidRDefault="00DA7DAB" w:rsidP="00145971">
            <w:pPr>
              <w:pStyle w:val="BodyText"/>
              <w:jc w:val="center"/>
            </w:pPr>
            <w:r w:rsidRPr="00136E0E">
              <w:t>40-60</w:t>
            </w:r>
          </w:p>
        </w:tc>
      </w:tr>
      <w:tr w:rsidR="00A06BB2" w:rsidRPr="00136E0E" w14:paraId="6FA6AB19" w14:textId="77777777" w:rsidTr="00145971">
        <w:tc>
          <w:tcPr>
            <w:tcW w:w="1975" w:type="dxa"/>
          </w:tcPr>
          <w:p w14:paraId="5B8FB26F" w14:textId="6D9B556C" w:rsidR="00A06BB2" w:rsidRPr="00136E0E" w:rsidRDefault="00857F07" w:rsidP="00496455">
            <w:pPr>
              <w:pStyle w:val="BodyText"/>
            </w:pPr>
            <w:r w:rsidRPr="00136E0E">
              <w:t>16-22</w:t>
            </w:r>
          </w:p>
        </w:tc>
        <w:tc>
          <w:tcPr>
            <w:tcW w:w="5130" w:type="dxa"/>
          </w:tcPr>
          <w:p w14:paraId="32BD2291" w14:textId="463F8A2E" w:rsidR="00A06BB2" w:rsidRPr="00CF7AF6" w:rsidRDefault="00857F07" w:rsidP="00496455">
            <w:pPr>
              <w:pStyle w:val="BodyText"/>
            </w:pPr>
            <w:r w:rsidRPr="00CF7AF6">
              <w:t>Examin</w:t>
            </w:r>
            <w:r w:rsidR="00BA479F" w:rsidRPr="00CF7AF6">
              <w:t>ing</w:t>
            </w:r>
            <w:r w:rsidRPr="00CF7AF6">
              <w:t xml:space="preserve"> biases and stereotypes in STEAM</w:t>
            </w:r>
          </w:p>
        </w:tc>
        <w:tc>
          <w:tcPr>
            <w:tcW w:w="2245" w:type="dxa"/>
          </w:tcPr>
          <w:p w14:paraId="1CE3F124" w14:textId="4F8BA074" w:rsidR="00A06BB2" w:rsidRPr="00136E0E" w:rsidRDefault="00857F07" w:rsidP="00145971">
            <w:pPr>
              <w:pStyle w:val="BodyText"/>
              <w:jc w:val="center"/>
            </w:pPr>
            <w:r w:rsidRPr="00136E0E">
              <w:t>15-20</w:t>
            </w:r>
          </w:p>
        </w:tc>
      </w:tr>
      <w:tr w:rsidR="00857F07" w:rsidRPr="00136E0E" w14:paraId="6287D3DE" w14:textId="77777777" w:rsidTr="00145971">
        <w:tc>
          <w:tcPr>
            <w:tcW w:w="1975" w:type="dxa"/>
          </w:tcPr>
          <w:p w14:paraId="0F7112D1" w14:textId="671291BD" w:rsidR="00857F07" w:rsidRPr="00136E0E" w:rsidRDefault="00857F07" w:rsidP="00496455">
            <w:pPr>
              <w:pStyle w:val="BodyText"/>
            </w:pPr>
            <w:r w:rsidRPr="00136E0E">
              <w:t>23-26</w:t>
            </w:r>
          </w:p>
        </w:tc>
        <w:tc>
          <w:tcPr>
            <w:tcW w:w="5130" w:type="dxa"/>
          </w:tcPr>
          <w:p w14:paraId="4B1249DF" w14:textId="77777777" w:rsidR="00857F07" w:rsidRPr="00CF7AF6" w:rsidRDefault="00857F07" w:rsidP="00496455">
            <w:pPr>
              <w:pStyle w:val="BodyText"/>
            </w:pPr>
            <w:r w:rsidRPr="00CF7AF6">
              <w:t>Exploring STEAM in our lives and learning settings</w:t>
            </w:r>
          </w:p>
          <w:p w14:paraId="7FEB9637" w14:textId="21DE16C1" w:rsidR="00DA7DAB" w:rsidRPr="00CF7AF6" w:rsidRDefault="00DA7DAB" w:rsidP="00DA7DAB">
            <w:pPr>
              <w:pStyle w:val="BodyText"/>
              <w:numPr>
                <w:ilvl w:val="0"/>
                <w:numId w:val="111"/>
              </w:numPr>
            </w:pPr>
            <w:r w:rsidRPr="00CF7AF6">
              <w:t>Adult activity</w:t>
            </w:r>
            <w:r w:rsidR="00A14F13" w:rsidRPr="00CF7AF6">
              <w:t>: STEAM in My Life</w:t>
            </w:r>
          </w:p>
        </w:tc>
        <w:tc>
          <w:tcPr>
            <w:tcW w:w="2245" w:type="dxa"/>
          </w:tcPr>
          <w:p w14:paraId="0BEEC853" w14:textId="705B18CE" w:rsidR="00857F07" w:rsidRPr="00136E0E" w:rsidRDefault="00857F07" w:rsidP="00145971">
            <w:pPr>
              <w:pStyle w:val="BodyText"/>
              <w:jc w:val="center"/>
            </w:pPr>
            <w:r w:rsidRPr="00136E0E">
              <w:t>25-35</w:t>
            </w:r>
          </w:p>
        </w:tc>
      </w:tr>
      <w:tr w:rsidR="00857F07" w:rsidRPr="00136E0E" w14:paraId="46B20FB5" w14:textId="77777777" w:rsidTr="00145971">
        <w:tc>
          <w:tcPr>
            <w:tcW w:w="1975" w:type="dxa"/>
          </w:tcPr>
          <w:p w14:paraId="0A907EF2" w14:textId="4102CCA5" w:rsidR="00857F07" w:rsidRPr="00136E0E" w:rsidRDefault="00857F07" w:rsidP="00496455">
            <w:pPr>
              <w:pStyle w:val="BodyText"/>
            </w:pPr>
            <w:r w:rsidRPr="00136E0E">
              <w:t>27-28</w:t>
            </w:r>
          </w:p>
        </w:tc>
        <w:tc>
          <w:tcPr>
            <w:tcW w:w="5130" w:type="dxa"/>
          </w:tcPr>
          <w:p w14:paraId="6462C614" w14:textId="186CDA31" w:rsidR="00857F07" w:rsidRPr="00136E0E" w:rsidRDefault="00857F07" w:rsidP="00496455">
            <w:pPr>
              <w:pStyle w:val="BodyText"/>
            </w:pPr>
            <w:r w:rsidRPr="00136E0E">
              <w:t>Reflection</w:t>
            </w:r>
          </w:p>
        </w:tc>
        <w:tc>
          <w:tcPr>
            <w:tcW w:w="2245" w:type="dxa"/>
          </w:tcPr>
          <w:p w14:paraId="3C55E800" w14:textId="2C2F1519" w:rsidR="00857F07" w:rsidRPr="00136E0E" w:rsidRDefault="00857F07" w:rsidP="00145971">
            <w:pPr>
              <w:pStyle w:val="BodyText"/>
              <w:jc w:val="center"/>
            </w:pPr>
            <w:r w:rsidRPr="00136E0E">
              <w:t>10</w:t>
            </w:r>
          </w:p>
        </w:tc>
      </w:tr>
    </w:tbl>
    <w:p w14:paraId="34771546" w14:textId="77777777" w:rsidR="00857F07" w:rsidRPr="00136E0E" w:rsidRDefault="00857F07" w:rsidP="00AF5E33">
      <w:pPr>
        <w:pStyle w:val="BodyText"/>
      </w:pPr>
      <w:r w:rsidRPr="00136E0E">
        <w:t>The times are approximate and may vary based on session goals, group size, and participants’ previous experience and familiarity with the content.</w:t>
      </w:r>
    </w:p>
    <w:p w14:paraId="6D8E72D6" w14:textId="342AA663" w:rsidR="00A06BB2" w:rsidRPr="00136E0E" w:rsidRDefault="00A06BB2" w:rsidP="00A06BB2">
      <w:pPr>
        <w:pStyle w:val="Heading2"/>
      </w:pPr>
      <w:r w:rsidRPr="00136E0E">
        <w:t xml:space="preserve">To </w:t>
      </w:r>
      <w:r w:rsidR="00D7695D" w:rsidRPr="00136E0E">
        <w:t>P</w:t>
      </w:r>
      <w:r w:rsidRPr="00136E0E">
        <w:t xml:space="preserve">repare for </w:t>
      </w:r>
      <w:r w:rsidR="00D7695D" w:rsidRPr="00136E0E">
        <w:t>Y</w:t>
      </w:r>
      <w:r w:rsidRPr="00136E0E">
        <w:t xml:space="preserve">our </w:t>
      </w:r>
      <w:r w:rsidR="00D7695D" w:rsidRPr="00136E0E">
        <w:t>S</w:t>
      </w:r>
      <w:r w:rsidRPr="00136E0E">
        <w:t>ession</w:t>
      </w:r>
    </w:p>
    <w:p w14:paraId="69F37A45" w14:textId="1AE62CA6" w:rsidR="26532F3C" w:rsidRPr="00136E0E" w:rsidRDefault="26532F3C" w:rsidP="00496455">
      <w:pPr>
        <w:pStyle w:val="BodyText"/>
      </w:pPr>
      <w:r w:rsidRPr="00136E0E">
        <w:t>This session focuse</w:t>
      </w:r>
      <w:r w:rsidR="00E419A6" w:rsidRPr="00136E0E">
        <w:t>s</w:t>
      </w:r>
      <w:r w:rsidRPr="00136E0E">
        <w:t xml:space="preserve"> on supporting educators’ sense of identity and feelings of belonging in STEAM. Find opportunities within this session to share about your own </w:t>
      </w:r>
      <w:r w:rsidRPr="00136E0E">
        <w:lastRenderedPageBreak/>
        <w:t>journey with STEAM. Modeling this type of vulnerability can help participants feel more connected to you</w:t>
      </w:r>
      <w:r w:rsidR="00583B2F" w:rsidRPr="00136E0E">
        <w:t xml:space="preserve"> and comfortable sharing their own experiences</w:t>
      </w:r>
      <w:r w:rsidRPr="00136E0E">
        <w:t xml:space="preserve">. </w:t>
      </w:r>
    </w:p>
    <w:p w14:paraId="21C4D78A" w14:textId="4539D365" w:rsidR="7798ADEB" w:rsidRDefault="7798ADEB" w:rsidP="7798ADEB">
      <w:pPr>
        <w:pStyle w:val="BodyText"/>
      </w:pPr>
      <w:r>
        <w:t>Consider using photos, videos, or stories from the learning settings where educators work within this session. Making the information more personal for participants can create a greater connection to the content and foster feelings of belonging in STEAM.</w:t>
      </w:r>
    </w:p>
    <w:p w14:paraId="0A88301E" w14:textId="44D9C8E2" w:rsidR="00A06BB2" w:rsidRPr="00136E0E" w:rsidRDefault="00A06BB2" w:rsidP="00A06BB2">
      <w:pPr>
        <w:pStyle w:val="Heading2"/>
      </w:pPr>
      <w:r w:rsidRPr="00136E0E">
        <w:t>Materials</w:t>
      </w:r>
      <w:r w:rsidR="00D7695D" w:rsidRPr="00136E0E">
        <w:t xml:space="preserve"> Needed</w:t>
      </w:r>
    </w:p>
    <w:p w14:paraId="3632D4CE" w14:textId="7F41B200" w:rsidR="008106DE" w:rsidRPr="00136E0E" w:rsidRDefault="008106DE" w:rsidP="009F2805">
      <w:pPr>
        <w:pStyle w:val="ListBullet"/>
      </w:pPr>
      <w:r w:rsidRPr="00136E0E">
        <w:t>Feelings about Science activity: Emoji cards, o</w:t>
      </w:r>
      <w:r w:rsidR="00136E0E" w:rsidRPr="00136E0E">
        <w:t>ther</w:t>
      </w:r>
      <w:r w:rsidRPr="00136E0E">
        <w:t xml:space="preserve"> optional materials includ</w:t>
      </w:r>
      <w:r w:rsidR="00B244F4" w:rsidRPr="00136E0E">
        <w:t>ing</w:t>
      </w:r>
      <w:r w:rsidRPr="00136E0E">
        <w:t xml:space="preserve"> tape, chart paper, string, painter’s tape</w:t>
      </w:r>
    </w:p>
    <w:p w14:paraId="051DB92D" w14:textId="70491F8B" w:rsidR="008106DE" w:rsidRPr="00136E0E" w:rsidRDefault="008106DE" w:rsidP="009F2805">
      <w:pPr>
        <w:pStyle w:val="ListBullet"/>
      </w:pPr>
      <w:r w:rsidRPr="00136E0E">
        <w:rPr>
          <w:b/>
          <w:bCs/>
        </w:rPr>
        <w:t xml:space="preserve">Shadow Puppet Play </w:t>
      </w:r>
      <w:r w:rsidRPr="00136E0E">
        <w:t>handout, paper, scissors, tape, colored transparent sheets, permanent markers, light source</w:t>
      </w:r>
      <w:r w:rsidR="00B244F4" w:rsidRPr="00136E0E">
        <w:t>s</w:t>
      </w:r>
      <w:r w:rsidRPr="00136E0E">
        <w:t xml:space="preserve"> (ensure they are bright enough to cast clear shadows in your space), </w:t>
      </w:r>
      <w:r w:rsidR="00B244F4" w:rsidRPr="00136E0E">
        <w:t>craft</w:t>
      </w:r>
      <w:r w:rsidRPr="00136E0E">
        <w:t xml:space="preserve"> sticks</w:t>
      </w:r>
    </w:p>
    <w:p w14:paraId="3FB0B475" w14:textId="77777777" w:rsidR="008106DE" w:rsidRPr="00136E0E" w:rsidRDefault="008106DE" w:rsidP="009F2805">
      <w:pPr>
        <w:pStyle w:val="ListBullet"/>
      </w:pPr>
      <w:r w:rsidRPr="00873B80">
        <w:rPr>
          <w:b/>
          <w:bCs/>
        </w:rPr>
        <w:t xml:space="preserve">Imagine a Science Educator </w:t>
      </w:r>
      <w:r w:rsidRPr="00136E0E">
        <w:t>handout, drawing materials</w:t>
      </w:r>
    </w:p>
    <w:p w14:paraId="6BFA40B0" w14:textId="1DE056E8" w:rsidR="008106DE" w:rsidRPr="00136E0E" w:rsidRDefault="008106DE" w:rsidP="009F2805">
      <w:pPr>
        <w:pStyle w:val="ListBullet"/>
      </w:pPr>
      <w:r w:rsidRPr="00873B80">
        <w:rPr>
          <w:b/>
          <w:bCs/>
        </w:rPr>
        <w:t>STEAM in My Life</w:t>
      </w:r>
      <w:r w:rsidRPr="00136E0E">
        <w:t xml:space="preserve"> handout</w:t>
      </w:r>
      <w:r w:rsidR="00AF5E33" w:rsidRPr="00136E0E">
        <w:t xml:space="preserve"> </w:t>
      </w:r>
      <w:r w:rsidRPr="00136E0E">
        <w:br w:type="page"/>
      </w:r>
    </w:p>
    <w:p w14:paraId="2CF18A09" w14:textId="324DB4D7" w:rsidR="003F4CFE" w:rsidRPr="00136E0E" w:rsidRDefault="682A5EC4" w:rsidP="00496455">
      <w:pPr>
        <w:pStyle w:val="Heading2"/>
      </w:pPr>
      <w:r w:rsidRPr="00136E0E">
        <w:lastRenderedPageBreak/>
        <w:t>SLIDE 1: STEAM Identity and Sense of Belonging</w:t>
      </w:r>
    </w:p>
    <w:p w14:paraId="5709604B" w14:textId="4C4DDA15" w:rsidR="009715CA" w:rsidRPr="00136E0E" w:rsidRDefault="006B7E81" w:rsidP="00D87967">
      <w:pPr>
        <w:pStyle w:val="thumbnail"/>
      </w:pPr>
      <w:r w:rsidRPr="00136E0E">
        <w:rPr>
          <w:noProof/>
        </w:rPr>
        <w:drawing>
          <wp:inline distT="0" distB="0" distL="0" distR="0" wp14:anchorId="61B42926" wp14:editId="6791BDD3">
            <wp:extent cx="3251200" cy="1828800"/>
            <wp:effectExtent l="19050" t="19050" r="25400" b="19050"/>
            <wp:docPr id="3576193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1934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1289B61" w14:textId="0445AA3F" w:rsidR="00C371F1" w:rsidRPr="00136E0E" w:rsidRDefault="317E0E66" w:rsidP="00496455">
      <w:pPr>
        <w:pStyle w:val="Heading3"/>
      </w:pPr>
      <w:r w:rsidRPr="00136E0E">
        <w:t>Talking Points</w:t>
      </w:r>
    </w:p>
    <w:p w14:paraId="41796DC1" w14:textId="39469120" w:rsidR="00946083" w:rsidRPr="00136E0E" w:rsidRDefault="00C1523F" w:rsidP="009F2805">
      <w:pPr>
        <w:pStyle w:val="ListBullet"/>
        <w:rPr>
          <w:b/>
          <w:bCs/>
        </w:rPr>
      </w:pPr>
      <w:r w:rsidRPr="00136E0E">
        <w:t>In this session, we will explore your personal identities and feelings of belonging as STEAM</w:t>
      </w:r>
      <w:r w:rsidR="00A55395" w:rsidRPr="00136E0E">
        <w:t xml:space="preserve"> learners </w:t>
      </w:r>
      <w:r w:rsidRPr="00136E0E">
        <w:t>and educators.</w:t>
      </w:r>
      <w:r w:rsidR="00A55395" w:rsidRPr="00136E0E">
        <w:t xml:space="preserve"> By STEAM</w:t>
      </w:r>
      <w:r w:rsidR="00595D87" w:rsidRPr="00136E0E">
        <w:t>,</w:t>
      </w:r>
      <w:r w:rsidR="00A55395" w:rsidRPr="00136E0E">
        <w:t xml:space="preserve"> we </w:t>
      </w:r>
      <w:r w:rsidR="00595D87" w:rsidRPr="00136E0E">
        <w:t>refer to S</w:t>
      </w:r>
      <w:r w:rsidR="00A55395" w:rsidRPr="00136E0E">
        <w:t xml:space="preserve">cience, </w:t>
      </w:r>
      <w:r w:rsidR="00595D87" w:rsidRPr="00136E0E">
        <w:t>T</w:t>
      </w:r>
      <w:r w:rsidR="00A55395" w:rsidRPr="00136E0E">
        <w:t xml:space="preserve">echnology, </w:t>
      </w:r>
      <w:r w:rsidR="00595D87" w:rsidRPr="00136E0E">
        <w:t>E</w:t>
      </w:r>
      <w:r w:rsidR="00A55395" w:rsidRPr="00136E0E">
        <w:t xml:space="preserve">ngineering, </w:t>
      </w:r>
      <w:r w:rsidR="00595D87" w:rsidRPr="00136E0E">
        <w:t>A</w:t>
      </w:r>
      <w:r w:rsidR="00A55395" w:rsidRPr="00136E0E">
        <w:t xml:space="preserve">rts, and </w:t>
      </w:r>
      <w:r w:rsidR="00595D87" w:rsidRPr="00136E0E">
        <w:t>M</w:t>
      </w:r>
      <w:r w:rsidR="00A55395" w:rsidRPr="00136E0E">
        <w:t>ath</w:t>
      </w:r>
      <w:r w:rsidR="00595D87" w:rsidRPr="00136E0E">
        <w:t>ematics</w:t>
      </w:r>
      <w:r w:rsidR="00A55395" w:rsidRPr="00136E0E">
        <w:t xml:space="preserve">. </w:t>
      </w:r>
    </w:p>
    <w:p w14:paraId="5F6F0E04" w14:textId="42B127E1" w:rsidR="006C59E7" w:rsidRPr="00136E0E" w:rsidRDefault="006C59E7" w:rsidP="00AF5E33">
      <w:pPr>
        <w:pStyle w:val="Heading3"/>
      </w:pPr>
      <w:r w:rsidRPr="00136E0E">
        <w:t xml:space="preserve">Facilitator </w:t>
      </w:r>
      <w:r w:rsidR="00A96F71" w:rsidRPr="00136E0E">
        <w:t>N</w:t>
      </w:r>
      <w:r w:rsidRPr="00136E0E">
        <w:t>otes</w:t>
      </w:r>
    </w:p>
    <w:p w14:paraId="3D1F7880" w14:textId="68961C3E" w:rsidR="00936808" w:rsidRPr="00136E0E" w:rsidRDefault="006C59E7" w:rsidP="009F2805">
      <w:pPr>
        <w:pStyle w:val="ListBullet"/>
      </w:pPr>
      <w:r w:rsidRPr="00136E0E">
        <w:t>Adjust talking points to reflect your session length and participant needs. If necessary, add introductory and “housekeeping” information.</w:t>
      </w:r>
    </w:p>
    <w:p w14:paraId="305AF3F9" w14:textId="06806329" w:rsidR="002A75B2" w:rsidRPr="00136E0E" w:rsidRDefault="002A75B2" w:rsidP="002A75B2">
      <w:pPr>
        <w:pStyle w:val="Heading2"/>
      </w:pPr>
      <w:r w:rsidRPr="00136E0E">
        <w:t xml:space="preserve">SLIDE 2: Feelings About Science </w:t>
      </w:r>
    </w:p>
    <w:p w14:paraId="2C4E5427" w14:textId="77777777" w:rsidR="002A75B2" w:rsidRPr="00136E0E" w:rsidRDefault="002A75B2" w:rsidP="002A75B2">
      <w:pPr>
        <w:pStyle w:val="thumbnail"/>
      </w:pPr>
      <w:r w:rsidRPr="00136E0E">
        <w:rPr>
          <w:noProof/>
        </w:rPr>
        <w:drawing>
          <wp:inline distT="0" distB="0" distL="0" distR="0" wp14:anchorId="741C7B3E" wp14:editId="0488C85C">
            <wp:extent cx="3251200" cy="1828800"/>
            <wp:effectExtent l="19050" t="19050" r="25400" b="19050"/>
            <wp:docPr id="3412610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61092"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3FF1497" w14:textId="77777777" w:rsidR="002A75B2" w:rsidRPr="00136E0E" w:rsidRDefault="002A75B2" w:rsidP="002A75B2">
      <w:pPr>
        <w:pStyle w:val="BodyText"/>
      </w:pPr>
      <w:r w:rsidRPr="00136E0E">
        <w:rPr>
          <w:b/>
          <w:bCs/>
        </w:rPr>
        <w:t xml:space="preserve">Materials: </w:t>
      </w:r>
      <w:r w:rsidRPr="00136E0E">
        <w:t>Emoji cards; other optional materials include tape, chart paper, string, painter’s tape</w:t>
      </w:r>
    </w:p>
    <w:p w14:paraId="7BC5B613" w14:textId="77777777" w:rsidR="002A75B2" w:rsidRPr="00136E0E" w:rsidRDefault="002A75B2" w:rsidP="002A75B2">
      <w:pPr>
        <w:pStyle w:val="BodyText"/>
      </w:pPr>
      <w:r w:rsidRPr="00136E0E">
        <w:rPr>
          <w:b/>
          <w:bCs/>
        </w:rPr>
        <w:t>Time:</w:t>
      </w:r>
      <w:r w:rsidRPr="00136E0E">
        <w:t xml:space="preserve"> 5 minutes</w:t>
      </w:r>
    </w:p>
    <w:p w14:paraId="6AE6F335" w14:textId="77777777" w:rsidR="002A75B2" w:rsidRPr="00136E0E" w:rsidRDefault="002A75B2" w:rsidP="002A75B2">
      <w:pPr>
        <w:pStyle w:val="Heading3"/>
      </w:pPr>
      <w:r w:rsidRPr="00136E0E">
        <w:lastRenderedPageBreak/>
        <w:t>Talking Points</w:t>
      </w:r>
    </w:p>
    <w:p w14:paraId="390D1F48" w14:textId="4BC1FBE8" w:rsidR="002A75B2" w:rsidRPr="00136E0E" w:rsidRDefault="002A75B2" w:rsidP="009F2805">
      <w:pPr>
        <w:pStyle w:val="ListBullet"/>
        <w:rPr>
          <w:b/>
          <w:bCs/>
        </w:rPr>
      </w:pPr>
      <w:r w:rsidRPr="00136E0E">
        <w:t xml:space="preserve">As you get settled, consider how you feel about science. Select an emoji card from the table that reflects the way you feel about science. </w:t>
      </w:r>
    </w:p>
    <w:p w14:paraId="4775DDB4" w14:textId="77777777" w:rsidR="002A75B2" w:rsidRPr="00136E0E" w:rsidRDefault="002A75B2" w:rsidP="009F2805">
      <w:pPr>
        <w:pStyle w:val="ListBullet"/>
        <w:rPr>
          <w:b/>
          <w:bCs/>
        </w:rPr>
      </w:pPr>
      <w:r w:rsidRPr="00136E0E">
        <w:t>Then, add it to the chart in the column above the respective emoji card to create a bar graph. [See facilitator notes for information about ways to create a bar graph.]</w:t>
      </w:r>
    </w:p>
    <w:p w14:paraId="0FC72659" w14:textId="0A74A1F0" w:rsidR="002A75B2" w:rsidRPr="00136E0E" w:rsidRDefault="002A75B2" w:rsidP="009F2805">
      <w:pPr>
        <w:pStyle w:val="ListBullet"/>
        <w:rPr>
          <w:b/>
          <w:bCs/>
        </w:rPr>
      </w:pPr>
      <w:r w:rsidRPr="00136E0E">
        <w:t xml:space="preserve">This data gives us an idea about how you feel about science. We will discuss these feelings with others later in our session. </w:t>
      </w:r>
    </w:p>
    <w:p w14:paraId="17281D71" w14:textId="77777777" w:rsidR="002A75B2" w:rsidRPr="00136E0E" w:rsidRDefault="002A75B2" w:rsidP="002A75B2">
      <w:pPr>
        <w:pStyle w:val="Heading3"/>
      </w:pPr>
      <w:r w:rsidRPr="00136E0E">
        <w:t>Facilitator Notes</w:t>
      </w:r>
    </w:p>
    <w:p w14:paraId="78FE2C1F" w14:textId="01F52F0C" w:rsidR="002A75B2" w:rsidRPr="00136E0E" w:rsidRDefault="002A75B2" w:rsidP="009F2805">
      <w:pPr>
        <w:pStyle w:val="ListBullet"/>
      </w:pPr>
      <w:r w:rsidRPr="00136E0E">
        <w:t xml:space="preserve">Make emoji cards by printing the emoji images from this slide or create your own. You might also use </w:t>
      </w:r>
      <w:r w:rsidR="00142292" w:rsidRPr="00136E0E">
        <w:t>sticky</w:t>
      </w:r>
      <w:r w:rsidRPr="00136E0E">
        <w:t xml:space="preserve"> notes instead of emoji cards.</w:t>
      </w:r>
    </w:p>
    <w:p w14:paraId="49EFAAAE" w14:textId="77777777" w:rsidR="002A75B2" w:rsidRPr="00136E0E" w:rsidRDefault="002A75B2" w:rsidP="009F2805">
      <w:pPr>
        <w:pStyle w:val="ListBullet"/>
      </w:pPr>
      <w:r w:rsidRPr="00136E0E">
        <w:t xml:space="preserve">Create a large bar graph on the wall or on a sheet of chart paper to represent the different ways educators feel about supporting science learning. </w:t>
      </w:r>
    </w:p>
    <w:p w14:paraId="0A73B426" w14:textId="77777777" w:rsidR="002A75B2" w:rsidRPr="00136E0E" w:rsidRDefault="002A75B2" w:rsidP="00B00ABF">
      <w:pPr>
        <w:pStyle w:val="ListBullet2"/>
        <w:numPr>
          <w:ilvl w:val="0"/>
          <w:numId w:val="118"/>
        </w:numPr>
      </w:pPr>
      <w:r w:rsidRPr="00136E0E">
        <w:t xml:space="preserve">Draw a line or use a piece of yarn or painter’s tape to create a horizontal axis. Place the three different emoji cards below the line to create three categories. </w:t>
      </w:r>
    </w:p>
    <w:p w14:paraId="13D2CE9A" w14:textId="77777777" w:rsidR="002A75B2" w:rsidRPr="00136E0E" w:rsidRDefault="002A75B2" w:rsidP="00B00ABF">
      <w:pPr>
        <w:pStyle w:val="ListBullet2"/>
        <w:numPr>
          <w:ilvl w:val="0"/>
          <w:numId w:val="118"/>
        </w:numPr>
      </w:pPr>
      <w:r w:rsidRPr="00136E0E">
        <w:t xml:space="preserve">Invite participants to tape their emoji card of choice on the chart in the respective column (for example, if a participant selected a happy emoji card, they would place their card above the horizontal axis of the chart in the “happy” emoji card column). </w:t>
      </w:r>
    </w:p>
    <w:p w14:paraId="194CB7A6" w14:textId="77777777" w:rsidR="002A75B2" w:rsidRPr="00136E0E" w:rsidRDefault="002A75B2" w:rsidP="00B00ABF">
      <w:pPr>
        <w:pStyle w:val="ListBullet2"/>
        <w:numPr>
          <w:ilvl w:val="0"/>
          <w:numId w:val="118"/>
        </w:numPr>
      </w:pPr>
      <w:r w:rsidRPr="00136E0E">
        <w:t>Encourage participants to place one emoji card above the other, creating a bar graph.</w:t>
      </w:r>
    </w:p>
    <w:p w14:paraId="2F2E1CA5" w14:textId="1E2DF97E" w:rsidR="002A75B2" w:rsidRPr="00136E0E" w:rsidRDefault="002A75B2" w:rsidP="009F2805">
      <w:pPr>
        <w:pStyle w:val="ListBullet"/>
      </w:pPr>
      <w:r w:rsidRPr="00136E0E">
        <w:t xml:space="preserve">Instead of using physical cards, you might use a digital platform (for example, </w:t>
      </w:r>
      <w:proofErr w:type="spellStart"/>
      <w:r w:rsidRPr="00136E0E">
        <w:t>Slido</w:t>
      </w:r>
      <w:proofErr w:type="spellEnd"/>
      <w:r w:rsidRPr="00136E0E">
        <w:t xml:space="preserve">®, </w:t>
      </w:r>
      <w:proofErr w:type="spellStart"/>
      <w:r w:rsidRPr="00136E0E">
        <w:t>Vevox</w:t>
      </w:r>
      <w:proofErr w:type="spellEnd"/>
      <w:r w:rsidRPr="00136E0E">
        <w:t xml:space="preserve">®, </w:t>
      </w:r>
      <w:proofErr w:type="spellStart"/>
      <w:r w:rsidRPr="00136E0E">
        <w:t>Mentimeter</w:t>
      </w:r>
      <w:proofErr w:type="spellEnd"/>
      <w:r w:rsidRPr="00136E0E">
        <w:t xml:space="preserve">®, and </w:t>
      </w:r>
      <w:proofErr w:type="spellStart"/>
      <w:r w:rsidRPr="00136E0E">
        <w:t>StreamAlive</w:t>
      </w:r>
      <w:proofErr w:type="spellEnd"/>
      <w:r w:rsidRPr="00136E0E">
        <w:t xml:space="preserve">™) to encourage participants to share their feelings about </w:t>
      </w:r>
      <w:r w:rsidR="00145971" w:rsidRPr="00136E0E">
        <w:t>science</w:t>
      </w:r>
      <w:r w:rsidRPr="00136E0E">
        <w:t xml:space="preserve">. You might use emojis or encourage participants to provide a word that represents their feelings. </w:t>
      </w:r>
    </w:p>
    <w:p w14:paraId="170DA868" w14:textId="77777777" w:rsidR="002A75B2" w:rsidRPr="00136E0E" w:rsidRDefault="002A75B2" w:rsidP="009F2805">
      <w:pPr>
        <w:pStyle w:val="ListBullet"/>
      </w:pPr>
      <w:r w:rsidRPr="00136E0E">
        <w:t xml:space="preserve">Consider sharing your own feelings about science. Being vulnerable and open with your feelings and experiences is a way to model a growth mindset. </w:t>
      </w:r>
    </w:p>
    <w:p w14:paraId="020255AF" w14:textId="77777777" w:rsidR="002A75B2" w:rsidRPr="00136E0E" w:rsidRDefault="002A75B2" w:rsidP="009F2805">
      <w:pPr>
        <w:pStyle w:val="ListBullet"/>
      </w:pPr>
      <w:r w:rsidRPr="00136E0E">
        <w:t>Math and science mindsets matter! This principle is key to the Count Play Explore approach to professional learning.</w:t>
      </w:r>
    </w:p>
    <w:p w14:paraId="2E9DBB05" w14:textId="5EB5217E" w:rsidR="002A75B2" w:rsidRPr="00136E0E" w:rsidRDefault="633454BB" w:rsidP="009F2805">
      <w:pPr>
        <w:pStyle w:val="ListBullet"/>
      </w:pPr>
      <w:r w:rsidRPr="00136E0E">
        <w:rPr>
          <w:rFonts w:eastAsia="Poppins"/>
        </w:rPr>
        <w:t xml:space="preserve">This activity will be discussed further on slide 6. </w:t>
      </w:r>
    </w:p>
    <w:p w14:paraId="4CCB1BD3" w14:textId="2DF430F7" w:rsidR="00936808" w:rsidRPr="00136E0E" w:rsidRDefault="00496455" w:rsidP="00496455">
      <w:pPr>
        <w:pStyle w:val="Heading2"/>
      </w:pPr>
      <w:r w:rsidRPr="00136E0E">
        <w:lastRenderedPageBreak/>
        <w:t>SLIDE</w:t>
      </w:r>
      <w:r w:rsidR="00936808" w:rsidRPr="00136E0E">
        <w:t xml:space="preserve"> </w:t>
      </w:r>
      <w:r w:rsidR="002A75B2" w:rsidRPr="00136E0E">
        <w:t>3</w:t>
      </w:r>
      <w:r w:rsidR="00936808" w:rsidRPr="00136E0E">
        <w:t>: Acknowledgments</w:t>
      </w:r>
    </w:p>
    <w:p w14:paraId="2C785F7B" w14:textId="3FA93555" w:rsidR="006B7E81" w:rsidRPr="00136E0E" w:rsidRDefault="006B7E81" w:rsidP="00D87967">
      <w:pPr>
        <w:pStyle w:val="thumbnail"/>
      </w:pPr>
      <w:r w:rsidRPr="00136E0E">
        <w:rPr>
          <w:noProof/>
        </w:rPr>
        <w:drawing>
          <wp:inline distT="0" distB="0" distL="0" distR="0" wp14:anchorId="596FD1A6" wp14:editId="237771EC">
            <wp:extent cx="3251200" cy="1828800"/>
            <wp:effectExtent l="19050" t="19050" r="25400" b="19050"/>
            <wp:docPr id="199630614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6145"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F7573A" w14:textId="77777777" w:rsidR="00936808" w:rsidRPr="00136E0E" w:rsidRDefault="00936808" w:rsidP="00496455">
      <w:pPr>
        <w:pStyle w:val="Heading3"/>
      </w:pPr>
      <w:r w:rsidRPr="00136E0E">
        <w:t>Talking Points</w:t>
      </w:r>
    </w:p>
    <w:p w14:paraId="604E5FA8" w14:textId="30AF2A72" w:rsidR="00936808" w:rsidRPr="00136E0E" w:rsidRDefault="00936808" w:rsidP="009F2805">
      <w:pPr>
        <w:pStyle w:val="ListBullet"/>
        <w:rPr>
          <w:rFonts w:eastAsia="Poppins"/>
        </w:rPr>
      </w:pPr>
      <w:r w:rsidRPr="00136E0E">
        <w:rPr>
          <w:rFonts w:eastAsia="Poppins"/>
        </w:rPr>
        <w:t>The Count Play Explore Professional Learning Resources were made possible by Count Play Explore, an early math</w:t>
      </w:r>
      <w:r w:rsidR="00687BCB" w:rsidRPr="00136E0E">
        <w:rPr>
          <w:rFonts w:eastAsia="Poppins"/>
        </w:rPr>
        <w:t>, science,</w:t>
      </w:r>
      <w:r w:rsidRPr="00136E0E">
        <w:rPr>
          <w:rFonts w:eastAsia="Poppins"/>
        </w:rPr>
        <w:t xml:space="preserve"> and </w:t>
      </w:r>
      <w:r w:rsidR="00687BCB" w:rsidRPr="00136E0E">
        <w:rPr>
          <w:rFonts w:eastAsia="Poppins"/>
        </w:rPr>
        <w:t xml:space="preserve">computer </w:t>
      </w:r>
      <w:r w:rsidRPr="00136E0E">
        <w:rPr>
          <w:rFonts w:eastAsia="Poppins"/>
        </w:rPr>
        <w:t xml:space="preserve">science initiative led by the Fresno County Superintendent of Schools, Early Care and Education Department. This initiative is generously funded by the California Department of Education and the California State Board of Education. </w:t>
      </w:r>
    </w:p>
    <w:p w14:paraId="10F6F598" w14:textId="5F27C8B7" w:rsidR="00936808" w:rsidRPr="00136E0E" w:rsidRDefault="00936808" w:rsidP="009F2805">
      <w:pPr>
        <w:pStyle w:val="ListBullet"/>
        <w:rPr>
          <w:rFonts w:eastAsia="Poppins"/>
        </w:rPr>
      </w:pPr>
      <w:r w:rsidRPr="00136E0E">
        <w:rPr>
          <w:rFonts w:eastAsia="Poppins"/>
        </w:rPr>
        <w:t>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70E7CE6" w14:textId="16C273FC" w:rsidR="005131E9" w:rsidRPr="00136E0E" w:rsidRDefault="14948637" w:rsidP="00C72D7A">
      <w:pPr>
        <w:pStyle w:val="Heading2"/>
      </w:pPr>
      <w:r w:rsidRPr="00136E0E">
        <w:t>S</w:t>
      </w:r>
      <w:r w:rsidR="00C72D7A" w:rsidRPr="00136E0E">
        <w:t>LIDE</w:t>
      </w:r>
      <w:r w:rsidRPr="00136E0E">
        <w:t xml:space="preserve"> </w:t>
      </w:r>
      <w:r w:rsidR="0009733C" w:rsidRPr="00136E0E">
        <w:t>4</w:t>
      </w:r>
      <w:r w:rsidRPr="00136E0E">
        <w:t xml:space="preserve">: Session Goals </w:t>
      </w:r>
    </w:p>
    <w:p w14:paraId="34E805CD" w14:textId="000321EE" w:rsidR="006B7E81" w:rsidRPr="00136E0E" w:rsidRDefault="006B7E81" w:rsidP="00D87967">
      <w:pPr>
        <w:pStyle w:val="thumbnail"/>
      </w:pPr>
      <w:r w:rsidRPr="00136E0E">
        <w:rPr>
          <w:noProof/>
        </w:rPr>
        <w:drawing>
          <wp:inline distT="0" distB="0" distL="0" distR="0" wp14:anchorId="13396A86" wp14:editId="754883A6">
            <wp:extent cx="3251200" cy="1828800"/>
            <wp:effectExtent l="19050" t="19050" r="25400" b="19050"/>
            <wp:docPr id="91315053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50539" name="Picture 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E67ADA" w14:textId="0F6D0579" w:rsidR="1E3DD517" w:rsidRPr="00136E0E" w:rsidRDefault="00C2120D" w:rsidP="00C72D7A">
      <w:pPr>
        <w:pStyle w:val="Heading3"/>
      </w:pPr>
      <w:r w:rsidRPr="00136E0E">
        <w:t>Talking Points</w:t>
      </w:r>
    </w:p>
    <w:p w14:paraId="1C85AA3B" w14:textId="49AB3E53" w:rsidR="00C1523F" w:rsidRPr="00136E0E" w:rsidRDefault="00C1523F" w:rsidP="009F2805">
      <w:pPr>
        <w:pStyle w:val="ListBullet"/>
      </w:pPr>
      <w:r w:rsidRPr="00136E0E">
        <w:t>In this session</w:t>
      </w:r>
      <w:r w:rsidR="00414EB2" w:rsidRPr="00136E0E">
        <w:t>,</w:t>
      </w:r>
      <w:r w:rsidRPr="00136E0E">
        <w:t xml:space="preserve"> we will </w:t>
      </w:r>
    </w:p>
    <w:p w14:paraId="2EFDF488" w14:textId="0E48E097" w:rsidR="00C1523F" w:rsidRPr="00136E0E" w:rsidRDefault="00C1523F" w:rsidP="00B00ABF">
      <w:pPr>
        <w:pStyle w:val="ListBullet2"/>
        <w:numPr>
          <w:ilvl w:val="0"/>
          <w:numId w:val="119"/>
        </w:numPr>
      </w:pPr>
      <w:r w:rsidRPr="00136E0E">
        <w:lastRenderedPageBreak/>
        <w:t xml:space="preserve">reflect on our identities and feelings of belonging as STEAM learners and </w:t>
      </w:r>
      <w:proofErr w:type="gramStart"/>
      <w:r w:rsidRPr="00136E0E">
        <w:t>educators</w:t>
      </w:r>
      <w:r w:rsidR="009256B9" w:rsidRPr="00136E0E">
        <w:t>;</w:t>
      </w:r>
      <w:proofErr w:type="gramEnd"/>
    </w:p>
    <w:p w14:paraId="1DB526EC" w14:textId="1CDCB216" w:rsidR="00C1523F" w:rsidRPr="00136E0E" w:rsidRDefault="00C1523F" w:rsidP="00B00ABF">
      <w:pPr>
        <w:pStyle w:val="ListBullet2"/>
        <w:numPr>
          <w:ilvl w:val="0"/>
          <w:numId w:val="119"/>
        </w:numPr>
      </w:pPr>
      <w:r w:rsidRPr="00136E0E">
        <w:t xml:space="preserve">acknowledge and address biases, stereotypes, and inequities in </w:t>
      </w:r>
      <w:proofErr w:type="gramStart"/>
      <w:r w:rsidRPr="00136E0E">
        <w:t>STEAM</w:t>
      </w:r>
      <w:r w:rsidR="009256B9" w:rsidRPr="00136E0E">
        <w:t>;</w:t>
      </w:r>
      <w:proofErr w:type="gramEnd"/>
    </w:p>
    <w:p w14:paraId="557F1472" w14:textId="59A8B66E" w:rsidR="00C1523F" w:rsidRPr="00136E0E" w:rsidRDefault="53D111EC" w:rsidP="00B00ABF">
      <w:pPr>
        <w:pStyle w:val="ListBullet2"/>
        <w:numPr>
          <w:ilvl w:val="0"/>
          <w:numId w:val="119"/>
        </w:numPr>
      </w:pPr>
      <w:r w:rsidRPr="00136E0E">
        <w:t>recognize the relevance of STEAM in our lives</w:t>
      </w:r>
      <w:r w:rsidR="009256B9" w:rsidRPr="00136E0E">
        <w:t xml:space="preserve">; </w:t>
      </w:r>
      <w:r w:rsidRPr="00136E0E">
        <w:t>and</w:t>
      </w:r>
    </w:p>
    <w:p w14:paraId="5AED639B" w14:textId="2E132FF6" w:rsidR="00C1523F" w:rsidRPr="00136E0E" w:rsidRDefault="53D111EC" w:rsidP="00B00ABF">
      <w:pPr>
        <w:pStyle w:val="ListBullet2"/>
        <w:numPr>
          <w:ilvl w:val="0"/>
          <w:numId w:val="119"/>
        </w:numPr>
      </w:pPr>
      <w:r w:rsidRPr="00136E0E">
        <w:t>explore ways to further develop a positive STEAM identity.</w:t>
      </w:r>
    </w:p>
    <w:p w14:paraId="3B85B5AF" w14:textId="1CC4ED97" w:rsidR="00946083" w:rsidRPr="00136E0E" w:rsidRDefault="00946083" w:rsidP="00C72D7A">
      <w:pPr>
        <w:pStyle w:val="Heading2"/>
      </w:pPr>
      <w:r w:rsidRPr="00136E0E">
        <w:t>S</w:t>
      </w:r>
      <w:r w:rsidR="00C72D7A" w:rsidRPr="00136E0E">
        <w:t>LIDE</w:t>
      </w:r>
      <w:r w:rsidRPr="00136E0E">
        <w:t xml:space="preserve"> </w:t>
      </w:r>
      <w:r w:rsidR="0009733C" w:rsidRPr="00136E0E">
        <w:t>5</w:t>
      </w:r>
      <w:r w:rsidRPr="00136E0E">
        <w:t>: What is STEAM?</w:t>
      </w:r>
    </w:p>
    <w:p w14:paraId="28FB10BA" w14:textId="78AFBC75" w:rsidR="006B7E81" w:rsidRPr="00136E0E" w:rsidRDefault="006B7E81" w:rsidP="00D87967">
      <w:pPr>
        <w:pStyle w:val="thumbnail"/>
      </w:pPr>
      <w:r w:rsidRPr="00136E0E">
        <w:rPr>
          <w:noProof/>
        </w:rPr>
        <w:drawing>
          <wp:inline distT="0" distB="0" distL="0" distR="0" wp14:anchorId="08DDC487" wp14:editId="6EE034FA">
            <wp:extent cx="3251200" cy="1828800"/>
            <wp:effectExtent l="19050" t="19050" r="25400" b="19050"/>
            <wp:docPr id="66590837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08376"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8EB36A9" w14:textId="77777777" w:rsidR="00946083" w:rsidRPr="00136E0E" w:rsidRDefault="00946083" w:rsidP="00C72D7A">
      <w:pPr>
        <w:pStyle w:val="Heading3"/>
      </w:pPr>
      <w:r w:rsidRPr="00136E0E">
        <w:t xml:space="preserve">Talking Points </w:t>
      </w:r>
    </w:p>
    <w:p w14:paraId="5B3A61C2" w14:textId="3931A616" w:rsidR="00946083" w:rsidRPr="00136E0E" w:rsidRDefault="61730D94" w:rsidP="009F2805">
      <w:pPr>
        <w:pStyle w:val="ListBullet"/>
      </w:pPr>
      <w:r w:rsidRPr="00136E0E">
        <w:t>STEAM is an integrated approach to exploring and making sense of the world around us. In STEAM learning experiences, children use science</w:t>
      </w:r>
      <w:r w:rsidR="008F3F73" w:rsidRPr="00136E0E">
        <w:t xml:space="preserve"> (including life, physical, earth and space</w:t>
      </w:r>
      <w:r w:rsidR="00301CD4" w:rsidRPr="00136E0E">
        <w:t xml:space="preserve"> science</w:t>
      </w:r>
      <w:r w:rsidR="008F3F73" w:rsidRPr="00136E0E">
        <w:t>)</w:t>
      </w:r>
      <w:r w:rsidRPr="00136E0E">
        <w:t>, technology</w:t>
      </w:r>
      <w:r w:rsidR="00301CD4" w:rsidRPr="00136E0E">
        <w:t xml:space="preserve"> (including computer science)</w:t>
      </w:r>
      <w:r w:rsidRPr="00136E0E">
        <w:t>, engineering, art</w:t>
      </w:r>
      <w:r w:rsidR="003351A4" w:rsidRPr="00136E0E">
        <w:t>s</w:t>
      </w:r>
      <w:r w:rsidR="004E5FD8" w:rsidRPr="00136E0E">
        <w:t xml:space="preserve"> (including painting, sculpting, drama, and music)</w:t>
      </w:r>
      <w:r w:rsidR="00CD5DA9" w:rsidRPr="00136E0E">
        <w:t>,</w:t>
      </w:r>
      <w:r w:rsidRPr="00136E0E">
        <w:t xml:space="preserve"> and math to investigate, construct meaning, and communicate their ideas about objects and phenomena. By </w:t>
      </w:r>
      <w:r w:rsidR="003B7095" w:rsidRPr="00136E0E">
        <w:t>“</w:t>
      </w:r>
      <w:r w:rsidRPr="00136E0E">
        <w:t>phenomena,</w:t>
      </w:r>
      <w:r w:rsidR="003B7095" w:rsidRPr="00136E0E">
        <w:t>”</w:t>
      </w:r>
      <w:r w:rsidRPr="00136E0E">
        <w:t xml:space="preserve"> we mean observable events</w:t>
      </w:r>
      <w:r w:rsidR="00950F83" w:rsidRPr="00136E0E">
        <w:t xml:space="preserve"> that involve STEAM</w:t>
      </w:r>
      <w:r w:rsidR="003B7095" w:rsidRPr="00136E0E">
        <w:t>,</w:t>
      </w:r>
      <w:r w:rsidRPr="00136E0E">
        <w:t xml:space="preserve"> such as </w:t>
      </w:r>
      <w:r w:rsidR="006C59E7" w:rsidRPr="00136E0E">
        <w:t xml:space="preserve">a </w:t>
      </w:r>
      <w:r w:rsidR="00936808" w:rsidRPr="00136E0E">
        <w:t>seed sprouting</w:t>
      </w:r>
      <w:r w:rsidR="006C59E7" w:rsidRPr="00136E0E">
        <w:t xml:space="preserve">, paint mixing to form a new color, or a </w:t>
      </w:r>
      <w:r w:rsidR="000935EC" w:rsidRPr="00136E0E">
        <w:t>ball rolling into a block structure</w:t>
      </w:r>
      <w:r w:rsidR="003B7095" w:rsidRPr="00136E0E">
        <w:t>,</w:t>
      </w:r>
      <w:r w:rsidR="000935EC" w:rsidRPr="00136E0E">
        <w:t xml:space="preserve"> causing it to topple over</w:t>
      </w:r>
      <w:r w:rsidR="006C59E7" w:rsidRPr="00136E0E">
        <w:t xml:space="preserve">. </w:t>
      </w:r>
    </w:p>
    <w:p w14:paraId="772137F7" w14:textId="55B2BC06" w:rsidR="00946083" w:rsidRPr="00136E0E" w:rsidRDefault="1E8063AF" w:rsidP="009F2805">
      <w:pPr>
        <w:pStyle w:val="ListBullet"/>
      </w:pPr>
      <w:r w:rsidRPr="00136E0E">
        <w:t xml:space="preserve">In our session today, we </w:t>
      </w:r>
      <w:r w:rsidR="003B7095" w:rsidRPr="00136E0E">
        <w:t xml:space="preserve">may </w:t>
      </w:r>
      <w:r w:rsidRPr="00136E0E">
        <w:t xml:space="preserve">use the terms science or STEAM. For some parts of our session, it might feel more comfortable to consider science because it is a term we might be more familiar with </w:t>
      </w:r>
      <w:r w:rsidR="009F02AB" w:rsidRPr="00136E0E">
        <w:t>when</w:t>
      </w:r>
      <w:r w:rsidRPr="00136E0E">
        <w:t xml:space="preserve"> reflect</w:t>
      </w:r>
      <w:r w:rsidR="009F02AB" w:rsidRPr="00136E0E">
        <w:t>ing</w:t>
      </w:r>
      <w:r w:rsidRPr="00136E0E">
        <w:t xml:space="preserve"> on specific experiences in one domain or context.</w:t>
      </w:r>
    </w:p>
    <w:p w14:paraId="1BDD8AFC" w14:textId="765EC748" w:rsidR="00411858" w:rsidRPr="00136E0E" w:rsidRDefault="1E8063AF" w:rsidP="009F2805">
      <w:pPr>
        <w:pStyle w:val="ListBullet"/>
      </w:pPr>
      <w:r w:rsidRPr="00136E0E">
        <w:t>Later in our session</w:t>
      </w:r>
      <w:r w:rsidR="009F02AB" w:rsidRPr="00136E0E">
        <w:t>,</w:t>
      </w:r>
      <w:r w:rsidRPr="00136E0E">
        <w:t xml:space="preserve"> we will participate in a STEAM activity that will help you notice how science, technology, engineering, arts, and math can work together. </w:t>
      </w:r>
    </w:p>
    <w:p w14:paraId="6353DE62" w14:textId="4D73383F" w:rsidR="00946083" w:rsidRPr="00136E0E" w:rsidRDefault="00C72D7A" w:rsidP="00C72D7A">
      <w:pPr>
        <w:pStyle w:val="Heading2"/>
      </w:pPr>
      <w:r w:rsidRPr="00136E0E">
        <w:lastRenderedPageBreak/>
        <w:t>SLIDE</w:t>
      </w:r>
      <w:r w:rsidR="00946083" w:rsidRPr="00136E0E">
        <w:t xml:space="preserve"> </w:t>
      </w:r>
      <w:r w:rsidR="0009733C" w:rsidRPr="00136E0E">
        <w:t>6</w:t>
      </w:r>
      <w:r w:rsidR="00946083" w:rsidRPr="00136E0E">
        <w:t xml:space="preserve">: How do you feel about </w:t>
      </w:r>
      <w:r w:rsidR="00DA7DAB" w:rsidRPr="00136E0E">
        <w:t>science</w:t>
      </w:r>
      <w:r w:rsidR="00946083" w:rsidRPr="00136E0E">
        <w:t>?</w:t>
      </w:r>
    </w:p>
    <w:p w14:paraId="0376D78B" w14:textId="500949E5" w:rsidR="006B7E81" w:rsidRPr="00136E0E" w:rsidRDefault="006B7E81" w:rsidP="00D87967">
      <w:pPr>
        <w:pStyle w:val="thumbnail"/>
      </w:pPr>
      <w:r w:rsidRPr="00136E0E">
        <w:rPr>
          <w:noProof/>
        </w:rPr>
        <w:drawing>
          <wp:inline distT="0" distB="0" distL="0" distR="0" wp14:anchorId="0F64A9F7" wp14:editId="57EA6469">
            <wp:extent cx="3251200" cy="1828800"/>
            <wp:effectExtent l="19050" t="19050" r="25400" b="19050"/>
            <wp:docPr id="35462772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27720" name="Picture 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21875A7" w14:textId="107CDADE" w:rsidR="00976A17" w:rsidRPr="00136E0E" w:rsidRDefault="00976A17" w:rsidP="00C72D7A">
      <w:pPr>
        <w:pStyle w:val="BodyText"/>
      </w:pPr>
      <w:r w:rsidRPr="00136E0E">
        <w:rPr>
          <w:b/>
          <w:bCs/>
        </w:rPr>
        <w:t xml:space="preserve">Time: </w:t>
      </w:r>
      <w:r w:rsidRPr="00136E0E">
        <w:t>5-10 minutes</w:t>
      </w:r>
    </w:p>
    <w:p w14:paraId="560370B2" w14:textId="46C6EC76" w:rsidR="00382DCC" w:rsidRPr="00136E0E" w:rsidRDefault="00382DCC" w:rsidP="00C72D7A">
      <w:pPr>
        <w:pStyle w:val="Heading3"/>
      </w:pPr>
      <w:r w:rsidRPr="00136E0E">
        <w:t>Talking Points</w:t>
      </w:r>
    </w:p>
    <w:p w14:paraId="2BC55B9D" w14:textId="76A6C319" w:rsidR="0080556E" w:rsidRPr="00136E0E" w:rsidRDefault="0080556E" w:rsidP="009F2805">
      <w:pPr>
        <w:pStyle w:val="ListBullet"/>
      </w:pPr>
      <w:r w:rsidRPr="00136E0E">
        <w:t xml:space="preserve">Let’s share more about our feelings related to science. </w:t>
      </w:r>
    </w:p>
    <w:p w14:paraId="40472DC7" w14:textId="529AF5C6" w:rsidR="009032C2" w:rsidRPr="00136E0E" w:rsidRDefault="009032C2" w:rsidP="009F2805">
      <w:pPr>
        <w:pStyle w:val="ListBullet"/>
      </w:pPr>
      <w:r w:rsidRPr="00136E0E">
        <w:t>With your table group, explain which emoji card you selected earlier in the session and explain why you selected it.</w:t>
      </w:r>
    </w:p>
    <w:p w14:paraId="70F60365" w14:textId="063FFDEB" w:rsidR="00E90D38" w:rsidRPr="00136E0E" w:rsidRDefault="00E90D38" w:rsidP="009F2805">
      <w:pPr>
        <w:pStyle w:val="ListBullet"/>
      </w:pPr>
      <w:r w:rsidRPr="00136E0E">
        <w:t>You might identify a specific event or two that has influenced this feeling and why it had such a big influence.</w:t>
      </w:r>
    </w:p>
    <w:p w14:paraId="05B40CC7" w14:textId="64041D9B" w:rsidR="009032C2" w:rsidRPr="00136E0E" w:rsidRDefault="009032C2" w:rsidP="009F2805">
      <w:pPr>
        <w:pStyle w:val="ListBullet"/>
      </w:pPr>
      <w:r w:rsidRPr="00136E0E">
        <w:t>I’ll go first</w:t>
      </w:r>
      <w:r w:rsidR="00D86A82" w:rsidRPr="00136E0E">
        <w:t>.</w:t>
      </w:r>
      <w:r w:rsidRPr="00136E0E">
        <w:t xml:space="preserve"> [</w:t>
      </w:r>
      <w:r w:rsidR="00D86A82" w:rsidRPr="00136E0E">
        <w:t>S</w:t>
      </w:r>
      <w:r w:rsidRPr="00136E0E">
        <w:t xml:space="preserve">hare which </w:t>
      </w:r>
      <w:r w:rsidR="00D87F8E" w:rsidRPr="00136E0E">
        <w:t>e</w:t>
      </w:r>
      <w:r w:rsidRPr="00136E0E">
        <w:t>moji card you selected and why you selected it</w:t>
      </w:r>
      <w:r w:rsidR="00D86A82" w:rsidRPr="00136E0E">
        <w:t>.</w:t>
      </w:r>
      <w:r w:rsidRPr="00136E0E">
        <w:t>]</w:t>
      </w:r>
    </w:p>
    <w:p w14:paraId="793DBE8F" w14:textId="60C511FF" w:rsidR="00420E50" w:rsidRPr="00136E0E" w:rsidRDefault="24DAD35A" w:rsidP="009F2805">
      <w:pPr>
        <w:pStyle w:val="ListBullet"/>
      </w:pPr>
      <w:r w:rsidRPr="00136E0E">
        <w:t>[</w:t>
      </w:r>
      <w:r w:rsidR="00D87F8E" w:rsidRPr="00136E0E">
        <w:t>See the facilitator notes for suggestions on ways to facilitate a discussion</w:t>
      </w:r>
      <w:r w:rsidRPr="00136E0E">
        <w:t>.]</w:t>
      </w:r>
    </w:p>
    <w:p w14:paraId="235A8F45" w14:textId="45BC7567" w:rsidR="00E70798" w:rsidRPr="00136E0E" w:rsidRDefault="24DAD35A" w:rsidP="009F2805">
      <w:pPr>
        <w:pStyle w:val="ListBullet"/>
      </w:pPr>
      <w:r w:rsidRPr="00136E0E">
        <w:t xml:space="preserve">Thank you for sharing your feelings about supporting science in your learning setting. </w:t>
      </w:r>
    </w:p>
    <w:p w14:paraId="01DA4D33" w14:textId="69C6A83D" w:rsidR="001D6EBE" w:rsidRPr="00136E0E" w:rsidRDefault="001D6EBE" w:rsidP="00C72D7A">
      <w:pPr>
        <w:pStyle w:val="Heading3"/>
      </w:pPr>
      <w:r w:rsidRPr="00136E0E">
        <w:t>Facilitator Notes</w:t>
      </w:r>
    </w:p>
    <w:p w14:paraId="2FD9293E" w14:textId="27BC7ED0" w:rsidR="001D6EBE" w:rsidRPr="00136E0E" w:rsidRDefault="001D6EBE" w:rsidP="009F2805">
      <w:pPr>
        <w:pStyle w:val="ListBullet"/>
      </w:pPr>
      <w:r w:rsidRPr="00136E0E">
        <w:t>For shorter sessions, invite a few volunteers to share with the larger group about their feelings and the emoji cards they chose</w:t>
      </w:r>
      <w:r w:rsidR="00581871" w:rsidRPr="00136E0E">
        <w:t>.</w:t>
      </w:r>
      <w:r w:rsidRPr="00136E0E">
        <w:t xml:space="preserve"> </w:t>
      </w:r>
      <w:r w:rsidR="00581871" w:rsidRPr="00136E0E">
        <w:t>F</w:t>
      </w:r>
      <w:r w:rsidRPr="00136E0E">
        <w:t>or example, “</w:t>
      </w:r>
      <w:r w:rsidR="00976A17" w:rsidRPr="00136E0E">
        <w:t>T</w:t>
      </w:r>
      <w:r w:rsidRPr="00136E0E">
        <w:t>ell us about the emoji card you chose. Why did you choose that card?”</w:t>
      </w:r>
    </w:p>
    <w:p w14:paraId="399CD63B" w14:textId="75A72AE8" w:rsidR="001D6EBE" w:rsidRPr="00136E0E" w:rsidRDefault="24DAD35A" w:rsidP="009F2805">
      <w:pPr>
        <w:pStyle w:val="ListBullet"/>
      </w:pPr>
      <w:r w:rsidRPr="00136E0E">
        <w:t>For longer session</w:t>
      </w:r>
      <w:r w:rsidR="00581871" w:rsidRPr="00136E0E">
        <w:t>s</w:t>
      </w:r>
      <w:r w:rsidRPr="00136E0E">
        <w:t>, invite educators to share in small groups their feelings and the emoji cards they chose</w:t>
      </w:r>
      <w:r w:rsidR="00581871" w:rsidRPr="00136E0E">
        <w:t>.</w:t>
      </w:r>
      <w:r w:rsidRPr="00136E0E">
        <w:t xml:space="preserve"> </w:t>
      </w:r>
      <w:r w:rsidR="00581871" w:rsidRPr="00136E0E">
        <w:t>F</w:t>
      </w:r>
      <w:r w:rsidRPr="00136E0E">
        <w:t>or example, “Share which emoji card you chose and why you chose that card</w:t>
      </w:r>
      <w:r w:rsidR="00581871" w:rsidRPr="00136E0E">
        <w:t>.</w:t>
      </w:r>
      <w:r w:rsidRPr="00136E0E">
        <w:t>”</w:t>
      </w:r>
      <w:r w:rsidR="006C59E7" w:rsidRPr="00136E0E">
        <w:t xml:space="preserve"> You might invite a few volunteers to share with the larger group. </w:t>
      </w:r>
    </w:p>
    <w:p w14:paraId="7B5E202F" w14:textId="0C0C89D5" w:rsidR="002C4B00" w:rsidRPr="00136E0E" w:rsidRDefault="002C4B00" w:rsidP="00C72D7A">
      <w:pPr>
        <w:pStyle w:val="Heading2"/>
      </w:pPr>
      <w:r w:rsidRPr="00136E0E">
        <w:lastRenderedPageBreak/>
        <w:t>S</w:t>
      </w:r>
      <w:r w:rsidR="00C72D7A" w:rsidRPr="00136E0E">
        <w:t>LIDE</w:t>
      </w:r>
      <w:r w:rsidRPr="00136E0E">
        <w:t xml:space="preserve"> </w:t>
      </w:r>
      <w:r w:rsidR="0009733C" w:rsidRPr="00136E0E">
        <w:t>7</w:t>
      </w:r>
      <w:r w:rsidRPr="00136E0E">
        <w:t>: Experiences as a Science Learner</w:t>
      </w:r>
      <w:r w:rsidR="004673D6" w:rsidRPr="00136E0E">
        <w:t xml:space="preserve"> and Educator</w:t>
      </w:r>
    </w:p>
    <w:p w14:paraId="083D93C0" w14:textId="3E96C4BD" w:rsidR="006B7E81" w:rsidRPr="00136E0E" w:rsidRDefault="006B7E81" w:rsidP="00D87967">
      <w:pPr>
        <w:pStyle w:val="thumbnail"/>
      </w:pPr>
      <w:r w:rsidRPr="00136E0E">
        <w:rPr>
          <w:noProof/>
        </w:rPr>
        <w:drawing>
          <wp:inline distT="0" distB="0" distL="0" distR="0" wp14:anchorId="3906630C" wp14:editId="655DAE60">
            <wp:extent cx="3251200" cy="1828800"/>
            <wp:effectExtent l="19050" t="19050" r="25400" b="19050"/>
            <wp:docPr id="8600426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2685" name="Picture 1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05AA9A" w14:textId="77777777" w:rsidR="002C4B00" w:rsidRPr="00136E0E" w:rsidRDefault="002C4B00" w:rsidP="00C72D7A">
      <w:pPr>
        <w:pStyle w:val="BodyText"/>
        <w:rPr>
          <w:b/>
          <w:bCs/>
        </w:rPr>
      </w:pPr>
      <w:r w:rsidRPr="00136E0E">
        <w:rPr>
          <w:b/>
          <w:bCs/>
        </w:rPr>
        <w:t xml:space="preserve">Time: </w:t>
      </w:r>
      <w:r w:rsidRPr="00136E0E">
        <w:t>5 minutes</w:t>
      </w:r>
    </w:p>
    <w:p w14:paraId="256EB5C8" w14:textId="77777777" w:rsidR="002C4B00" w:rsidRPr="00136E0E" w:rsidRDefault="002C4B00" w:rsidP="00C72D7A">
      <w:pPr>
        <w:pStyle w:val="Heading3"/>
      </w:pPr>
      <w:r w:rsidRPr="00136E0E">
        <w:t>Talking Points</w:t>
      </w:r>
    </w:p>
    <w:p w14:paraId="2C03E57B" w14:textId="0B7828E3" w:rsidR="007E6062" w:rsidRPr="00136E0E" w:rsidRDefault="004673D6" w:rsidP="009F2805">
      <w:pPr>
        <w:pStyle w:val="ListBullet"/>
      </w:pPr>
      <w:r w:rsidRPr="00136E0E">
        <w:t>Now</w:t>
      </w:r>
      <w:r w:rsidR="00581871" w:rsidRPr="00136E0E">
        <w:t>,</w:t>
      </w:r>
      <w:r w:rsidRPr="00136E0E">
        <w:t xml:space="preserve"> let’s consider your early experiences with science when you were a young science learner. </w:t>
      </w:r>
    </w:p>
    <w:p w14:paraId="7DBE3FA0" w14:textId="64D602E6" w:rsidR="004673D6" w:rsidRPr="00136E0E" w:rsidRDefault="004673D6" w:rsidP="00B00ABF">
      <w:pPr>
        <w:pStyle w:val="ListBullet2"/>
        <w:numPr>
          <w:ilvl w:val="0"/>
          <w:numId w:val="120"/>
        </w:numPr>
      </w:pPr>
      <w:r w:rsidRPr="00136E0E">
        <w:t xml:space="preserve">How would you describe your early experiences with science? This could include experiences </w:t>
      </w:r>
      <w:r w:rsidR="00581871" w:rsidRPr="00136E0E">
        <w:t xml:space="preserve">in </w:t>
      </w:r>
      <w:r w:rsidRPr="00136E0E">
        <w:t>school, home, or your community.</w:t>
      </w:r>
    </w:p>
    <w:p w14:paraId="069BD5FD" w14:textId="2E3FB904" w:rsidR="004673D6" w:rsidRPr="00136E0E" w:rsidRDefault="004673D6" w:rsidP="00B00ABF">
      <w:pPr>
        <w:pStyle w:val="ListBullet2"/>
        <w:numPr>
          <w:ilvl w:val="0"/>
          <w:numId w:val="120"/>
        </w:numPr>
      </w:pPr>
      <w:r w:rsidRPr="00136E0E">
        <w:t xml:space="preserve">How have your previous experiences influenced your attitudes toward </w:t>
      </w:r>
      <w:r w:rsidR="007E6062" w:rsidRPr="00136E0E">
        <w:t>science</w:t>
      </w:r>
      <w:r w:rsidRPr="00136E0E">
        <w:t xml:space="preserve">? </w:t>
      </w:r>
    </w:p>
    <w:p w14:paraId="236CFDF0" w14:textId="2C28EA68" w:rsidR="004673D6" w:rsidRPr="00136E0E" w:rsidRDefault="004673D6" w:rsidP="00B00ABF">
      <w:pPr>
        <w:pStyle w:val="ListBullet2"/>
        <w:numPr>
          <w:ilvl w:val="0"/>
          <w:numId w:val="120"/>
        </w:numPr>
      </w:pPr>
      <w:r w:rsidRPr="00136E0E">
        <w:t xml:space="preserve">In what ways do you think your identities influenced your attitudes toward </w:t>
      </w:r>
      <w:r w:rsidR="007E6062" w:rsidRPr="00136E0E">
        <w:t>science</w:t>
      </w:r>
      <w:r w:rsidRPr="00136E0E">
        <w:t xml:space="preserve">? By identity, we mean your personal concept of who you are, such as your cultural background, gender, personal experiences, professional role, or years of experience in your role. </w:t>
      </w:r>
    </w:p>
    <w:p w14:paraId="612FC2BF" w14:textId="3A007BC0" w:rsidR="002C4B00" w:rsidRPr="00136E0E" w:rsidRDefault="002C4B00" w:rsidP="009F2805">
      <w:pPr>
        <w:pStyle w:val="ListBullet"/>
      </w:pPr>
      <w:r w:rsidRPr="00136E0E">
        <w:t xml:space="preserve">Turn and talk to someone at your table. Share your experiences when you were a young science learner. Discuss </w:t>
      </w:r>
      <w:r w:rsidR="00AF171F" w:rsidRPr="00136E0E">
        <w:t xml:space="preserve">the </w:t>
      </w:r>
      <w:r w:rsidR="007E6062" w:rsidRPr="00136E0E">
        <w:t>ways your previous experiences, attitudes, and identity might affect your experiences and practices as educators.</w:t>
      </w:r>
    </w:p>
    <w:p w14:paraId="004EFE52" w14:textId="3FF8706A" w:rsidR="002C4B00" w:rsidRPr="00136E0E" w:rsidRDefault="002C4B00" w:rsidP="009F2805">
      <w:pPr>
        <w:pStyle w:val="ListBullet"/>
      </w:pPr>
      <w:r w:rsidRPr="00136E0E">
        <w:t>[Provide time for participants to discuss</w:t>
      </w:r>
      <w:r w:rsidR="009956DB" w:rsidRPr="00136E0E">
        <w:t>.</w:t>
      </w:r>
      <w:r w:rsidRPr="00136E0E">
        <w:t>]</w:t>
      </w:r>
    </w:p>
    <w:p w14:paraId="717F3699" w14:textId="77777777" w:rsidR="002C4B00" w:rsidRPr="00136E0E" w:rsidRDefault="002C4B00" w:rsidP="009F2805">
      <w:pPr>
        <w:pStyle w:val="ListBullet"/>
      </w:pPr>
      <w:r w:rsidRPr="00136E0E">
        <w:t>[Encourage a few volunteers to share with the larger group.]</w:t>
      </w:r>
    </w:p>
    <w:p w14:paraId="385E8F3C" w14:textId="3F1576F1" w:rsidR="002C4B00" w:rsidRPr="00136E0E" w:rsidRDefault="002C4B00" w:rsidP="009F2805">
      <w:pPr>
        <w:pStyle w:val="ListBullet"/>
      </w:pPr>
      <w:r w:rsidRPr="00136E0E">
        <w:t xml:space="preserve">Think about how some of your own experiences might be similar to </w:t>
      </w:r>
      <w:r w:rsidR="00EA571F" w:rsidRPr="00136E0E">
        <w:t xml:space="preserve">or different </w:t>
      </w:r>
      <w:r w:rsidR="00D87F8E" w:rsidRPr="00136E0E">
        <w:t>from</w:t>
      </w:r>
      <w:r w:rsidR="00EA571F" w:rsidRPr="00136E0E">
        <w:t xml:space="preserve"> </w:t>
      </w:r>
      <w:r w:rsidRPr="00136E0E">
        <w:t>those of children in your learning setting. Considering your own STEAM identity is important when you try to make a positive difference in children’s own sense of identity and feelings of belonging in STEAM.</w:t>
      </w:r>
    </w:p>
    <w:p w14:paraId="2ACA636C" w14:textId="6CF49103" w:rsidR="000F4742" w:rsidRPr="00136E0E" w:rsidRDefault="000F4742" w:rsidP="00C72D7A">
      <w:pPr>
        <w:pStyle w:val="Heading2"/>
      </w:pPr>
      <w:r w:rsidRPr="00136E0E">
        <w:lastRenderedPageBreak/>
        <w:t>S</w:t>
      </w:r>
      <w:r w:rsidR="00C72D7A" w:rsidRPr="00136E0E">
        <w:t>LIDE</w:t>
      </w:r>
      <w:r w:rsidRPr="00136E0E">
        <w:t xml:space="preserve"> </w:t>
      </w:r>
      <w:r w:rsidR="0009733C" w:rsidRPr="00136E0E">
        <w:t>8</w:t>
      </w:r>
      <w:r w:rsidRPr="00136E0E">
        <w:t xml:space="preserve">: </w:t>
      </w:r>
      <w:r w:rsidR="00444FE7" w:rsidRPr="00136E0E">
        <w:t>Your</w:t>
      </w:r>
      <w:r w:rsidRPr="00136E0E">
        <w:t xml:space="preserve"> Thoughts and Feelings</w:t>
      </w:r>
      <w:r w:rsidR="00444FE7" w:rsidRPr="00136E0E">
        <w:t xml:space="preserve"> Matter</w:t>
      </w:r>
    </w:p>
    <w:p w14:paraId="65E1724B" w14:textId="092C7832" w:rsidR="006B7E81" w:rsidRPr="00136E0E" w:rsidRDefault="006B7E81" w:rsidP="00D87967">
      <w:pPr>
        <w:pStyle w:val="thumbnail"/>
      </w:pPr>
      <w:r w:rsidRPr="00136E0E">
        <w:rPr>
          <w:noProof/>
        </w:rPr>
        <w:drawing>
          <wp:inline distT="0" distB="0" distL="0" distR="0" wp14:anchorId="0A0BC0F4" wp14:editId="1442E243">
            <wp:extent cx="3251200" cy="1828800"/>
            <wp:effectExtent l="19050" t="19050" r="25400" b="19050"/>
            <wp:docPr id="183424037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40374" name="Picture 1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611A587" w14:textId="77777777" w:rsidR="000F4742" w:rsidRPr="00136E0E" w:rsidRDefault="3D2897FA" w:rsidP="00C72D7A">
      <w:pPr>
        <w:pStyle w:val="Heading3"/>
      </w:pPr>
      <w:r w:rsidRPr="00136E0E">
        <w:t>Talking Points</w:t>
      </w:r>
    </w:p>
    <w:p w14:paraId="2D83560B" w14:textId="08648BA6" w:rsidR="00274CFF" w:rsidRPr="00136E0E" w:rsidRDefault="0080556E" w:rsidP="009F2805">
      <w:pPr>
        <w:pStyle w:val="ListBullet"/>
      </w:pPr>
      <w:r w:rsidRPr="00136E0E">
        <w:t>It is important to consider our thoughts</w:t>
      </w:r>
      <w:r w:rsidR="000F4742" w:rsidRPr="00136E0E">
        <w:t xml:space="preserve"> and</w:t>
      </w:r>
      <w:r w:rsidRPr="00136E0E">
        <w:t xml:space="preserve"> feelings</w:t>
      </w:r>
      <w:r w:rsidR="000F4742" w:rsidRPr="00136E0E">
        <w:t xml:space="preserve"> about </w:t>
      </w:r>
      <w:r w:rsidR="007C5062" w:rsidRPr="00136E0E">
        <w:t>science as well as</w:t>
      </w:r>
      <w:r w:rsidR="00144974" w:rsidRPr="00136E0E">
        <w:t xml:space="preserve"> our </w:t>
      </w:r>
      <w:r w:rsidR="007C5062" w:rsidRPr="00136E0E">
        <w:t xml:space="preserve">thoughts and </w:t>
      </w:r>
      <w:r w:rsidR="00144974" w:rsidRPr="00136E0E">
        <w:t>feelings about technology, engineering, the arts, and math.</w:t>
      </w:r>
      <w:r w:rsidR="008D350D" w:rsidRPr="00136E0E">
        <w:t xml:space="preserve"> </w:t>
      </w:r>
    </w:p>
    <w:p w14:paraId="2288B84B" w14:textId="4207DF7C" w:rsidR="00274CFF" w:rsidRPr="00136E0E" w:rsidRDefault="00274CFF" w:rsidP="009F2805">
      <w:pPr>
        <w:pStyle w:val="ListBullet"/>
      </w:pPr>
      <w:r w:rsidRPr="00136E0E">
        <w:t>Your personal and professional thoughts, feelings, and experiences with STEAM contribute to your sense of identity as a STEAM learner and educator (</w:t>
      </w:r>
      <w:proofErr w:type="spellStart"/>
      <w:r w:rsidRPr="00136E0E">
        <w:t>Beijaard</w:t>
      </w:r>
      <w:proofErr w:type="spellEnd"/>
      <w:r w:rsidRPr="00136E0E">
        <w:t xml:space="preserve"> et</w:t>
      </w:r>
      <w:r w:rsidR="001D41CD" w:rsidRPr="00136E0E">
        <w:t> </w:t>
      </w:r>
      <w:r w:rsidRPr="00136E0E">
        <w:t>al.</w:t>
      </w:r>
      <w:r w:rsidR="001D41CD" w:rsidRPr="00136E0E">
        <w:t>,</w:t>
      </w:r>
      <w:r w:rsidRPr="00136E0E">
        <w:t xml:space="preserve"> 2004; Watson</w:t>
      </w:r>
      <w:r w:rsidR="001D41CD" w:rsidRPr="00136E0E">
        <w:t>,</w:t>
      </w:r>
      <w:r w:rsidRPr="00136E0E">
        <w:t xml:space="preserve"> 2006). </w:t>
      </w:r>
    </w:p>
    <w:p w14:paraId="17F01327" w14:textId="11376B65" w:rsidR="00A272CC" w:rsidRPr="00136E0E" w:rsidRDefault="00274CFF" w:rsidP="009F2805">
      <w:pPr>
        <w:pStyle w:val="ListBullet"/>
      </w:pPr>
      <w:r w:rsidRPr="00136E0E">
        <w:t xml:space="preserve">Your thoughts and feelings about STEAM </w:t>
      </w:r>
      <w:r w:rsidR="000F4742" w:rsidRPr="00136E0E">
        <w:t>can</w:t>
      </w:r>
      <w:r w:rsidRPr="00136E0E">
        <w:t xml:space="preserve"> also </w:t>
      </w:r>
      <w:r w:rsidR="000F4742" w:rsidRPr="00136E0E">
        <w:t xml:space="preserve">affect the ways </w:t>
      </w:r>
      <w:r w:rsidRPr="00136E0E">
        <w:t>you</w:t>
      </w:r>
      <w:r w:rsidR="000F4742" w:rsidRPr="00136E0E">
        <w:t xml:space="preserve"> support children in their STEAM learning </w:t>
      </w:r>
      <w:r w:rsidR="00E90D38" w:rsidRPr="00136E0E">
        <w:t>and children’s sense of identity and belonging in STEAM</w:t>
      </w:r>
      <w:r w:rsidR="00096794" w:rsidRPr="00136E0E">
        <w:t xml:space="preserve"> </w:t>
      </w:r>
      <w:r w:rsidR="000F4742" w:rsidRPr="00136E0E">
        <w:t>(Haney et</w:t>
      </w:r>
      <w:r w:rsidR="001D41CD" w:rsidRPr="00136E0E">
        <w:t> </w:t>
      </w:r>
      <w:r w:rsidR="000F4742" w:rsidRPr="00136E0E">
        <w:t>al., 2002; McClure et</w:t>
      </w:r>
      <w:r w:rsidR="00707EB9" w:rsidRPr="00136E0E">
        <w:t> </w:t>
      </w:r>
      <w:r w:rsidR="000F4742" w:rsidRPr="00136E0E">
        <w:t xml:space="preserve">al., 2017; </w:t>
      </w:r>
      <w:proofErr w:type="spellStart"/>
      <w:r w:rsidR="000F4742" w:rsidRPr="00136E0E">
        <w:t>Spaepen</w:t>
      </w:r>
      <w:proofErr w:type="spellEnd"/>
      <w:r w:rsidR="000F4742" w:rsidRPr="00136E0E">
        <w:t xml:space="preserve"> et</w:t>
      </w:r>
      <w:r w:rsidR="001D41CD" w:rsidRPr="00136E0E">
        <w:t> </w:t>
      </w:r>
      <w:r w:rsidR="000F4742" w:rsidRPr="00136E0E">
        <w:t>al., 2017; Brown, 2005; Wilkins, 2008).</w:t>
      </w:r>
    </w:p>
    <w:p w14:paraId="701B6ABC" w14:textId="7AF52DDD" w:rsidR="00A272CC" w:rsidRPr="00136E0E" w:rsidRDefault="00A272CC" w:rsidP="00B00ABF">
      <w:pPr>
        <w:pStyle w:val="ListBullet2"/>
        <w:numPr>
          <w:ilvl w:val="0"/>
          <w:numId w:val="121"/>
        </w:numPr>
      </w:pPr>
      <w:r w:rsidRPr="00136E0E">
        <w:t>For example, educators who have positive thoughts and feelings toward science provide more science learning opportunities for children in their learning settings, provide more hands-on experiences, and engage in more inquiry-based learning with children (Haney et</w:t>
      </w:r>
      <w:r w:rsidR="001D41CD" w:rsidRPr="00136E0E">
        <w:t> </w:t>
      </w:r>
      <w:r w:rsidRPr="00136E0E">
        <w:t>al., 2002; McClure et</w:t>
      </w:r>
      <w:r w:rsidR="001D41CD" w:rsidRPr="00136E0E">
        <w:t> </w:t>
      </w:r>
      <w:r w:rsidRPr="00136E0E">
        <w:t xml:space="preserve">al., 2017; </w:t>
      </w:r>
      <w:proofErr w:type="spellStart"/>
      <w:r w:rsidRPr="00136E0E">
        <w:t>Spaepen</w:t>
      </w:r>
      <w:proofErr w:type="spellEnd"/>
      <w:r w:rsidRPr="00136E0E">
        <w:t xml:space="preserve"> et</w:t>
      </w:r>
      <w:r w:rsidR="00707EB9" w:rsidRPr="00136E0E">
        <w:t> </w:t>
      </w:r>
      <w:r w:rsidRPr="00136E0E">
        <w:t>al., 2017; Todd Brown, 2005; Wilkins, 2008)</w:t>
      </w:r>
      <w:r w:rsidR="00DA36DD" w:rsidRPr="00136E0E">
        <w:t>.</w:t>
      </w:r>
      <w:r w:rsidRPr="00136E0E">
        <w:t xml:space="preserve"> </w:t>
      </w:r>
    </w:p>
    <w:p w14:paraId="2F942C24" w14:textId="0A416A25" w:rsidR="00F74984" w:rsidRPr="00136E0E" w:rsidRDefault="0080556E" w:rsidP="00C72D7A">
      <w:pPr>
        <w:pStyle w:val="Heading2"/>
      </w:pPr>
      <w:r w:rsidRPr="00136E0E">
        <w:lastRenderedPageBreak/>
        <w:t>S</w:t>
      </w:r>
      <w:r w:rsidR="00C72D7A" w:rsidRPr="00136E0E">
        <w:t>LIDE</w:t>
      </w:r>
      <w:r w:rsidRPr="00136E0E">
        <w:t xml:space="preserve"> </w:t>
      </w:r>
      <w:r w:rsidR="0009733C" w:rsidRPr="00136E0E">
        <w:t>9</w:t>
      </w:r>
      <w:r w:rsidRPr="00136E0E">
        <w:t>: Identity and Sense of Belonging</w:t>
      </w:r>
    </w:p>
    <w:p w14:paraId="7589D45C" w14:textId="204F7477" w:rsidR="006B7E81" w:rsidRPr="00136E0E" w:rsidRDefault="006B7E81" w:rsidP="00D87967">
      <w:pPr>
        <w:pStyle w:val="thumbnail"/>
      </w:pPr>
      <w:r w:rsidRPr="00136E0E">
        <w:rPr>
          <w:noProof/>
        </w:rPr>
        <w:drawing>
          <wp:inline distT="0" distB="0" distL="0" distR="0" wp14:anchorId="2333C79C" wp14:editId="3CCE3C96">
            <wp:extent cx="3251200" cy="1828800"/>
            <wp:effectExtent l="19050" t="19050" r="25400" b="19050"/>
            <wp:docPr id="107229518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95180" name="Picture 1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2458A25" w14:textId="77777777" w:rsidR="000F4742" w:rsidRPr="00136E0E" w:rsidRDefault="000F4742" w:rsidP="00C72D7A">
      <w:pPr>
        <w:pStyle w:val="Heading3"/>
      </w:pPr>
      <w:r w:rsidRPr="00136E0E">
        <w:t>Talking Points</w:t>
      </w:r>
    </w:p>
    <w:p w14:paraId="6813D13E" w14:textId="31544893" w:rsidR="00382DCC" w:rsidRPr="00136E0E" w:rsidRDefault="00382DCC" w:rsidP="009F2805">
      <w:pPr>
        <w:pStyle w:val="ListBullet"/>
      </w:pPr>
      <w:r w:rsidRPr="00136E0E">
        <w:t>What do we mean when we say</w:t>
      </w:r>
      <w:r w:rsidR="00D87F8E" w:rsidRPr="00136E0E">
        <w:t xml:space="preserve"> STEAM</w:t>
      </w:r>
      <w:r w:rsidRPr="00136E0E">
        <w:t xml:space="preserve"> identity and sense of belonging?</w:t>
      </w:r>
    </w:p>
    <w:p w14:paraId="77F9D869" w14:textId="05EB6BF1" w:rsidR="000F4742" w:rsidRPr="00136E0E" w:rsidRDefault="000F4742" w:rsidP="009F2805">
      <w:pPr>
        <w:pStyle w:val="ListBullet"/>
      </w:pPr>
      <w:r w:rsidRPr="00136E0E">
        <w:rPr>
          <w:b/>
          <w:bCs/>
        </w:rPr>
        <w:t>Identity</w:t>
      </w:r>
      <w:r w:rsidRPr="00136E0E">
        <w:t xml:space="preserve"> is our personal concept of who we are</w:t>
      </w:r>
      <w:r w:rsidR="007A6577" w:rsidRPr="00136E0E">
        <w:t xml:space="preserve"> and whether we think we are a STEAM person</w:t>
      </w:r>
      <w:r w:rsidRPr="00136E0E">
        <w:t>.</w:t>
      </w:r>
    </w:p>
    <w:p w14:paraId="46F031B9" w14:textId="43BDF8D8" w:rsidR="000F4742" w:rsidRPr="00136E0E" w:rsidRDefault="3EE9C714" w:rsidP="00B00ABF">
      <w:pPr>
        <w:pStyle w:val="ListBullet2"/>
        <w:numPr>
          <w:ilvl w:val="0"/>
          <w:numId w:val="122"/>
        </w:numPr>
      </w:pPr>
      <w:r w:rsidRPr="00136E0E">
        <w:t>Our identities are complex and might change over time. They might include the different roles we play</w:t>
      </w:r>
      <w:r w:rsidR="008E59FC" w:rsidRPr="00136E0E">
        <w:t>.</w:t>
      </w:r>
      <w:r w:rsidRPr="00136E0E">
        <w:t xml:space="preserve"> </w:t>
      </w:r>
      <w:r w:rsidR="008E59FC" w:rsidRPr="00136E0E">
        <w:t>F</w:t>
      </w:r>
      <w:r w:rsidRPr="00136E0E">
        <w:t xml:space="preserve">or example, I am </w:t>
      </w:r>
      <w:r w:rsidR="00096794" w:rsidRPr="00136E0E">
        <w:t xml:space="preserve">a </w:t>
      </w:r>
      <w:r w:rsidR="00144974" w:rsidRPr="00136E0E">
        <w:t>parent</w:t>
      </w:r>
      <w:r w:rsidRPr="00136E0E">
        <w:t xml:space="preserve">, I am an educator, and I am a photographer. Our identities might also include </w:t>
      </w:r>
      <w:r w:rsidR="00E278BB" w:rsidRPr="00136E0E">
        <w:t xml:space="preserve">our race, ethnicity, cultures, </w:t>
      </w:r>
      <w:r w:rsidRPr="00136E0E">
        <w:t>characteristics and personality traits</w:t>
      </w:r>
      <w:r w:rsidR="008E59FC" w:rsidRPr="00136E0E">
        <w:t>.</w:t>
      </w:r>
      <w:r w:rsidRPr="00136E0E">
        <w:t xml:space="preserve"> </w:t>
      </w:r>
      <w:r w:rsidR="008E59FC" w:rsidRPr="00136E0E">
        <w:t>F</w:t>
      </w:r>
      <w:r w:rsidRPr="00136E0E">
        <w:t xml:space="preserve">or example, I am organized, I am creative, I am calm </w:t>
      </w:r>
      <w:r w:rsidR="008E59FC" w:rsidRPr="00136E0E">
        <w:t>(</w:t>
      </w:r>
      <w:r w:rsidR="00936808" w:rsidRPr="00136E0E">
        <w:t xml:space="preserve">Vincent-Ruz &amp; Schunn, 2018). </w:t>
      </w:r>
      <w:r w:rsidR="00E90D38" w:rsidRPr="00136E0E">
        <w:rPr>
          <w:rFonts w:cs="Poppins"/>
        </w:rPr>
        <w:t>[Include examples of your own culture, race, or ethnicity as an authentic example of your identity.]</w:t>
      </w:r>
    </w:p>
    <w:p w14:paraId="4ECCA186" w14:textId="0FD5DEC3" w:rsidR="00850232" w:rsidRPr="00136E0E" w:rsidRDefault="00927891" w:rsidP="00B00ABF">
      <w:pPr>
        <w:pStyle w:val="ListBullet2"/>
        <w:numPr>
          <w:ilvl w:val="0"/>
          <w:numId w:val="122"/>
        </w:numPr>
      </w:pPr>
      <w:r w:rsidRPr="00136E0E">
        <w:t>STEAM identity is how a person views</w:t>
      </w:r>
      <w:r w:rsidR="00221B74" w:rsidRPr="00136E0E">
        <w:t xml:space="preserve"> </w:t>
      </w:r>
      <w:r w:rsidRPr="00136E0E">
        <w:t>themselves in terms of being someone who engages in STEAM—a</w:t>
      </w:r>
      <w:r w:rsidR="00B5654D" w:rsidRPr="00136E0E">
        <w:t>s</w:t>
      </w:r>
      <w:r w:rsidRPr="00136E0E">
        <w:t xml:space="preserve"> </w:t>
      </w:r>
      <w:r w:rsidR="00C65FF2" w:rsidRPr="00136E0E">
        <w:t xml:space="preserve">a </w:t>
      </w:r>
      <w:r w:rsidRPr="00136E0E">
        <w:t>mathematician, scientist, artist, engineer, or computer programmer (</w:t>
      </w:r>
      <w:proofErr w:type="spellStart"/>
      <w:r w:rsidRPr="00136E0E">
        <w:t>Seyranian</w:t>
      </w:r>
      <w:proofErr w:type="spellEnd"/>
      <w:r w:rsidRPr="00136E0E">
        <w:t xml:space="preserve"> et</w:t>
      </w:r>
      <w:r w:rsidR="001D41CD" w:rsidRPr="00136E0E">
        <w:t> </w:t>
      </w:r>
      <w:r w:rsidRPr="00136E0E">
        <w:t>al.</w:t>
      </w:r>
      <w:r w:rsidR="001D41CD" w:rsidRPr="00136E0E">
        <w:t xml:space="preserve">, </w:t>
      </w:r>
      <w:r w:rsidRPr="00136E0E">
        <w:t xml:space="preserve">2018; Vincent-Ruz </w:t>
      </w:r>
      <w:r w:rsidR="001D41CD" w:rsidRPr="00136E0E">
        <w:t xml:space="preserve">&amp; </w:t>
      </w:r>
      <w:r w:rsidRPr="00136E0E">
        <w:t>Schunn</w:t>
      </w:r>
      <w:r w:rsidR="001D41CD" w:rsidRPr="00136E0E">
        <w:t xml:space="preserve">, </w:t>
      </w:r>
      <w:r w:rsidRPr="00136E0E">
        <w:t>2018).</w:t>
      </w:r>
      <w:r w:rsidR="0039385C" w:rsidRPr="00136E0E">
        <w:t xml:space="preserve"> </w:t>
      </w:r>
      <w:r w:rsidR="00850232" w:rsidRPr="00136E0E">
        <w:t xml:space="preserve">As STEAM educators, we are people who support others to learn STEAM concepts. </w:t>
      </w:r>
    </w:p>
    <w:p w14:paraId="07B07089" w14:textId="41E42FBB" w:rsidR="000F4742" w:rsidRPr="00136E0E" w:rsidRDefault="000F4742" w:rsidP="00B00ABF">
      <w:pPr>
        <w:pStyle w:val="ListBullet2"/>
        <w:numPr>
          <w:ilvl w:val="0"/>
          <w:numId w:val="122"/>
        </w:numPr>
      </w:pPr>
      <w:r w:rsidRPr="00136E0E">
        <w:t>Much of our identity is shaped by a collection of our experiences</w:t>
      </w:r>
      <w:r w:rsidR="00927891" w:rsidRPr="00136E0E">
        <w:t xml:space="preserve"> and belief in our abilities (Masters &amp; Meltzoff, 2020). </w:t>
      </w:r>
      <w:r w:rsidRPr="00136E0E">
        <w:t>If we do something often</w:t>
      </w:r>
      <w:r w:rsidR="00927891" w:rsidRPr="00136E0E">
        <w:t xml:space="preserve"> and gain confidence in our abilities</w:t>
      </w:r>
      <w:r w:rsidRPr="00136E0E">
        <w:t xml:space="preserve">, it might become part of how we define ourselves. </w:t>
      </w:r>
    </w:p>
    <w:p w14:paraId="16D9E195" w14:textId="01DE0804" w:rsidR="000F4742" w:rsidRPr="00136E0E" w:rsidRDefault="000F4742" w:rsidP="00B00ABF">
      <w:pPr>
        <w:pStyle w:val="ListBullet2"/>
        <w:numPr>
          <w:ilvl w:val="0"/>
          <w:numId w:val="122"/>
        </w:numPr>
      </w:pPr>
      <w:r w:rsidRPr="00136E0E">
        <w:t xml:space="preserve">Consider your experiences supporting children in science or STEAM experiences. Is this something you do often? </w:t>
      </w:r>
      <w:r w:rsidR="00927891" w:rsidRPr="00136E0E">
        <w:t xml:space="preserve">Do you believe in your abilities to support children to engage in STEAM? </w:t>
      </w:r>
      <w:r w:rsidRPr="00136E0E">
        <w:t xml:space="preserve">Consider how your experiences and opportunities to support science or STEAM learning might affect your identity as a STEAM educator. </w:t>
      </w:r>
    </w:p>
    <w:p w14:paraId="66D6530E" w14:textId="77777777" w:rsidR="00813981" w:rsidRPr="00136E0E" w:rsidRDefault="00813981" w:rsidP="009F2805">
      <w:pPr>
        <w:pStyle w:val="ListBullet"/>
      </w:pPr>
      <w:r w:rsidRPr="00136E0E">
        <w:lastRenderedPageBreak/>
        <w:t>[Pause to allow time for educators to reflect. You might invite volunteers to share or encourage small group discussions.]</w:t>
      </w:r>
    </w:p>
    <w:p w14:paraId="338EE430" w14:textId="27116CB8" w:rsidR="00040531" w:rsidRPr="00136E0E" w:rsidRDefault="3EE9C714" w:rsidP="009F2805">
      <w:pPr>
        <w:pStyle w:val="ListBullet"/>
      </w:pPr>
      <w:r w:rsidRPr="00136E0E">
        <w:rPr>
          <w:b/>
          <w:bCs/>
        </w:rPr>
        <w:t>Belonging</w:t>
      </w:r>
      <w:r w:rsidRPr="00136E0E">
        <w:t xml:space="preserve"> is our sense of being </w:t>
      </w:r>
      <w:r w:rsidR="00040531" w:rsidRPr="00136E0E">
        <w:t>included</w:t>
      </w:r>
      <w:r w:rsidRPr="00136E0E">
        <w:t>, valued, and encouraged by others</w:t>
      </w:r>
      <w:r w:rsidR="00040531" w:rsidRPr="00136E0E">
        <w:t xml:space="preserve"> to participate in STEAM</w:t>
      </w:r>
      <w:r w:rsidRPr="00136E0E">
        <w:t xml:space="preserve"> (</w:t>
      </w:r>
      <w:r w:rsidR="009B633E" w:rsidRPr="00136E0E">
        <w:t>Balgopal et</w:t>
      </w:r>
      <w:r w:rsidR="001D41CD" w:rsidRPr="00136E0E">
        <w:t> </w:t>
      </w:r>
      <w:r w:rsidR="009B633E" w:rsidRPr="00136E0E">
        <w:t>al., 2022</w:t>
      </w:r>
      <w:r w:rsidRPr="00136E0E">
        <w:t>)</w:t>
      </w:r>
      <w:r w:rsidR="009B633E" w:rsidRPr="00136E0E">
        <w:t>.</w:t>
      </w:r>
      <w:r w:rsidRPr="00136E0E">
        <w:t xml:space="preserve"> </w:t>
      </w:r>
    </w:p>
    <w:p w14:paraId="37B0A1AD" w14:textId="3754FC54" w:rsidR="000F4742" w:rsidRPr="00136E0E" w:rsidRDefault="000F4742" w:rsidP="00B00ABF">
      <w:pPr>
        <w:pStyle w:val="ListBullet2"/>
        <w:numPr>
          <w:ilvl w:val="0"/>
          <w:numId w:val="123"/>
        </w:numPr>
      </w:pPr>
      <w:r w:rsidRPr="00136E0E">
        <w:t>Consider the groups you feel</w:t>
      </w:r>
      <w:r w:rsidR="00813981" w:rsidRPr="00136E0E">
        <w:t xml:space="preserve"> a</w:t>
      </w:r>
      <w:r w:rsidRPr="00136E0E">
        <w:t xml:space="preserve"> part of</w:t>
      </w:r>
      <w:r w:rsidR="00813981" w:rsidRPr="00136E0E">
        <w:t xml:space="preserve"> and accepted</w:t>
      </w:r>
      <w:r w:rsidR="00911A1E" w:rsidRPr="00136E0E">
        <w:t xml:space="preserve"> in</w:t>
      </w:r>
      <w:r w:rsidR="00813981" w:rsidRPr="00136E0E">
        <w:t>.</w:t>
      </w:r>
      <w:r w:rsidRPr="00136E0E">
        <w:t xml:space="preserve"> This may include your professional peers, a volunteer</w:t>
      </w:r>
      <w:r w:rsidR="00813981" w:rsidRPr="00136E0E">
        <w:t xml:space="preserve"> organization</w:t>
      </w:r>
      <w:r w:rsidRPr="00136E0E">
        <w:t xml:space="preserve">, or a </w:t>
      </w:r>
      <w:r w:rsidR="00813981" w:rsidRPr="00136E0E">
        <w:t xml:space="preserve">hobby. </w:t>
      </w:r>
      <w:r w:rsidR="00144974" w:rsidRPr="00136E0E">
        <w:t>What groups or spaces</w:t>
      </w:r>
      <w:r w:rsidR="00813981" w:rsidRPr="00136E0E">
        <w:t xml:space="preserve"> do you feel that you belong and what makes you feel this way?</w:t>
      </w:r>
    </w:p>
    <w:p w14:paraId="43FA95D3" w14:textId="19AB8077" w:rsidR="00813981" w:rsidRPr="00136E0E" w:rsidRDefault="00813981" w:rsidP="00B00ABF">
      <w:pPr>
        <w:pStyle w:val="ListBullet2"/>
        <w:numPr>
          <w:ilvl w:val="0"/>
          <w:numId w:val="123"/>
        </w:numPr>
      </w:pPr>
      <w:r w:rsidRPr="00136E0E">
        <w:t>[Pause to allow time for educators to reflect. You might invite volunteers to share or encourage small group discussions.]</w:t>
      </w:r>
    </w:p>
    <w:p w14:paraId="3CEEA143" w14:textId="101822D0" w:rsidR="00B82A74" w:rsidRPr="00136E0E" w:rsidRDefault="00B82A74" w:rsidP="00B00ABF">
      <w:pPr>
        <w:pStyle w:val="ListBullet2"/>
        <w:numPr>
          <w:ilvl w:val="0"/>
          <w:numId w:val="123"/>
        </w:numPr>
      </w:pPr>
      <w:r w:rsidRPr="00136E0E">
        <w:t xml:space="preserve">Our identity and sense of belonging in STEAM can also be affected by our access to quality STEAM education and feeling connected to a role model in STEAM (Pew Research Center, 2022). </w:t>
      </w:r>
    </w:p>
    <w:p w14:paraId="442B7B8C" w14:textId="79F58678" w:rsidR="00B82A74" w:rsidRPr="00136E0E" w:rsidRDefault="000F4742" w:rsidP="00B00ABF">
      <w:pPr>
        <w:pStyle w:val="ListBullet2"/>
        <w:numPr>
          <w:ilvl w:val="0"/>
          <w:numId w:val="123"/>
        </w:numPr>
      </w:pPr>
      <w:r w:rsidRPr="00136E0E">
        <w:t>Consider your learning setting. Are there others in your learning setting that value your contributions as a science or STEAM educator? Do you have peers that might support you in exploring and developing as a STEAM learner and educator?</w:t>
      </w:r>
      <w:r w:rsidR="00B82A74" w:rsidRPr="00136E0E">
        <w:t xml:space="preserve"> Consider what role models or professional support you might, or might not, have access to that can bolster your feelings of be</w:t>
      </w:r>
      <w:r w:rsidR="00927891" w:rsidRPr="00136E0E">
        <w:t xml:space="preserve">longing as a STEAM educator. </w:t>
      </w:r>
    </w:p>
    <w:p w14:paraId="0E372F89" w14:textId="4ED81EBE" w:rsidR="000F4742" w:rsidRPr="00136E0E" w:rsidRDefault="000F4742" w:rsidP="009F2805">
      <w:pPr>
        <w:pStyle w:val="ListBullet"/>
      </w:pPr>
      <w:r w:rsidRPr="00136E0E">
        <w:t>In our session today</w:t>
      </w:r>
      <w:r w:rsidR="00255AF4" w:rsidRPr="00136E0E">
        <w:t>,</w:t>
      </w:r>
      <w:r w:rsidRPr="00136E0E">
        <w:t xml:space="preserve"> we are part of such a community. We will explore ways that science and STEAM are relevant to our lives and discover ways that we each belong in STEAM. </w:t>
      </w:r>
    </w:p>
    <w:p w14:paraId="297C3722" w14:textId="201E8D45" w:rsidR="00A24F95" w:rsidRPr="00136E0E" w:rsidRDefault="00411858" w:rsidP="00C72D7A">
      <w:pPr>
        <w:pStyle w:val="Heading2"/>
      </w:pPr>
      <w:r w:rsidRPr="00136E0E">
        <w:t>S</w:t>
      </w:r>
      <w:r w:rsidR="00C72D7A" w:rsidRPr="00136E0E">
        <w:t>LIDE</w:t>
      </w:r>
      <w:r w:rsidRPr="00136E0E">
        <w:t xml:space="preserve"> </w:t>
      </w:r>
      <w:r w:rsidR="0009733C" w:rsidRPr="00136E0E">
        <w:t>10</w:t>
      </w:r>
      <w:r w:rsidRPr="00136E0E">
        <w:t xml:space="preserve">: </w:t>
      </w:r>
      <w:r w:rsidR="00A24F95" w:rsidRPr="00136E0E">
        <w:t>Play:</w:t>
      </w:r>
      <w:r w:rsidR="00976A17" w:rsidRPr="00136E0E">
        <w:t xml:space="preserve"> </w:t>
      </w:r>
      <w:r w:rsidR="00EC7CF6" w:rsidRPr="00136E0E">
        <w:t xml:space="preserve">Shadow </w:t>
      </w:r>
      <w:r w:rsidR="00444FE7" w:rsidRPr="00136E0E">
        <w:t>Puppe</w:t>
      </w:r>
      <w:r w:rsidR="00756A39" w:rsidRPr="00136E0E">
        <w:t>ts</w:t>
      </w:r>
    </w:p>
    <w:p w14:paraId="49F4B2A6" w14:textId="16A7DFBB" w:rsidR="006B7E81" w:rsidRPr="00136E0E" w:rsidRDefault="006B7E81" w:rsidP="00D87967">
      <w:pPr>
        <w:pStyle w:val="thumbnail"/>
      </w:pPr>
      <w:r w:rsidRPr="00136E0E">
        <w:rPr>
          <w:noProof/>
        </w:rPr>
        <w:drawing>
          <wp:inline distT="0" distB="0" distL="0" distR="0" wp14:anchorId="413EC148" wp14:editId="781C2002">
            <wp:extent cx="3251200" cy="1828800"/>
            <wp:effectExtent l="19050" t="19050" r="25400" b="19050"/>
            <wp:docPr id="197958378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83783" name="Picture 1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290900B" w14:textId="06A5C238" w:rsidR="00361686" w:rsidRPr="00136E0E" w:rsidRDefault="00361686" w:rsidP="00C72D7A">
      <w:pPr>
        <w:pStyle w:val="BodyText"/>
      </w:pPr>
      <w:r w:rsidRPr="00136E0E">
        <w:rPr>
          <w:b/>
          <w:bCs/>
        </w:rPr>
        <w:t xml:space="preserve">Time: </w:t>
      </w:r>
      <w:r w:rsidR="00460D80" w:rsidRPr="00136E0E">
        <w:t>30</w:t>
      </w:r>
      <w:r w:rsidRPr="00136E0E">
        <w:t xml:space="preserve"> minutes (including the discussion on the following slide)</w:t>
      </w:r>
    </w:p>
    <w:p w14:paraId="0225A95D" w14:textId="1368F28D" w:rsidR="00361686" w:rsidRPr="00136E0E" w:rsidRDefault="00361686" w:rsidP="00C72D7A">
      <w:pPr>
        <w:pStyle w:val="BodyText"/>
      </w:pPr>
      <w:r w:rsidRPr="00136E0E">
        <w:rPr>
          <w:b/>
          <w:bCs/>
        </w:rPr>
        <w:lastRenderedPageBreak/>
        <w:t xml:space="preserve">Materials: </w:t>
      </w:r>
      <w:r w:rsidR="00EC7CF6" w:rsidRPr="00136E0E">
        <w:rPr>
          <w:b/>
          <w:bCs/>
        </w:rPr>
        <w:t>Shadow</w:t>
      </w:r>
      <w:r w:rsidR="00444FE7" w:rsidRPr="00136E0E">
        <w:rPr>
          <w:b/>
          <w:bCs/>
        </w:rPr>
        <w:t xml:space="preserve"> Puppet</w:t>
      </w:r>
      <w:r w:rsidR="00EC7CF6" w:rsidRPr="00136E0E">
        <w:rPr>
          <w:b/>
          <w:bCs/>
        </w:rPr>
        <w:t xml:space="preserve"> Play</w:t>
      </w:r>
      <w:r w:rsidRPr="00136E0E">
        <w:rPr>
          <w:b/>
          <w:bCs/>
        </w:rPr>
        <w:t xml:space="preserve"> </w:t>
      </w:r>
      <w:r w:rsidRPr="00136E0E">
        <w:t>handout</w:t>
      </w:r>
      <w:r w:rsidR="00144974" w:rsidRPr="00136E0E">
        <w:t>, p</w:t>
      </w:r>
      <w:r w:rsidR="00144974" w:rsidRPr="00136E0E">
        <w:rPr>
          <w:rFonts w:cstheme="minorHAnsi"/>
        </w:rPr>
        <w:t>aper, scissors, tape, colored transparent sheets, permanent markers, l</w:t>
      </w:r>
      <w:r w:rsidR="00144974" w:rsidRPr="00136E0E">
        <w:t xml:space="preserve">ights source (ensure they are bright enough to cast clear shadows in your space), </w:t>
      </w:r>
      <w:r w:rsidR="004F470A" w:rsidRPr="00136E0E">
        <w:rPr>
          <w:rFonts w:cstheme="minorHAnsi"/>
        </w:rPr>
        <w:t>craft</w:t>
      </w:r>
      <w:r w:rsidR="00144974" w:rsidRPr="00136E0E">
        <w:rPr>
          <w:rFonts w:cstheme="minorHAnsi"/>
        </w:rPr>
        <w:t xml:space="preserve"> sticks</w:t>
      </w:r>
      <w:r w:rsidR="00976A17" w:rsidRPr="00136E0E">
        <w:t xml:space="preserve"> </w:t>
      </w:r>
    </w:p>
    <w:p w14:paraId="555B9A4E" w14:textId="5D64E157" w:rsidR="00A24F95" w:rsidRPr="00136E0E" w:rsidRDefault="00A24F95" w:rsidP="00C72D7A">
      <w:pPr>
        <w:pStyle w:val="Heading3"/>
      </w:pPr>
      <w:r w:rsidRPr="00136E0E">
        <w:t>Talking Points</w:t>
      </w:r>
    </w:p>
    <w:p w14:paraId="191854B4" w14:textId="588536D1" w:rsidR="00A24F95" w:rsidRPr="00136E0E" w:rsidRDefault="00A24F95" w:rsidP="009F2805">
      <w:pPr>
        <w:pStyle w:val="ListBullet"/>
      </w:pPr>
      <w:r w:rsidRPr="00136E0E">
        <w:t xml:space="preserve">Being a STEAM learner is a part of our identities as STEAM educators (Galanti &amp; Holincheck, 2022). </w:t>
      </w:r>
    </w:p>
    <w:p w14:paraId="557649AB" w14:textId="77777777" w:rsidR="00A24F95" w:rsidRPr="00136E0E" w:rsidRDefault="00A24F95" w:rsidP="009F2805">
      <w:pPr>
        <w:pStyle w:val="ListBullet"/>
      </w:pPr>
      <w:r w:rsidRPr="00136E0E">
        <w:t xml:space="preserve">Let’s take some time to experience being a STEAM learner through a playful activity. </w:t>
      </w:r>
    </w:p>
    <w:p w14:paraId="7DF56374" w14:textId="5DE97F49" w:rsidR="00976A17" w:rsidRPr="00136E0E" w:rsidRDefault="0099434C" w:rsidP="009F2805">
      <w:pPr>
        <w:pStyle w:val="ListBullet"/>
      </w:pPr>
      <w:r w:rsidRPr="00136E0E">
        <w:t>In small groups, use</w:t>
      </w:r>
      <w:r w:rsidR="00813981" w:rsidRPr="00136E0E">
        <w:t xml:space="preserve"> the “</w:t>
      </w:r>
      <w:r w:rsidR="00813981" w:rsidRPr="00136E0E">
        <w:rPr>
          <w:b/>
          <w:bCs/>
        </w:rPr>
        <w:t xml:space="preserve">Shadow </w:t>
      </w:r>
      <w:r w:rsidR="00756A39" w:rsidRPr="00136E0E">
        <w:rPr>
          <w:b/>
          <w:bCs/>
        </w:rPr>
        <w:t xml:space="preserve">Puppet </w:t>
      </w:r>
      <w:r w:rsidR="00813981" w:rsidRPr="00136E0E">
        <w:rPr>
          <w:b/>
          <w:bCs/>
        </w:rPr>
        <w:t>Play</w:t>
      </w:r>
      <w:r w:rsidR="00813981" w:rsidRPr="00136E0E">
        <w:t>” handout</w:t>
      </w:r>
      <w:r w:rsidRPr="00136E0E">
        <w:t xml:space="preserve"> to guide you through an exploration of light and shadows. You will have about 15</w:t>
      </w:r>
      <w:r w:rsidR="00DA36DD" w:rsidRPr="00136E0E">
        <w:t> </w:t>
      </w:r>
      <w:r w:rsidRPr="00136E0E">
        <w:t>minutes to</w:t>
      </w:r>
    </w:p>
    <w:p w14:paraId="710B713E" w14:textId="41F93636" w:rsidR="00976A17" w:rsidRPr="00136E0E" w:rsidRDefault="0099434C" w:rsidP="00B00ABF">
      <w:pPr>
        <w:pStyle w:val="ListBullet2"/>
        <w:numPr>
          <w:ilvl w:val="0"/>
          <w:numId w:val="124"/>
        </w:numPr>
      </w:pPr>
      <w:r w:rsidRPr="00136E0E">
        <w:t>explore ways to change the shape, size, and color of shadows</w:t>
      </w:r>
      <w:r w:rsidR="00C11A54" w:rsidRPr="00136E0E">
        <w:t>;</w:t>
      </w:r>
      <w:r w:rsidRPr="00136E0E">
        <w:t xml:space="preserve"> and </w:t>
      </w:r>
    </w:p>
    <w:p w14:paraId="35E47CE3" w14:textId="6AC5507C" w:rsidR="00976A17" w:rsidRPr="00136E0E" w:rsidRDefault="0099434C" w:rsidP="00B00ABF">
      <w:pPr>
        <w:pStyle w:val="ListBullet2"/>
        <w:numPr>
          <w:ilvl w:val="0"/>
          <w:numId w:val="124"/>
        </w:numPr>
      </w:pPr>
      <w:r w:rsidRPr="00136E0E">
        <w:t xml:space="preserve">create a play to showcase what you have learned. </w:t>
      </w:r>
    </w:p>
    <w:p w14:paraId="165728B5" w14:textId="4DF19034" w:rsidR="00813981" w:rsidRPr="00136E0E" w:rsidRDefault="0099434C" w:rsidP="009F2805">
      <w:pPr>
        <w:pStyle w:val="ListBullet"/>
      </w:pPr>
      <w:r w:rsidRPr="00136E0E">
        <w:t xml:space="preserve">When we are finished exploring and creating, we will share some of our plays with others. </w:t>
      </w:r>
    </w:p>
    <w:p w14:paraId="4350E22E" w14:textId="1EB925D4" w:rsidR="0099434C" w:rsidRPr="00136E0E" w:rsidRDefault="5A0BEFA6" w:rsidP="009F2805">
      <w:pPr>
        <w:pStyle w:val="ListBullet"/>
      </w:pPr>
      <w:r w:rsidRPr="00136E0E">
        <w:t>[</w:t>
      </w:r>
      <w:r w:rsidR="00274CFF" w:rsidRPr="00136E0E">
        <w:t>U</w:t>
      </w:r>
      <w:r w:rsidR="002C4B00" w:rsidRPr="00136E0E">
        <w:t xml:space="preserve">se the </w:t>
      </w:r>
      <w:r w:rsidR="002C4B00" w:rsidRPr="00136E0E">
        <w:rPr>
          <w:b/>
          <w:bCs/>
        </w:rPr>
        <w:t xml:space="preserve">Shadow </w:t>
      </w:r>
      <w:r w:rsidR="00756A39" w:rsidRPr="00136E0E">
        <w:rPr>
          <w:b/>
          <w:bCs/>
        </w:rPr>
        <w:t xml:space="preserve">Puppet </w:t>
      </w:r>
      <w:r w:rsidR="002C4B00" w:rsidRPr="00136E0E">
        <w:rPr>
          <w:b/>
          <w:bCs/>
        </w:rPr>
        <w:t>Play</w:t>
      </w:r>
      <w:r w:rsidR="002C4B00" w:rsidRPr="00136E0E">
        <w:t xml:space="preserve"> handout to prepare for and facilitate this activity</w:t>
      </w:r>
      <w:r w:rsidRPr="00136E0E">
        <w:t>.</w:t>
      </w:r>
      <w:r w:rsidR="002C4B00" w:rsidRPr="00136E0E">
        <w:t xml:space="preserve"> You might use additional prompts in the Facilitator Notes to support engagement.</w:t>
      </w:r>
      <w:r w:rsidRPr="00136E0E">
        <w:t>]</w:t>
      </w:r>
    </w:p>
    <w:p w14:paraId="7C4911B6" w14:textId="704E5216" w:rsidR="00960D7F" w:rsidRPr="00136E0E" w:rsidRDefault="00960D7F" w:rsidP="00C72D7A">
      <w:pPr>
        <w:pStyle w:val="Heading3"/>
      </w:pPr>
      <w:r w:rsidRPr="00136E0E">
        <w:t>Facilitator Notes</w:t>
      </w:r>
    </w:p>
    <w:p w14:paraId="6B432344" w14:textId="77777777" w:rsidR="00960D7F" w:rsidRPr="00136E0E" w:rsidRDefault="00960D7F" w:rsidP="009F2805">
      <w:pPr>
        <w:pStyle w:val="ListBullet"/>
      </w:pPr>
      <w:r w:rsidRPr="00136E0E">
        <w:t xml:space="preserve">Organize participants into groups of 3-4. </w:t>
      </w:r>
    </w:p>
    <w:p w14:paraId="20D7EF43" w14:textId="0401ACD3" w:rsidR="00960D7F" w:rsidRPr="00136E0E" w:rsidRDefault="002C4B00" w:rsidP="009F2805">
      <w:pPr>
        <w:pStyle w:val="ListBullet"/>
      </w:pPr>
      <w:r w:rsidRPr="00136E0E">
        <w:t>R</w:t>
      </w:r>
      <w:r w:rsidR="00960D7F" w:rsidRPr="00136E0E">
        <w:t xml:space="preserve">eview the handout with participants before they begin working in their teams. </w:t>
      </w:r>
    </w:p>
    <w:p w14:paraId="08B1794F" w14:textId="1EFDAEC7" w:rsidR="00C37456" w:rsidRPr="00136E0E" w:rsidRDefault="00960D7F" w:rsidP="009F2805">
      <w:pPr>
        <w:pStyle w:val="ListBullet"/>
      </w:pPr>
      <w:r w:rsidRPr="00136E0E">
        <w:t>As participants explore materials, circulate around the room to provide support and prompt thinking.</w:t>
      </w:r>
      <w:r w:rsidR="00C37456" w:rsidRPr="00136E0E">
        <w:t xml:space="preserve"> For example</w:t>
      </w:r>
      <w:r w:rsidR="00D045BF" w:rsidRPr="00136E0E">
        <w:t>:</w:t>
      </w:r>
    </w:p>
    <w:p w14:paraId="329501C2" w14:textId="65B64992" w:rsidR="00C37456" w:rsidRPr="00136E0E" w:rsidRDefault="009B633E" w:rsidP="00B00ABF">
      <w:pPr>
        <w:pStyle w:val="ListBullet2"/>
        <w:numPr>
          <w:ilvl w:val="0"/>
          <w:numId w:val="125"/>
        </w:numPr>
      </w:pPr>
      <w:r w:rsidRPr="00136E0E">
        <w:t>How can you change the shape or color of the shadow</w:t>
      </w:r>
      <w:r w:rsidR="00C37456" w:rsidRPr="00136E0E">
        <w:t>?</w:t>
      </w:r>
    </w:p>
    <w:p w14:paraId="354D5BFF" w14:textId="27E6BB2D" w:rsidR="00C37456" w:rsidRPr="00136E0E" w:rsidRDefault="00C37456" w:rsidP="00B00ABF">
      <w:pPr>
        <w:pStyle w:val="ListBullet2"/>
        <w:numPr>
          <w:ilvl w:val="0"/>
          <w:numId w:val="125"/>
        </w:numPr>
      </w:pPr>
      <w:r w:rsidRPr="00136E0E">
        <w:t>What might happen if you move the light instead of the puppet?</w:t>
      </w:r>
    </w:p>
    <w:p w14:paraId="0ADA6F89" w14:textId="478FD175" w:rsidR="00C37456" w:rsidRPr="00136E0E" w:rsidRDefault="00C37456" w:rsidP="00B00ABF">
      <w:pPr>
        <w:pStyle w:val="ListBullet2"/>
        <w:numPr>
          <w:ilvl w:val="0"/>
          <w:numId w:val="125"/>
        </w:numPr>
      </w:pPr>
      <w:r w:rsidRPr="00136E0E">
        <w:t>I notice you</w:t>
      </w:r>
      <w:r w:rsidR="00C151FB" w:rsidRPr="00136E0E">
        <w:t xml:space="preserve"> </w:t>
      </w:r>
      <w:r w:rsidRPr="00136E0E">
        <w:t>…</w:t>
      </w:r>
      <w:r w:rsidR="00D6037C" w:rsidRPr="00136E0E">
        <w:t xml:space="preserve"> </w:t>
      </w:r>
      <w:r w:rsidRPr="00136E0E">
        <w:t xml:space="preserve">Tell me more about that. </w:t>
      </w:r>
    </w:p>
    <w:p w14:paraId="325F6E41" w14:textId="07188254" w:rsidR="00976A17" w:rsidRPr="00136E0E" w:rsidRDefault="00C37456" w:rsidP="009F2805">
      <w:pPr>
        <w:pStyle w:val="ListBullet"/>
      </w:pPr>
      <w:r w:rsidRPr="00136E0E">
        <w:t xml:space="preserve">As you move around the room, notice ways participants are engaging with the materials. Consider making notes </w:t>
      </w:r>
      <w:r w:rsidR="00831387" w:rsidRPr="00136E0E">
        <w:t>about what participants</w:t>
      </w:r>
      <w:r w:rsidRPr="00136E0E">
        <w:t xml:space="preserve"> say and do </w:t>
      </w:r>
      <w:proofErr w:type="gramStart"/>
      <w:r w:rsidR="00707EB9" w:rsidRPr="00136E0E">
        <w:t>relate</w:t>
      </w:r>
      <w:r w:rsidR="00831387" w:rsidRPr="00136E0E">
        <w:t>d</w:t>
      </w:r>
      <w:proofErr w:type="gramEnd"/>
      <w:r w:rsidRPr="00136E0E">
        <w:t xml:space="preserve"> to </w:t>
      </w:r>
    </w:p>
    <w:p w14:paraId="12FB246F" w14:textId="4D3FACCA" w:rsidR="00976A17" w:rsidRPr="00136E0E" w:rsidRDefault="00C37456" w:rsidP="00B00ABF">
      <w:pPr>
        <w:pStyle w:val="ListBullet2"/>
        <w:numPr>
          <w:ilvl w:val="0"/>
          <w:numId w:val="126"/>
        </w:numPr>
      </w:pPr>
      <w:r w:rsidRPr="00136E0E">
        <w:t>ways to make the shadows change</w:t>
      </w:r>
      <w:r w:rsidR="009256B9" w:rsidRPr="00136E0E">
        <w:t>,</w:t>
      </w:r>
      <w:r w:rsidRPr="00136E0E">
        <w:t xml:space="preserve"> </w:t>
      </w:r>
    </w:p>
    <w:p w14:paraId="7F81C91E" w14:textId="13EADC67" w:rsidR="00976A17" w:rsidRPr="00136E0E" w:rsidRDefault="5A0BEFA6" w:rsidP="00B00ABF">
      <w:pPr>
        <w:pStyle w:val="ListBullet2"/>
        <w:numPr>
          <w:ilvl w:val="0"/>
          <w:numId w:val="126"/>
        </w:numPr>
      </w:pPr>
      <w:r w:rsidRPr="00136E0E">
        <w:t>planning</w:t>
      </w:r>
      <w:r w:rsidR="002C4B00" w:rsidRPr="00136E0E">
        <w:t xml:space="preserve"> their play and ways to make the shadows change</w:t>
      </w:r>
      <w:r w:rsidR="009256B9" w:rsidRPr="00136E0E">
        <w:t>,</w:t>
      </w:r>
      <w:r w:rsidRPr="00136E0E">
        <w:t xml:space="preserve"> and </w:t>
      </w:r>
    </w:p>
    <w:p w14:paraId="02C4AAB3" w14:textId="356EE5DA" w:rsidR="00976A17" w:rsidRPr="00136E0E" w:rsidRDefault="00C37456" w:rsidP="00B00ABF">
      <w:pPr>
        <w:pStyle w:val="ListBullet2"/>
        <w:numPr>
          <w:ilvl w:val="0"/>
          <w:numId w:val="126"/>
        </w:numPr>
      </w:pPr>
      <w:r w:rsidRPr="00136E0E">
        <w:t>experimenting</w:t>
      </w:r>
      <w:r w:rsidR="002C4B00" w:rsidRPr="00136E0E">
        <w:t xml:space="preserve"> with ways to make the shadows change</w:t>
      </w:r>
      <w:r w:rsidRPr="00136E0E">
        <w:t xml:space="preserve">. </w:t>
      </w:r>
    </w:p>
    <w:p w14:paraId="089B725F" w14:textId="4DD540A3" w:rsidR="00C37456" w:rsidRPr="00136E0E" w:rsidRDefault="00C37456" w:rsidP="009F2805">
      <w:pPr>
        <w:pStyle w:val="ListBullet"/>
      </w:pPr>
      <w:r w:rsidRPr="00136E0E">
        <w:t xml:space="preserve">You might revisit these examples during your discussion. </w:t>
      </w:r>
    </w:p>
    <w:p w14:paraId="43330E8D" w14:textId="0C873065" w:rsidR="006E6F16" w:rsidRPr="00136E0E" w:rsidRDefault="006E6F16" w:rsidP="009F2805">
      <w:pPr>
        <w:pStyle w:val="ListBullet"/>
      </w:pPr>
      <w:r w:rsidRPr="00136E0E">
        <w:t xml:space="preserve">Consider explaining to participants that the way you </w:t>
      </w:r>
      <w:r w:rsidR="00DA7DAB" w:rsidRPr="00136E0E">
        <w:t>scaffolded</w:t>
      </w:r>
      <w:r w:rsidRPr="00136E0E">
        <w:t xml:space="preserve"> their engagement is similar to ways they might scaffold children’s engagement in similar experiences. </w:t>
      </w:r>
    </w:p>
    <w:p w14:paraId="5EE38C74" w14:textId="566F7EC7" w:rsidR="00976A17" w:rsidRPr="00136E0E" w:rsidRDefault="5A0BEFA6" w:rsidP="009F2805">
      <w:pPr>
        <w:pStyle w:val="ListBullet"/>
      </w:pPr>
      <w:r w:rsidRPr="00136E0E">
        <w:t xml:space="preserve">After participants explore and </w:t>
      </w:r>
      <w:r w:rsidR="00171D6C" w:rsidRPr="00136E0E">
        <w:t>create</w:t>
      </w:r>
      <w:r w:rsidRPr="00136E0E">
        <w:t xml:space="preserve"> their play, invite a few groups to share their plays. </w:t>
      </w:r>
    </w:p>
    <w:p w14:paraId="2A472AED" w14:textId="25E6D1CF" w:rsidR="5A0BEFA6" w:rsidRPr="00136E0E" w:rsidRDefault="5A0BEFA6" w:rsidP="009F2805">
      <w:pPr>
        <w:pStyle w:val="ListBullet"/>
      </w:pPr>
      <w:r w:rsidRPr="00136E0E">
        <w:lastRenderedPageBreak/>
        <w:t>For shorter sessions, invite pairs of groups to share their plays with each other.</w:t>
      </w:r>
    </w:p>
    <w:p w14:paraId="47292DDC" w14:textId="204A827B" w:rsidR="00976A17" w:rsidRPr="00136E0E" w:rsidRDefault="00C37456" w:rsidP="009F2805">
      <w:pPr>
        <w:pStyle w:val="ListBullet"/>
      </w:pPr>
      <w:r w:rsidRPr="00136E0E">
        <w:t xml:space="preserve">For </w:t>
      </w:r>
      <w:r w:rsidR="00221F9E" w:rsidRPr="00136E0E">
        <w:t>longer</w:t>
      </w:r>
      <w:r w:rsidR="00976A17" w:rsidRPr="00136E0E">
        <w:t xml:space="preserve"> sessions</w:t>
      </w:r>
      <w:r w:rsidRPr="00136E0E">
        <w:t>, invite each group to share</w:t>
      </w:r>
      <w:r w:rsidR="00976A17" w:rsidRPr="00136E0E">
        <w:t xml:space="preserve"> their plays with the larger group</w:t>
      </w:r>
      <w:r w:rsidRPr="00136E0E">
        <w:t xml:space="preserve">. </w:t>
      </w:r>
    </w:p>
    <w:p w14:paraId="14FB05BD" w14:textId="685B2010" w:rsidR="00411858" w:rsidRPr="00136E0E" w:rsidRDefault="00C72D7A" w:rsidP="00C72D7A">
      <w:pPr>
        <w:pStyle w:val="Heading2"/>
      </w:pPr>
      <w:r w:rsidRPr="00136E0E">
        <w:t xml:space="preserve">SLIDE </w:t>
      </w:r>
      <w:r w:rsidR="0009733C" w:rsidRPr="00136E0E">
        <w:t>11</w:t>
      </w:r>
      <w:r w:rsidR="00411858" w:rsidRPr="00136E0E">
        <w:t>: Discuss: Being a STEAM Learner</w:t>
      </w:r>
    </w:p>
    <w:p w14:paraId="339C6715" w14:textId="23C90FFD" w:rsidR="006B7E81" w:rsidRPr="00136E0E" w:rsidRDefault="006B7E81" w:rsidP="00D87967">
      <w:pPr>
        <w:pStyle w:val="thumbnail"/>
      </w:pPr>
      <w:r w:rsidRPr="00136E0E">
        <w:rPr>
          <w:noProof/>
        </w:rPr>
        <w:drawing>
          <wp:inline distT="0" distB="0" distL="0" distR="0" wp14:anchorId="737716C1" wp14:editId="5713FA09">
            <wp:extent cx="3251200" cy="1828800"/>
            <wp:effectExtent l="19050" t="19050" r="25400" b="19050"/>
            <wp:docPr id="64592269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22696" name="Picture 1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C1C4D9" w14:textId="26397E0F" w:rsidR="00FE56F2" w:rsidRPr="00136E0E" w:rsidRDefault="00FE56F2" w:rsidP="00C72D7A">
      <w:pPr>
        <w:pStyle w:val="BodyText"/>
      </w:pPr>
      <w:r w:rsidRPr="00136E0E">
        <w:rPr>
          <w:b/>
          <w:bCs/>
        </w:rPr>
        <w:t>Time:</w:t>
      </w:r>
      <w:r w:rsidRPr="00136E0E">
        <w:t xml:space="preserve"> 30 minutes (including the activity on the previous slide)</w:t>
      </w:r>
    </w:p>
    <w:p w14:paraId="253368FC" w14:textId="0F5910AF" w:rsidR="009B33CF" w:rsidRPr="00136E0E" w:rsidRDefault="009B33CF" w:rsidP="00C72D7A">
      <w:pPr>
        <w:pStyle w:val="BodyText"/>
      </w:pPr>
      <w:r w:rsidRPr="00136E0E">
        <w:rPr>
          <w:b/>
          <w:bCs/>
        </w:rPr>
        <w:t xml:space="preserve">Materials: Shadow </w:t>
      </w:r>
      <w:r w:rsidR="00756A39" w:rsidRPr="00136E0E">
        <w:rPr>
          <w:b/>
          <w:bCs/>
        </w:rPr>
        <w:t xml:space="preserve">Puppet </w:t>
      </w:r>
      <w:r w:rsidRPr="00136E0E">
        <w:rPr>
          <w:b/>
          <w:bCs/>
        </w:rPr>
        <w:t>Play</w:t>
      </w:r>
      <w:r w:rsidRPr="00136E0E">
        <w:t xml:space="preserve"> handout</w:t>
      </w:r>
    </w:p>
    <w:p w14:paraId="29C88343" w14:textId="2E9BB918" w:rsidR="00FE56F2" w:rsidRPr="00136E0E" w:rsidRDefault="00FE56F2" w:rsidP="00C72D7A">
      <w:pPr>
        <w:pStyle w:val="Heading3"/>
      </w:pPr>
      <w:r w:rsidRPr="00136E0E">
        <w:t>Talking Points</w:t>
      </w:r>
    </w:p>
    <w:p w14:paraId="31A6919A" w14:textId="15169308" w:rsidR="00221F9E" w:rsidRPr="00136E0E" w:rsidRDefault="00221F9E" w:rsidP="009F2805">
      <w:pPr>
        <w:pStyle w:val="ListBullet"/>
      </w:pPr>
      <w:r w:rsidRPr="00136E0E">
        <w:t>[Select a facilitation strategy</w:t>
      </w:r>
      <w:r w:rsidR="002C4B00" w:rsidRPr="00136E0E">
        <w:t xml:space="preserve"> and review the Facilitator Notes</w:t>
      </w:r>
      <w:r w:rsidRPr="00136E0E">
        <w:t xml:space="preserve"> to support a discussion. Adapt talking points as needed.]</w:t>
      </w:r>
    </w:p>
    <w:p w14:paraId="68FC65E7" w14:textId="1D766821" w:rsidR="00AC0D1B" w:rsidRPr="00136E0E" w:rsidRDefault="00976A17" w:rsidP="00B00ABF">
      <w:pPr>
        <w:pStyle w:val="ListBullet2"/>
        <w:numPr>
          <w:ilvl w:val="0"/>
          <w:numId w:val="127"/>
        </w:numPr>
      </w:pPr>
      <w:bookmarkStart w:id="0" w:name="_Hlk195794395"/>
      <w:r w:rsidRPr="00136E0E">
        <w:t>In what ways did you use science, technology, engineering, art</w:t>
      </w:r>
      <w:r w:rsidR="003351A4" w:rsidRPr="00136E0E">
        <w:t>s</w:t>
      </w:r>
      <w:r w:rsidRPr="00136E0E">
        <w:t>, or math?</w:t>
      </w:r>
    </w:p>
    <w:p w14:paraId="1971B5C7" w14:textId="77777777" w:rsidR="00221F9E" w:rsidRPr="00136E0E" w:rsidRDefault="00221F9E" w:rsidP="00B00ABF">
      <w:pPr>
        <w:pStyle w:val="ListBullet2"/>
        <w:numPr>
          <w:ilvl w:val="0"/>
          <w:numId w:val="127"/>
        </w:numPr>
      </w:pPr>
      <w:r w:rsidRPr="00136E0E">
        <w:t>How did it feel to be a learner in STEAM?</w:t>
      </w:r>
    </w:p>
    <w:p w14:paraId="3709BA45" w14:textId="347EE768" w:rsidR="00AC0D1B" w:rsidRPr="00136E0E" w:rsidRDefault="00AC0D1B" w:rsidP="00B00ABF">
      <w:pPr>
        <w:pStyle w:val="ListBullet2"/>
        <w:numPr>
          <w:ilvl w:val="0"/>
          <w:numId w:val="127"/>
        </w:numPr>
      </w:pPr>
      <w:r w:rsidRPr="00136E0E">
        <w:t xml:space="preserve">In what ways </w:t>
      </w:r>
      <w:r w:rsidR="0001369F" w:rsidRPr="00136E0E">
        <w:t>did</w:t>
      </w:r>
      <w:r w:rsidRPr="00136E0E">
        <w:t xml:space="preserve"> aspects of your identity (for example, </w:t>
      </w:r>
      <w:r w:rsidR="0001369F" w:rsidRPr="00136E0E">
        <w:t xml:space="preserve">your </w:t>
      </w:r>
      <w:r w:rsidRPr="00136E0E">
        <w:t xml:space="preserve">culture, language, or </w:t>
      </w:r>
      <w:r w:rsidR="0001369F" w:rsidRPr="00136E0E">
        <w:t>interests)</w:t>
      </w:r>
      <w:r w:rsidRPr="00136E0E">
        <w:t xml:space="preserve"> </w:t>
      </w:r>
      <w:r w:rsidR="0001369F" w:rsidRPr="00136E0E">
        <w:t>affect your</w:t>
      </w:r>
      <w:r w:rsidRPr="00136E0E">
        <w:t xml:space="preserve"> participa</w:t>
      </w:r>
      <w:r w:rsidR="0001369F" w:rsidRPr="00136E0E">
        <w:t>tion</w:t>
      </w:r>
      <w:r w:rsidRPr="00136E0E">
        <w:t xml:space="preserve"> in this experience?</w:t>
      </w:r>
    </w:p>
    <w:p w14:paraId="3B1A5517" w14:textId="51B1460C" w:rsidR="00327826" w:rsidRPr="00136E0E" w:rsidRDefault="00327826" w:rsidP="00B00ABF">
      <w:pPr>
        <w:pStyle w:val="ListBullet2"/>
        <w:numPr>
          <w:ilvl w:val="0"/>
          <w:numId w:val="127"/>
        </w:numPr>
      </w:pPr>
      <w:r w:rsidRPr="00136E0E">
        <w:t>[Provide time for participants to share.]</w:t>
      </w:r>
    </w:p>
    <w:bookmarkEnd w:id="0"/>
    <w:p w14:paraId="277CD784" w14:textId="686BB360" w:rsidR="00037A87" w:rsidRPr="00136E0E" w:rsidRDefault="00037A87" w:rsidP="009F2805">
      <w:pPr>
        <w:pStyle w:val="ListBullet"/>
      </w:pPr>
      <w:r w:rsidRPr="00136E0E">
        <w:t>Thank you for sharing your experiences as STEAM learners.</w:t>
      </w:r>
    </w:p>
    <w:p w14:paraId="02FC7FFC" w14:textId="3C6ED16B" w:rsidR="00037A87" w:rsidRPr="00136E0E" w:rsidRDefault="00037A87" w:rsidP="009F2805">
      <w:pPr>
        <w:pStyle w:val="ListBullet"/>
      </w:pPr>
      <w:r w:rsidRPr="00136E0E">
        <w:t>We all have the capacity to continue learning and exploring STEAM concepts.</w:t>
      </w:r>
      <w:r w:rsidR="00FE56F2" w:rsidRPr="00136E0E">
        <w:t xml:space="preserve"> </w:t>
      </w:r>
    </w:p>
    <w:p w14:paraId="70676BF3" w14:textId="6AA87F36" w:rsidR="00FE56F2" w:rsidRPr="00136E0E" w:rsidRDefault="00FE56F2" w:rsidP="009F2805">
      <w:pPr>
        <w:pStyle w:val="ListBullet"/>
      </w:pPr>
      <w:r w:rsidRPr="00136E0E">
        <w:t>STEAM experiences can be powerful because they allow us to use many different skills</w:t>
      </w:r>
      <w:r w:rsidR="004A228D" w:rsidRPr="00136E0E">
        <w:t xml:space="preserve">, enabling </w:t>
      </w:r>
      <w:r w:rsidRPr="00136E0E">
        <w:t xml:space="preserve">each </w:t>
      </w:r>
      <w:r w:rsidR="004A228D" w:rsidRPr="00136E0E">
        <w:t xml:space="preserve">of us to </w:t>
      </w:r>
      <w:r w:rsidRPr="00136E0E">
        <w:t>contribute in meaningful ways</w:t>
      </w:r>
      <w:r w:rsidR="00960D7F" w:rsidRPr="00136E0E">
        <w:t xml:space="preserve"> and develop our identities and sense of belonging in STEAM</w:t>
      </w:r>
      <w:r w:rsidRPr="00136E0E">
        <w:t xml:space="preserve">. </w:t>
      </w:r>
    </w:p>
    <w:p w14:paraId="63D5AD22" w14:textId="6438C0EE" w:rsidR="00FE56F2" w:rsidRPr="00136E0E" w:rsidRDefault="00960D7F" w:rsidP="00C72D7A">
      <w:pPr>
        <w:pStyle w:val="Heading3"/>
      </w:pPr>
      <w:r w:rsidRPr="00136E0E">
        <w:t>Facilitator Notes</w:t>
      </w:r>
    </w:p>
    <w:p w14:paraId="5B04A67A" w14:textId="28E6C6A4" w:rsidR="000935EC" w:rsidRPr="00136E0E" w:rsidRDefault="000935EC" w:rsidP="009F2805">
      <w:pPr>
        <w:pStyle w:val="ListBullet"/>
      </w:pPr>
      <w:r w:rsidRPr="00136E0E">
        <w:t xml:space="preserve">For shorter sessions, encourage a few volunteers to share with the larger group. </w:t>
      </w:r>
    </w:p>
    <w:p w14:paraId="051AED55" w14:textId="53D8B71A" w:rsidR="00221F9E" w:rsidRPr="00136E0E" w:rsidRDefault="5A0BEFA6" w:rsidP="009F2805">
      <w:pPr>
        <w:pStyle w:val="ListBullet"/>
      </w:pPr>
      <w:r w:rsidRPr="00136E0E">
        <w:lastRenderedPageBreak/>
        <w:t>For longer sessions, encourage small groups or partners to discuss the reflection questions. You might invite a few volunteers to share with the larger group following their small group discussion.</w:t>
      </w:r>
    </w:p>
    <w:p w14:paraId="5BC0CDB8" w14:textId="77777777" w:rsidR="00B00ABF" w:rsidRPr="00136E0E" w:rsidRDefault="00960D7F" w:rsidP="009F2805">
      <w:pPr>
        <w:pStyle w:val="ListBullet"/>
      </w:pPr>
      <w:r w:rsidRPr="00136E0E">
        <w:t>Use the notes below to support discussions:</w:t>
      </w:r>
    </w:p>
    <w:p w14:paraId="34D89C61" w14:textId="315317B2" w:rsidR="00960D7F" w:rsidRPr="00136E0E" w:rsidRDefault="00960D7F" w:rsidP="009F2805">
      <w:pPr>
        <w:pStyle w:val="ListBullet"/>
      </w:pPr>
      <w:r w:rsidRPr="00136E0E">
        <w:t>In what ways did you use science, technology, engineering, art</w:t>
      </w:r>
      <w:r w:rsidR="003351A4" w:rsidRPr="00136E0E">
        <w:t>s</w:t>
      </w:r>
      <w:r w:rsidRPr="00136E0E">
        <w:t>, or math?</w:t>
      </w:r>
    </w:p>
    <w:p w14:paraId="7C878FBF" w14:textId="5BB9290D" w:rsidR="00C37456" w:rsidRPr="00136E0E" w:rsidRDefault="00C37456" w:rsidP="00AF5E33">
      <w:pPr>
        <w:pStyle w:val="ListBullet2"/>
      </w:pPr>
      <w:r w:rsidRPr="00136E0E">
        <w:t xml:space="preserve">We used science to explore </w:t>
      </w:r>
      <w:r w:rsidR="004A228D" w:rsidRPr="00136E0E">
        <w:t xml:space="preserve">how </w:t>
      </w:r>
      <w:r w:rsidRPr="00136E0E">
        <w:t xml:space="preserve">to change the shadows. We noticed that </w:t>
      </w:r>
      <w:r w:rsidR="009B633E" w:rsidRPr="00136E0E">
        <w:t>changing</w:t>
      </w:r>
      <w:r w:rsidRPr="00136E0E">
        <w:t xml:space="preserve"> the distance between the puppet, </w:t>
      </w:r>
      <w:r w:rsidR="004A228D" w:rsidRPr="00136E0E">
        <w:t xml:space="preserve">the </w:t>
      </w:r>
      <w:r w:rsidRPr="00136E0E">
        <w:t xml:space="preserve">wall, and </w:t>
      </w:r>
      <w:r w:rsidR="004A228D" w:rsidRPr="00136E0E">
        <w:t xml:space="preserve">the </w:t>
      </w:r>
      <w:r w:rsidRPr="00136E0E">
        <w:t xml:space="preserve">light source caused changes in the size of the shadow. </w:t>
      </w:r>
      <w:r w:rsidR="00171D6C" w:rsidRPr="00136E0E">
        <w:t xml:space="preserve">We also used science terms such as translucent, transparent, and opaque. </w:t>
      </w:r>
    </w:p>
    <w:p w14:paraId="2633670C" w14:textId="0E72368D" w:rsidR="00C37456" w:rsidRPr="00136E0E" w:rsidRDefault="00C37456" w:rsidP="00AF5E33">
      <w:pPr>
        <w:pStyle w:val="ListBullet2"/>
      </w:pPr>
      <w:r w:rsidRPr="00136E0E">
        <w:t xml:space="preserve">Technology was represented by the light source. It was interesting to think about how it works and </w:t>
      </w:r>
      <w:r w:rsidR="00D64C69" w:rsidRPr="00136E0E">
        <w:t xml:space="preserve">explore </w:t>
      </w:r>
      <w:r w:rsidRPr="00136E0E">
        <w:t xml:space="preserve">ways to adjust the light. </w:t>
      </w:r>
    </w:p>
    <w:p w14:paraId="03420D08" w14:textId="3A71F33C" w:rsidR="00C37456" w:rsidRPr="00136E0E" w:rsidRDefault="00C37456" w:rsidP="00AF5E33">
      <w:pPr>
        <w:pStyle w:val="ListBullet2"/>
      </w:pPr>
      <w:r w:rsidRPr="00136E0E">
        <w:t xml:space="preserve">We used </w:t>
      </w:r>
      <w:r w:rsidR="003351A4" w:rsidRPr="00136E0E">
        <w:t xml:space="preserve">the </w:t>
      </w:r>
      <w:r w:rsidRPr="00136E0E">
        <w:t>art</w:t>
      </w:r>
      <w:r w:rsidR="003351A4" w:rsidRPr="00136E0E">
        <w:t>s</w:t>
      </w:r>
      <w:r w:rsidRPr="00136E0E">
        <w:t xml:space="preserve"> as we created our play. We had to think creatively about </w:t>
      </w:r>
      <w:r w:rsidR="00D64C69" w:rsidRPr="00136E0E">
        <w:t xml:space="preserve">how </w:t>
      </w:r>
      <w:r w:rsidRPr="00136E0E">
        <w:t xml:space="preserve">to communicate and demonstrate what we learned about shadows. </w:t>
      </w:r>
      <w:r w:rsidR="006F24EF" w:rsidRPr="00136E0E">
        <w:t xml:space="preserve">We also used </w:t>
      </w:r>
      <w:r w:rsidR="003351A4" w:rsidRPr="00136E0E">
        <w:t xml:space="preserve">the </w:t>
      </w:r>
      <w:r w:rsidR="006F24EF" w:rsidRPr="00136E0E">
        <w:t>art</w:t>
      </w:r>
      <w:r w:rsidR="003351A4" w:rsidRPr="00136E0E">
        <w:t>s</w:t>
      </w:r>
      <w:r w:rsidR="006F24EF" w:rsidRPr="00136E0E">
        <w:t xml:space="preserve"> to create ou</w:t>
      </w:r>
      <w:r w:rsidR="003351A4" w:rsidRPr="00136E0E">
        <w:t>r</w:t>
      </w:r>
      <w:r w:rsidR="006F24EF" w:rsidRPr="00136E0E">
        <w:t xml:space="preserve"> puppets. </w:t>
      </w:r>
    </w:p>
    <w:p w14:paraId="43305994" w14:textId="77777777" w:rsidR="00B00ABF" w:rsidRPr="00136E0E" w:rsidRDefault="00C37456" w:rsidP="00AF5E33">
      <w:pPr>
        <w:pStyle w:val="ListBullet2"/>
      </w:pPr>
      <w:r w:rsidRPr="00136E0E">
        <w:t xml:space="preserve">We used math when considering size, distance, and shape. </w:t>
      </w:r>
    </w:p>
    <w:p w14:paraId="2F831261" w14:textId="68D4B4FE" w:rsidR="006F24EF" w:rsidRPr="00136E0E" w:rsidRDefault="00960D7F" w:rsidP="009F2805">
      <w:pPr>
        <w:pStyle w:val="ListBullet"/>
      </w:pPr>
      <w:r w:rsidRPr="00136E0E">
        <w:t>How did it feel to be a learner in STEAM?</w:t>
      </w:r>
    </w:p>
    <w:p w14:paraId="00E1C705" w14:textId="7F7B942F" w:rsidR="00040531" w:rsidRPr="00136E0E" w:rsidRDefault="00040531" w:rsidP="00AF5E33">
      <w:pPr>
        <w:pStyle w:val="ListBullet2"/>
      </w:pPr>
      <w:r w:rsidRPr="00136E0E">
        <w:t xml:space="preserve">It felt good to be able to do science through art. I am more comfortable with arts. </w:t>
      </w:r>
    </w:p>
    <w:p w14:paraId="2D2CB305" w14:textId="0B7A31A5" w:rsidR="00040531" w:rsidRPr="00136E0E" w:rsidRDefault="00040531" w:rsidP="00AF5E33">
      <w:pPr>
        <w:pStyle w:val="ListBullet2"/>
      </w:pPr>
      <w:r w:rsidRPr="00136E0E">
        <w:t xml:space="preserve">It was nice to be able to use science to do art. I am more comfortable working with science concepts than creative art tasks. </w:t>
      </w:r>
    </w:p>
    <w:p w14:paraId="458299BF" w14:textId="33550348" w:rsidR="00116BFF" w:rsidRPr="00136E0E" w:rsidRDefault="00116BFF" w:rsidP="00AF5E33">
      <w:pPr>
        <w:pStyle w:val="ListBullet2"/>
      </w:pPr>
      <w:r w:rsidRPr="00136E0E">
        <w:t xml:space="preserve">Creating my own story allowed me to use science (changing the shadows) in a way that connected with my culture. </w:t>
      </w:r>
    </w:p>
    <w:p w14:paraId="1895F710" w14:textId="64E6C52C" w:rsidR="00B23777" w:rsidRPr="00136E0E" w:rsidRDefault="00B23777" w:rsidP="00B577CE">
      <w:pPr>
        <w:pStyle w:val="Heading2"/>
      </w:pPr>
      <w:r w:rsidRPr="00136E0E">
        <w:t>S</w:t>
      </w:r>
      <w:r w:rsidR="00B577CE" w:rsidRPr="00136E0E">
        <w:t>LIDE</w:t>
      </w:r>
      <w:r w:rsidRPr="00136E0E">
        <w:t xml:space="preserve"> 1</w:t>
      </w:r>
      <w:r w:rsidR="0009733C" w:rsidRPr="00136E0E">
        <w:t>2</w:t>
      </w:r>
      <w:r w:rsidRPr="00136E0E">
        <w:t>: Who is a science educator?</w:t>
      </w:r>
    </w:p>
    <w:p w14:paraId="6BBD0795" w14:textId="0F98A41F" w:rsidR="006B7E81" w:rsidRPr="00136E0E" w:rsidRDefault="006B7E81" w:rsidP="00D87967">
      <w:pPr>
        <w:pStyle w:val="thumbnail"/>
      </w:pPr>
      <w:r w:rsidRPr="00136E0E">
        <w:rPr>
          <w:noProof/>
        </w:rPr>
        <w:drawing>
          <wp:inline distT="0" distB="0" distL="0" distR="0" wp14:anchorId="6DDCEC5C" wp14:editId="3148DB1C">
            <wp:extent cx="3251200" cy="1828800"/>
            <wp:effectExtent l="19050" t="19050" r="25400" b="19050"/>
            <wp:docPr id="20995509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5097" name="Picture 1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B0630D8" w14:textId="0FBAE3D9" w:rsidR="009B33CF" w:rsidRPr="00136E0E" w:rsidRDefault="009B33CF" w:rsidP="00B577CE">
      <w:pPr>
        <w:pStyle w:val="BodyText"/>
      </w:pPr>
      <w:r w:rsidRPr="00136E0E">
        <w:rPr>
          <w:b/>
          <w:bCs/>
        </w:rPr>
        <w:t xml:space="preserve">Time: </w:t>
      </w:r>
      <w:r w:rsidRPr="00136E0E">
        <w:t>10 minutes</w:t>
      </w:r>
    </w:p>
    <w:p w14:paraId="5C95BED8" w14:textId="7119B898" w:rsidR="009B33CF" w:rsidRPr="00136E0E" w:rsidRDefault="009B33CF" w:rsidP="00B577CE">
      <w:pPr>
        <w:pStyle w:val="BodyText"/>
        <w:rPr>
          <w:b/>
          <w:bCs/>
        </w:rPr>
      </w:pPr>
      <w:r w:rsidRPr="00136E0E">
        <w:rPr>
          <w:b/>
          <w:bCs/>
        </w:rPr>
        <w:t xml:space="preserve">Materials: </w:t>
      </w:r>
      <w:r w:rsidR="009B633E" w:rsidRPr="00136E0E">
        <w:rPr>
          <w:b/>
          <w:bCs/>
        </w:rPr>
        <w:t>Imagine a</w:t>
      </w:r>
      <w:r w:rsidRPr="00136E0E">
        <w:rPr>
          <w:b/>
          <w:bCs/>
        </w:rPr>
        <w:t xml:space="preserve"> Science Educator </w:t>
      </w:r>
      <w:r w:rsidRPr="00136E0E">
        <w:t>handout, drawing materials</w:t>
      </w:r>
    </w:p>
    <w:p w14:paraId="1EA6D4C8" w14:textId="6EAC21B3" w:rsidR="00382DCC" w:rsidRPr="00136E0E" w:rsidRDefault="00B23777" w:rsidP="00B577CE">
      <w:pPr>
        <w:pStyle w:val="Heading3"/>
      </w:pPr>
      <w:r w:rsidRPr="00136E0E">
        <w:lastRenderedPageBreak/>
        <w:t>Talking Points</w:t>
      </w:r>
    </w:p>
    <w:p w14:paraId="62548C5A" w14:textId="4C864241" w:rsidR="006F24EF" w:rsidRPr="00136E0E" w:rsidRDefault="5EE1FEA6" w:rsidP="009F2805">
      <w:pPr>
        <w:pStyle w:val="ListBullet"/>
      </w:pPr>
      <w:r w:rsidRPr="00136E0E">
        <w:t xml:space="preserve">Now we will explore more about our </w:t>
      </w:r>
      <w:r w:rsidR="009B633E" w:rsidRPr="00136E0E">
        <w:t>thoughts and attitudes toward</w:t>
      </w:r>
      <w:r w:rsidRPr="00136E0E">
        <w:t xml:space="preserve"> </w:t>
      </w:r>
      <w:r w:rsidR="001858C4" w:rsidRPr="00136E0E">
        <w:t>STEAM</w:t>
      </w:r>
      <w:r w:rsidRPr="00136E0E">
        <w:t xml:space="preserve"> in early childhood. We will think about the identity of science educator</w:t>
      </w:r>
      <w:r w:rsidR="00A012B5">
        <w:t>s</w:t>
      </w:r>
      <w:r w:rsidRPr="00136E0E">
        <w:t xml:space="preserve">. </w:t>
      </w:r>
    </w:p>
    <w:p w14:paraId="748171E8" w14:textId="7D37D278" w:rsidR="006F24EF" w:rsidRPr="00136E0E" w:rsidRDefault="57EE4C56" w:rsidP="009F2805">
      <w:pPr>
        <w:pStyle w:val="ListBullet"/>
      </w:pPr>
      <w:r w:rsidRPr="00136E0E">
        <w:t xml:space="preserve">Take out the </w:t>
      </w:r>
      <w:r w:rsidR="00F11581" w:rsidRPr="00136E0E">
        <w:t>Imagine</w:t>
      </w:r>
      <w:r w:rsidRPr="00136E0E">
        <w:t xml:space="preserve"> a Science Educator handout. </w:t>
      </w:r>
    </w:p>
    <w:p w14:paraId="3C53DE6C" w14:textId="331B2F0A" w:rsidR="009B3DF3" w:rsidRPr="00136E0E" w:rsidRDefault="009B3DF3" w:rsidP="009F2805">
      <w:pPr>
        <w:pStyle w:val="ListBullet"/>
        <w:rPr>
          <w:b/>
          <w:bCs/>
        </w:rPr>
      </w:pPr>
      <w:r w:rsidRPr="00136E0E">
        <w:t>[Support participants to review the handout and engage in the activity.]</w:t>
      </w:r>
    </w:p>
    <w:p w14:paraId="675C869F" w14:textId="6314A1CB" w:rsidR="006F24EF" w:rsidRPr="00136E0E" w:rsidRDefault="006F24EF" w:rsidP="00B577CE">
      <w:pPr>
        <w:pStyle w:val="Heading3"/>
      </w:pPr>
      <w:r w:rsidRPr="00136E0E">
        <w:t>Facilitator Notes</w:t>
      </w:r>
    </w:p>
    <w:p w14:paraId="7820A670" w14:textId="32B247FB" w:rsidR="006F24EF" w:rsidRPr="00136E0E" w:rsidRDefault="006F24EF" w:rsidP="009F2805">
      <w:pPr>
        <w:pStyle w:val="ListBullet"/>
      </w:pPr>
      <w:r w:rsidRPr="00136E0E">
        <w:t xml:space="preserve">Provide about 5 minutes for participants to </w:t>
      </w:r>
      <w:r w:rsidR="00040531" w:rsidRPr="00136E0E">
        <w:t xml:space="preserve">create a representation of a </w:t>
      </w:r>
      <w:r w:rsidRPr="00136E0E">
        <w:t xml:space="preserve">science educator. Then, encourage participants to share and explain their </w:t>
      </w:r>
      <w:r w:rsidR="00D841FC" w:rsidRPr="00136E0E">
        <w:t>representations</w:t>
      </w:r>
      <w:r w:rsidRPr="00136E0E">
        <w:t xml:space="preserve"> to a partner.</w:t>
      </w:r>
    </w:p>
    <w:p w14:paraId="179E031D" w14:textId="4E1C6536" w:rsidR="006F24EF" w:rsidRPr="00136E0E" w:rsidRDefault="00567043" w:rsidP="009F2805">
      <w:pPr>
        <w:pStyle w:val="ListBullet"/>
      </w:pPr>
      <w:r w:rsidRPr="00136E0E">
        <w:t>For shorter sessions, i</w:t>
      </w:r>
      <w:r w:rsidR="211A31DC" w:rsidRPr="00136E0E">
        <w:t xml:space="preserve">nvite a few participants to share their </w:t>
      </w:r>
      <w:r w:rsidR="00040531" w:rsidRPr="00136E0E">
        <w:t>representations</w:t>
      </w:r>
      <w:r w:rsidR="211A31DC" w:rsidRPr="00136E0E">
        <w:t xml:space="preserve"> with the larger group, reminding them there is no right or wrong response to this activity.</w:t>
      </w:r>
    </w:p>
    <w:p w14:paraId="1B6969B8" w14:textId="77A171DD" w:rsidR="00567043" w:rsidRPr="00136E0E" w:rsidRDefault="00567043" w:rsidP="009F2805">
      <w:pPr>
        <w:pStyle w:val="ListBullet"/>
      </w:pPr>
      <w:r w:rsidRPr="00136E0E">
        <w:t xml:space="preserve">For longer sessions, you might encourage partners to discuss with their smaller group. Then, invite a few volunteers to share with the larger group. </w:t>
      </w:r>
    </w:p>
    <w:p w14:paraId="3F8D6B0D" w14:textId="37B818CF" w:rsidR="002A75B2" w:rsidRPr="00136E0E" w:rsidRDefault="002A75B2" w:rsidP="009F2805">
      <w:pPr>
        <w:pStyle w:val="ListBullet"/>
      </w:pPr>
      <w:r w:rsidRPr="00136E0E">
        <w:t xml:space="preserve">This experience focuses on science educators. You might adapt this activity to encourage participants to create representations of educators who support math, computer science, the arts, or technology. </w:t>
      </w:r>
    </w:p>
    <w:p w14:paraId="555B63C2" w14:textId="021B8F67" w:rsidR="00C11A54" w:rsidRPr="00136E0E" w:rsidRDefault="00B577CE" w:rsidP="00B577CE">
      <w:pPr>
        <w:pStyle w:val="Heading2"/>
      </w:pPr>
      <w:r w:rsidRPr="00136E0E">
        <w:t>SLIDE</w:t>
      </w:r>
      <w:r w:rsidR="006F24EF" w:rsidRPr="00136E0E">
        <w:t xml:space="preserve"> 1</w:t>
      </w:r>
      <w:r w:rsidR="002E3E41" w:rsidRPr="00136E0E">
        <w:t>3</w:t>
      </w:r>
      <w:r w:rsidR="006F24EF" w:rsidRPr="00136E0E">
        <w:t>: Reflect: My Identity as a STEAM Educator</w:t>
      </w:r>
    </w:p>
    <w:p w14:paraId="2F35F7DD" w14:textId="7B29F404" w:rsidR="006B7E81" w:rsidRPr="00136E0E" w:rsidRDefault="006B7E81" w:rsidP="00D87967">
      <w:pPr>
        <w:pStyle w:val="thumbnail"/>
      </w:pPr>
      <w:r w:rsidRPr="00136E0E">
        <w:rPr>
          <w:noProof/>
        </w:rPr>
        <w:drawing>
          <wp:inline distT="0" distB="0" distL="0" distR="0" wp14:anchorId="13832F59" wp14:editId="56AD8D7F">
            <wp:extent cx="3251200" cy="1828800"/>
            <wp:effectExtent l="19050" t="19050" r="25400" b="19050"/>
            <wp:docPr id="9165295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2954" name="Picture 1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E5C21D8" w14:textId="27BA5AD5" w:rsidR="00C11A54" w:rsidRPr="00136E0E" w:rsidRDefault="00C11A54" w:rsidP="00B577CE">
      <w:pPr>
        <w:pStyle w:val="BodyText"/>
      </w:pPr>
      <w:r w:rsidRPr="00136E0E">
        <w:rPr>
          <w:b/>
          <w:bCs/>
        </w:rPr>
        <w:t>Time:</w:t>
      </w:r>
      <w:r w:rsidRPr="00136E0E">
        <w:t xml:space="preserve"> 5 minutes</w:t>
      </w:r>
    </w:p>
    <w:p w14:paraId="09AD244A" w14:textId="0916130A" w:rsidR="00C11A54" w:rsidRPr="00136E0E" w:rsidRDefault="00C11A54" w:rsidP="00B577CE">
      <w:pPr>
        <w:pStyle w:val="Heading3"/>
      </w:pPr>
      <w:r w:rsidRPr="00136E0E">
        <w:t>Talking Points</w:t>
      </w:r>
    </w:p>
    <w:p w14:paraId="35FF3EE7" w14:textId="21AF447B" w:rsidR="006649F6" w:rsidRPr="00136E0E" w:rsidRDefault="006649F6" w:rsidP="009F2805">
      <w:pPr>
        <w:pStyle w:val="ListBullet"/>
      </w:pPr>
      <w:r w:rsidRPr="00136E0E">
        <w:t>Let’s t</w:t>
      </w:r>
      <w:r w:rsidR="00382DCC" w:rsidRPr="00136E0E">
        <w:t xml:space="preserve">hink </w:t>
      </w:r>
      <w:r w:rsidRPr="00136E0E">
        <w:t xml:space="preserve">more deeply about our </w:t>
      </w:r>
      <w:r w:rsidR="00A9728D" w:rsidRPr="00136E0E">
        <w:t xml:space="preserve">representations </w:t>
      </w:r>
      <w:r w:rsidRPr="00136E0E">
        <w:t xml:space="preserve">of science educators. </w:t>
      </w:r>
    </w:p>
    <w:p w14:paraId="2FB549AB" w14:textId="66F1004A" w:rsidR="00C03DB7" w:rsidRPr="00136E0E" w:rsidRDefault="00FD4E13" w:rsidP="009F2805">
      <w:pPr>
        <w:pStyle w:val="ListBullet"/>
      </w:pPr>
      <w:r w:rsidRPr="00136E0E">
        <w:t>In what ways does the person you drew represent your identity and how you view yourself as an educator?</w:t>
      </w:r>
    </w:p>
    <w:p w14:paraId="7C0E4890" w14:textId="77777777" w:rsidR="00C03DB7" w:rsidRPr="00136E0E" w:rsidRDefault="00C03DB7" w:rsidP="009F2805">
      <w:pPr>
        <w:pStyle w:val="ListBullet"/>
      </w:pPr>
      <w:r w:rsidRPr="00136E0E">
        <w:t xml:space="preserve">In what ways does the person you drew differ from you and how you identify yourself? </w:t>
      </w:r>
    </w:p>
    <w:p w14:paraId="36E10C74" w14:textId="53711DF2" w:rsidR="00C03DB7" w:rsidRPr="00136E0E" w:rsidRDefault="00C03DB7" w:rsidP="009F2805">
      <w:pPr>
        <w:pStyle w:val="ListBullet"/>
      </w:pPr>
      <w:r w:rsidRPr="00136E0E">
        <w:lastRenderedPageBreak/>
        <w:t xml:space="preserve">Consider why there are differences or similarities between yourself and the way you represented a science educator. </w:t>
      </w:r>
    </w:p>
    <w:p w14:paraId="2E8F92C2" w14:textId="72093385" w:rsidR="00382DCC" w:rsidRPr="00136E0E" w:rsidRDefault="00382DCC" w:rsidP="009F2805">
      <w:pPr>
        <w:pStyle w:val="ListBullet"/>
      </w:pPr>
      <w:r w:rsidRPr="00136E0E">
        <w:t>[Provide time for participants to reflect. Invite participants to make notes on ways they are similar to or different from their drawing.]</w:t>
      </w:r>
    </w:p>
    <w:p w14:paraId="70C50E81" w14:textId="5BC5B919" w:rsidR="006649F6" w:rsidRPr="00136E0E" w:rsidRDefault="4A6B67E4" w:rsidP="009F2805">
      <w:pPr>
        <w:pStyle w:val="ListBullet"/>
      </w:pPr>
      <w:r w:rsidRPr="00136E0E">
        <w:t xml:space="preserve">[Encourage a few volunteers to share with the </w:t>
      </w:r>
      <w:r w:rsidR="009B3DF3" w:rsidRPr="00136E0E">
        <w:t>larger</w:t>
      </w:r>
      <w:r w:rsidRPr="00136E0E">
        <w:t xml:space="preserve"> group.]</w:t>
      </w:r>
    </w:p>
    <w:p w14:paraId="21ED29B5" w14:textId="0870D953" w:rsidR="4A6B67E4" w:rsidRPr="00136E0E" w:rsidRDefault="00B577CE" w:rsidP="00B577CE">
      <w:pPr>
        <w:pStyle w:val="Heading2"/>
      </w:pPr>
      <w:r w:rsidRPr="00136E0E">
        <w:t>SLIDE</w:t>
      </w:r>
      <w:r w:rsidR="713588BC" w:rsidRPr="00136E0E">
        <w:t xml:space="preserve"> 1</w:t>
      </w:r>
      <w:r w:rsidR="002E3E41" w:rsidRPr="00136E0E">
        <w:t>4</w:t>
      </w:r>
      <w:r w:rsidR="713588BC" w:rsidRPr="00136E0E">
        <w:t>: Identities Evolve and Change</w:t>
      </w:r>
    </w:p>
    <w:p w14:paraId="2F090FE0" w14:textId="2D09A0E8" w:rsidR="006B7E81" w:rsidRPr="00136E0E" w:rsidRDefault="006B7E81" w:rsidP="00D87967">
      <w:pPr>
        <w:pStyle w:val="thumbnail"/>
      </w:pPr>
      <w:r w:rsidRPr="00136E0E">
        <w:rPr>
          <w:noProof/>
        </w:rPr>
        <w:drawing>
          <wp:inline distT="0" distB="0" distL="0" distR="0" wp14:anchorId="656EA491" wp14:editId="15A34250">
            <wp:extent cx="3251200" cy="1828800"/>
            <wp:effectExtent l="19050" t="19050" r="25400" b="19050"/>
            <wp:docPr id="20373048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489" name="Picture 1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89AAFDD" w14:textId="539F5CDB" w:rsidR="00382DCC" w:rsidRPr="00136E0E" w:rsidRDefault="713588BC" w:rsidP="00B577CE">
      <w:pPr>
        <w:pStyle w:val="Heading3"/>
      </w:pPr>
      <w:r w:rsidRPr="00136E0E">
        <w:t xml:space="preserve">Talking </w:t>
      </w:r>
      <w:r w:rsidR="00B577CE" w:rsidRPr="00136E0E">
        <w:t>P</w:t>
      </w:r>
      <w:r w:rsidRPr="00136E0E">
        <w:t>oints</w:t>
      </w:r>
    </w:p>
    <w:p w14:paraId="2A2D9DA6" w14:textId="1072580C" w:rsidR="00382DCC" w:rsidRPr="00136E0E" w:rsidRDefault="713588BC" w:rsidP="009F2805">
      <w:pPr>
        <w:pStyle w:val="ListBullet"/>
      </w:pPr>
      <w:r w:rsidRPr="00136E0E">
        <w:t xml:space="preserve">There are many ways to be a science educator. Some of you may have connected closely to your </w:t>
      </w:r>
      <w:r w:rsidR="005E5DAA" w:rsidRPr="00136E0E">
        <w:t>representation</w:t>
      </w:r>
      <w:r w:rsidRPr="00136E0E">
        <w:t xml:space="preserve">. Others may feel disconnected from your </w:t>
      </w:r>
      <w:r w:rsidR="005E5DAA" w:rsidRPr="00136E0E">
        <w:t>representation</w:t>
      </w:r>
      <w:r w:rsidRPr="00136E0E">
        <w:t xml:space="preserve">. </w:t>
      </w:r>
    </w:p>
    <w:p w14:paraId="75A66910" w14:textId="4BF2768E" w:rsidR="00A272CC" w:rsidRPr="00136E0E" w:rsidRDefault="48EAF3E2" w:rsidP="009F2805">
      <w:pPr>
        <w:pStyle w:val="ListBullet"/>
      </w:pPr>
      <w:r w:rsidRPr="00136E0E">
        <w:t xml:space="preserve">Unfortunately, many early childhood educators do not feel prepared to support </w:t>
      </w:r>
      <w:r w:rsidR="00567043" w:rsidRPr="00136E0E">
        <w:t>science or STEAM</w:t>
      </w:r>
      <w:r w:rsidRPr="00136E0E">
        <w:t xml:space="preserve"> learning (Corp et</w:t>
      </w:r>
      <w:r w:rsidR="001D41CD" w:rsidRPr="00136E0E">
        <w:t> </w:t>
      </w:r>
      <w:r w:rsidRPr="00136E0E">
        <w:t xml:space="preserve">al., 2020; </w:t>
      </w:r>
      <w:proofErr w:type="spellStart"/>
      <w:r w:rsidRPr="00136E0E">
        <w:t>Shernoff</w:t>
      </w:r>
      <w:proofErr w:type="spellEnd"/>
      <w:r w:rsidRPr="00136E0E">
        <w:t xml:space="preserve"> et</w:t>
      </w:r>
      <w:r w:rsidR="001D41CD" w:rsidRPr="00136E0E">
        <w:t> </w:t>
      </w:r>
      <w:r w:rsidRPr="00136E0E">
        <w:t>al., 2017), and many do not see themselves as STEAM educators (</w:t>
      </w:r>
      <w:proofErr w:type="spellStart"/>
      <w:r w:rsidRPr="00136E0E">
        <w:t>Karaolis</w:t>
      </w:r>
      <w:proofErr w:type="spellEnd"/>
      <w:r w:rsidRPr="00136E0E">
        <w:t xml:space="preserve"> &amp; Philippou, 2019). </w:t>
      </w:r>
    </w:p>
    <w:p w14:paraId="0C198CD1" w14:textId="232346D4" w:rsidR="00A272CC" w:rsidRPr="00136E0E" w:rsidRDefault="713588BC" w:rsidP="009F2805">
      <w:pPr>
        <w:pStyle w:val="ListBullet"/>
      </w:pPr>
      <w:bookmarkStart w:id="1" w:name="_Hlk195792629"/>
      <w:r w:rsidRPr="00136E0E">
        <w:t xml:space="preserve">What is exciting, however, is that educators’ identities are </w:t>
      </w:r>
      <w:proofErr w:type="gramStart"/>
      <w:r w:rsidRPr="00136E0E">
        <w:t>dynamic</w:t>
      </w:r>
      <w:r w:rsidR="00421966" w:rsidRPr="00136E0E">
        <w:t>—</w:t>
      </w:r>
      <w:r w:rsidRPr="00136E0E">
        <w:t>they</w:t>
      </w:r>
      <w:proofErr w:type="gramEnd"/>
      <w:r w:rsidRPr="00136E0E">
        <w:t xml:space="preserve"> change over time as a result of changes in feelings</w:t>
      </w:r>
      <w:r w:rsidR="00263A1C" w:rsidRPr="00136E0E">
        <w:t xml:space="preserve"> and experiences</w:t>
      </w:r>
      <w:r w:rsidRPr="00136E0E">
        <w:t xml:space="preserve"> (</w:t>
      </w:r>
      <w:proofErr w:type="spellStart"/>
      <w:r w:rsidR="007767BA" w:rsidRPr="00136E0E">
        <w:t>Deneroff</w:t>
      </w:r>
      <w:proofErr w:type="spellEnd"/>
      <w:r w:rsidR="007767BA" w:rsidRPr="00136E0E">
        <w:t xml:space="preserve">, 2016; </w:t>
      </w:r>
      <w:r w:rsidRPr="00136E0E">
        <w:t xml:space="preserve">Rodgers &amp; Scott, 2008; Van Veen &amp; Sleegers, 2006). </w:t>
      </w:r>
    </w:p>
    <w:p w14:paraId="33FD75A5" w14:textId="74C716AB" w:rsidR="00C11A54" w:rsidRPr="00136E0E" w:rsidRDefault="00A272CC" w:rsidP="009F2805">
      <w:pPr>
        <w:pStyle w:val="ListBullet"/>
      </w:pPr>
      <w:r w:rsidRPr="00136E0E">
        <w:t xml:space="preserve">STEAM </w:t>
      </w:r>
      <w:r w:rsidR="00F01B5F" w:rsidRPr="00136E0E">
        <w:t xml:space="preserve">educators’ </w:t>
      </w:r>
      <w:r w:rsidRPr="00136E0E">
        <w:t xml:space="preserve">identity development is an ongoing process aided by </w:t>
      </w:r>
    </w:p>
    <w:p w14:paraId="1862CA71" w14:textId="472D328C" w:rsidR="00C11A54" w:rsidRPr="00136E0E" w:rsidRDefault="00A272CC" w:rsidP="00B00ABF">
      <w:pPr>
        <w:pStyle w:val="ListBullet2"/>
        <w:numPr>
          <w:ilvl w:val="0"/>
          <w:numId w:val="130"/>
        </w:numPr>
      </w:pPr>
      <w:r w:rsidRPr="00136E0E">
        <w:t xml:space="preserve">reflecting on </w:t>
      </w:r>
      <w:r w:rsidR="00421966" w:rsidRPr="00136E0E">
        <w:t xml:space="preserve">your </w:t>
      </w:r>
      <w:r w:rsidRPr="00136E0E">
        <w:t>own thoughts, feelings, and experiences (Beauchamp &amp; Thomas, 2009</w:t>
      </w:r>
      <w:proofErr w:type="gramStart"/>
      <w:r w:rsidRPr="00136E0E">
        <w:t>)</w:t>
      </w:r>
      <w:r w:rsidR="00C11A54" w:rsidRPr="00136E0E">
        <w:t>;</w:t>
      </w:r>
      <w:proofErr w:type="gramEnd"/>
    </w:p>
    <w:p w14:paraId="19E1475D" w14:textId="5B87893B" w:rsidR="00F01B5F" w:rsidRPr="00136E0E" w:rsidRDefault="00A272CC" w:rsidP="00B00ABF">
      <w:pPr>
        <w:pStyle w:val="ListBullet2"/>
        <w:numPr>
          <w:ilvl w:val="0"/>
          <w:numId w:val="130"/>
        </w:numPr>
      </w:pPr>
      <w:r w:rsidRPr="00136E0E">
        <w:t xml:space="preserve">engaging in professional </w:t>
      </w:r>
      <w:proofErr w:type="gramStart"/>
      <w:r w:rsidRPr="00136E0E">
        <w:t>learning</w:t>
      </w:r>
      <w:r w:rsidR="00C11A54" w:rsidRPr="00136E0E">
        <w:t>;</w:t>
      </w:r>
      <w:proofErr w:type="gramEnd"/>
    </w:p>
    <w:p w14:paraId="589DB2A8" w14:textId="78A90AE2" w:rsidR="00C03DB7" w:rsidRPr="00136E0E" w:rsidRDefault="00A272CC" w:rsidP="00B00ABF">
      <w:pPr>
        <w:pStyle w:val="ListBullet2"/>
        <w:numPr>
          <w:ilvl w:val="0"/>
          <w:numId w:val="130"/>
        </w:numPr>
        <w:rPr>
          <w:rFonts w:cs="Poppins"/>
        </w:rPr>
      </w:pPr>
      <w:r w:rsidRPr="00136E0E">
        <w:t xml:space="preserve">exploring STEAM experiences with the children in </w:t>
      </w:r>
      <w:r w:rsidR="00171D6C" w:rsidRPr="00136E0E">
        <w:t xml:space="preserve">your learning </w:t>
      </w:r>
      <w:r w:rsidRPr="00136E0E">
        <w:t>settings (El</w:t>
      </w:r>
      <w:r w:rsidR="001D41CD" w:rsidRPr="00136E0E">
        <w:t> </w:t>
      </w:r>
      <w:proofErr w:type="spellStart"/>
      <w:r w:rsidRPr="00136E0E">
        <w:t>Nagdi</w:t>
      </w:r>
      <w:proofErr w:type="spellEnd"/>
      <w:r w:rsidRPr="00136E0E">
        <w:t xml:space="preserve"> et</w:t>
      </w:r>
      <w:r w:rsidR="001D41CD" w:rsidRPr="00136E0E">
        <w:t> </w:t>
      </w:r>
      <w:r w:rsidRPr="00136E0E">
        <w:t>al.,</w:t>
      </w:r>
      <w:r w:rsidR="001D41CD" w:rsidRPr="00136E0E">
        <w:t xml:space="preserve"> </w:t>
      </w:r>
      <w:hyperlink r:id="rId21" w:anchor="ref-CR25" w:tooltip="El Nagdi, M., Leammukda, F., &amp; Roehrig, G. (2018). Developing identities of STEM teachers at emerging STEM schools. International Journal of STEM Education, 5, Article 36. &#10;                  https://doi.org/10.1186/s40594-018-0136-1&#10;                  &#10;        " w:history="1">
        <w:r w:rsidRPr="00136E0E">
          <w:t>2018</w:t>
        </w:r>
      </w:hyperlink>
      <w:r w:rsidRPr="00136E0E">
        <w:t>)</w:t>
      </w:r>
      <w:r w:rsidR="00C03DB7" w:rsidRPr="00136E0E">
        <w:t>; and</w:t>
      </w:r>
      <w:r w:rsidR="00C03DB7" w:rsidRPr="00136E0E">
        <w:rPr>
          <w:rFonts w:cs="Poppins"/>
        </w:rPr>
        <w:t xml:space="preserve"> </w:t>
      </w:r>
    </w:p>
    <w:p w14:paraId="4B3BE719" w14:textId="5D37626C" w:rsidR="00A272CC" w:rsidRPr="00136E0E" w:rsidRDefault="007A1D01" w:rsidP="00B00ABF">
      <w:pPr>
        <w:pStyle w:val="ListBullet2"/>
        <w:numPr>
          <w:ilvl w:val="0"/>
          <w:numId w:val="130"/>
        </w:numPr>
      </w:pPr>
      <w:r w:rsidRPr="00136E0E">
        <w:t>intentionally integrating your identit</w:t>
      </w:r>
      <w:r w:rsidR="00281494" w:rsidRPr="00136E0E">
        <w:t>y</w:t>
      </w:r>
      <w:r w:rsidR="008673F4" w:rsidRPr="00136E0E">
        <w:t>—</w:t>
      </w:r>
      <w:r w:rsidRPr="00136E0E">
        <w:t>home language, cultural practices, and lived experiences</w:t>
      </w:r>
      <w:r w:rsidR="008673F4" w:rsidRPr="00136E0E">
        <w:t>—</w:t>
      </w:r>
      <w:r w:rsidRPr="00136E0E">
        <w:t>and th</w:t>
      </w:r>
      <w:r w:rsidR="00281494" w:rsidRPr="00136E0E">
        <w:t xml:space="preserve">e identity </w:t>
      </w:r>
      <w:r w:rsidRPr="00136E0E">
        <w:t>of the children in you setting into STEAM learning</w:t>
      </w:r>
      <w:r w:rsidR="00C03DB7" w:rsidRPr="00136E0E">
        <w:t xml:space="preserve">. </w:t>
      </w:r>
    </w:p>
    <w:p w14:paraId="70D69A72" w14:textId="4DD1AAA9" w:rsidR="007767BA" w:rsidRPr="00136E0E" w:rsidRDefault="00B577CE" w:rsidP="00B577CE">
      <w:pPr>
        <w:pStyle w:val="Heading2"/>
      </w:pPr>
      <w:r w:rsidRPr="00136E0E">
        <w:lastRenderedPageBreak/>
        <w:t xml:space="preserve">SLIDE </w:t>
      </w:r>
      <w:r w:rsidR="007767BA" w:rsidRPr="00136E0E">
        <w:t xml:space="preserve">15: </w:t>
      </w:r>
      <w:r w:rsidR="00FD6451" w:rsidRPr="00136E0E">
        <w:t xml:space="preserve">Being a </w:t>
      </w:r>
      <w:r w:rsidR="007767BA" w:rsidRPr="00136E0E">
        <w:t>STEAM Educator</w:t>
      </w:r>
    </w:p>
    <w:p w14:paraId="4D2219A4" w14:textId="6C121287" w:rsidR="006B7E81" w:rsidRPr="00136E0E" w:rsidRDefault="006B7E81" w:rsidP="00D87967">
      <w:pPr>
        <w:pStyle w:val="thumbnail"/>
      </w:pPr>
      <w:r w:rsidRPr="00136E0E">
        <w:rPr>
          <w:noProof/>
        </w:rPr>
        <w:drawing>
          <wp:inline distT="0" distB="0" distL="0" distR="0" wp14:anchorId="0C5DBB22" wp14:editId="5F8FA866">
            <wp:extent cx="3251200" cy="1828800"/>
            <wp:effectExtent l="19050" t="19050" r="25400" b="19050"/>
            <wp:docPr id="2139882240"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82240" name="Picture 18">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E15FA29" w14:textId="77777777" w:rsidR="008217B4" w:rsidRPr="00136E0E" w:rsidRDefault="008217B4" w:rsidP="00B577CE">
      <w:pPr>
        <w:pStyle w:val="Heading3"/>
      </w:pPr>
      <w:r w:rsidRPr="00136E0E">
        <w:t>Talking Points</w:t>
      </w:r>
    </w:p>
    <w:p w14:paraId="50718E8A" w14:textId="7A9DAC85" w:rsidR="007767BA" w:rsidRPr="00136E0E" w:rsidRDefault="007767BA" w:rsidP="009F2805">
      <w:pPr>
        <w:pStyle w:val="ListBullet"/>
      </w:pPr>
      <w:r w:rsidRPr="00136E0E">
        <w:t xml:space="preserve">We have </w:t>
      </w:r>
      <w:r w:rsidR="005E5DAA" w:rsidRPr="00136E0E">
        <w:t xml:space="preserve">explored </w:t>
      </w:r>
      <w:r w:rsidRPr="00136E0E">
        <w:t>our identities as STEAM learners and educators through reflection and discussion about our thoughts, feelings, and experiences with science and STEAM.</w:t>
      </w:r>
    </w:p>
    <w:p w14:paraId="2F762F5B" w14:textId="1A34C768" w:rsidR="007767BA" w:rsidRPr="00136E0E" w:rsidRDefault="007767BA" w:rsidP="009F2805">
      <w:pPr>
        <w:pStyle w:val="ListBullet"/>
      </w:pPr>
      <w:r w:rsidRPr="00136E0E">
        <w:t xml:space="preserve">As you consider your </w:t>
      </w:r>
      <w:r w:rsidR="005E5DAA" w:rsidRPr="00136E0E">
        <w:t>representation</w:t>
      </w:r>
      <w:r w:rsidRPr="00136E0E">
        <w:t xml:space="preserve"> of what a science educator should be, remember that there </w:t>
      </w:r>
      <w:r w:rsidR="00A9728D" w:rsidRPr="00136E0E">
        <w:t>are many</w:t>
      </w:r>
      <w:r w:rsidRPr="00136E0E">
        <w:t xml:space="preserve"> way</w:t>
      </w:r>
      <w:r w:rsidR="00A9728D" w:rsidRPr="00136E0E">
        <w:t>s</w:t>
      </w:r>
      <w:r w:rsidRPr="00136E0E">
        <w:t xml:space="preserve"> to be an early </w:t>
      </w:r>
      <w:r w:rsidR="00F05EE5" w:rsidRPr="00136E0E">
        <w:t xml:space="preserve">STEAM </w:t>
      </w:r>
      <w:r w:rsidRPr="00136E0E">
        <w:t>educator.</w:t>
      </w:r>
    </w:p>
    <w:p w14:paraId="64038D20" w14:textId="652BF700" w:rsidR="007767BA" w:rsidRPr="00136E0E" w:rsidRDefault="007767BA" w:rsidP="009F2805">
      <w:pPr>
        <w:pStyle w:val="ListBullet"/>
      </w:pPr>
      <w:r w:rsidRPr="00136E0E">
        <w:t xml:space="preserve">In early education, </w:t>
      </w:r>
      <w:r w:rsidR="00A9728D" w:rsidRPr="00136E0E">
        <w:t>a</w:t>
      </w:r>
      <w:r w:rsidRPr="00136E0E">
        <w:t xml:space="preserve"> good STEAM educator is curious about the world, asks questions, and explores alongside children. </w:t>
      </w:r>
      <w:r w:rsidR="00A9728D" w:rsidRPr="00136E0E">
        <w:t xml:space="preserve">You do not have to know everything about </w:t>
      </w:r>
      <w:r w:rsidR="00F05EE5" w:rsidRPr="00136E0E">
        <w:t>STEAM</w:t>
      </w:r>
      <w:r w:rsidR="00A9728D" w:rsidRPr="00136E0E">
        <w:t>.</w:t>
      </w:r>
      <w:r w:rsidR="004537F6" w:rsidRPr="00136E0E">
        <w:t xml:space="preserve"> You can serve as a role model for children of what it means to participate and belong in STEAM.</w:t>
      </w:r>
    </w:p>
    <w:p w14:paraId="7749E102" w14:textId="3534E52F" w:rsidR="007767BA" w:rsidRPr="00136E0E" w:rsidRDefault="00057C0E" w:rsidP="009F2805">
      <w:pPr>
        <w:pStyle w:val="ListBullet"/>
      </w:pPr>
      <w:r w:rsidRPr="00136E0E">
        <w:t>For those who might have felt disconnected from your representation of what a science educator should be, w</w:t>
      </w:r>
      <w:r w:rsidR="007767BA" w:rsidRPr="00136E0E">
        <w:t xml:space="preserve">e invite you to allow your </w:t>
      </w:r>
      <w:r w:rsidR="005E5DAA" w:rsidRPr="00136E0E">
        <w:t>representation</w:t>
      </w:r>
      <w:r w:rsidR="007767BA" w:rsidRPr="00136E0E">
        <w:t xml:space="preserve"> to transform into </w:t>
      </w:r>
      <w:r w:rsidR="00D841FC" w:rsidRPr="00136E0E">
        <w:t>a representation</w:t>
      </w:r>
      <w:r w:rsidR="007767BA" w:rsidRPr="00136E0E">
        <w:t xml:space="preserve"> of who you are, and can be, as </w:t>
      </w:r>
      <w:r w:rsidR="00421966" w:rsidRPr="00136E0E">
        <w:t xml:space="preserve">a </w:t>
      </w:r>
      <w:r w:rsidR="007767BA" w:rsidRPr="00136E0E">
        <w:t>STEAM educator.</w:t>
      </w:r>
    </w:p>
    <w:p w14:paraId="3BE91BD2" w14:textId="3DE51497" w:rsidR="00057C0E" w:rsidRPr="00136E0E" w:rsidRDefault="00057C0E" w:rsidP="009F2805">
      <w:pPr>
        <w:pStyle w:val="ListBullet"/>
      </w:pPr>
      <w:r w:rsidRPr="00136E0E">
        <w:t xml:space="preserve">For those who felt connected with their representation, we invite you to further build on these ideas and integrate more of yourself into your role as a STEAM educator. </w:t>
      </w:r>
    </w:p>
    <w:bookmarkEnd w:id="1"/>
    <w:p w14:paraId="22284E00" w14:textId="07DA6A37" w:rsidR="00037A87" w:rsidRPr="00136E0E" w:rsidRDefault="00B577CE" w:rsidP="00B577CE">
      <w:pPr>
        <w:pStyle w:val="Heading2"/>
      </w:pPr>
      <w:r w:rsidRPr="00136E0E">
        <w:lastRenderedPageBreak/>
        <w:t>SLIDE</w:t>
      </w:r>
      <w:r w:rsidR="713588BC" w:rsidRPr="00136E0E">
        <w:t xml:space="preserve"> 1</w:t>
      </w:r>
      <w:r w:rsidR="00F0045C" w:rsidRPr="00136E0E">
        <w:t>6</w:t>
      </w:r>
      <w:r w:rsidR="713588BC" w:rsidRPr="00136E0E">
        <w:t xml:space="preserve">: Who </w:t>
      </w:r>
      <w:r w:rsidR="007F2ED6" w:rsidRPr="00136E0E">
        <w:t xml:space="preserve">belongs </w:t>
      </w:r>
      <w:r w:rsidR="713588BC" w:rsidRPr="00136E0E">
        <w:t>in STEAM?</w:t>
      </w:r>
    </w:p>
    <w:p w14:paraId="031B7277" w14:textId="7EB591C6" w:rsidR="006B7E81" w:rsidRPr="00136E0E" w:rsidRDefault="006B7E81" w:rsidP="00D87967">
      <w:pPr>
        <w:pStyle w:val="thumbnail"/>
      </w:pPr>
      <w:r w:rsidRPr="00136E0E">
        <w:rPr>
          <w:noProof/>
        </w:rPr>
        <w:drawing>
          <wp:inline distT="0" distB="0" distL="0" distR="0" wp14:anchorId="16A663A0" wp14:editId="12F565F5">
            <wp:extent cx="3251200" cy="1828800"/>
            <wp:effectExtent l="19050" t="19050" r="25400" b="19050"/>
            <wp:docPr id="146715074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50748" name="Picture 2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6B36FC8" w14:textId="77777777" w:rsidR="00C11A54" w:rsidRPr="00136E0E" w:rsidRDefault="0044673B" w:rsidP="00B577CE">
      <w:pPr>
        <w:pStyle w:val="Heading3"/>
      </w:pPr>
      <w:r w:rsidRPr="00136E0E">
        <w:t>Talking Points</w:t>
      </w:r>
    </w:p>
    <w:p w14:paraId="74C450D3" w14:textId="59EF79E6" w:rsidR="0044673B" w:rsidRPr="00136E0E" w:rsidRDefault="0044673B" w:rsidP="009F2805">
      <w:pPr>
        <w:pStyle w:val="ListBullet"/>
        <w:rPr>
          <w:b/>
          <w:bCs/>
        </w:rPr>
      </w:pPr>
      <w:r w:rsidRPr="00136E0E">
        <w:t>Now</w:t>
      </w:r>
      <w:r w:rsidR="007F2ED6" w:rsidRPr="00136E0E">
        <w:t>,</w:t>
      </w:r>
      <w:r w:rsidRPr="00136E0E">
        <w:t xml:space="preserve"> we will take some time to consider thoughts and </w:t>
      </w:r>
      <w:r w:rsidR="00263A1C" w:rsidRPr="00136E0E">
        <w:t>beliefs</w:t>
      </w:r>
      <w:r w:rsidRPr="00136E0E">
        <w:t xml:space="preserve"> about who belongs in STEAM. </w:t>
      </w:r>
    </w:p>
    <w:p w14:paraId="5C65D4CC" w14:textId="77777777" w:rsidR="007E3C82" w:rsidRPr="00136E0E" w:rsidRDefault="007E3C82" w:rsidP="009F2805">
      <w:pPr>
        <w:pStyle w:val="ListBullet"/>
        <w:rPr>
          <w:b/>
          <w:bCs/>
        </w:rPr>
      </w:pPr>
      <w:r w:rsidRPr="00136E0E">
        <w:t xml:space="preserve">Let’s think about where feelings of belonging might stem from. </w:t>
      </w:r>
    </w:p>
    <w:p w14:paraId="06C4DB58" w14:textId="34B69B05" w:rsidR="006A4BEE" w:rsidRPr="00136E0E" w:rsidRDefault="006A4BEE" w:rsidP="009F2805">
      <w:pPr>
        <w:pStyle w:val="ListBullet"/>
        <w:rPr>
          <w:b/>
          <w:bCs/>
        </w:rPr>
      </w:pPr>
      <w:r w:rsidRPr="00136E0E">
        <w:t>How does STE</w:t>
      </w:r>
      <w:r w:rsidR="007E3C82" w:rsidRPr="00136E0E">
        <w:t>A</w:t>
      </w:r>
      <w:r w:rsidRPr="00136E0E">
        <w:t xml:space="preserve">M identity connect to </w:t>
      </w:r>
      <w:r w:rsidR="007E3C82" w:rsidRPr="00136E0E">
        <w:t xml:space="preserve">feelings of </w:t>
      </w:r>
      <w:r w:rsidRPr="00136E0E">
        <w:t>belonging</w:t>
      </w:r>
      <w:r w:rsidR="007E3C82" w:rsidRPr="00136E0E">
        <w:t xml:space="preserve"> in STEAM</w:t>
      </w:r>
      <w:r w:rsidRPr="00136E0E">
        <w:t xml:space="preserve">? </w:t>
      </w:r>
      <w:r w:rsidR="007E3C82" w:rsidRPr="00136E0E">
        <w:t>In what ways might</w:t>
      </w:r>
      <w:r w:rsidRPr="00136E0E">
        <w:t xml:space="preserve"> they influence each other? </w:t>
      </w:r>
    </w:p>
    <w:p w14:paraId="244A90F0" w14:textId="7AACC3AF" w:rsidR="006A4BEE" w:rsidRPr="00136E0E" w:rsidRDefault="006A4BEE" w:rsidP="009F2805">
      <w:pPr>
        <w:pStyle w:val="ListBullet"/>
        <w:rPr>
          <w:b/>
          <w:bCs/>
        </w:rPr>
      </w:pPr>
      <w:r w:rsidRPr="00136E0E">
        <w:t>[Encourage small groups to share. Then, invite a few volunteers to share with the larger group.]</w:t>
      </w:r>
    </w:p>
    <w:p w14:paraId="0A97AA39" w14:textId="2752C8C3" w:rsidR="006A4BEE" w:rsidRPr="00136E0E" w:rsidRDefault="006A4BEE" w:rsidP="009F2805">
      <w:pPr>
        <w:pStyle w:val="ListBullet"/>
        <w:rPr>
          <w:b/>
          <w:bCs/>
        </w:rPr>
      </w:pPr>
      <w:r w:rsidRPr="00136E0E">
        <w:t xml:space="preserve">Thank you for sharing some ideas about ways identity connects to </w:t>
      </w:r>
      <w:r w:rsidR="00A012B5">
        <w:t xml:space="preserve">feelings of </w:t>
      </w:r>
      <w:r w:rsidRPr="00136E0E">
        <w:t xml:space="preserve">belonging. </w:t>
      </w:r>
    </w:p>
    <w:p w14:paraId="16F1F3F9" w14:textId="230525B3" w:rsidR="006A4BEE" w:rsidRPr="00136E0E" w:rsidRDefault="006A4BEE" w:rsidP="009F2805">
      <w:pPr>
        <w:pStyle w:val="ListBullet"/>
      </w:pPr>
      <w:r w:rsidRPr="00136E0E">
        <w:t>When children or educators see their cultural, personal, or community identities affirmed in STEAM spaces, they are more likely to feel that they belong there.</w:t>
      </w:r>
    </w:p>
    <w:p w14:paraId="5FA9C96A" w14:textId="3EB43D13" w:rsidR="006A4BEE" w:rsidRPr="00136E0E" w:rsidRDefault="007E28E1" w:rsidP="009F2805">
      <w:pPr>
        <w:pStyle w:val="ListBullet"/>
      </w:pPr>
      <w:r w:rsidRPr="00136E0E">
        <w:t>At the same time, a</w:t>
      </w:r>
      <w:r w:rsidR="006A4BEE" w:rsidRPr="00136E0E">
        <w:t xml:space="preserve"> strong sense of belonging in STE</w:t>
      </w:r>
      <w:r w:rsidR="007E3C82" w:rsidRPr="00136E0E">
        <w:t>A</w:t>
      </w:r>
      <w:r w:rsidR="006A4BEE" w:rsidRPr="00136E0E">
        <w:t>M can reinforce and expand one’s STE</w:t>
      </w:r>
      <w:r w:rsidR="007E3C82" w:rsidRPr="00136E0E">
        <w:t>A</w:t>
      </w:r>
      <w:r w:rsidR="006A4BEE" w:rsidRPr="00136E0E">
        <w:t>M identity—strengthening the confidence to persist, contribute, and innovate.</w:t>
      </w:r>
    </w:p>
    <w:p w14:paraId="308E9971" w14:textId="651F5110" w:rsidR="00720697" w:rsidRPr="00136E0E" w:rsidRDefault="00B577CE" w:rsidP="00B577CE">
      <w:pPr>
        <w:pStyle w:val="Heading2"/>
      </w:pPr>
      <w:r w:rsidRPr="00136E0E">
        <w:lastRenderedPageBreak/>
        <w:t>SLIDE</w:t>
      </w:r>
      <w:r w:rsidR="713588BC" w:rsidRPr="00136E0E">
        <w:t xml:space="preserve"> 1</w:t>
      </w:r>
      <w:r w:rsidR="00F0045C" w:rsidRPr="00136E0E">
        <w:t>7</w:t>
      </w:r>
      <w:r w:rsidR="713588BC" w:rsidRPr="00136E0E">
        <w:t>: Biases and Stereotypes</w:t>
      </w:r>
    </w:p>
    <w:p w14:paraId="271D0A7E" w14:textId="7BF1BEE1" w:rsidR="006B7E81" w:rsidRPr="00136E0E" w:rsidRDefault="006B7E81" w:rsidP="00D87967">
      <w:pPr>
        <w:pStyle w:val="thumbnail"/>
      </w:pPr>
      <w:r w:rsidRPr="00136E0E">
        <w:rPr>
          <w:noProof/>
        </w:rPr>
        <w:drawing>
          <wp:inline distT="0" distB="0" distL="0" distR="0" wp14:anchorId="0434C896" wp14:editId="3CDADA89">
            <wp:extent cx="3251200" cy="1828800"/>
            <wp:effectExtent l="19050" t="19050" r="25400" b="19050"/>
            <wp:docPr id="83901575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15751" name="Picture 2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575B0FC" w14:textId="20AD62A6" w:rsidR="00720697" w:rsidRPr="00136E0E" w:rsidRDefault="00720697" w:rsidP="00B577CE">
      <w:pPr>
        <w:pStyle w:val="Heading3"/>
      </w:pPr>
      <w:r w:rsidRPr="00136E0E">
        <w:t>Talking Points</w:t>
      </w:r>
    </w:p>
    <w:p w14:paraId="2E114953" w14:textId="77A67770" w:rsidR="00C97DB4" w:rsidRPr="00136E0E" w:rsidRDefault="00C97DB4" w:rsidP="009F2805">
      <w:pPr>
        <w:pStyle w:val="ListBullet"/>
      </w:pPr>
      <w:r w:rsidRPr="00136E0E">
        <w:t xml:space="preserve">As we discussed, our personal experiences contribute to our thoughts and feelings about STEAM. </w:t>
      </w:r>
    </w:p>
    <w:p w14:paraId="13C09C17" w14:textId="1384E543" w:rsidR="00720697" w:rsidRPr="00136E0E" w:rsidRDefault="00057C0E" w:rsidP="009F2805">
      <w:pPr>
        <w:pStyle w:val="ListBullet"/>
      </w:pPr>
      <w:r w:rsidRPr="00136E0E">
        <w:t>Access to resources, role models that connect with you, opportunities as well as b</w:t>
      </w:r>
      <w:r w:rsidR="00720697" w:rsidRPr="00136E0E">
        <w:t xml:space="preserve">iases and stereotypes </w:t>
      </w:r>
      <w:r w:rsidRPr="00136E0E">
        <w:t xml:space="preserve">can </w:t>
      </w:r>
      <w:r w:rsidR="00720697" w:rsidRPr="00136E0E">
        <w:t xml:space="preserve">also affect our </w:t>
      </w:r>
      <w:r w:rsidR="007E3C82" w:rsidRPr="00136E0E">
        <w:t xml:space="preserve">sense of identity and feelings of belonging in STEAM. </w:t>
      </w:r>
    </w:p>
    <w:p w14:paraId="5F30C8FD" w14:textId="6C0117BF" w:rsidR="00720697" w:rsidRPr="00136E0E" w:rsidRDefault="00720697" w:rsidP="009F2805">
      <w:pPr>
        <w:pStyle w:val="ListBullet"/>
      </w:pPr>
      <w:r w:rsidRPr="00136E0E">
        <w:t>Implicit biases are attitudes and beliefs we form without consciously knowing it. These biases can affect expectations, decisions, and interactions with children in our learning settings as we provide STEAM opportunities. They can also lead to behaviors that reinforce stereotypes.</w:t>
      </w:r>
    </w:p>
    <w:p w14:paraId="6D9B794F" w14:textId="2A85B96D" w:rsidR="00720697" w:rsidRPr="00136E0E" w:rsidRDefault="00720697" w:rsidP="009F2805">
      <w:pPr>
        <w:pStyle w:val="ListBullet"/>
      </w:pPr>
      <w:r w:rsidRPr="00136E0E">
        <w:t xml:space="preserve">Stereotypes </w:t>
      </w:r>
      <w:r w:rsidR="00F91E88" w:rsidRPr="00136E0E">
        <w:t xml:space="preserve">are widely held and oversimplified ideas of a particular type of person, group, or thing. Stereotypes </w:t>
      </w:r>
      <w:r w:rsidRPr="00136E0E">
        <w:t>are often based on biases about gender, race, culture, ethnicity, language, socioeconomic status, ability, and other factors. Stereotypes can influence our feelings and thoughts about STEAM throughout life.</w:t>
      </w:r>
    </w:p>
    <w:p w14:paraId="6C8CCE4E" w14:textId="063B849E" w:rsidR="007F641B" w:rsidRPr="00136E0E" w:rsidRDefault="00B577CE" w:rsidP="00B577CE">
      <w:pPr>
        <w:pStyle w:val="Heading2"/>
      </w:pPr>
      <w:r w:rsidRPr="00136E0E">
        <w:lastRenderedPageBreak/>
        <w:t>SLIDE</w:t>
      </w:r>
      <w:r w:rsidR="713588BC" w:rsidRPr="00136E0E">
        <w:t xml:space="preserve"> 1</w:t>
      </w:r>
      <w:r w:rsidR="00F0045C" w:rsidRPr="00136E0E">
        <w:t>8</w:t>
      </w:r>
      <w:r w:rsidR="713588BC" w:rsidRPr="00136E0E">
        <w:t xml:space="preserve">: </w:t>
      </w:r>
      <w:r w:rsidR="009956DB" w:rsidRPr="00136E0E">
        <w:t>Math</w:t>
      </w:r>
      <w:r w:rsidR="713588BC" w:rsidRPr="00136E0E">
        <w:t xml:space="preserve"> </w:t>
      </w:r>
      <w:r w:rsidR="000D5FC5" w:rsidRPr="00136E0E">
        <w:t>Myth</w:t>
      </w:r>
      <w:r w:rsidR="713588BC" w:rsidRPr="00136E0E">
        <w:t>s</w:t>
      </w:r>
    </w:p>
    <w:p w14:paraId="7B000E3D" w14:textId="4910086E" w:rsidR="006B7E81" w:rsidRPr="00136E0E" w:rsidRDefault="006B7E81" w:rsidP="00D87967">
      <w:pPr>
        <w:pStyle w:val="thumbnail"/>
      </w:pPr>
      <w:r w:rsidRPr="00136E0E">
        <w:rPr>
          <w:noProof/>
        </w:rPr>
        <w:drawing>
          <wp:inline distT="0" distB="0" distL="0" distR="0" wp14:anchorId="0720303E" wp14:editId="69B12D84">
            <wp:extent cx="3251200" cy="1828800"/>
            <wp:effectExtent l="19050" t="19050" r="25400" b="19050"/>
            <wp:docPr id="31218820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8208" name="Picture 2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0D38244" w14:textId="77777777" w:rsidR="007F641B" w:rsidRPr="00136E0E" w:rsidRDefault="007F641B" w:rsidP="00B577CE">
      <w:pPr>
        <w:pStyle w:val="Heading3"/>
      </w:pPr>
      <w:r w:rsidRPr="00136E0E">
        <w:t>Talking Points</w:t>
      </w:r>
    </w:p>
    <w:p w14:paraId="59B2B997" w14:textId="4D1AEBEE" w:rsidR="007F641B" w:rsidRPr="00136E0E" w:rsidRDefault="007F641B" w:rsidP="009F2805">
      <w:pPr>
        <w:pStyle w:val="ListBullet"/>
      </w:pPr>
      <w:r w:rsidRPr="00136E0E">
        <w:t>Stereotypes can influence our feelings and thoughts about science and math throughout life.</w:t>
      </w:r>
      <w:r w:rsidR="000D5FC5" w:rsidRPr="00136E0E">
        <w:t xml:space="preserve"> This can lead to myths about who can be a </w:t>
      </w:r>
      <w:r w:rsidR="009956DB" w:rsidRPr="00136E0E">
        <w:t xml:space="preserve">math and </w:t>
      </w:r>
      <w:r w:rsidR="000D5FC5" w:rsidRPr="00136E0E">
        <w:t xml:space="preserve">science learner and </w:t>
      </w:r>
      <w:r w:rsidR="00AC7925" w:rsidRPr="00136E0E">
        <w:t xml:space="preserve">how </w:t>
      </w:r>
      <w:r w:rsidR="000D5FC5" w:rsidRPr="00136E0E">
        <w:t>individuals participate in</w:t>
      </w:r>
      <w:r w:rsidR="009956DB" w:rsidRPr="00136E0E">
        <w:t xml:space="preserve"> math and</w:t>
      </w:r>
      <w:r w:rsidR="000D5FC5" w:rsidRPr="00136E0E">
        <w:t xml:space="preserve"> science. </w:t>
      </w:r>
      <w:r w:rsidRPr="00136E0E">
        <w:t>For example:</w:t>
      </w:r>
    </w:p>
    <w:p w14:paraId="22C42931" w14:textId="6C5BEF30" w:rsidR="007F641B" w:rsidRPr="00136E0E" w:rsidRDefault="009956DB" w:rsidP="00B00ABF">
      <w:pPr>
        <w:pStyle w:val="ListBullet2"/>
        <w:numPr>
          <w:ilvl w:val="0"/>
          <w:numId w:val="131"/>
        </w:numPr>
      </w:pPr>
      <w:r w:rsidRPr="00136E0E">
        <w:t>It is a myth that math ability is something we are born with or without.</w:t>
      </w:r>
      <w:r w:rsidR="00CC40E8" w:rsidRPr="00136E0E">
        <w:t xml:space="preserve"> </w:t>
      </w:r>
      <w:r w:rsidRPr="00136E0E">
        <w:t>The fact is that everyone can develop their math skills and positive mindsets (Chestnut et</w:t>
      </w:r>
      <w:r w:rsidR="001D41CD" w:rsidRPr="00136E0E">
        <w:t> </w:t>
      </w:r>
      <w:r w:rsidRPr="00136E0E">
        <w:t>al</w:t>
      </w:r>
      <w:r w:rsidR="001D41CD" w:rsidRPr="00136E0E">
        <w:t>.</w:t>
      </w:r>
      <w:r w:rsidRPr="00136E0E">
        <w:t xml:space="preserve">, 2018). </w:t>
      </w:r>
    </w:p>
    <w:p w14:paraId="028E66F5" w14:textId="37552653" w:rsidR="009956DB" w:rsidRPr="00136E0E" w:rsidRDefault="009956DB" w:rsidP="00B00ABF">
      <w:pPr>
        <w:pStyle w:val="ListBullet2"/>
        <w:numPr>
          <w:ilvl w:val="0"/>
          <w:numId w:val="131"/>
        </w:numPr>
      </w:pPr>
      <w:r w:rsidRPr="00136E0E">
        <w:t>Another myth is that boys are better at math than girls. However, boys and girls are equally capable of developing math skills</w:t>
      </w:r>
      <w:r w:rsidR="00FD4E13" w:rsidRPr="00136E0E">
        <w:t xml:space="preserve"> (Kersey et al., 2018)</w:t>
      </w:r>
      <w:r w:rsidRPr="00136E0E">
        <w:t xml:space="preserve">. </w:t>
      </w:r>
    </w:p>
    <w:p w14:paraId="7F7154C9" w14:textId="186D1CA8" w:rsidR="007E3C82" w:rsidRPr="00136E0E" w:rsidRDefault="007E3C82" w:rsidP="002C2FC1">
      <w:pPr>
        <w:pStyle w:val="Heading3"/>
      </w:pPr>
      <w:r w:rsidRPr="00136E0E">
        <w:t>Facilitator Notes</w:t>
      </w:r>
    </w:p>
    <w:p w14:paraId="1136595A" w14:textId="1DF3F8F4" w:rsidR="008C5428" w:rsidRPr="00136E0E" w:rsidRDefault="008C5428" w:rsidP="009F2805">
      <w:pPr>
        <w:pStyle w:val="ListBullet"/>
      </w:pPr>
      <w:r w:rsidRPr="00136E0E">
        <w:t>You might engage participants in this slide and the slide that follows in different ways. For example</w:t>
      </w:r>
      <w:r w:rsidR="005469ED" w:rsidRPr="00136E0E">
        <w:t>:</w:t>
      </w:r>
    </w:p>
    <w:p w14:paraId="09555F7F" w14:textId="33A26D80" w:rsidR="007E3C82" w:rsidRPr="00136E0E" w:rsidRDefault="007E3C82" w:rsidP="009F2805">
      <w:pPr>
        <w:pStyle w:val="ListBullet"/>
        <w:numPr>
          <w:ilvl w:val="1"/>
          <w:numId w:val="134"/>
        </w:numPr>
      </w:pPr>
      <w:r w:rsidRPr="00136E0E">
        <w:t xml:space="preserve">You might </w:t>
      </w:r>
      <w:r w:rsidR="008C5428" w:rsidRPr="00136E0E">
        <w:t>ask participants to respond to the myths before showing them the facts. A</w:t>
      </w:r>
      <w:r w:rsidRPr="00136E0E">
        <w:t xml:space="preserve">dd animation to these slides to </w:t>
      </w:r>
      <w:r w:rsidR="008C5428" w:rsidRPr="00136E0E">
        <w:t>hide the “facts” from participants to allow them to respond first before revealing the “facts</w:t>
      </w:r>
      <w:r w:rsidR="005469ED" w:rsidRPr="00136E0E">
        <w:t>.</w:t>
      </w:r>
      <w:r w:rsidR="008C5428" w:rsidRPr="00136E0E">
        <w:t xml:space="preserve">” </w:t>
      </w:r>
    </w:p>
    <w:p w14:paraId="1B85143A" w14:textId="1B5D4256" w:rsidR="008C5428" w:rsidRPr="00136E0E" w:rsidRDefault="008C5428" w:rsidP="009F2805">
      <w:pPr>
        <w:pStyle w:val="ListBullet"/>
        <w:numPr>
          <w:ilvl w:val="1"/>
          <w:numId w:val="134"/>
        </w:numPr>
      </w:pPr>
      <w:r w:rsidRPr="00136E0E">
        <w:t xml:space="preserve">Encourage participants to read the slide on their own and then reflect on what they read. </w:t>
      </w:r>
    </w:p>
    <w:p w14:paraId="5AB0C950" w14:textId="6BF95CB9" w:rsidR="3819DA80" w:rsidRPr="00136E0E" w:rsidRDefault="00495104" w:rsidP="00495104">
      <w:pPr>
        <w:pStyle w:val="Heading2"/>
      </w:pPr>
      <w:r w:rsidRPr="00136E0E">
        <w:lastRenderedPageBreak/>
        <w:t xml:space="preserve">SLIDE </w:t>
      </w:r>
      <w:r w:rsidR="3819DA80" w:rsidRPr="00136E0E">
        <w:t>1</w:t>
      </w:r>
      <w:r w:rsidR="00F0045C" w:rsidRPr="00136E0E">
        <w:t>9</w:t>
      </w:r>
      <w:r w:rsidR="3819DA80" w:rsidRPr="00136E0E">
        <w:t xml:space="preserve">: Science </w:t>
      </w:r>
      <w:r w:rsidR="000D5FC5" w:rsidRPr="00136E0E">
        <w:t>Myth</w:t>
      </w:r>
      <w:r w:rsidR="3819DA80" w:rsidRPr="00136E0E">
        <w:t xml:space="preserve">s </w:t>
      </w:r>
    </w:p>
    <w:p w14:paraId="6F58F67F" w14:textId="57CEF288" w:rsidR="006B7E81" w:rsidRPr="00136E0E" w:rsidRDefault="006B7E81" w:rsidP="00D87967">
      <w:pPr>
        <w:pStyle w:val="thumbnail"/>
      </w:pPr>
      <w:r w:rsidRPr="00136E0E">
        <w:rPr>
          <w:noProof/>
        </w:rPr>
        <w:drawing>
          <wp:inline distT="0" distB="0" distL="0" distR="0" wp14:anchorId="393B2F10" wp14:editId="2F8B1E04">
            <wp:extent cx="3251200" cy="1828800"/>
            <wp:effectExtent l="19050" t="19050" r="25400" b="19050"/>
            <wp:docPr id="14627499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4994" name="Picture 2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F796882" w14:textId="1AAC5DC2" w:rsidR="3819DA80" w:rsidRPr="00136E0E" w:rsidRDefault="00C11A54" w:rsidP="00495104">
      <w:pPr>
        <w:pStyle w:val="Heading3"/>
      </w:pPr>
      <w:r w:rsidRPr="00136E0E">
        <w:t>Talking Points</w:t>
      </w:r>
    </w:p>
    <w:p w14:paraId="27255980" w14:textId="1FD7F49A" w:rsidR="009956DB" w:rsidRPr="00136E0E" w:rsidRDefault="009956DB" w:rsidP="009F2805">
      <w:pPr>
        <w:pStyle w:val="ListBullet"/>
      </w:pPr>
      <w:r w:rsidRPr="00136E0E">
        <w:t>Stereotypes also contribute to myths about science. For example</w:t>
      </w:r>
      <w:r w:rsidR="00AC7925" w:rsidRPr="00136E0E">
        <w:t xml:space="preserve">: </w:t>
      </w:r>
    </w:p>
    <w:p w14:paraId="03A07C9B" w14:textId="642D7ADE" w:rsidR="009956DB" w:rsidRPr="00136E0E" w:rsidRDefault="009956DB" w:rsidP="00B00ABF">
      <w:pPr>
        <w:pStyle w:val="ListBullet2"/>
        <w:numPr>
          <w:ilvl w:val="1"/>
          <w:numId w:val="129"/>
        </w:numPr>
      </w:pPr>
      <w:r w:rsidRPr="00136E0E">
        <w:t xml:space="preserve">It is a myth that scientists work in isolation. Science is a collaborative process. Many scientists work with others and build on each other’s knowledge and skills to move forward in their work. </w:t>
      </w:r>
    </w:p>
    <w:p w14:paraId="2ED58F45" w14:textId="021AD5A5" w:rsidR="009956DB" w:rsidRPr="00136E0E" w:rsidRDefault="009956DB" w:rsidP="00B00ABF">
      <w:pPr>
        <w:pStyle w:val="ListBullet2"/>
        <w:numPr>
          <w:ilvl w:val="1"/>
          <w:numId w:val="129"/>
        </w:numPr>
      </w:pPr>
      <w:r w:rsidRPr="00136E0E">
        <w:t xml:space="preserve">It is also a myth that scientists are primarily older, </w:t>
      </w:r>
      <w:r w:rsidR="00F31205" w:rsidRPr="00136E0E">
        <w:t xml:space="preserve">White </w:t>
      </w:r>
      <w:r w:rsidRPr="00136E0E">
        <w:t>men in lab coats, working indoors (Ferguson &amp; Lezotte, 2020). Scientists can be any gender, race, or ethnicity. Some scientists work in labs, but many work in the community or outdoors. For example, scientists can be biologists, computer scientists, zoologists, or astronomers.</w:t>
      </w:r>
    </w:p>
    <w:p w14:paraId="17CF5D45" w14:textId="3494192E" w:rsidR="007F641B" w:rsidRPr="00136E0E" w:rsidRDefault="007F641B" w:rsidP="009F2805">
      <w:pPr>
        <w:pStyle w:val="ListBullet"/>
      </w:pPr>
      <w:r w:rsidRPr="00136E0E">
        <w:t xml:space="preserve">Just </w:t>
      </w:r>
      <w:r w:rsidR="00F31205" w:rsidRPr="00136E0E">
        <w:t xml:space="preserve">as </w:t>
      </w:r>
      <w:r w:rsidRPr="00136E0E">
        <w:t xml:space="preserve">scientists can be diverse, </w:t>
      </w:r>
      <w:r w:rsidR="00F31205" w:rsidRPr="00136E0E">
        <w:t xml:space="preserve">so can </w:t>
      </w:r>
      <w:r w:rsidRPr="00136E0E">
        <w:t xml:space="preserve">science educators. Think about your drawings of science educators. The drawings you created were very different and showed many ways a science educator might look and interact with children. </w:t>
      </w:r>
    </w:p>
    <w:p w14:paraId="6F9FB809" w14:textId="39C38771" w:rsidR="008C5428" w:rsidRPr="00136E0E" w:rsidRDefault="008C5428" w:rsidP="002C2FC1">
      <w:pPr>
        <w:pStyle w:val="Heading3"/>
      </w:pPr>
      <w:r w:rsidRPr="00136E0E">
        <w:t xml:space="preserve">Facilitator </w:t>
      </w:r>
      <w:r w:rsidR="002C2FC1" w:rsidRPr="00136E0E">
        <w:t>N</w:t>
      </w:r>
      <w:r w:rsidRPr="00136E0E">
        <w:t>otes</w:t>
      </w:r>
    </w:p>
    <w:p w14:paraId="18988757" w14:textId="39A6097F" w:rsidR="008C5428" w:rsidRPr="00136E0E" w:rsidRDefault="00191E2C" w:rsidP="009F2805">
      <w:pPr>
        <w:pStyle w:val="ListBullet"/>
      </w:pPr>
      <w:r w:rsidRPr="00136E0E">
        <w:t>Y</w:t>
      </w:r>
      <w:r w:rsidR="008C5428" w:rsidRPr="00136E0E">
        <w:t xml:space="preserve">ou might </w:t>
      </w:r>
      <w:r w:rsidRPr="00136E0E">
        <w:t>encourage participants to consider how their representations of science educators did or did not reflect myths about who is or is not a science educator.</w:t>
      </w:r>
    </w:p>
    <w:p w14:paraId="5631BFAD" w14:textId="2A573648" w:rsidR="00E43864" w:rsidRPr="00136E0E" w:rsidRDefault="00E17925" w:rsidP="00E17925">
      <w:pPr>
        <w:pStyle w:val="Heading2"/>
      </w:pPr>
      <w:r w:rsidRPr="00136E0E">
        <w:lastRenderedPageBreak/>
        <w:t xml:space="preserve">SLIDE </w:t>
      </w:r>
      <w:r w:rsidR="00F0045C" w:rsidRPr="00136E0E">
        <w:t>20</w:t>
      </w:r>
      <w:r w:rsidR="009F4B9C" w:rsidRPr="00136E0E">
        <w:t xml:space="preserve">: Biases and </w:t>
      </w:r>
      <w:r w:rsidR="006071BF" w:rsidRPr="00136E0E">
        <w:t>S</w:t>
      </w:r>
      <w:r w:rsidR="009F4B9C" w:rsidRPr="00136E0E">
        <w:t xml:space="preserve">tereotypes </w:t>
      </w:r>
      <w:r w:rsidR="006071BF" w:rsidRPr="00136E0E">
        <w:t>A</w:t>
      </w:r>
      <w:r w:rsidR="009F4B9C" w:rsidRPr="00136E0E">
        <w:t xml:space="preserve">ffect </w:t>
      </w:r>
      <w:r w:rsidR="006071BF" w:rsidRPr="00136E0E">
        <w:t>P</w:t>
      </w:r>
      <w:r w:rsidR="009F4B9C" w:rsidRPr="00136E0E">
        <w:t>articipation in STEAM</w:t>
      </w:r>
      <w:r w:rsidR="007B2762" w:rsidRPr="00136E0E">
        <w:t xml:space="preserve"> </w:t>
      </w:r>
    </w:p>
    <w:p w14:paraId="24E550D7" w14:textId="19E82F80" w:rsidR="006B7E81" w:rsidRPr="00136E0E" w:rsidRDefault="006B7E81" w:rsidP="00D87967">
      <w:pPr>
        <w:pStyle w:val="thumbnail"/>
      </w:pPr>
      <w:r w:rsidRPr="00136E0E">
        <w:rPr>
          <w:noProof/>
        </w:rPr>
        <w:drawing>
          <wp:inline distT="0" distB="0" distL="0" distR="0" wp14:anchorId="7B730B60" wp14:editId="59286705">
            <wp:extent cx="3251200" cy="1828800"/>
            <wp:effectExtent l="19050" t="19050" r="25400" b="19050"/>
            <wp:docPr id="177645971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59719" name="Picture 2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4C04A5B" w14:textId="77777777" w:rsidR="009F4B9C" w:rsidRPr="00136E0E" w:rsidRDefault="009F4B9C" w:rsidP="00E17925">
      <w:pPr>
        <w:pStyle w:val="Heading3"/>
      </w:pPr>
      <w:r w:rsidRPr="00136E0E">
        <w:t>Talking Points</w:t>
      </w:r>
    </w:p>
    <w:p w14:paraId="4DE89340" w14:textId="66D66F32" w:rsidR="009F4B9C" w:rsidRPr="00136E0E" w:rsidRDefault="009F4B9C" w:rsidP="009F2805">
      <w:pPr>
        <w:pStyle w:val="ListBullet"/>
      </w:pPr>
      <w:r w:rsidRPr="00136E0E">
        <w:t>Although stereotypes are not based in facts, the belief in stereotypes might discourage women and people of color from participating in STEAM (Master et</w:t>
      </w:r>
      <w:r w:rsidR="001D41CD" w:rsidRPr="00136E0E">
        <w:t> </w:t>
      </w:r>
      <w:r w:rsidRPr="00136E0E">
        <w:t xml:space="preserve">al., 2017; Pew Research Center, 2022). </w:t>
      </w:r>
    </w:p>
    <w:p w14:paraId="62DAA3BE" w14:textId="184F5F43" w:rsidR="009F4B9C" w:rsidRPr="00136E0E" w:rsidRDefault="009F4B9C" w:rsidP="009F2805">
      <w:pPr>
        <w:pStyle w:val="ListBullet"/>
      </w:pPr>
      <w:r w:rsidRPr="00136E0E">
        <w:t xml:space="preserve">Biases and stereotypes can also affect the </w:t>
      </w:r>
      <w:r w:rsidR="00A77319" w:rsidRPr="00136E0E">
        <w:t>opportunities</w:t>
      </w:r>
      <w:r w:rsidRPr="00136E0E">
        <w:t xml:space="preserve"> </w:t>
      </w:r>
      <w:r w:rsidR="00A77319" w:rsidRPr="00136E0E">
        <w:t xml:space="preserve">and resources </w:t>
      </w:r>
      <w:r w:rsidR="00566764" w:rsidRPr="00136E0E">
        <w:t xml:space="preserve">provided to </w:t>
      </w:r>
      <w:r w:rsidRPr="00136E0E">
        <w:t>women and people of color.</w:t>
      </w:r>
      <w:r w:rsidR="000D31EB" w:rsidRPr="00136E0E">
        <w:t xml:space="preserve"> This can also affect feelings of belonging.</w:t>
      </w:r>
    </w:p>
    <w:p w14:paraId="6E65CA26" w14:textId="15CCFD0D" w:rsidR="009F4B9C" w:rsidRPr="00136E0E" w:rsidRDefault="009F4B9C" w:rsidP="00B00ABF">
      <w:pPr>
        <w:pStyle w:val="ListBullet2"/>
      </w:pPr>
      <w:r w:rsidRPr="00136E0E">
        <w:t xml:space="preserve">Consider the difference in toys offered to boys and girls at a very young age. Boys are often provided with toys that allow them to experience science concepts. For example, think about how rolling a toy car, throwing a basketball, or building with blocks might provide opportunities to think about science concepts like cause and effect, forces and how things move, and early engineering. Many toys for girls do not provide similar opportunities. </w:t>
      </w:r>
    </w:p>
    <w:p w14:paraId="106EA31E" w14:textId="4B90E642" w:rsidR="00057C0E" w:rsidRPr="00136E0E" w:rsidRDefault="00057C0E" w:rsidP="00B00ABF">
      <w:pPr>
        <w:pStyle w:val="ListBullet2"/>
      </w:pPr>
      <w:r w:rsidRPr="00136E0E">
        <w:t xml:space="preserve">Some schools might limit children’s access to STEAM opportunities due to funding or a focus on standardized testing. This creates inequity in some children’s opportunities to develop as STEAM learners. </w:t>
      </w:r>
    </w:p>
    <w:p w14:paraId="68989847" w14:textId="32DE4FE3" w:rsidR="00057C0E" w:rsidRPr="00136E0E" w:rsidRDefault="00057C0E" w:rsidP="00B00ABF">
      <w:pPr>
        <w:pStyle w:val="ListBullet2"/>
      </w:pPr>
      <w:r w:rsidRPr="00136E0E">
        <w:t xml:space="preserve">Individuals might also be affected by stereotypes and bias through the </w:t>
      </w:r>
      <w:r w:rsidR="00F91E88" w:rsidRPr="00136E0E">
        <w:t>presence</w:t>
      </w:r>
      <w:r w:rsidRPr="00136E0E">
        <w:t xml:space="preserve"> of </w:t>
      </w:r>
      <w:r w:rsidR="00F91E88" w:rsidRPr="00136E0E">
        <w:t xml:space="preserve">STEAM </w:t>
      </w:r>
      <w:r w:rsidRPr="00136E0E">
        <w:t>role models</w:t>
      </w:r>
      <w:r w:rsidR="000225CE" w:rsidRPr="00136E0E">
        <w:t xml:space="preserve">. Many </w:t>
      </w:r>
      <w:r w:rsidR="00F91E88" w:rsidRPr="00136E0E">
        <w:t>people</w:t>
      </w:r>
      <w:r w:rsidR="000225CE" w:rsidRPr="00136E0E">
        <w:t xml:space="preserve"> are </w:t>
      </w:r>
      <w:r w:rsidR="00566764" w:rsidRPr="00136E0E">
        <w:t>un</w:t>
      </w:r>
      <w:r w:rsidR="000225CE" w:rsidRPr="00136E0E">
        <w:t xml:space="preserve">able to connect with a </w:t>
      </w:r>
      <w:r w:rsidR="00566764" w:rsidRPr="00136E0E">
        <w:t xml:space="preserve">STEAM </w:t>
      </w:r>
      <w:r w:rsidR="000225CE" w:rsidRPr="00136E0E">
        <w:t xml:space="preserve">role model </w:t>
      </w:r>
      <w:r w:rsidR="00566764" w:rsidRPr="00136E0E">
        <w:t xml:space="preserve">who </w:t>
      </w:r>
      <w:r w:rsidRPr="00136E0E">
        <w:t>look</w:t>
      </w:r>
      <w:r w:rsidR="000225CE" w:rsidRPr="00136E0E">
        <w:t>s</w:t>
      </w:r>
      <w:r w:rsidRPr="00136E0E">
        <w:t xml:space="preserve"> like them or share</w:t>
      </w:r>
      <w:r w:rsidR="000225CE" w:rsidRPr="00136E0E">
        <w:t>s</w:t>
      </w:r>
      <w:r w:rsidRPr="00136E0E">
        <w:t xml:space="preserve"> </w:t>
      </w:r>
      <w:r w:rsidR="00566764" w:rsidRPr="00136E0E">
        <w:t xml:space="preserve">their </w:t>
      </w:r>
      <w:r w:rsidRPr="00136E0E">
        <w:t>cultural background.</w:t>
      </w:r>
    </w:p>
    <w:p w14:paraId="3EA0ABC0" w14:textId="55DB1175" w:rsidR="007B2762" w:rsidRPr="00136E0E" w:rsidRDefault="00E17925" w:rsidP="00E17925">
      <w:pPr>
        <w:pStyle w:val="Heading2"/>
      </w:pPr>
      <w:r w:rsidRPr="00136E0E">
        <w:lastRenderedPageBreak/>
        <w:t xml:space="preserve">SLIDE </w:t>
      </w:r>
      <w:r w:rsidR="007B2762" w:rsidRPr="00136E0E">
        <w:t xml:space="preserve">21: Biases and </w:t>
      </w:r>
      <w:r w:rsidR="00A01427" w:rsidRPr="00136E0E">
        <w:t>S</w:t>
      </w:r>
      <w:r w:rsidR="007B2762" w:rsidRPr="00136E0E">
        <w:t xml:space="preserve">tereotypes </w:t>
      </w:r>
      <w:r w:rsidR="00A01427" w:rsidRPr="00136E0E">
        <w:t>A</w:t>
      </w:r>
      <w:r w:rsidR="007B2762" w:rsidRPr="00136E0E">
        <w:t xml:space="preserve">ffect </w:t>
      </w:r>
      <w:r w:rsidR="00A01427" w:rsidRPr="00136E0E">
        <w:t>P</w:t>
      </w:r>
      <w:r w:rsidR="007B2762" w:rsidRPr="00136E0E">
        <w:t>articipation in STEAM (continued)</w:t>
      </w:r>
    </w:p>
    <w:p w14:paraId="2AB8F996" w14:textId="13D9FD32" w:rsidR="006B7E81" w:rsidRPr="00136E0E" w:rsidRDefault="006B7E81" w:rsidP="00D87967">
      <w:pPr>
        <w:pStyle w:val="thumbnail"/>
      </w:pPr>
      <w:r w:rsidRPr="00136E0E">
        <w:rPr>
          <w:noProof/>
        </w:rPr>
        <w:drawing>
          <wp:inline distT="0" distB="0" distL="0" distR="0" wp14:anchorId="2CD330D2" wp14:editId="24D20D33">
            <wp:extent cx="3251200" cy="1828800"/>
            <wp:effectExtent l="19050" t="19050" r="25400" b="19050"/>
            <wp:docPr id="155375837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58374" name="Picture 26">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AA49B7F" w14:textId="6106E20F" w:rsidR="00E17925" w:rsidRPr="00136E0E" w:rsidRDefault="00E17925" w:rsidP="00E17925">
      <w:pPr>
        <w:pStyle w:val="Heading3"/>
      </w:pPr>
      <w:r w:rsidRPr="00136E0E">
        <w:t>Talking Points</w:t>
      </w:r>
    </w:p>
    <w:p w14:paraId="24F7AD7E" w14:textId="77777777" w:rsidR="00CC40E8" w:rsidRPr="00136E0E" w:rsidRDefault="009F4B9C" w:rsidP="009F2805">
      <w:pPr>
        <w:pStyle w:val="ListBullet"/>
      </w:pPr>
      <w:r w:rsidRPr="00136E0E">
        <w:t xml:space="preserve">We can notice the effects of stereotypes and biases when examining the workforce. For example, women and people of color are underrepresented in </w:t>
      </w:r>
      <w:r w:rsidR="000225CE" w:rsidRPr="00136E0E">
        <w:t xml:space="preserve">science, technology, engineering, and </w:t>
      </w:r>
      <w:r w:rsidR="00880AB5" w:rsidRPr="00136E0E">
        <w:t>mathematics-</w:t>
      </w:r>
      <w:r w:rsidR="000225CE" w:rsidRPr="00136E0E">
        <w:t xml:space="preserve">based </w:t>
      </w:r>
      <w:r w:rsidRPr="00136E0E">
        <w:t>jobs (Pew Research Center, 2021):</w:t>
      </w:r>
    </w:p>
    <w:p w14:paraId="64F48901" w14:textId="77777777" w:rsidR="00CC40E8" w:rsidRPr="00136E0E" w:rsidRDefault="009F4B9C" w:rsidP="00B00ABF">
      <w:pPr>
        <w:pStyle w:val="ListBullet2"/>
      </w:pPr>
      <w:r w:rsidRPr="00136E0E">
        <w:t>35% are women</w:t>
      </w:r>
    </w:p>
    <w:p w14:paraId="2773880A" w14:textId="77777777" w:rsidR="00CC40E8" w:rsidRPr="00136E0E" w:rsidRDefault="009F4B9C" w:rsidP="00B00ABF">
      <w:pPr>
        <w:pStyle w:val="ListBullet2"/>
      </w:pPr>
      <w:r w:rsidRPr="00136E0E">
        <w:t>9% are Black</w:t>
      </w:r>
    </w:p>
    <w:p w14:paraId="13F7A38B" w14:textId="6BA1562A" w:rsidR="009F4B9C" w:rsidRPr="00136E0E" w:rsidRDefault="009F4B9C" w:rsidP="00B00ABF">
      <w:pPr>
        <w:pStyle w:val="ListBullet2"/>
      </w:pPr>
      <w:r w:rsidRPr="00136E0E">
        <w:t>8% are Hispanic</w:t>
      </w:r>
    </w:p>
    <w:p w14:paraId="7DEACE4D" w14:textId="7D1D6386" w:rsidR="00437111" w:rsidRPr="00136E0E" w:rsidRDefault="00E17925" w:rsidP="00E17925">
      <w:pPr>
        <w:pStyle w:val="Heading2"/>
      </w:pPr>
      <w:r w:rsidRPr="00136E0E">
        <w:t xml:space="preserve">SLIDE </w:t>
      </w:r>
      <w:r w:rsidR="002E3E41" w:rsidRPr="00136E0E">
        <w:t>2</w:t>
      </w:r>
      <w:r w:rsidR="009956DB" w:rsidRPr="00136E0E">
        <w:t>2</w:t>
      </w:r>
      <w:r w:rsidR="3819DA80" w:rsidRPr="00136E0E">
        <w:t>: Reflect: Stereotypes and My Experiences</w:t>
      </w:r>
    </w:p>
    <w:p w14:paraId="31859EF8" w14:textId="50A4CD47" w:rsidR="006B7E81" w:rsidRPr="00136E0E" w:rsidRDefault="006B7E81" w:rsidP="00D87967">
      <w:pPr>
        <w:pStyle w:val="thumbnail"/>
      </w:pPr>
      <w:r w:rsidRPr="00136E0E">
        <w:rPr>
          <w:noProof/>
        </w:rPr>
        <w:drawing>
          <wp:inline distT="0" distB="0" distL="0" distR="0" wp14:anchorId="5D63F2BC" wp14:editId="2AD46DAF">
            <wp:extent cx="3251200" cy="1828800"/>
            <wp:effectExtent l="19050" t="19050" r="25400" b="19050"/>
            <wp:docPr id="15741736"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736" name="Picture 27">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1CDCFC1" w14:textId="77777777" w:rsidR="00437111" w:rsidRPr="00136E0E" w:rsidRDefault="00437111" w:rsidP="00E17925">
      <w:pPr>
        <w:pStyle w:val="BodyText"/>
        <w:rPr>
          <w:b/>
          <w:bCs/>
        </w:rPr>
      </w:pPr>
      <w:r w:rsidRPr="00136E0E">
        <w:rPr>
          <w:b/>
          <w:bCs/>
        </w:rPr>
        <w:t xml:space="preserve">Time: </w:t>
      </w:r>
      <w:r w:rsidRPr="00136E0E">
        <w:t>5 minutes</w:t>
      </w:r>
    </w:p>
    <w:p w14:paraId="5DEB0A3F" w14:textId="163386FA" w:rsidR="00437111" w:rsidRPr="00136E0E" w:rsidRDefault="00E43864" w:rsidP="00E17925">
      <w:pPr>
        <w:pStyle w:val="Heading3"/>
      </w:pPr>
      <w:r w:rsidRPr="00136E0E">
        <w:t>Talking Points</w:t>
      </w:r>
    </w:p>
    <w:p w14:paraId="155407B6" w14:textId="20A07F4B" w:rsidR="00437111" w:rsidRPr="00136E0E" w:rsidRDefault="00437111" w:rsidP="009F2805">
      <w:pPr>
        <w:pStyle w:val="ListBullet"/>
      </w:pPr>
      <w:r w:rsidRPr="00136E0E">
        <w:t xml:space="preserve">Let’s take a moment to pause and reflect. </w:t>
      </w:r>
    </w:p>
    <w:p w14:paraId="53B8A09D" w14:textId="642AADEA" w:rsidR="00437111" w:rsidRPr="00136E0E" w:rsidRDefault="00437111" w:rsidP="009F2805">
      <w:pPr>
        <w:pStyle w:val="ListBullet"/>
      </w:pPr>
      <w:r w:rsidRPr="00136E0E">
        <w:t xml:space="preserve">We have considered our previous experiences with and feelings about STEAM. </w:t>
      </w:r>
    </w:p>
    <w:p w14:paraId="6CF69C85" w14:textId="77777777" w:rsidR="00437111" w:rsidRPr="00136E0E" w:rsidRDefault="00437111" w:rsidP="009F2805">
      <w:pPr>
        <w:pStyle w:val="ListBullet"/>
      </w:pPr>
      <w:r w:rsidRPr="00136E0E">
        <w:lastRenderedPageBreak/>
        <w:t xml:space="preserve">We have also examined some stereotypes and biases about who belongs in STEAM. </w:t>
      </w:r>
    </w:p>
    <w:p w14:paraId="4BDF9353" w14:textId="43E50700" w:rsidR="00437111" w:rsidRPr="00136E0E" w:rsidRDefault="00437111" w:rsidP="009F2805">
      <w:pPr>
        <w:pStyle w:val="ListBullet"/>
      </w:pPr>
      <w:r w:rsidRPr="00136E0E">
        <w:t xml:space="preserve">Take a moment to consider how stereotypes </w:t>
      </w:r>
      <w:r w:rsidR="008501B5" w:rsidRPr="00136E0E">
        <w:t xml:space="preserve">and biases </w:t>
      </w:r>
      <w:r w:rsidRPr="00136E0E">
        <w:t xml:space="preserve">affect your thoughts and feelings about </w:t>
      </w:r>
      <w:r w:rsidR="00EE53DD" w:rsidRPr="00136E0E">
        <w:t xml:space="preserve">STEAM </w:t>
      </w:r>
      <w:r w:rsidRPr="00136E0E">
        <w:t xml:space="preserve">and who belongs in </w:t>
      </w:r>
      <w:r w:rsidR="00EE53DD" w:rsidRPr="00136E0E">
        <w:t>STEAM</w:t>
      </w:r>
      <w:r w:rsidRPr="00136E0E">
        <w:t>.</w:t>
      </w:r>
    </w:p>
    <w:p w14:paraId="5B23BE7A" w14:textId="437556C0" w:rsidR="00437111" w:rsidRPr="00136E0E" w:rsidRDefault="00437111" w:rsidP="009F2805">
      <w:pPr>
        <w:pStyle w:val="ListBullet"/>
      </w:pPr>
      <w:r w:rsidRPr="00136E0E">
        <w:t xml:space="preserve">[You might invite volunteers to share. </w:t>
      </w:r>
      <w:r w:rsidR="00F31A81" w:rsidRPr="00136E0E">
        <w:t>Alternatively</w:t>
      </w:r>
      <w:r w:rsidRPr="00136E0E">
        <w:t>, given the sensitive nature of this topic, participants might choose to sit with their thoughts privately or with a partner.]</w:t>
      </w:r>
    </w:p>
    <w:p w14:paraId="054F3AAC" w14:textId="38F3F8CD" w:rsidR="00437111" w:rsidRPr="00136E0E" w:rsidRDefault="00437111" w:rsidP="009F2805">
      <w:pPr>
        <w:pStyle w:val="ListBullet"/>
      </w:pPr>
      <w:r w:rsidRPr="00136E0E">
        <w:t>Acknowledging the role of stereotypes</w:t>
      </w:r>
      <w:r w:rsidR="008501B5" w:rsidRPr="00136E0E">
        <w:t xml:space="preserve"> and biases</w:t>
      </w:r>
      <w:r w:rsidRPr="00136E0E">
        <w:t xml:space="preserve"> in shaping our sense of identity as </w:t>
      </w:r>
      <w:r w:rsidR="009F4B9C" w:rsidRPr="00136E0E">
        <w:t>a STEAM</w:t>
      </w:r>
      <w:r w:rsidR="00EE53DD" w:rsidRPr="00136E0E">
        <w:t xml:space="preserve"> l</w:t>
      </w:r>
      <w:r w:rsidR="009F4B9C" w:rsidRPr="00136E0E">
        <w:t>earner and</w:t>
      </w:r>
      <w:r w:rsidRPr="00136E0E">
        <w:t xml:space="preserve"> educator is important. When we recognize where our thoughts and feelings are coming from, we can make active efforts to change them. </w:t>
      </w:r>
    </w:p>
    <w:p w14:paraId="4B8A7E9F" w14:textId="77777777" w:rsidR="00437111" w:rsidRPr="00136E0E" w:rsidRDefault="00437111" w:rsidP="009F2805">
      <w:pPr>
        <w:pStyle w:val="ListBullet"/>
      </w:pPr>
      <w:r w:rsidRPr="00136E0E">
        <w:t>Instead of holding onto stereotypes or past experiences, we can begin to develop a new image of what it means to be a STEAM learner and educator—an image that includes ourselves as capable and competent in STEAM.</w:t>
      </w:r>
    </w:p>
    <w:p w14:paraId="250B4BF8" w14:textId="5298B592" w:rsidR="00437111" w:rsidRPr="00136E0E" w:rsidRDefault="00437111" w:rsidP="009F2805">
      <w:pPr>
        <w:pStyle w:val="ListBullet"/>
      </w:pPr>
      <w:r w:rsidRPr="00136E0E">
        <w:t>Our ability to acknowledge and address biases and confront stereotypes can support children’s identity and sense of belonging in STEAM.</w:t>
      </w:r>
    </w:p>
    <w:p w14:paraId="7381663F" w14:textId="60524200" w:rsidR="00EE53DD" w:rsidRPr="00136E0E" w:rsidRDefault="00EE53DD" w:rsidP="009F2805">
      <w:pPr>
        <w:pStyle w:val="ListBullet"/>
      </w:pPr>
      <w:r w:rsidRPr="00136E0E">
        <w:t>Take 30 seconds to think through one active step you can take to address stereotypes and bias</w:t>
      </w:r>
      <w:r w:rsidR="009F2805">
        <w:t>es</w:t>
      </w:r>
      <w:r w:rsidRPr="00136E0E">
        <w:t xml:space="preserve"> in your life or in your learning setting regarding STEAM.</w:t>
      </w:r>
    </w:p>
    <w:p w14:paraId="08E95610" w14:textId="2C29C5F0" w:rsidR="00437111" w:rsidRPr="00136E0E" w:rsidRDefault="00914763" w:rsidP="00914763">
      <w:pPr>
        <w:pStyle w:val="Heading2"/>
      </w:pPr>
      <w:r w:rsidRPr="00136E0E">
        <w:t xml:space="preserve">SLIDE </w:t>
      </w:r>
      <w:r w:rsidR="009F4B9C" w:rsidRPr="00136E0E">
        <w:t>2</w:t>
      </w:r>
      <w:r w:rsidR="009956DB" w:rsidRPr="00136E0E">
        <w:t>3</w:t>
      </w:r>
      <w:r w:rsidR="3819DA80" w:rsidRPr="00136E0E">
        <w:t>: STEAM is Everywhere and is for Everyone</w:t>
      </w:r>
    </w:p>
    <w:p w14:paraId="518B7A4B" w14:textId="0A429484" w:rsidR="006B7E81" w:rsidRPr="00136E0E" w:rsidRDefault="006B7E81" w:rsidP="00D87967">
      <w:pPr>
        <w:pStyle w:val="thumbnail"/>
      </w:pPr>
      <w:r w:rsidRPr="00136E0E">
        <w:rPr>
          <w:noProof/>
        </w:rPr>
        <w:drawing>
          <wp:inline distT="0" distB="0" distL="0" distR="0" wp14:anchorId="3748383D" wp14:editId="0D746F68">
            <wp:extent cx="3251200" cy="1828800"/>
            <wp:effectExtent l="19050" t="19050" r="25400" b="19050"/>
            <wp:docPr id="1754797532"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7532" name="Picture 2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A975E67" w14:textId="77777777" w:rsidR="00437111" w:rsidRPr="00136E0E" w:rsidRDefault="00437111" w:rsidP="00914763">
      <w:pPr>
        <w:pStyle w:val="Heading3"/>
      </w:pPr>
      <w:r w:rsidRPr="00136E0E">
        <w:t>Talking Points</w:t>
      </w:r>
    </w:p>
    <w:p w14:paraId="3DCAC017" w14:textId="77777777" w:rsidR="00437111" w:rsidRPr="00136E0E" w:rsidRDefault="00437111" w:rsidP="009F2805">
      <w:pPr>
        <w:pStyle w:val="ListBullet"/>
      </w:pPr>
      <w:r w:rsidRPr="00136E0E">
        <w:t xml:space="preserve">Exploring our thoughts and feelings about science and acknowledging stereotypes and biases are some ways we can develop our identities as STEAM educators. </w:t>
      </w:r>
    </w:p>
    <w:p w14:paraId="2637F499" w14:textId="561613EE" w:rsidR="00437111" w:rsidRPr="00136E0E" w:rsidRDefault="00437111" w:rsidP="009F2805">
      <w:pPr>
        <w:pStyle w:val="ListBullet"/>
      </w:pPr>
      <w:r w:rsidRPr="00136E0E">
        <w:t>Another way to develop our identities and feelings of belonging in STEAM is by recognizing the relevance and importance of STEAM in our lives (Hazari et</w:t>
      </w:r>
      <w:r w:rsidR="001D41CD" w:rsidRPr="00136E0E">
        <w:t> </w:t>
      </w:r>
      <w:r w:rsidRPr="00136E0E">
        <w:t>al., 2010).</w:t>
      </w:r>
    </w:p>
    <w:p w14:paraId="4BAF4B93" w14:textId="77777777" w:rsidR="00437111" w:rsidRPr="00136E0E" w:rsidRDefault="00437111" w:rsidP="009F2805">
      <w:pPr>
        <w:pStyle w:val="ListBullet"/>
      </w:pPr>
      <w:r w:rsidRPr="00136E0E">
        <w:lastRenderedPageBreak/>
        <w:t xml:space="preserve">During this part of our session, we will think about ways STEAM relates to our identities, is a part of our routines and daily experiences, and is happening within our interactions with children. </w:t>
      </w:r>
    </w:p>
    <w:p w14:paraId="7072441B" w14:textId="7C4A0B77" w:rsidR="00C237E7" w:rsidRPr="00136E0E" w:rsidRDefault="00914763" w:rsidP="00914763">
      <w:pPr>
        <w:pStyle w:val="Heading2"/>
      </w:pPr>
      <w:r w:rsidRPr="00136E0E">
        <w:t xml:space="preserve">SLIDE </w:t>
      </w:r>
      <w:r w:rsidR="45C7C225" w:rsidRPr="00136E0E">
        <w:t>2</w:t>
      </w:r>
      <w:r w:rsidR="009956DB" w:rsidRPr="00136E0E">
        <w:t>4</w:t>
      </w:r>
      <w:r w:rsidR="45C7C225" w:rsidRPr="00136E0E">
        <w:t>: STEAM in My Life</w:t>
      </w:r>
    </w:p>
    <w:p w14:paraId="77B0A128" w14:textId="429689BC" w:rsidR="006B7E81" w:rsidRPr="00136E0E" w:rsidRDefault="006B7E81" w:rsidP="00D87967">
      <w:pPr>
        <w:pStyle w:val="thumbnail"/>
      </w:pPr>
      <w:r w:rsidRPr="00136E0E">
        <w:rPr>
          <w:noProof/>
        </w:rPr>
        <w:drawing>
          <wp:inline distT="0" distB="0" distL="0" distR="0" wp14:anchorId="242ED6C0" wp14:editId="008B4AE4">
            <wp:extent cx="3251200" cy="1828800"/>
            <wp:effectExtent l="19050" t="19050" r="25400" b="19050"/>
            <wp:docPr id="110212517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25179" name="Picture 2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5690DBB" w14:textId="00536A5E" w:rsidR="00FF2DB8" w:rsidRPr="00136E0E" w:rsidRDefault="00C237E7" w:rsidP="00914763">
      <w:pPr>
        <w:pStyle w:val="BodyText"/>
      </w:pPr>
      <w:r w:rsidRPr="00136E0E">
        <w:rPr>
          <w:b/>
          <w:bCs/>
        </w:rPr>
        <w:t xml:space="preserve">Time: </w:t>
      </w:r>
      <w:r w:rsidRPr="00136E0E">
        <w:t>1</w:t>
      </w:r>
      <w:r w:rsidR="00D712E0" w:rsidRPr="00136E0E">
        <w:t>5</w:t>
      </w:r>
      <w:r w:rsidRPr="00136E0E">
        <w:t xml:space="preserve"> minutes</w:t>
      </w:r>
    </w:p>
    <w:p w14:paraId="3AD52C2C" w14:textId="01054BED" w:rsidR="00D712E0" w:rsidRPr="00136E0E" w:rsidRDefault="00D712E0" w:rsidP="00914763">
      <w:pPr>
        <w:pStyle w:val="BodyText"/>
      </w:pPr>
      <w:r w:rsidRPr="00136E0E">
        <w:rPr>
          <w:b/>
          <w:bCs/>
        </w:rPr>
        <w:t>Materials:</w:t>
      </w:r>
      <w:r w:rsidRPr="00136E0E">
        <w:t xml:space="preserve"> </w:t>
      </w:r>
      <w:r w:rsidRPr="00136E0E">
        <w:rPr>
          <w:b/>
          <w:bCs/>
        </w:rPr>
        <w:t>STEAM in My Life</w:t>
      </w:r>
      <w:r w:rsidRPr="00136E0E">
        <w:t xml:space="preserve"> handout</w:t>
      </w:r>
    </w:p>
    <w:p w14:paraId="55ECF322" w14:textId="77777777" w:rsidR="00C237E7" w:rsidRPr="00136E0E" w:rsidRDefault="00C237E7" w:rsidP="00914763">
      <w:pPr>
        <w:pStyle w:val="Heading3"/>
      </w:pPr>
      <w:r w:rsidRPr="00136E0E">
        <w:t>Talking Points</w:t>
      </w:r>
    </w:p>
    <w:p w14:paraId="2ECE584B" w14:textId="658ACC28" w:rsidR="00C237E7" w:rsidRPr="00136E0E" w:rsidRDefault="00676F04" w:rsidP="009F2805">
      <w:pPr>
        <w:pStyle w:val="ListBullet"/>
      </w:pPr>
      <w:r w:rsidRPr="00136E0E">
        <w:t>Our c</w:t>
      </w:r>
      <w:r w:rsidR="00C237E7" w:rsidRPr="00136E0E">
        <w:t>ultures, lived experiences, and interests provide spaces for us to find ways that we engage in STEAM and develop our identity as STEAM learners and educators.</w:t>
      </w:r>
    </w:p>
    <w:p w14:paraId="52C3A753" w14:textId="77777777" w:rsidR="00FF2DB8" w:rsidRPr="00136E0E" w:rsidRDefault="45C7C225" w:rsidP="009F2805">
      <w:pPr>
        <w:pStyle w:val="ListBullet"/>
      </w:pPr>
      <w:r w:rsidRPr="00136E0E">
        <w:t xml:space="preserve">Let’s consider some aspects of our personal identities. </w:t>
      </w:r>
    </w:p>
    <w:p w14:paraId="049680D2" w14:textId="5C3E15E4" w:rsidR="26532F3C" w:rsidRPr="00136E0E" w:rsidRDefault="26532F3C" w:rsidP="009F2805">
      <w:pPr>
        <w:pStyle w:val="ListBullet"/>
      </w:pPr>
      <w:r w:rsidRPr="00136E0E">
        <w:t xml:space="preserve">[Review the </w:t>
      </w:r>
      <w:r w:rsidR="00F31A81" w:rsidRPr="00136E0E">
        <w:t>“</w:t>
      </w:r>
      <w:r w:rsidRPr="00136E0E">
        <w:rPr>
          <w:b/>
          <w:bCs/>
        </w:rPr>
        <w:t>STEAM in My Life</w:t>
      </w:r>
      <w:r w:rsidR="00F31A81" w:rsidRPr="00136E0E">
        <w:t xml:space="preserve">” </w:t>
      </w:r>
      <w:r w:rsidRPr="00136E0E">
        <w:t>handout with participants.]</w:t>
      </w:r>
    </w:p>
    <w:p w14:paraId="402BE50B" w14:textId="00608874" w:rsidR="00D712E0" w:rsidRPr="00136E0E" w:rsidRDefault="0009733C" w:rsidP="009F2805">
      <w:pPr>
        <w:pStyle w:val="ListBullet"/>
      </w:pPr>
      <w:r w:rsidRPr="00136E0E">
        <w:t>[</w:t>
      </w:r>
      <w:r w:rsidR="00D712E0" w:rsidRPr="00136E0E">
        <w:t xml:space="preserve">Move around the room to support </w:t>
      </w:r>
      <w:r w:rsidR="009F2805">
        <w:t>participant</w:t>
      </w:r>
      <w:r w:rsidR="00D712E0" w:rsidRPr="00136E0E">
        <w:t xml:space="preserve"> engagement as needed.</w:t>
      </w:r>
      <w:r w:rsidRPr="00136E0E">
        <w:t>]</w:t>
      </w:r>
      <w:r w:rsidR="00D712E0" w:rsidRPr="00136E0E">
        <w:t xml:space="preserve"> </w:t>
      </w:r>
    </w:p>
    <w:p w14:paraId="3DDD520B" w14:textId="77777777" w:rsidR="00F46600" w:rsidRPr="00136E0E" w:rsidRDefault="00F46600" w:rsidP="009F2805">
      <w:pPr>
        <w:pStyle w:val="ListBullet"/>
      </w:pPr>
      <w:r w:rsidRPr="00136E0E">
        <w:t>STEAM phenomena are happening all around us in our lives in different ways.</w:t>
      </w:r>
    </w:p>
    <w:p w14:paraId="08757C8B" w14:textId="124D05D6" w:rsidR="008F0490" w:rsidRPr="00136E0E" w:rsidRDefault="00F46600" w:rsidP="009F2805">
      <w:pPr>
        <w:pStyle w:val="ListBullet"/>
      </w:pPr>
      <w:r w:rsidRPr="00136E0E">
        <w:t>Noticing opportunities to explore and wonder about STEAM concepts and phenomena can help us develop our identities as STEAM learners and educators.</w:t>
      </w:r>
    </w:p>
    <w:p w14:paraId="5D556545" w14:textId="7039D833" w:rsidR="008F0490" w:rsidRDefault="008F0490" w:rsidP="002C2FC1">
      <w:pPr>
        <w:pStyle w:val="Heading2"/>
      </w:pPr>
      <w:r w:rsidRPr="00136E0E">
        <w:lastRenderedPageBreak/>
        <w:t>Slide 25: STEAM in Your Life</w:t>
      </w:r>
    </w:p>
    <w:p w14:paraId="01409418" w14:textId="719588B1" w:rsidR="003D7166" w:rsidRPr="003D7166" w:rsidRDefault="003D7166" w:rsidP="003D7166">
      <w:pPr>
        <w:pStyle w:val="thumbnail"/>
      </w:pPr>
      <w:r w:rsidRPr="00136E0E">
        <w:rPr>
          <w:noProof/>
        </w:rPr>
        <w:drawing>
          <wp:inline distT="0" distB="0" distL="0" distR="0" wp14:anchorId="10A9DF5F" wp14:editId="698AFC93">
            <wp:extent cx="3251200" cy="1828800"/>
            <wp:effectExtent l="19050" t="19050" r="25400" b="19050"/>
            <wp:docPr id="1278969418"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69418" name="Picture 30">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FF17ADB" w14:textId="77777777" w:rsidR="008F0490" w:rsidRPr="00136E0E" w:rsidRDefault="008F0490" w:rsidP="002C2FC1">
      <w:pPr>
        <w:pStyle w:val="BodyText"/>
      </w:pPr>
      <w:r w:rsidRPr="00136E0E">
        <w:rPr>
          <w:b/>
          <w:bCs/>
        </w:rPr>
        <w:t>Time:</w:t>
      </w:r>
      <w:r w:rsidRPr="00136E0E">
        <w:t xml:space="preserve"> 10 minutes</w:t>
      </w:r>
    </w:p>
    <w:p w14:paraId="77FBC4A9" w14:textId="14A603EE" w:rsidR="008F0490" w:rsidRPr="00136E0E" w:rsidRDefault="008F0490" w:rsidP="002C2FC1">
      <w:pPr>
        <w:pStyle w:val="Heading3"/>
      </w:pPr>
      <w:r w:rsidRPr="00136E0E">
        <w:t>Talking Points</w:t>
      </w:r>
    </w:p>
    <w:p w14:paraId="4E5B3BE3" w14:textId="01278774" w:rsidR="008F0490" w:rsidRPr="00136E0E" w:rsidRDefault="008F0490" w:rsidP="009F2805">
      <w:pPr>
        <w:pStyle w:val="ListBullet"/>
        <w:rPr>
          <w:rFonts w:eastAsia="Calibri"/>
        </w:rPr>
      </w:pPr>
      <w:r w:rsidRPr="00136E0E">
        <w:rPr>
          <w:rFonts w:eastAsia="Calibri"/>
        </w:rPr>
        <w:t xml:space="preserve">Let’s explore more about ways we experience STEAM in our lives. </w:t>
      </w:r>
    </w:p>
    <w:p w14:paraId="416BC0CE" w14:textId="77777777" w:rsidR="008F0490" w:rsidRPr="00136E0E" w:rsidRDefault="008F0490" w:rsidP="009F2805">
      <w:pPr>
        <w:pStyle w:val="ListBullet"/>
        <w:rPr>
          <w:rFonts w:eastAsia="Calibri"/>
        </w:rPr>
      </w:pPr>
      <w:r w:rsidRPr="00136E0E">
        <w:rPr>
          <w:rFonts w:eastAsia="Calibri"/>
        </w:rPr>
        <w:t>Using a smartphone or computer, find a photo that represents a hobby or interest of yours that involves STEAM.</w:t>
      </w:r>
    </w:p>
    <w:p w14:paraId="676E5BB3" w14:textId="5259284C" w:rsidR="008F0490" w:rsidRPr="00136E0E" w:rsidRDefault="008F0490" w:rsidP="009F2805">
      <w:pPr>
        <w:pStyle w:val="ListBullet"/>
        <w:rPr>
          <w:rFonts w:eastAsia="Calibri"/>
        </w:rPr>
      </w:pPr>
      <w:r w:rsidRPr="00136E0E">
        <w:rPr>
          <w:rFonts w:eastAsia="Calibri"/>
        </w:rPr>
        <w:t>Share with the table group ways you use STEAM when engaging in this experience.</w:t>
      </w:r>
    </w:p>
    <w:p w14:paraId="35D6EBB0" w14:textId="3EC519CD" w:rsidR="008F0490" w:rsidRPr="00136E0E" w:rsidRDefault="008F0490" w:rsidP="009F2805">
      <w:pPr>
        <w:pStyle w:val="ListBullet"/>
        <w:rPr>
          <w:rFonts w:eastAsia="Calibri"/>
        </w:rPr>
      </w:pPr>
      <w:r w:rsidRPr="00136E0E">
        <w:rPr>
          <w:rFonts w:eastAsia="Calibri"/>
        </w:rPr>
        <w:t>[Encourage participants to share and discuss in their table groups. If participants do not have access to a smartphone or computer, you can ask them to share their interest without including a photo.]</w:t>
      </w:r>
    </w:p>
    <w:p w14:paraId="4E0871E8" w14:textId="77777777" w:rsidR="008F0490" w:rsidRPr="00136E0E" w:rsidRDefault="008F0490" w:rsidP="009F2805">
      <w:pPr>
        <w:pStyle w:val="ListBullet"/>
        <w:rPr>
          <w:rFonts w:eastAsia="Calibri"/>
          <w:color w:val="000000" w:themeColor="text1"/>
        </w:rPr>
      </w:pPr>
      <w:r w:rsidRPr="00136E0E">
        <w:t>Thank you for sharing different parts of your identity. These are just a few ways that parts of your identity relate to STEAM.</w:t>
      </w:r>
    </w:p>
    <w:p w14:paraId="268F5EB4" w14:textId="585FD89A" w:rsidR="008F0490" w:rsidRPr="00136E0E" w:rsidRDefault="008F0490" w:rsidP="009F2805">
      <w:pPr>
        <w:pStyle w:val="ListBullet"/>
        <w:rPr>
          <w:rFonts w:eastAsia="Calibri"/>
          <w:color w:val="000000" w:themeColor="text1"/>
        </w:rPr>
      </w:pPr>
      <w:r w:rsidRPr="00136E0E">
        <w:t xml:space="preserve">We all come from cultures and communities with many different types of STEAM professionals and cultural traditions. Some of these might </w:t>
      </w:r>
      <w:r w:rsidR="006D07B3" w:rsidRPr="00136E0E">
        <w:t>be</w:t>
      </w:r>
      <w:r w:rsidRPr="00136E0E">
        <w:t xml:space="preserve"> trade workers and artisans—not your </w:t>
      </w:r>
      <w:r w:rsidR="00EC071C" w:rsidRPr="00136E0E">
        <w:t>“</w:t>
      </w:r>
      <w:r w:rsidRPr="00136E0E">
        <w:t>traditional</w:t>
      </w:r>
      <w:r w:rsidR="00EC071C" w:rsidRPr="00136E0E">
        <w:t>”</w:t>
      </w:r>
      <w:r w:rsidRPr="00136E0E">
        <w:t xml:space="preserve"> scientist or engineer. Part of developing our identities and feelings of belonging in STEAM can involve reconnecting with and identifying those people in our families and communities who have been practicing STEAM (for example, weavers, musicians, and woodworkers) without the label of STEAM. </w:t>
      </w:r>
    </w:p>
    <w:p w14:paraId="1314CC98" w14:textId="49847439" w:rsidR="00E8266C" w:rsidRPr="00136E0E" w:rsidRDefault="00914763" w:rsidP="00914763">
      <w:pPr>
        <w:pStyle w:val="Heading2"/>
      </w:pPr>
      <w:r w:rsidRPr="00136E0E">
        <w:lastRenderedPageBreak/>
        <w:t xml:space="preserve">SLIDE </w:t>
      </w:r>
      <w:r w:rsidR="40D1B5B0" w:rsidRPr="00136E0E">
        <w:t>2</w:t>
      </w:r>
      <w:r w:rsidR="0025581A" w:rsidRPr="00136E0E">
        <w:t>6</w:t>
      </w:r>
      <w:r w:rsidR="40D1B5B0" w:rsidRPr="00136E0E">
        <w:t>: STEAM in My Learning Setting</w:t>
      </w:r>
    </w:p>
    <w:p w14:paraId="311C9496" w14:textId="4A044796" w:rsidR="006B7E81" w:rsidRPr="00136E0E" w:rsidRDefault="006B7E81" w:rsidP="00D87967">
      <w:pPr>
        <w:pStyle w:val="thumbnail"/>
      </w:pPr>
      <w:r w:rsidRPr="00136E0E">
        <w:rPr>
          <w:noProof/>
        </w:rPr>
        <w:drawing>
          <wp:inline distT="0" distB="0" distL="0" distR="0" wp14:anchorId="213B197D" wp14:editId="26CBC1BA">
            <wp:extent cx="3251200" cy="1828800"/>
            <wp:effectExtent l="19050" t="19050" r="25400" b="19050"/>
            <wp:docPr id="1947944871"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44871" name="Picture 3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6787BC4" w14:textId="77777777" w:rsidR="00E8266C" w:rsidRPr="00136E0E" w:rsidRDefault="00E8266C" w:rsidP="00914763">
      <w:pPr>
        <w:pStyle w:val="Heading3"/>
      </w:pPr>
      <w:r w:rsidRPr="00136E0E">
        <w:t>Talking Points</w:t>
      </w:r>
    </w:p>
    <w:p w14:paraId="3D9257BB" w14:textId="36AA6A76" w:rsidR="003A5DD7" w:rsidRPr="00136E0E" w:rsidRDefault="003A5DD7" w:rsidP="009F2805">
      <w:pPr>
        <w:pStyle w:val="ListBullet"/>
      </w:pPr>
      <w:r w:rsidRPr="00136E0E">
        <w:t xml:space="preserve">Just like STEAM opportunities are present in your daily lives outside of the learning setting, STEAM opportunities are also all around us within our learning settings. In fact, </w:t>
      </w:r>
      <w:r w:rsidR="00263A1C" w:rsidRPr="00136E0E">
        <w:t xml:space="preserve">just like scientists, children are curious and learn about the world through interactions with objects and materials. </w:t>
      </w:r>
      <w:r w:rsidR="006E7F0F" w:rsidRPr="00136E0E">
        <w:t>For example,</w:t>
      </w:r>
    </w:p>
    <w:p w14:paraId="05520242" w14:textId="3E147FE5" w:rsidR="003A5DD7" w:rsidRPr="00136E0E" w:rsidRDefault="006E7F0F" w:rsidP="009F2805">
      <w:pPr>
        <w:pStyle w:val="ListBullet"/>
        <w:numPr>
          <w:ilvl w:val="1"/>
          <w:numId w:val="132"/>
        </w:numPr>
      </w:pPr>
      <w:r w:rsidRPr="00136E0E">
        <w:t>C</w:t>
      </w:r>
      <w:r w:rsidR="003A5DD7" w:rsidRPr="00136E0E">
        <w:t xml:space="preserve">hildren might use engineering and design principles as they identify problems, construct solutions, and test their designs while building in the block center. </w:t>
      </w:r>
    </w:p>
    <w:p w14:paraId="37E64D0A" w14:textId="74E9F95F" w:rsidR="00263A1C" w:rsidRPr="00136E0E" w:rsidRDefault="003A5DD7" w:rsidP="009F2805">
      <w:pPr>
        <w:pStyle w:val="ListBullet"/>
        <w:numPr>
          <w:ilvl w:val="1"/>
          <w:numId w:val="132"/>
        </w:numPr>
      </w:pPr>
      <w:r w:rsidRPr="00136E0E">
        <w:t xml:space="preserve">During hand washing, children might experience cause and effect as they notice the way friction and water cause soap to make suds and bubbles. </w:t>
      </w:r>
    </w:p>
    <w:p w14:paraId="049EC691" w14:textId="6DCA2282" w:rsidR="00905AF8" w:rsidRPr="00136E0E" w:rsidRDefault="57EE4C56" w:rsidP="009F2805">
      <w:pPr>
        <w:pStyle w:val="ListBullet"/>
        <w:numPr>
          <w:ilvl w:val="1"/>
          <w:numId w:val="132"/>
        </w:numPr>
      </w:pPr>
      <w:r w:rsidRPr="00136E0E">
        <w:t>At mealtime, children might think about life science as they find seeds in an orange slice. They might wonder about what the seeds do and start collecting seeds from different foods.</w:t>
      </w:r>
    </w:p>
    <w:p w14:paraId="20820DDC" w14:textId="6ADE56C2" w:rsidR="007767BA" w:rsidRPr="00136E0E" w:rsidRDefault="007767BA" w:rsidP="009F2805">
      <w:pPr>
        <w:pStyle w:val="ListBullet"/>
      </w:pPr>
      <w:r w:rsidRPr="00136E0E">
        <w:t>STEAM is a part of our day inside our learning settings and outside of them too!</w:t>
      </w:r>
    </w:p>
    <w:p w14:paraId="421CD239" w14:textId="0087B55A" w:rsidR="008F0490" w:rsidRPr="00136E0E" w:rsidRDefault="006D07B3" w:rsidP="009F2805">
      <w:pPr>
        <w:pStyle w:val="ListBullet"/>
      </w:pPr>
      <w:r w:rsidRPr="00136E0E">
        <w:t xml:space="preserve">When you return to your learning setting, identify when children are engaging in STEAM during daily routines and planned experiences. </w:t>
      </w:r>
      <w:r w:rsidR="008F0490" w:rsidRPr="00136E0E">
        <w:t xml:space="preserve">This can help support children’s feelings of belonging and sense of identity in STEAM. </w:t>
      </w:r>
    </w:p>
    <w:p w14:paraId="1B06650E" w14:textId="4B752665" w:rsidR="008F0490" w:rsidRPr="00136E0E" w:rsidRDefault="006D07B3" w:rsidP="002C2FC1">
      <w:pPr>
        <w:pStyle w:val="Heading3"/>
      </w:pPr>
      <w:r w:rsidRPr="00136E0E">
        <w:t>Facilitator</w:t>
      </w:r>
      <w:r w:rsidR="008F0490" w:rsidRPr="00136E0E">
        <w:t xml:space="preserve"> Notes</w:t>
      </w:r>
    </w:p>
    <w:p w14:paraId="1D91D0E0" w14:textId="3B74BA25" w:rsidR="008F0490" w:rsidRPr="00136E0E" w:rsidRDefault="006D07B3" w:rsidP="009F2805">
      <w:pPr>
        <w:pStyle w:val="ListBullet"/>
      </w:pPr>
      <w:r w:rsidRPr="00136E0E">
        <w:t>Consider inviting participants to identify and share opportunities for STEAM learning in their settings</w:t>
      </w:r>
      <w:r w:rsidR="008F0490" w:rsidRPr="00136E0E">
        <w:t xml:space="preserve">. </w:t>
      </w:r>
    </w:p>
    <w:p w14:paraId="0EE26CD1" w14:textId="1734C542" w:rsidR="4E527B8A" w:rsidRPr="00136E0E" w:rsidRDefault="00914763" w:rsidP="00914763">
      <w:pPr>
        <w:pStyle w:val="Heading2"/>
      </w:pPr>
      <w:r w:rsidRPr="00136E0E">
        <w:lastRenderedPageBreak/>
        <w:t xml:space="preserve">SLIDE </w:t>
      </w:r>
      <w:r w:rsidR="4E527B8A" w:rsidRPr="00136E0E">
        <w:t>2</w:t>
      </w:r>
      <w:r w:rsidR="0025581A" w:rsidRPr="00136E0E">
        <w:t>7</w:t>
      </w:r>
      <w:r w:rsidR="4E527B8A" w:rsidRPr="00136E0E">
        <w:t xml:space="preserve">: Developing </w:t>
      </w:r>
      <w:r w:rsidR="008F4DEF" w:rsidRPr="00136E0E">
        <w:t xml:space="preserve">My Identity and Sense of Belonging </w:t>
      </w:r>
      <w:r w:rsidR="4E527B8A" w:rsidRPr="00136E0E">
        <w:t>in STEAM</w:t>
      </w:r>
    </w:p>
    <w:p w14:paraId="6BCEC932" w14:textId="41D0CC9B" w:rsidR="006B7E81" w:rsidRPr="00136E0E" w:rsidRDefault="006B7E81" w:rsidP="00D87967">
      <w:pPr>
        <w:pStyle w:val="thumbnail"/>
      </w:pPr>
      <w:r w:rsidRPr="00136E0E">
        <w:rPr>
          <w:noProof/>
        </w:rPr>
        <w:drawing>
          <wp:inline distT="0" distB="0" distL="0" distR="0" wp14:anchorId="02461F38" wp14:editId="626E7E83">
            <wp:extent cx="3251200" cy="1828800"/>
            <wp:effectExtent l="19050" t="19050" r="25400" b="19050"/>
            <wp:docPr id="1168794504"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4504" name="Picture 3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A6ED912" w14:textId="20E897AE" w:rsidR="002D1079" w:rsidRPr="002D1079" w:rsidRDefault="002D1079" w:rsidP="002D1079">
      <w:pPr>
        <w:rPr>
          <w:sz w:val="22"/>
          <w:szCs w:val="22"/>
        </w:rPr>
      </w:pPr>
      <w:r w:rsidRPr="002D1079">
        <w:rPr>
          <w:sz w:val="22"/>
          <w:szCs w:val="22"/>
        </w:rPr>
        <w:t>This slide contains animation. See instructions in the Talking Points.</w:t>
      </w:r>
    </w:p>
    <w:p w14:paraId="06D90795" w14:textId="13443340" w:rsidR="00E40FA4" w:rsidRPr="00136E0E" w:rsidRDefault="00E40FA4" w:rsidP="00914763">
      <w:pPr>
        <w:pStyle w:val="Heading3"/>
      </w:pPr>
      <w:r w:rsidRPr="00136E0E">
        <w:t>Talking Points</w:t>
      </w:r>
    </w:p>
    <w:p w14:paraId="20AE64A5" w14:textId="77777777" w:rsidR="001519F1" w:rsidRPr="00136E0E" w:rsidRDefault="001519F1" w:rsidP="009F2805">
      <w:pPr>
        <w:pStyle w:val="ListBullet"/>
      </w:pPr>
      <w:r w:rsidRPr="00136E0E">
        <w:t xml:space="preserve">We started this session by considering how we feel about being a STEAM learner and educator. </w:t>
      </w:r>
    </w:p>
    <w:p w14:paraId="5D57DF2A" w14:textId="77777777" w:rsidR="001519F1" w:rsidRPr="00136E0E" w:rsidRDefault="001519F1" w:rsidP="009F2805">
      <w:pPr>
        <w:pStyle w:val="ListBullet"/>
      </w:pPr>
      <w:r w:rsidRPr="00136E0E">
        <w:t>We also explored ways STEAM is already a part of our lives.</w:t>
      </w:r>
    </w:p>
    <w:p w14:paraId="16637227" w14:textId="1260DD55" w:rsidR="00981D90" w:rsidRPr="00136E0E" w:rsidRDefault="00981D90" w:rsidP="009F2805">
      <w:pPr>
        <w:pStyle w:val="ListBullet"/>
      </w:pPr>
      <w:r w:rsidRPr="00136E0E">
        <w:t xml:space="preserve">Many of us are </w:t>
      </w:r>
      <w:r w:rsidR="006D07B3" w:rsidRPr="00136E0E">
        <w:t>in</w:t>
      </w:r>
      <w:r w:rsidRPr="00136E0E">
        <w:t xml:space="preserve"> different </w:t>
      </w:r>
      <w:r w:rsidR="006D07B3" w:rsidRPr="00136E0E">
        <w:t>places along the</w:t>
      </w:r>
      <w:r w:rsidRPr="00136E0E">
        <w:t xml:space="preserve"> journey </w:t>
      </w:r>
      <w:r w:rsidR="006D07B3" w:rsidRPr="00136E0E">
        <w:t>of</w:t>
      </w:r>
      <w:r w:rsidRPr="00136E0E">
        <w:t xml:space="preserve"> developing our identities and feelings of belonging as STEAM educators. What are some ways you think you can develop your identity and sense of belonging as a STEAM educator?</w:t>
      </w:r>
    </w:p>
    <w:p w14:paraId="45426EC0" w14:textId="31AF9439" w:rsidR="00981D90" w:rsidRPr="00136E0E" w:rsidRDefault="00981D90" w:rsidP="009F2805">
      <w:pPr>
        <w:pStyle w:val="ListBullet"/>
      </w:pPr>
      <w:r w:rsidRPr="00136E0E">
        <w:t>[Encourage volunteers to share with the larger group.]</w:t>
      </w:r>
    </w:p>
    <w:p w14:paraId="0F192434" w14:textId="74B865AE" w:rsidR="001519F1" w:rsidRPr="00136E0E" w:rsidRDefault="00981D90" w:rsidP="009F2805">
      <w:pPr>
        <w:pStyle w:val="ListBullet"/>
      </w:pPr>
      <w:r w:rsidRPr="00136E0E">
        <w:t>[Click]</w:t>
      </w:r>
      <w:r w:rsidR="001519F1" w:rsidRPr="00136E0E">
        <w:t>To further develop our identities and feelings of belonging</w:t>
      </w:r>
      <w:r w:rsidR="00263449" w:rsidRPr="00136E0E">
        <w:t xml:space="preserve"> as</w:t>
      </w:r>
      <w:r w:rsidR="001519F1" w:rsidRPr="00136E0E">
        <w:t xml:space="preserve"> STEAM </w:t>
      </w:r>
      <w:r w:rsidR="00263449" w:rsidRPr="00136E0E">
        <w:t>educators</w:t>
      </w:r>
      <w:r w:rsidR="00704444" w:rsidRPr="00136E0E">
        <w:t>,</w:t>
      </w:r>
      <w:r w:rsidR="00263449" w:rsidRPr="00136E0E">
        <w:t xml:space="preserve"> </w:t>
      </w:r>
      <w:r w:rsidR="001519F1" w:rsidRPr="00136E0E">
        <w:t xml:space="preserve">we can </w:t>
      </w:r>
    </w:p>
    <w:p w14:paraId="528E9F7A" w14:textId="414DDB43" w:rsidR="001519F1" w:rsidRPr="00136E0E" w:rsidRDefault="009A5EE8" w:rsidP="006E7F0F">
      <w:pPr>
        <w:pStyle w:val="ListBullet2"/>
        <w:numPr>
          <w:ilvl w:val="1"/>
          <w:numId w:val="129"/>
        </w:numPr>
      </w:pPr>
      <w:r w:rsidRPr="00136E0E">
        <w:t>a</w:t>
      </w:r>
      <w:r w:rsidR="001519F1" w:rsidRPr="00136E0E">
        <w:t>ctively seek out and engage in STEAM professional learning (El</w:t>
      </w:r>
      <w:r w:rsidR="00707EB9" w:rsidRPr="00136E0E">
        <w:t> </w:t>
      </w:r>
      <w:proofErr w:type="spellStart"/>
      <w:r w:rsidR="001519F1" w:rsidRPr="00136E0E">
        <w:t>Nagdi</w:t>
      </w:r>
      <w:proofErr w:type="spellEnd"/>
      <w:r w:rsidR="001519F1" w:rsidRPr="00136E0E">
        <w:t>, 2018</w:t>
      </w:r>
      <w:proofErr w:type="gramStart"/>
      <w:r w:rsidR="001519F1" w:rsidRPr="00136E0E">
        <w:t>)</w:t>
      </w:r>
      <w:r w:rsidR="008F4DEF" w:rsidRPr="00136E0E">
        <w:t>;</w:t>
      </w:r>
      <w:proofErr w:type="gramEnd"/>
    </w:p>
    <w:p w14:paraId="4488FB30" w14:textId="4738E6D1" w:rsidR="001519F1" w:rsidRPr="00136E0E" w:rsidRDefault="001519F1" w:rsidP="006E7F0F">
      <w:pPr>
        <w:pStyle w:val="ListBullet2"/>
        <w:numPr>
          <w:ilvl w:val="1"/>
          <w:numId w:val="129"/>
        </w:numPr>
      </w:pPr>
      <w:r w:rsidRPr="00136E0E">
        <w:t>practice applying what is learned to our learning settings with children (El</w:t>
      </w:r>
      <w:r w:rsidR="00707EB9" w:rsidRPr="00136E0E">
        <w:t> </w:t>
      </w:r>
      <w:r w:rsidRPr="00136E0E">
        <w:t>Nagdi, 2018</w:t>
      </w:r>
      <w:proofErr w:type="gramStart"/>
      <w:r w:rsidRPr="00136E0E">
        <w:t>)</w:t>
      </w:r>
      <w:r w:rsidR="008F4DEF" w:rsidRPr="00136E0E">
        <w:t>;</w:t>
      </w:r>
      <w:proofErr w:type="gramEnd"/>
    </w:p>
    <w:p w14:paraId="629184F1" w14:textId="5AE0A633" w:rsidR="00981D90" w:rsidRPr="00136E0E" w:rsidRDefault="00281494" w:rsidP="00281494">
      <w:pPr>
        <w:pStyle w:val="ListBullet2"/>
        <w:numPr>
          <w:ilvl w:val="1"/>
          <w:numId w:val="129"/>
        </w:numPr>
      </w:pPr>
      <w:r w:rsidRPr="00136E0E">
        <w:t xml:space="preserve">intentionally integrate your identity—home language, cultural practices, and lived experiences—and the identities of the children in your setting into STEAM </w:t>
      </w:r>
      <w:proofErr w:type="gramStart"/>
      <w:r w:rsidRPr="00136E0E">
        <w:t>learning</w:t>
      </w:r>
      <w:r w:rsidR="00981D90" w:rsidRPr="00136E0E">
        <w:t>;</w:t>
      </w:r>
      <w:proofErr w:type="gramEnd"/>
    </w:p>
    <w:p w14:paraId="379EA8C2" w14:textId="3FA233AE" w:rsidR="008F4DEF" w:rsidRPr="00136E0E" w:rsidRDefault="001519F1" w:rsidP="006E7F0F">
      <w:pPr>
        <w:pStyle w:val="ListBullet2"/>
        <w:numPr>
          <w:ilvl w:val="1"/>
          <w:numId w:val="129"/>
        </w:numPr>
      </w:pPr>
      <w:r w:rsidRPr="00136E0E">
        <w:t>reflect collaboratively with others who share an interest in STEAM teaching and learning (Galanti &amp; Holincheck, 2022)</w:t>
      </w:r>
      <w:r w:rsidR="008F4DEF" w:rsidRPr="00136E0E">
        <w:t>; and</w:t>
      </w:r>
    </w:p>
    <w:p w14:paraId="21F45AEC" w14:textId="43E865FC" w:rsidR="001519F1" w:rsidRPr="00136E0E" w:rsidRDefault="008F4DEF" w:rsidP="006E7F0F">
      <w:pPr>
        <w:pStyle w:val="ListBullet2"/>
        <w:numPr>
          <w:ilvl w:val="1"/>
          <w:numId w:val="129"/>
        </w:numPr>
      </w:pPr>
      <w:r w:rsidRPr="00136E0E">
        <w:t>a</w:t>
      </w:r>
      <w:r w:rsidR="001519F1" w:rsidRPr="00136E0E">
        <w:t>pproach professional learning sessions with a willingness to learn, and a belief in our ability to learn (Galanti &amp; Holincheck, 2022).</w:t>
      </w:r>
    </w:p>
    <w:p w14:paraId="197AB42C" w14:textId="0FB0044A" w:rsidR="001519F1" w:rsidRPr="00136E0E" w:rsidRDefault="00914763" w:rsidP="00914763">
      <w:pPr>
        <w:pStyle w:val="Heading2"/>
      </w:pPr>
      <w:r w:rsidRPr="00136E0E">
        <w:lastRenderedPageBreak/>
        <w:t xml:space="preserve">SLIDE </w:t>
      </w:r>
      <w:r w:rsidR="57EE4C56" w:rsidRPr="00136E0E">
        <w:t>2</w:t>
      </w:r>
      <w:r w:rsidR="0025581A" w:rsidRPr="00136E0E">
        <w:t>8</w:t>
      </w:r>
      <w:r w:rsidR="57EE4C56" w:rsidRPr="00136E0E">
        <w:t>: I Am a STEAM Learner and Educator</w:t>
      </w:r>
    </w:p>
    <w:p w14:paraId="0A997830" w14:textId="0CF45336" w:rsidR="006B7E81" w:rsidRPr="00136E0E" w:rsidRDefault="006B7E81" w:rsidP="00D87967">
      <w:pPr>
        <w:pStyle w:val="thumbnail"/>
      </w:pPr>
      <w:r w:rsidRPr="00136E0E">
        <w:rPr>
          <w:noProof/>
        </w:rPr>
        <w:drawing>
          <wp:inline distT="0" distB="0" distL="0" distR="0" wp14:anchorId="1428E86E" wp14:editId="268863E9">
            <wp:extent cx="3251200" cy="1828800"/>
            <wp:effectExtent l="19050" t="19050" r="25400" b="19050"/>
            <wp:docPr id="1219609775"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09775" name="Picture 3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77B7ABF" w14:textId="1E497B0A" w:rsidR="001519F1" w:rsidRPr="00136E0E" w:rsidRDefault="001519F1" w:rsidP="00914763">
      <w:pPr>
        <w:pStyle w:val="BodyText"/>
      </w:pPr>
      <w:r w:rsidRPr="00136E0E">
        <w:rPr>
          <w:b/>
          <w:bCs/>
        </w:rPr>
        <w:t xml:space="preserve">Time: </w:t>
      </w:r>
      <w:r w:rsidRPr="00136E0E">
        <w:t>15 minutes</w:t>
      </w:r>
    </w:p>
    <w:p w14:paraId="3720CA7A" w14:textId="1C7B6DDE" w:rsidR="001519F1" w:rsidRPr="00136E0E" w:rsidRDefault="001519F1" w:rsidP="00914763">
      <w:pPr>
        <w:pStyle w:val="BodyText"/>
        <w:rPr>
          <w:b/>
          <w:bCs/>
        </w:rPr>
      </w:pPr>
      <w:r w:rsidRPr="00136E0E">
        <w:rPr>
          <w:b/>
          <w:bCs/>
        </w:rPr>
        <w:t>Materials:</w:t>
      </w:r>
      <w:r w:rsidRPr="00136E0E">
        <w:t xml:space="preserve"> Paper,</w:t>
      </w:r>
      <w:r w:rsidRPr="00136E0E">
        <w:rPr>
          <w:b/>
          <w:bCs/>
        </w:rPr>
        <w:t xml:space="preserve"> </w:t>
      </w:r>
      <w:r w:rsidRPr="00136E0E">
        <w:t>drawing materials (for example, crayons, colored pencils, markers)</w:t>
      </w:r>
    </w:p>
    <w:p w14:paraId="135EBD8D" w14:textId="77777777" w:rsidR="001519F1" w:rsidRPr="00136E0E" w:rsidRDefault="001519F1" w:rsidP="00914763">
      <w:pPr>
        <w:pStyle w:val="Heading3"/>
      </w:pPr>
      <w:r w:rsidRPr="00136E0E">
        <w:t>Talking Points</w:t>
      </w:r>
    </w:p>
    <w:p w14:paraId="5B0F1B7A" w14:textId="1F0B32ED" w:rsidR="001519F1" w:rsidRPr="00136E0E" w:rsidRDefault="001519F1" w:rsidP="009F2805">
      <w:pPr>
        <w:pStyle w:val="ListBullet"/>
      </w:pPr>
      <w:r w:rsidRPr="00136E0E">
        <w:t xml:space="preserve">We will close our session today by reimagining ourselves as the STEAM learner and educator that we are or want to be. </w:t>
      </w:r>
    </w:p>
    <w:p w14:paraId="0DC01992" w14:textId="20B80E8F" w:rsidR="005D070D" w:rsidRPr="00136E0E" w:rsidRDefault="57EE4C56" w:rsidP="009F2805">
      <w:pPr>
        <w:pStyle w:val="ListBullet"/>
      </w:pPr>
      <w:r w:rsidRPr="00136E0E">
        <w:t>Draw yourself as a STEAM educator. You might revise your earlier drawing</w:t>
      </w:r>
      <w:r w:rsidR="00E41593" w:rsidRPr="00136E0E">
        <w:t xml:space="preserve"> of a science educator</w:t>
      </w:r>
      <w:r w:rsidRPr="00136E0E">
        <w:t xml:space="preserve"> or create a new on</w:t>
      </w:r>
      <w:r w:rsidR="00321ADE" w:rsidRPr="00136E0E">
        <w:t>e</w:t>
      </w:r>
      <w:r w:rsidRPr="00136E0E">
        <w:t>.</w:t>
      </w:r>
    </w:p>
    <w:p w14:paraId="6D9E0011" w14:textId="35787DF2" w:rsidR="001519F1" w:rsidRPr="00136E0E" w:rsidRDefault="00263449" w:rsidP="009F2805">
      <w:pPr>
        <w:pStyle w:val="ListBullet"/>
      </w:pPr>
      <w:r w:rsidRPr="00136E0E">
        <w:t>You may add</w:t>
      </w:r>
      <w:r w:rsidR="001519F1" w:rsidRPr="00136E0E">
        <w:t xml:space="preserve"> symbols or </w:t>
      </w:r>
      <w:r w:rsidR="005D070D" w:rsidRPr="00136E0E">
        <w:t xml:space="preserve">objects </w:t>
      </w:r>
      <w:r w:rsidR="001519F1" w:rsidRPr="00136E0E">
        <w:t xml:space="preserve">to identify aspects you want to highlight or feel are </w:t>
      </w:r>
      <w:r w:rsidR="005D68BE" w:rsidRPr="00136E0E">
        <w:t xml:space="preserve">your </w:t>
      </w:r>
      <w:r w:rsidR="001519F1" w:rsidRPr="00136E0E">
        <w:t>strengths</w:t>
      </w:r>
      <w:r w:rsidR="005D68BE" w:rsidRPr="00136E0E">
        <w:t>.</w:t>
      </w:r>
    </w:p>
    <w:p w14:paraId="617589D4" w14:textId="39DAB09B" w:rsidR="001519F1" w:rsidRPr="00136E0E" w:rsidRDefault="001519F1" w:rsidP="009F2805">
      <w:pPr>
        <w:pStyle w:val="ListBullet"/>
      </w:pPr>
      <w:r w:rsidRPr="00136E0E">
        <w:t xml:space="preserve">Then, consider ways to describe yourself as a STEAM learner and educator. </w:t>
      </w:r>
    </w:p>
    <w:p w14:paraId="1FCB31A0" w14:textId="145E3280" w:rsidR="001519F1" w:rsidRPr="00136E0E" w:rsidRDefault="00263449" w:rsidP="009F2805">
      <w:pPr>
        <w:pStyle w:val="ListBullet"/>
      </w:pPr>
      <w:r w:rsidRPr="00136E0E">
        <w:t>Finally, a</w:t>
      </w:r>
      <w:r w:rsidR="001519F1" w:rsidRPr="00136E0E">
        <w:t>dd a dialogue bubble to your drawing that says, “I can</w:t>
      </w:r>
      <w:r w:rsidR="00E1720A" w:rsidRPr="00136E0E">
        <w:t xml:space="preserve"> </w:t>
      </w:r>
      <w:r w:rsidR="001519F1" w:rsidRPr="00136E0E">
        <w:t xml:space="preserve">…” to plan for ways </w:t>
      </w:r>
      <w:r w:rsidR="005D68BE" w:rsidRPr="00136E0E">
        <w:t>to</w:t>
      </w:r>
      <w:r w:rsidR="001519F1" w:rsidRPr="00136E0E">
        <w:t xml:space="preserve"> further build your identity and sense of belonging as a STEAM learner and educator. </w:t>
      </w:r>
      <w:r w:rsidRPr="00136E0E">
        <w:t>For example, I can</w:t>
      </w:r>
    </w:p>
    <w:p w14:paraId="4A8F720E" w14:textId="63A07F45" w:rsidR="00263449" w:rsidRPr="00136E0E" w:rsidRDefault="00263449" w:rsidP="006E7F0F">
      <w:pPr>
        <w:pStyle w:val="ListBullet2"/>
        <w:numPr>
          <w:ilvl w:val="1"/>
          <w:numId w:val="129"/>
        </w:numPr>
      </w:pPr>
      <w:r w:rsidRPr="00136E0E">
        <w:t>practice engaging in STEAM in my learning settings</w:t>
      </w:r>
      <w:r w:rsidR="009256B9" w:rsidRPr="00136E0E">
        <w:t>, and</w:t>
      </w:r>
    </w:p>
    <w:p w14:paraId="0FBF91E9" w14:textId="4EB9234B" w:rsidR="00263449" w:rsidRPr="00136E0E" w:rsidRDefault="00263449" w:rsidP="006E7F0F">
      <w:pPr>
        <w:pStyle w:val="ListBullet2"/>
        <w:numPr>
          <w:ilvl w:val="1"/>
          <w:numId w:val="129"/>
        </w:numPr>
      </w:pPr>
      <w:r w:rsidRPr="00136E0E">
        <w:t xml:space="preserve">find support with peers to discuss ways we are supporting children in STEAM experiences.  </w:t>
      </w:r>
    </w:p>
    <w:p w14:paraId="44C8E0C1" w14:textId="65C777C2" w:rsidR="0025581A" w:rsidRPr="00136E0E" w:rsidRDefault="001519F1" w:rsidP="009F2805">
      <w:pPr>
        <w:pStyle w:val="ListBullet"/>
      </w:pPr>
      <w:r w:rsidRPr="00136E0E">
        <w:t>[Provide time for participants to draw themselves as STEAM learners and educators.</w:t>
      </w:r>
      <w:r w:rsidR="0025581A" w:rsidRPr="00136E0E">
        <w:t>]</w:t>
      </w:r>
    </w:p>
    <w:p w14:paraId="73174D99" w14:textId="171EECDA" w:rsidR="0025581A" w:rsidRPr="00136E0E" w:rsidRDefault="0025581A" w:rsidP="009F2805">
      <w:pPr>
        <w:pStyle w:val="ListBullet"/>
      </w:pPr>
      <w:r w:rsidRPr="00136E0E">
        <w:t>Let’s think more about our representations. Consider the following questions:</w:t>
      </w:r>
    </w:p>
    <w:p w14:paraId="79F25119" w14:textId="1CA3400A" w:rsidR="0025581A" w:rsidRPr="00136E0E" w:rsidRDefault="0025581A" w:rsidP="009F2805">
      <w:pPr>
        <w:pStyle w:val="ListBullet"/>
        <w:numPr>
          <w:ilvl w:val="1"/>
          <w:numId w:val="133"/>
        </w:numPr>
      </w:pPr>
      <w:r w:rsidRPr="00136E0E">
        <w:t xml:space="preserve">How is your representation similar to or different from your original representation? </w:t>
      </w:r>
    </w:p>
    <w:p w14:paraId="601E386C" w14:textId="192C6546" w:rsidR="0025581A" w:rsidRPr="00136E0E" w:rsidRDefault="0025581A" w:rsidP="009F2805">
      <w:pPr>
        <w:pStyle w:val="ListBullet"/>
        <w:numPr>
          <w:ilvl w:val="1"/>
          <w:numId w:val="133"/>
        </w:numPr>
      </w:pPr>
      <w:r w:rsidRPr="00136E0E">
        <w:t xml:space="preserve">How does your new representation reflect what you learned about developing your STEAM identity and sense of belonging? </w:t>
      </w:r>
    </w:p>
    <w:p w14:paraId="54401959" w14:textId="0A56AD1D" w:rsidR="0025581A" w:rsidRPr="00136E0E" w:rsidRDefault="0025581A" w:rsidP="009F2805">
      <w:pPr>
        <w:pStyle w:val="ListBullet"/>
        <w:numPr>
          <w:ilvl w:val="1"/>
          <w:numId w:val="133"/>
        </w:numPr>
      </w:pPr>
      <w:r w:rsidRPr="00136E0E">
        <w:t>What is one change you can make tomorrow with the children in your setting to support the development of your own</w:t>
      </w:r>
      <w:r w:rsidR="00D822C0" w:rsidRPr="00136E0E">
        <w:t xml:space="preserve"> identity</w:t>
      </w:r>
      <w:r w:rsidRPr="00136E0E">
        <w:t xml:space="preserve"> as well as the children’s STEAM identities and sense of belonging? </w:t>
      </w:r>
    </w:p>
    <w:p w14:paraId="513B847E" w14:textId="5A9F0D52" w:rsidR="001519F1" w:rsidRPr="00136E0E" w:rsidRDefault="0025581A" w:rsidP="009F2805">
      <w:pPr>
        <w:pStyle w:val="ListBullet"/>
      </w:pPr>
      <w:r w:rsidRPr="00136E0E">
        <w:lastRenderedPageBreak/>
        <w:t>[</w:t>
      </w:r>
      <w:r w:rsidR="001519F1" w:rsidRPr="00136E0E">
        <w:t>You might encourage participants to share with a partner or invite a few volunteers to share with the larger group.]</w:t>
      </w:r>
    </w:p>
    <w:p w14:paraId="1C8CC38C" w14:textId="2552195D" w:rsidR="0A2F7254" w:rsidRPr="00136E0E" w:rsidRDefault="001519F1" w:rsidP="009F2805">
      <w:pPr>
        <w:pStyle w:val="ListBullet"/>
      </w:pPr>
      <w:r w:rsidRPr="00136E0E">
        <w:t xml:space="preserve">Thank you for exploring your STEAM identities and sense of belonging </w:t>
      </w:r>
      <w:r w:rsidR="005D68BE" w:rsidRPr="00136E0E">
        <w:t xml:space="preserve">with all of us </w:t>
      </w:r>
      <w:r w:rsidRPr="00136E0E">
        <w:t xml:space="preserve">today. </w:t>
      </w:r>
    </w:p>
    <w:sectPr w:rsidR="0A2F7254" w:rsidRPr="00136E0E" w:rsidSect="000F4741">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A27B1" w14:textId="77777777" w:rsidR="005141BB" w:rsidRDefault="005141BB" w:rsidP="00193EBC">
      <w:r>
        <w:separator/>
      </w:r>
    </w:p>
  </w:endnote>
  <w:endnote w:type="continuationSeparator" w:id="0">
    <w:p w14:paraId="7A75207B" w14:textId="77777777" w:rsidR="005141BB" w:rsidRDefault="005141BB"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0000000000000000000"/>
    <w:charset w:val="00"/>
    <w:family w:val="auto"/>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n-ea">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719476"/>
      <w:docPartObj>
        <w:docPartGallery w:val="Page Numbers (Bottom of Page)"/>
        <w:docPartUnique/>
      </w:docPartObj>
    </w:sdtPr>
    <w:sdtContent>
      <w:p w14:paraId="4FA817F8" w14:textId="355E2D06" w:rsidR="00CB7596" w:rsidRDefault="00CB7596" w:rsidP="005169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230C07" w14:textId="77777777" w:rsidR="00CB7596" w:rsidRDefault="00CB7596" w:rsidP="00CB7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Content>
      <w:p w14:paraId="66F00FD7" w14:textId="77777777" w:rsidR="000F4741" w:rsidRPr="00DB4978" w:rsidRDefault="000F4741" w:rsidP="000F4741">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0DA152D0" w14:textId="667AA80A" w:rsidR="00CB7596" w:rsidRPr="000F4741" w:rsidRDefault="000F4741" w:rsidP="000F4741">
    <w:pPr>
      <w:pStyle w:val="Footer"/>
      <w:ind w:left="-630" w:right="360"/>
      <w:rPr>
        <w:b/>
        <w:bCs/>
      </w:rPr>
    </w:pPr>
    <w:r w:rsidRPr="00DB4978">
      <w:rPr>
        <w:b/>
        <w:bCs/>
        <w:noProof/>
      </w:rPr>
      <w:drawing>
        <wp:inline distT="0" distB="0" distL="0" distR="0" wp14:anchorId="6E9E704B" wp14:editId="4F46D672">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57173634"/>
      <w:docPartObj>
        <w:docPartGallery w:val="Page Numbers (Bottom of Page)"/>
        <w:docPartUnique/>
      </w:docPartObj>
    </w:sdtPr>
    <w:sdtContent>
      <w:p w14:paraId="74A151B7" w14:textId="77777777" w:rsidR="009715CA" w:rsidRPr="00DB4978" w:rsidRDefault="009715CA" w:rsidP="009715CA">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2</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17</w:t>
        </w:r>
        <w:r w:rsidRPr="00DB4978">
          <w:rPr>
            <w:rStyle w:val="PageNumber"/>
            <w:b/>
            <w:bCs/>
            <w:noProof/>
          </w:rPr>
          <w:fldChar w:fldCharType="end"/>
        </w:r>
        <w:r w:rsidRPr="00DB4978">
          <w:rPr>
            <w:rStyle w:val="PageNumber"/>
            <w:b/>
            <w:bCs/>
          </w:rPr>
          <w:t xml:space="preserve"> </w:t>
        </w:r>
      </w:p>
    </w:sdtContent>
  </w:sdt>
  <w:p w14:paraId="357F098A" w14:textId="083D7F69" w:rsidR="009715CA" w:rsidRPr="009715CA" w:rsidRDefault="009715CA" w:rsidP="009715CA">
    <w:pPr>
      <w:pStyle w:val="Footer"/>
      <w:ind w:left="-630" w:right="360"/>
      <w:rPr>
        <w:b/>
        <w:bCs/>
      </w:rPr>
    </w:pPr>
    <w:r w:rsidRPr="00DB4978">
      <w:rPr>
        <w:b/>
        <w:bCs/>
        <w:noProof/>
      </w:rPr>
      <w:drawing>
        <wp:inline distT="0" distB="0" distL="0" distR="0" wp14:anchorId="1317831D" wp14:editId="080DBA64">
          <wp:extent cx="2286000" cy="449140"/>
          <wp:effectExtent l="0" t="0" r="0" b="8255"/>
          <wp:docPr id="2009960307"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48FCA" w14:textId="77777777" w:rsidR="005141BB" w:rsidRDefault="005141BB" w:rsidP="00193EBC">
      <w:r>
        <w:separator/>
      </w:r>
    </w:p>
  </w:footnote>
  <w:footnote w:type="continuationSeparator" w:id="0">
    <w:p w14:paraId="0548A20B" w14:textId="77777777" w:rsidR="005141BB" w:rsidRDefault="005141BB"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6BA9" w14:textId="77777777" w:rsidR="00C933F1" w:rsidRDefault="00C93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53796" w14:textId="4F77ADE6" w:rsidR="003D24A6" w:rsidRPr="0024717E" w:rsidRDefault="007B773B" w:rsidP="0024717E">
    <w:pPr>
      <w:pStyle w:val="Header"/>
    </w:pPr>
    <w:r>
      <w:rPr>
        <w:noProof/>
      </w:rPr>
      <w:drawing>
        <wp:anchor distT="0" distB="0" distL="114300" distR="114300" simplePos="0" relativeHeight="251672576" behindDoc="1" locked="0" layoutInCell="1" allowOverlap="1" wp14:anchorId="3D573077" wp14:editId="60459876">
          <wp:simplePos x="0" y="0"/>
          <wp:positionH relativeFrom="column">
            <wp:posOffset>-923925</wp:posOffset>
          </wp:positionH>
          <wp:positionV relativeFrom="paragraph">
            <wp:posOffset>-457201</wp:posOffset>
          </wp:positionV>
          <wp:extent cx="7791450" cy="687579"/>
          <wp:effectExtent l="0" t="0" r="0" b="0"/>
          <wp:wrapNone/>
          <wp:docPr id="16321159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15988"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84858" cy="695822"/>
                  </a:xfrm>
                  <a:prstGeom prst="rect">
                    <a:avLst/>
                  </a:prstGeom>
                </pic:spPr>
              </pic:pic>
            </a:graphicData>
          </a:graphic>
          <wp14:sizeRelH relativeFrom="page">
            <wp14:pctWidth>0</wp14:pctWidth>
          </wp14:sizeRelH>
          <wp14:sizeRelV relativeFrom="page">
            <wp14:pctHeight>0</wp14:pctHeight>
          </wp14:sizeRelV>
        </wp:anchor>
      </w:drawing>
    </w:r>
    <w:r w:rsidR="00C1378B">
      <w:rPr>
        <w:noProof/>
      </w:rPr>
      <mc:AlternateContent>
        <mc:Choice Requires="wps">
          <w:drawing>
            <wp:anchor distT="45720" distB="45720" distL="114300" distR="114300" simplePos="0" relativeHeight="251664384" behindDoc="0" locked="0" layoutInCell="1" allowOverlap="1" wp14:anchorId="67774307" wp14:editId="60EE8CD5">
              <wp:simplePos x="0" y="0"/>
              <wp:positionH relativeFrom="column">
                <wp:posOffset>-409575</wp:posOffset>
              </wp:positionH>
              <wp:positionV relativeFrom="paragraph">
                <wp:posOffset>-219075</wp:posOffset>
              </wp:positionV>
              <wp:extent cx="3314700" cy="41021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0210"/>
                      </a:xfrm>
                      <a:prstGeom prst="rect">
                        <a:avLst/>
                      </a:prstGeom>
                      <a:noFill/>
                      <a:ln w="9525">
                        <a:noFill/>
                        <a:miter lim="800000"/>
                        <a:headEnd/>
                        <a:tailEnd/>
                      </a:ln>
                    </wps:spPr>
                    <wps:txbx>
                      <w:txbxContent>
                        <w:p w14:paraId="348E74AB" w14:textId="77777777" w:rsidR="00C1378B" w:rsidRPr="003A1740" w:rsidRDefault="00C1378B" w:rsidP="00C1378B">
                          <w:pPr>
                            <w:rPr>
                              <w:rFonts w:ascii="Poppins SemiBold" w:hAnsi="Poppins SemiBold" w:cs="Poppins SemiBold"/>
                              <w:color w:val="FFFFFF" w:themeColor="background1"/>
                            </w:rPr>
                          </w:pPr>
                          <w:r w:rsidRPr="00A15F38">
                            <w:rPr>
                              <w:rFonts w:ascii="Poppins SemiBold" w:hAnsi="Poppins SemiBold" w:cs="Poppins SemiBold"/>
                              <w:color w:val="FFFFFF" w:themeColor="background1"/>
                            </w:rPr>
                            <w:t>STEAM Identity and Sense of Belonging</w:t>
                          </w:r>
                        </w:p>
                        <w:p w14:paraId="0B266D41" w14:textId="1AF14270" w:rsidR="0024717E" w:rsidRPr="003A1740" w:rsidRDefault="0024717E" w:rsidP="0024717E">
                          <w:pPr>
                            <w:rPr>
                              <w:rFonts w:ascii="Poppins SemiBold" w:hAnsi="Poppins SemiBold" w:cs="Poppins SemiBol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74307" id="_x0000_t202" coordsize="21600,21600" o:spt="202" path="m,l,21600r21600,l21600,xe">
              <v:stroke joinstyle="miter"/>
              <v:path gradientshapeok="t" o:connecttype="rect"/>
            </v:shapetype>
            <v:shape id="Text Box 2" o:spid="_x0000_s1026" type="#_x0000_t202" style="position:absolute;margin-left:-32.25pt;margin-top:-17.25pt;width:261pt;height:3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" filled="f" stroked="f">
              <v:textbox>
                <w:txbxContent>
                  <w:p w14:paraId="348E74AB" w14:textId="77777777" w:rsidR="00C1378B" w:rsidRPr="003A1740" w:rsidRDefault="00C1378B" w:rsidP="00C1378B">
                    <w:pPr>
                      <w:rPr>
                        <w:rFonts w:ascii="Poppins SemiBold" w:hAnsi="Poppins SemiBold" w:cs="Poppins SemiBold"/>
                        <w:color w:val="FFFFFF" w:themeColor="background1"/>
                      </w:rPr>
                    </w:pPr>
                    <w:r w:rsidRPr="00A15F38">
                      <w:rPr>
                        <w:rFonts w:ascii="Poppins SemiBold" w:hAnsi="Poppins SemiBold" w:cs="Poppins SemiBold"/>
                        <w:color w:val="FFFFFF" w:themeColor="background1"/>
                      </w:rPr>
                      <w:t>STEAM Identity and Sense of Belonging</w:t>
                    </w:r>
                  </w:p>
                  <w:p w14:paraId="0B266D41" w14:textId="1AF14270" w:rsidR="0024717E" w:rsidRPr="003A1740" w:rsidRDefault="0024717E" w:rsidP="0024717E">
                    <w:pPr>
                      <w:rPr>
                        <w:rFonts w:ascii="Poppins SemiBold" w:hAnsi="Poppins SemiBold" w:cs="Poppins SemiBold"/>
                        <w:color w:val="FFFFFF" w:themeColor="background1"/>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EE725" w14:textId="3AA42A7C" w:rsidR="000F4741" w:rsidRDefault="007B773B" w:rsidP="0024717E">
    <w:pPr>
      <w:pStyle w:val="Header"/>
      <w:ind w:right="360"/>
    </w:pPr>
    <w:r>
      <w:rPr>
        <w:noProof/>
      </w:rPr>
      <w:drawing>
        <wp:anchor distT="0" distB="0" distL="114300" distR="114300" simplePos="0" relativeHeight="251671552" behindDoc="1" locked="0" layoutInCell="1" allowOverlap="1" wp14:anchorId="46FE978F" wp14:editId="5DAA8D28">
          <wp:simplePos x="0" y="0"/>
          <wp:positionH relativeFrom="column">
            <wp:posOffset>-904876</wp:posOffset>
          </wp:positionH>
          <wp:positionV relativeFrom="paragraph">
            <wp:posOffset>-457200</wp:posOffset>
          </wp:positionV>
          <wp:extent cx="7771293" cy="685800"/>
          <wp:effectExtent l="0" t="0" r="1270" b="0"/>
          <wp:wrapNone/>
          <wp:docPr id="178361417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14177"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678" cy="685834"/>
                  </a:xfrm>
                  <a:prstGeom prst="rect">
                    <a:avLst/>
                  </a:prstGeom>
                </pic:spPr>
              </pic:pic>
            </a:graphicData>
          </a:graphic>
          <wp14:sizeRelH relativeFrom="page">
            <wp14:pctWidth>0</wp14:pctWidth>
          </wp14:sizeRelH>
          <wp14:sizeRelV relativeFrom="page">
            <wp14:pctHeight>0</wp14:pctHeight>
          </wp14:sizeRelV>
        </wp:anchor>
      </w:drawing>
    </w:r>
    <w:r w:rsidR="00A15F38">
      <w:rPr>
        <w:noProof/>
      </w:rPr>
      <mc:AlternateContent>
        <mc:Choice Requires="wps">
          <w:drawing>
            <wp:anchor distT="45720" distB="45720" distL="114300" distR="114300" simplePos="0" relativeHeight="251661312" behindDoc="0" locked="0" layoutInCell="1" allowOverlap="1" wp14:anchorId="0CFEF2E0" wp14:editId="621B2F36">
              <wp:simplePos x="0" y="0"/>
              <wp:positionH relativeFrom="column">
                <wp:posOffset>2609850</wp:posOffset>
              </wp:positionH>
              <wp:positionV relativeFrom="paragraph">
                <wp:posOffset>-228600</wp:posOffset>
              </wp:positionV>
              <wp:extent cx="346710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noFill/>
                      <a:ln w="9525">
                        <a:noFill/>
                        <a:miter lim="800000"/>
                        <a:headEnd/>
                        <a:tailEnd/>
                      </a:ln>
                    </wps:spPr>
                    <wps:txbx>
                      <w:txbxContent>
                        <w:p w14:paraId="7C5FC805" w14:textId="29376529" w:rsidR="0024717E" w:rsidRPr="003A1740" w:rsidRDefault="00A15F38" w:rsidP="0024717E">
                          <w:pPr>
                            <w:rPr>
                              <w:rFonts w:ascii="Poppins SemiBold" w:hAnsi="Poppins SemiBold" w:cs="Poppins SemiBold"/>
                              <w:color w:val="FFFFFF" w:themeColor="background1"/>
                            </w:rPr>
                          </w:pPr>
                          <w:r w:rsidRPr="00A15F38">
                            <w:rPr>
                              <w:rFonts w:ascii="Poppins SemiBold" w:hAnsi="Poppins SemiBold" w:cs="Poppins SemiBold"/>
                              <w:color w:val="FFFFFF" w:themeColor="background1"/>
                            </w:rPr>
                            <w:t>STEAM Identity and Sense of Belonging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FEF2E0" id="_x0000_t202" coordsize="21600,21600" o:spt="202" path="m,l,21600r21600,l21600,xe">
              <v:stroke joinstyle="miter"/>
              <v:path gradientshapeok="t" o:connecttype="rect"/>
            </v:shapetype>
            <v:shape id="_x0000_s1027" type="#_x0000_t202" style="position:absolute;margin-left:205.5pt;margin-top:-18pt;width:27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EO/Q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" filled="f" stroked="f">
              <v:textbox style="mso-fit-shape-to-text:t">
                <w:txbxContent>
                  <w:p w14:paraId="7C5FC805" w14:textId="29376529" w:rsidR="0024717E" w:rsidRPr="003A1740" w:rsidRDefault="00A15F38" w:rsidP="0024717E">
                    <w:pPr>
                      <w:rPr>
                        <w:rFonts w:ascii="Poppins SemiBold" w:hAnsi="Poppins SemiBold" w:cs="Poppins SemiBold"/>
                        <w:color w:val="FFFFFF" w:themeColor="background1"/>
                      </w:rPr>
                    </w:pPr>
                    <w:r w:rsidRPr="00A15F38">
                      <w:rPr>
                        <w:rFonts w:ascii="Poppins SemiBold" w:hAnsi="Poppins SemiBold" w:cs="Poppins SemiBold"/>
                        <w:color w:val="FFFFFF" w:themeColor="background1"/>
                      </w:rPr>
                      <w:t>STEAM Identity and Sense of Belonging</w:t>
                    </w:r>
                  </w:p>
                </w:txbxContent>
              </v:textbox>
              <w10:wrap type="square"/>
            </v:shape>
          </w:pict>
        </mc:Fallback>
      </mc:AlternateContent>
    </w:r>
    <w:r w:rsidR="0024717E">
      <w:rPr>
        <w:noProof/>
      </w:rPr>
      <mc:AlternateContent>
        <mc:Choice Requires="wps">
          <w:drawing>
            <wp:anchor distT="45720" distB="45720" distL="114300" distR="114300" simplePos="0" relativeHeight="251660288" behindDoc="0" locked="0" layoutInCell="1" allowOverlap="1" wp14:anchorId="591A6FAE" wp14:editId="1DAAC200">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24C9D6" w14:textId="77777777" w:rsidR="0024717E" w:rsidRPr="003A1740" w:rsidRDefault="0024717E" w:rsidP="0024717E">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1A6FAE" id="_x0000_s1028" type="#_x0000_t202" style="position:absolute;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" filled="f" stroked="f">
              <v:textbox style="mso-fit-shape-to-text:t">
                <w:txbxContent>
                  <w:p w14:paraId="7424C9D6" w14:textId="77777777" w:rsidR="0024717E" w:rsidRPr="003A1740" w:rsidRDefault="0024717E" w:rsidP="0024717E">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2B738B"/>
    <w:multiLevelType w:val="hybridMultilevel"/>
    <w:tmpl w:val="BF14FDA4"/>
    <w:lvl w:ilvl="0" w:tplc="A34E5ADC">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8322F5"/>
    <w:multiLevelType w:val="hybridMultilevel"/>
    <w:tmpl w:val="AEB4CCD6"/>
    <w:lvl w:ilvl="0" w:tplc="C9A8ECF4">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BF805"/>
    <w:multiLevelType w:val="hybridMultilevel"/>
    <w:tmpl w:val="1ECCF9F4"/>
    <w:lvl w:ilvl="0" w:tplc="8812B03C">
      <w:start w:val="1"/>
      <w:numFmt w:val="decimal"/>
      <w:lvlText w:val="%1."/>
      <w:lvlJc w:val="left"/>
      <w:pPr>
        <w:ind w:left="720" w:hanging="360"/>
      </w:pPr>
    </w:lvl>
    <w:lvl w:ilvl="1" w:tplc="96141476">
      <w:start w:val="1"/>
      <w:numFmt w:val="lowerLetter"/>
      <w:lvlText w:val="%2."/>
      <w:lvlJc w:val="left"/>
      <w:pPr>
        <w:ind w:left="1440" w:hanging="360"/>
      </w:pPr>
    </w:lvl>
    <w:lvl w:ilvl="2" w:tplc="331AEC94">
      <w:start w:val="1"/>
      <w:numFmt w:val="lowerRoman"/>
      <w:lvlText w:val="%3."/>
      <w:lvlJc w:val="right"/>
      <w:pPr>
        <w:ind w:left="2160" w:hanging="180"/>
      </w:pPr>
    </w:lvl>
    <w:lvl w:ilvl="3" w:tplc="7C6CBDFA">
      <w:start w:val="1"/>
      <w:numFmt w:val="decimal"/>
      <w:lvlText w:val="%4."/>
      <w:lvlJc w:val="left"/>
      <w:pPr>
        <w:ind w:left="2880" w:hanging="360"/>
      </w:pPr>
    </w:lvl>
    <w:lvl w:ilvl="4" w:tplc="D45430E8">
      <w:start w:val="1"/>
      <w:numFmt w:val="lowerLetter"/>
      <w:lvlText w:val="%5."/>
      <w:lvlJc w:val="left"/>
      <w:pPr>
        <w:ind w:left="3600" w:hanging="360"/>
      </w:pPr>
    </w:lvl>
    <w:lvl w:ilvl="5" w:tplc="B49A11DA">
      <w:start w:val="1"/>
      <w:numFmt w:val="lowerRoman"/>
      <w:lvlText w:val="%6."/>
      <w:lvlJc w:val="right"/>
      <w:pPr>
        <w:ind w:left="4320" w:hanging="180"/>
      </w:pPr>
    </w:lvl>
    <w:lvl w:ilvl="6" w:tplc="2454090C">
      <w:start w:val="1"/>
      <w:numFmt w:val="decimal"/>
      <w:lvlText w:val="%7."/>
      <w:lvlJc w:val="left"/>
      <w:pPr>
        <w:ind w:left="5040" w:hanging="360"/>
      </w:pPr>
    </w:lvl>
    <w:lvl w:ilvl="7" w:tplc="95D2482A">
      <w:start w:val="1"/>
      <w:numFmt w:val="lowerLetter"/>
      <w:lvlText w:val="%8."/>
      <w:lvlJc w:val="left"/>
      <w:pPr>
        <w:ind w:left="5760" w:hanging="360"/>
      </w:pPr>
    </w:lvl>
    <w:lvl w:ilvl="8" w:tplc="D2A0C8B2">
      <w:start w:val="1"/>
      <w:numFmt w:val="lowerRoman"/>
      <w:lvlText w:val="%9."/>
      <w:lvlJc w:val="right"/>
      <w:pPr>
        <w:ind w:left="6480" w:hanging="180"/>
      </w:pPr>
    </w:lvl>
  </w:abstractNum>
  <w:abstractNum w:abstractNumId="8"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271E73"/>
    <w:multiLevelType w:val="hybridMultilevel"/>
    <w:tmpl w:val="3BB604DA"/>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78FCD8C"/>
    <w:multiLevelType w:val="hybridMultilevel"/>
    <w:tmpl w:val="1834C686"/>
    <w:lvl w:ilvl="0" w:tplc="43A69A38">
      <w:start w:val="1"/>
      <w:numFmt w:val="bullet"/>
      <w:lvlText w:val=""/>
      <w:lvlJc w:val="left"/>
      <w:pPr>
        <w:ind w:left="720" w:hanging="360"/>
      </w:pPr>
      <w:rPr>
        <w:rFonts w:ascii="Symbol" w:hAnsi="Symbol" w:hint="default"/>
      </w:rPr>
    </w:lvl>
    <w:lvl w:ilvl="1" w:tplc="CDD01A96">
      <w:start w:val="1"/>
      <w:numFmt w:val="bullet"/>
      <w:lvlText w:val="o"/>
      <w:lvlJc w:val="left"/>
      <w:pPr>
        <w:ind w:left="1440" w:hanging="360"/>
      </w:pPr>
      <w:rPr>
        <w:rFonts w:ascii="Courier New" w:hAnsi="Courier New" w:hint="default"/>
      </w:rPr>
    </w:lvl>
    <w:lvl w:ilvl="2" w:tplc="410E18FC">
      <w:start w:val="1"/>
      <w:numFmt w:val="bullet"/>
      <w:lvlText w:val=""/>
      <w:lvlJc w:val="left"/>
      <w:pPr>
        <w:ind w:left="2160" w:hanging="360"/>
      </w:pPr>
      <w:rPr>
        <w:rFonts w:ascii="Wingdings" w:hAnsi="Wingdings" w:hint="default"/>
      </w:rPr>
    </w:lvl>
    <w:lvl w:ilvl="3" w:tplc="CA862EE6">
      <w:start w:val="1"/>
      <w:numFmt w:val="bullet"/>
      <w:lvlText w:val=""/>
      <w:lvlJc w:val="left"/>
      <w:pPr>
        <w:ind w:left="2880" w:hanging="360"/>
      </w:pPr>
      <w:rPr>
        <w:rFonts w:ascii="Symbol" w:hAnsi="Symbol" w:hint="default"/>
      </w:rPr>
    </w:lvl>
    <w:lvl w:ilvl="4" w:tplc="7632DE80">
      <w:start w:val="1"/>
      <w:numFmt w:val="bullet"/>
      <w:lvlText w:val="o"/>
      <w:lvlJc w:val="left"/>
      <w:pPr>
        <w:ind w:left="3600" w:hanging="360"/>
      </w:pPr>
      <w:rPr>
        <w:rFonts w:ascii="Courier New" w:hAnsi="Courier New" w:hint="default"/>
      </w:rPr>
    </w:lvl>
    <w:lvl w:ilvl="5" w:tplc="563EF068">
      <w:start w:val="1"/>
      <w:numFmt w:val="bullet"/>
      <w:lvlText w:val=""/>
      <w:lvlJc w:val="left"/>
      <w:pPr>
        <w:ind w:left="4320" w:hanging="360"/>
      </w:pPr>
      <w:rPr>
        <w:rFonts w:ascii="Wingdings" w:hAnsi="Wingdings" w:hint="default"/>
      </w:rPr>
    </w:lvl>
    <w:lvl w:ilvl="6" w:tplc="4B0A57B2">
      <w:start w:val="1"/>
      <w:numFmt w:val="bullet"/>
      <w:lvlText w:val=""/>
      <w:lvlJc w:val="left"/>
      <w:pPr>
        <w:ind w:left="5040" w:hanging="360"/>
      </w:pPr>
      <w:rPr>
        <w:rFonts w:ascii="Symbol" w:hAnsi="Symbol" w:hint="default"/>
      </w:rPr>
    </w:lvl>
    <w:lvl w:ilvl="7" w:tplc="B596CBB0">
      <w:start w:val="1"/>
      <w:numFmt w:val="bullet"/>
      <w:lvlText w:val="o"/>
      <w:lvlJc w:val="left"/>
      <w:pPr>
        <w:ind w:left="5760" w:hanging="360"/>
      </w:pPr>
      <w:rPr>
        <w:rFonts w:ascii="Courier New" w:hAnsi="Courier New" w:hint="default"/>
      </w:rPr>
    </w:lvl>
    <w:lvl w:ilvl="8" w:tplc="9FCCFE84">
      <w:start w:val="1"/>
      <w:numFmt w:val="bullet"/>
      <w:lvlText w:val=""/>
      <w:lvlJc w:val="left"/>
      <w:pPr>
        <w:ind w:left="6480" w:hanging="360"/>
      </w:pPr>
      <w:rPr>
        <w:rFonts w:ascii="Wingdings" w:hAnsi="Wingdings" w:hint="default"/>
      </w:rPr>
    </w:lvl>
  </w:abstractNum>
  <w:abstractNum w:abstractNumId="11"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735CE9"/>
    <w:multiLevelType w:val="hybridMultilevel"/>
    <w:tmpl w:val="63E47DB8"/>
    <w:lvl w:ilvl="0" w:tplc="8F4A6FD4">
      <w:start w:val="1"/>
      <w:numFmt w:val="bullet"/>
      <w:lvlText w:val=""/>
      <w:lvlJc w:val="left"/>
      <w:pPr>
        <w:ind w:left="1080" w:hanging="360"/>
      </w:pPr>
      <w:rPr>
        <w:rFonts w:ascii="Symbol" w:hAnsi="Symbol"/>
      </w:rPr>
    </w:lvl>
    <w:lvl w:ilvl="1" w:tplc="8550C75A">
      <w:start w:val="1"/>
      <w:numFmt w:val="bullet"/>
      <w:lvlText w:val=""/>
      <w:lvlJc w:val="left"/>
      <w:pPr>
        <w:ind w:left="1080" w:hanging="360"/>
      </w:pPr>
      <w:rPr>
        <w:rFonts w:ascii="Symbol" w:hAnsi="Symbol"/>
      </w:rPr>
    </w:lvl>
    <w:lvl w:ilvl="2" w:tplc="4FD86AA8">
      <w:start w:val="1"/>
      <w:numFmt w:val="bullet"/>
      <w:lvlText w:val=""/>
      <w:lvlJc w:val="left"/>
      <w:pPr>
        <w:ind w:left="1080" w:hanging="360"/>
      </w:pPr>
      <w:rPr>
        <w:rFonts w:ascii="Symbol" w:hAnsi="Symbol"/>
      </w:rPr>
    </w:lvl>
    <w:lvl w:ilvl="3" w:tplc="488806FE">
      <w:start w:val="1"/>
      <w:numFmt w:val="bullet"/>
      <w:lvlText w:val=""/>
      <w:lvlJc w:val="left"/>
      <w:pPr>
        <w:ind w:left="1080" w:hanging="360"/>
      </w:pPr>
      <w:rPr>
        <w:rFonts w:ascii="Symbol" w:hAnsi="Symbol"/>
      </w:rPr>
    </w:lvl>
    <w:lvl w:ilvl="4" w:tplc="B114D9D4">
      <w:start w:val="1"/>
      <w:numFmt w:val="bullet"/>
      <w:lvlText w:val=""/>
      <w:lvlJc w:val="left"/>
      <w:pPr>
        <w:ind w:left="1080" w:hanging="360"/>
      </w:pPr>
      <w:rPr>
        <w:rFonts w:ascii="Symbol" w:hAnsi="Symbol"/>
      </w:rPr>
    </w:lvl>
    <w:lvl w:ilvl="5" w:tplc="1FA69740">
      <w:start w:val="1"/>
      <w:numFmt w:val="bullet"/>
      <w:lvlText w:val=""/>
      <w:lvlJc w:val="left"/>
      <w:pPr>
        <w:ind w:left="1080" w:hanging="360"/>
      </w:pPr>
      <w:rPr>
        <w:rFonts w:ascii="Symbol" w:hAnsi="Symbol"/>
      </w:rPr>
    </w:lvl>
    <w:lvl w:ilvl="6" w:tplc="DF30D5F6">
      <w:start w:val="1"/>
      <w:numFmt w:val="bullet"/>
      <w:lvlText w:val=""/>
      <w:lvlJc w:val="left"/>
      <w:pPr>
        <w:ind w:left="1080" w:hanging="360"/>
      </w:pPr>
      <w:rPr>
        <w:rFonts w:ascii="Symbol" w:hAnsi="Symbol"/>
      </w:rPr>
    </w:lvl>
    <w:lvl w:ilvl="7" w:tplc="C5CCAD70">
      <w:start w:val="1"/>
      <w:numFmt w:val="bullet"/>
      <w:lvlText w:val=""/>
      <w:lvlJc w:val="left"/>
      <w:pPr>
        <w:ind w:left="1080" w:hanging="360"/>
      </w:pPr>
      <w:rPr>
        <w:rFonts w:ascii="Symbol" w:hAnsi="Symbol"/>
      </w:rPr>
    </w:lvl>
    <w:lvl w:ilvl="8" w:tplc="3FE6E260">
      <w:start w:val="1"/>
      <w:numFmt w:val="bullet"/>
      <w:lvlText w:val=""/>
      <w:lvlJc w:val="left"/>
      <w:pPr>
        <w:ind w:left="1080" w:hanging="360"/>
      </w:pPr>
      <w:rPr>
        <w:rFonts w:ascii="Symbol" w:hAnsi="Symbol"/>
      </w:rPr>
    </w:lvl>
  </w:abstractNum>
  <w:abstractNum w:abstractNumId="15"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7" w15:restartNumberingAfterBreak="0">
    <w:nsid w:val="0C8B6CF8"/>
    <w:multiLevelType w:val="hybridMultilevel"/>
    <w:tmpl w:val="7FF41308"/>
    <w:numStyleLink w:val="ImportedStyle1"/>
  </w:abstractNum>
  <w:abstractNum w:abstractNumId="18" w15:restartNumberingAfterBreak="0">
    <w:nsid w:val="0F8219BD"/>
    <w:multiLevelType w:val="multilevel"/>
    <w:tmpl w:val="1F3CC8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FDF0949"/>
    <w:multiLevelType w:val="hybridMultilevel"/>
    <w:tmpl w:val="BC50E444"/>
    <w:lvl w:ilvl="0" w:tplc="C6F08CD4">
      <w:start w:val="1"/>
      <w:numFmt w:val="bullet"/>
      <w:lvlText w:val=""/>
      <w:lvlJc w:val="left"/>
      <w:pPr>
        <w:ind w:left="720" w:hanging="360"/>
      </w:pPr>
      <w:rPr>
        <w:rFonts w:ascii="Symbol" w:hAnsi="Symbol"/>
      </w:rPr>
    </w:lvl>
    <w:lvl w:ilvl="1" w:tplc="2DE2952C">
      <w:start w:val="1"/>
      <w:numFmt w:val="bullet"/>
      <w:lvlText w:val=""/>
      <w:lvlJc w:val="left"/>
      <w:pPr>
        <w:ind w:left="720" w:hanging="360"/>
      </w:pPr>
      <w:rPr>
        <w:rFonts w:ascii="Symbol" w:hAnsi="Symbol"/>
      </w:rPr>
    </w:lvl>
    <w:lvl w:ilvl="2" w:tplc="49F8286C">
      <w:start w:val="1"/>
      <w:numFmt w:val="bullet"/>
      <w:lvlText w:val=""/>
      <w:lvlJc w:val="left"/>
      <w:pPr>
        <w:ind w:left="720" w:hanging="360"/>
      </w:pPr>
      <w:rPr>
        <w:rFonts w:ascii="Symbol" w:hAnsi="Symbol"/>
      </w:rPr>
    </w:lvl>
    <w:lvl w:ilvl="3" w:tplc="24BA4A70">
      <w:start w:val="1"/>
      <w:numFmt w:val="bullet"/>
      <w:lvlText w:val=""/>
      <w:lvlJc w:val="left"/>
      <w:pPr>
        <w:ind w:left="720" w:hanging="360"/>
      </w:pPr>
      <w:rPr>
        <w:rFonts w:ascii="Symbol" w:hAnsi="Symbol"/>
      </w:rPr>
    </w:lvl>
    <w:lvl w:ilvl="4" w:tplc="02DA9D00">
      <w:start w:val="1"/>
      <w:numFmt w:val="bullet"/>
      <w:lvlText w:val=""/>
      <w:lvlJc w:val="left"/>
      <w:pPr>
        <w:ind w:left="720" w:hanging="360"/>
      </w:pPr>
      <w:rPr>
        <w:rFonts w:ascii="Symbol" w:hAnsi="Symbol"/>
      </w:rPr>
    </w:lvl>
    <w:lvl w:ilvl="5" w:tplc="8112F492">
      <w:start w:val="1"/>
      <w:numFmt w:val="bullet"/>
      <w:lvlText w:val=""/>
      <w:lvlJc w:val="left"/>
      <w:pPr>
        <w:ind w:left="720" w:hanging="360"/>
      </w:pPr>
      <w:rPr>
        <w:rFonts w:ascii="Symbol" w:hAnsi="Symbol"/>
      </w:rPr>
    </w:lvl>
    <w:lvl w:ilvl="6" w:tplc="3B70BE2C">
      <w:start w:val="1"/>
      <w:numFmt w:val="bullet"/>
      <w:lvlText w:val=""/>
      <w:lvlJc w:val="left"/>
      <w:pPr>
        <w:ind w:left="720" w:hanging="360"/>
      </w:pPr>
      <w:rPr>
        <w:rFonts w:ascii="Symbol" w:hAnsi="Symbol"/>
      </w:rPr>
    </w:lvl>
    <w:lvl w:ilvl="7" w:tplc="218C82B0">
      <w:start w:val="1"/>
      <w:numFmt w:val="bullet"/>
      <w:lvlText w:val=""/>
      <w:lvlJc w:val="left"/>
      <w:pPr>
        <w:ind w:left="720" w:hanging="360"/>
      </w:pPr>
      <w:rPr>
        <w:rFonts w:ascii="Symbol" w:hAnsi="Symbol"/>
      </w:rPr>
    </w:lvl>
    <w:lvl w:ilvl="8" w:tplc="23865386">
      <w:start w:val="1"/>
      <w:numFmt w:val="bullet"/>
      <w:lvlText w:val=""/>
      <w:lvlJc w:val="left"/>
      <w:pPr>
        <w:ind w:left="720" w:hanging="360"/>
      </w:pPr>
      <w:rPr>
        <w:rFonts w:ascii="Symbol" w:hAnsi="Symbol"/>
      </w:rPr>
    </w:lvl>
  </w:abstractNum>
  <w:abstractNum w:abstractNumId="20"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360BA8"/>
    <w:multiLevelType w:val="hybridMultilevel"/>
    <w:tmpl w:val="B2E4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592DF7"/>
    <w:multiLevelType w:val="hybridMultilevel"/>
    <w:tmpl w:val="B0820132"/>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 w15:restartNumberingAfterBreak="0">
    <w:nsid w:val="1AA01B29"/>
    <w:multiLevelType w:val="hybridMultilevel"/>
    <w:tmpl w:val="35A0C870"/>
    <w:lvl w:ilvl="0" w:tplc="EFD44F4E">
      <w:start w:val="1"/>
      <w:numFmt w:val="decimal"/>
      <w:lvlText w:val="%1)"/>
      <w:lvlJc w:val="left"/>
      <w:pPr>
        <w:ind w:left="720" w:hanging="360"/>
      </w:pPr>
    </w:lvl>
    <w:lvl w:ilvl="1" w:tplc="E6422104">
      <w:start w:val="1"/>
      <w:numFmt w:val="decimal"/>
      <w:lvlText w:val="%2)"/>
      <w:lvlJc w:val="left"/>
      <w:pPr>
        <w:ind w:left="720" w:hanging="360"/>
      </w:pPr>
    </w:lvl>
    <w:lvl w:ilvl="2" w:tplc="ED904A0A">
      <w:start w:val="1"/>
      <w:numFmt w:val="decimal"/>
      <w:lvlText w:val="%3)"/>
      <w:lvlJc w:val="left"/>
      <w:pPr>
        <w:ind w:left="720" w:hanging="360"/>
      </w:pPr>
    </w:lvl>
    <w:lvl w:ilvl="3" w:tplc="E272F5FC">
      <w:start w:val="1"/>
      <w:numFmt w:val="decimal"/>
      <w:lvlText w:val="%4)"/>
      <w:lvlJc w:val="left"/>
      <w:pPr>
        <w:ind w:left="720" w:hanging="360"/>
      </w:pPr>
    </w:lvl>
    <w:lvl w:ilvl="4" w:tplc="546298D6">
      <w:start w:val="1"/>
      <w:numFmt w:val="decimal"/>
      <w:lvlText w:val="%5)"/>
      <w:lvlJc w:val="left"/>
      <w:pPr>
        <w:ind w:left="720" w:hanging="360"/>
      </w:pPr>
    </w:lvl>
    <w:lvl w:ilvl="5" w:tplc="BAF6E6EA">
      <w:start w:val="1"/>
      <w:numFmt w:val="decimal"/>
      <w:lvlText w:val="%6)"/>
      <w:lvlJc w:val="left"/>
      <w:pPr>
        <w:ind w:left="720" w:hanging="360"/>
      </w:pPr>
    </w:lvl>
    <w:lvl w:ilvl="6" w:tplc="5462838E">
      <w:start w:val="1"/>
      <w:numFmt w:val="decimal"/>
      <w:lvlText w:val="%7)"/>
      <w:lvlJc w:val="left"/>
      <w:pPr>
        <w:ind w:left="720" w:hanging="360"/>
      </w:pPr>
    </w:lvl>
    <w:lvl w:ilvl="7" w:tplc="4BA8F346">
      <w:start w:val="1"/>
      <w:numFmt w:val="decimal"/>
      <w:lvlText w:val="%8)"/>
      <w:lvlJc w:val="left"/>
      <w:pPr>
        <w:ind w:left="720" w:hanging="360"/>
      </w:pPr>
    </w:lvl>
    <w:lvl w:ilvl="8" w:tplc="5EFC65E6">
      <w:start w:val="1"/>
      <w:numFmt w:val="decimal"/>
      <w:lvlText w:val="%9)"/>
      <w:lvlJc w:val="left"/>
      <w:pPr>
        <w:ind w:left="720" w:hanging="360"/>
      </w:pPr>
    </w:lvl>
  </w:abstractNum>
  <w:abstractNum w:abstractNumId="26"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1FFD5C39"/>
    <w:multiLevelType w:val="hybridMultilevel"/>
    <w:tmpl w:val="68A6149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9"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7E6B10"/>
    <w:multiLevelType w:val="hybridMultilevel"/>
    <w:tmpl w:val="760073F6"/>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344C04"/>
    <w:multiLevelType w:val="hybridMultilevel"/>
    <w:tmpl w:val="631A755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AB2C8A"/>
    <w:multiLevelType w:val="multilevel"/>
    <w:tmpl w:val="D0A03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5A1813"/>
    <w:multiLevelType w:val="hybridMultilevel"/>
    <w:tmpl w:val="7228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8020DE"/>
    <w:multiLevelType w:val="hybridMultilevel"/>
    <w:tmpl w:val="C9148532"/>
    <w:lvl w:ilvl="0" w:tplc="6780FB50">
      <w:start w:val="1"/>
      <w:numFmt w:val="bullet"/>
      <w:lvlText w:val=""/>
      <w:lvlJc w:val="left"/>
      <w:pPr>
        <w:ind w:left="720" w:hanging="360"/>
      </w:pPr>
      <w:rPr>
        <w:rFonts w:ascii="Symbol" w:hAnsi="Symbol" w:hint="default"/>
      </w:rPr>
    </w:lvl>
    <w:lvl w:ilvl="1" w:tplc="C8EA30E6">
      <w:start w:val="1"/>
      <w:numFmt w:val="bullet"/>
      <w:lvlText w:val="o"/>
      <w:lvlJc w:val="left"/>
      <w:pPr>
        <w:ind w:left="1440" w:hanging="360"/>
      </w:pPr>
      <w:rPr>
        <w:rFonts w:ascii="Courier New" w:hAnsi="Courier New" w:hint="default"/>
      </w:rPr>
    </w:lvl>
    <w:lvl w:ilvl="2" w:tplc="67EA1896">
      <w:start w:val="1"/>
      <w:numFmt w:val="bullet"/>
      <w:lvlText w:val=""/>
      <w:lvlJc w:val="left"/>
      <w:pPr>
        <w:ind w:left="2160" w:hanging="360"/>
      </w:pPr>
      <w:rPr>
        <w:rFonts w:ascii="Wingdings" w:hAnsi="Wingdings" w:hint="default"/>
      </w:rPr>
    </w:lvl>
    <w:lvl w:ilvl="3" w:tplc="83387534">
      <w:start w:val="1"/>
      <w:numFmt w:val="bullet"/>
      <w:lvlText w:val=""/>
      <w:lvlJc w:val="left"/>
      <w:pPr>
        <w:ind w:left="2880" w:hanging="360"/>
      </w:pPr>
      <w:rPr>
        <w:rFonts w:ascii="Symbol" w:hAnsi="Symbol" w:hint="default"/>
      </w:rPr>
    </w:lvl>
    <w:lvl w:ilvl="4" w:tplc="E38876EE">
      <w:start w:val="1"/>
      <w:numFmt w:val="bullet"/>
      <w:lvlText w:val="o"/>
      <w:lvlJc w:val="left"/>
      <w:pPr>
        <w:ind w:left="3600" w:hanging="360"/>
      </w:pPr>
      <w:rPr>
        <w:rFonts w:ascii="Courier New" w:hAnsi="Courier New" w:hint="default"/>
      </w:rPr>
    </w:lvl>
    <w:lvl w:ilvl="5" w:tplc="25269E1A">
      <w:start w:val="1"/>
      <w:numFmt w:val="bullet"/>
      <w:lvlText w:val=""/>
      <w:lvlJc w:val="left"/>
      <w:pPr>
        <w:ind w:left="4320" w:hanging="360"/>
      </w:pPr>
      <w:rPr>
        <w:rFonts w:ascii="Wingdings" w:hAnsi="Wingdings" w:hint="default"/>
      </w:rPr>
    </w:lvl>
    <w:lvl w:ilvl="6" w:tplc="BBFA1184">
      <w:start w:val="1"/>
      <w:numFmt w:val="bullet"/>
      <w:lvlText w:val=""/>
      <w:lvlJc w:val="left"/>
      <w:pPr>
        <w:ind w:left="5040" w:hanging="360"/>
      </w:pPr>
      <w:rPr>
        <w:rFonts w:ascii="Symbol" w:hAnsi="Symbol" w:hint="default"/>
      </w:rPr>
    </w:lvl>
    <w:lvl w:ilvl="7" w:tplc="647A0D14">
      <w:start w:val="1"/>
      <w:numFmt w:val="bullet"/>
      <w:lvlText w:val="o"/>
      <w:lvlJc w:val="left"/>
      <w:pPr>
        <w:ind w:left="5760" w:hanging="360"/>
      </w:pPr>
      <w:rPr>
        <w:rFonts w:ascii="Courier New" w:hAnsi="Courier New" w:hint="default"/>
      </w:rPr>
    </w:lvl>
    <w:lvl w:ilvl="8" w:tplc="1304FADE">
      <w:start w:val="1"/>
      <w:numFmt w:val="bullet"/>
      <w:lvlText w:val=""/>
      <w:lvlJc w:val="left"/>
      <w:pPr>
        <w:ind w:left="6480" w:hanging="360"/>
      </w:pPr>
      <w:rPr>
        <w:rFonts w:ascii="Wingdings" w:hAnsi="Wingdings" w:hint="default"/>
      </w:rPr>
    </w:lvl>
  </w:abstractNum>
  <w:abstractNum w:abstractNumId="46" w15:restartNumberingAfterBreak="0">
    <w:nsid w:val="31AC3F59"/>
    <w:multiLevelType w:val="hybridMultilevel"/>
    <w:tmpl w:val="DA4E7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31DD2970"/>
    <w:multiLevelType w:val="hybridMultilevel"/>
    <w:tmpl w:val="B97A22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493113"/>
    <w:multiLevelType w:val="hybridMultilevel"/>
    <w:tmpl w:val="D3A2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59C623D"/>
    <w:multiLevelType w:val="hybridMultilevel"/>
    <w:tmpl w:val="F6FE1664"/>
    <w:lvl w:ilvl="0" w:tplc="7C265C32">
      <w:start w:val="1"/>
      <w:numFmt w:val="bullet"/>
      <w:lvlText w:val=""/>
      <w:lvlJc w:val="left"/>
      <w:pPr>
        <w:ind w:left="1080" w:hanging="360"/>
      </w:pPr>
      <w:rPr>
        <w:rFonts w:ascii="Symbol" w:hAnsi="Symbol"/>
      </w:rPr>
    </w:lvl>
    <w:lvl w:ilvl="1" w:tplc="4080DA64">
      <w:start w:val="1"/>
      <w:numFmt w:val="bullet"/>
      <w:lvlText w:val=""/>
      <w:lvlJc w:val="left"/>
      <w:pPr>
        <w:ind w:left="1080" w:hanging="360"/>
      </w:pPr>
      <w:rPr>
        <w:rFonts w:ascii="Symbol" w:hAnsi="Symbol"/>
      </w:rPr>
    </w:lvl>
    <w:lvl w:ilvl="2" w:tplc="C030701A">
      <w:start w:val="1"/>
      <w:numFmt w:val="bullet"/>
      <w:lvlText w:val=""/>
      <w:lvlJc w:val="left"/>
      <w:pPr>
        <w:ind w:left="1080" w:hanging="360"/>
      </w:pPr>
      <w:rPr>
        <w:rFonts w:ascii="Symbol" w:hAnsi="Symbol"/>
      </w:rPr>
    </w:lvl>
    <w:lvl w:ilvl="3" w:tplc="24FA11FA">
      <w:start w:val="1"/>
      <w:numFmt w:val="bullet"/>
      <w:lvlText w:val=""/>
      <w:lvlJc w:val="left"/>
      <w:pPr>
        <w:ind w:left="1080" w:hanging="360"/>
      </w:pPr>
      <w:rPr>
        <w:rFonts w:ascii="Symbol" w:hAnsi="Symbol"/>
      </w:rPr>
    </w:lvl>
    <w:lvl w:ilvl="4" w:tplc="FC226B94">
      <w:start w:val="1"/>
      <w:numFmt w:val="bullet"/>
      <w:lvlText w:val=""/>
      <w:lvlJc w:val="left"/>
      <w:pPr>
        <w:ind w:left="1080" w:hanging="360"/>
      </w:pPr>
      <w:rPr>
        <w:rFonts w:ascii="Symbol" w:hAnsi="Symbol"/>
      </w:rPr>
    </w:lvl>
    <w:lvl w:ilvl="5" w:tplc="96769458">
      <w:start w:val="1"/>
      <w:numFmt w:val="bullet"/>
      <w:lvlText w:val=""/>
      <w:lvlJc w:val="left"/>
      <w:pPr>
        <w:ind w:left="1080" w:hanging="360"/>
      </w:pPr>
      <w:rPr>
        <w:rFonts w:ascii="Symbol" w:hAnsi="Symbol"/>
      </w:rPr>
    </w:lvl>
    <w:lvl w:ilvl="6" w:tplc="6B727572">
      <w:start w:val="1"/>
      <w:numFmt w:val="bullet"/>
      <w:lvlText w:val=""/>
      <w:lvlJc w:val="left"/>
      <w:pPr>
        <w:ind w:left="1080" w:hanging="360"/>
      </w:pPr>
      <w:rPr>
        <w:rFonts w:ascii="Symbol" w:hAnsi="Symbol"/>
      </w:rPr>
    </w:lvl>
    <w:lvl w:ilvl="7" w:tplc="1CF2D872">
      <w:start w:val="1"/>
      <w:numFmt w:val="bullet"/>
      <w:lvlText w:val=""/>
      <w:lvlJc w:val="left"/>
      <w:pPr>
        <w:ind w:left="1080" w:hanging="360"/>
      </w:pPr>
      <w:rPr>
        <w:rFonts w:ascii="Symbol" w:hAnsi="Symbol"/>
      </w:rPr>
    </w:lvl>
    <w:lvl w:ilvl="8" w:tplc="2B967D62">
      <w:start w:val="1"/>
      <w:numFmt w:val="bullet"/>
      <w:lvlText w:val=""/>
      <w:lvlJc w:val="left"/>
      <w:pPr>
        <w:ind w:left="1080" w:hanging="360"/>
      </w:pPr>
      <w:rPr>
        <w:rFonts w:ascii="Symbol" w:hAnsi="Symbol"/>
      </w:rPr>
    </w:lvl>
  </w:abstractNum>
  <w:abstractNum w:abstractNumId="52" w15:restartNumberingAfterBreak="0">
    <w:nsid w:val="35C87C23"/>
    <w:multiLevelType w:val="hybridMultilevel"/>
    <w:tmpl w:val="319C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6E6DB0"/>
    <w:multiLevelType w:val="hybridMultilevel"/>
    <w:tmpl w:val="82CA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F0361B"/>
    <w:multiLevelType w:val="hybridMultilevel"/>
    <w:tmpl w:val="2D380BB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5" w15:restartNumberingAfterBreak="0">
    <w:nsid w:val="3B5A00B5"/>
    <w:multiLevelType w:val="hybridMultilevel"/>
    <w:tmpl w:val="37807220"/>
    <w:lvl w:ilvl="0" w:tplc="B03EA922">
      <w:start w:val="1"/>
      <w:numFmt w:val="bullet"/>
      <w:lvlText w:val=""/>
      <w:lvlJc w:val="left"/>
      <w:pPr>
        <w:ind w:left="720" w:hanging="360"/>
      </w:pPr>
      <w:rPr>
        <w:rFonts w:ascii="Symbol" w:hAnsi="Symbol" w:hint="default"/>
      </w:rPr>
    </w:lvl>
    <w:lvl w:ilvl="1" w:tplc="FF38B324">
      <w:start w:val="1"/>
      <w:numFmt w:val="bullet"/>
      <w:lvlText w:val="o"/>
      <w:lvlJc w:val="left"/>
      <w:pPr>
        <w:ind w:left="1440" w:hanging="360"/>
      </w:pPr>
      <w:rPr>
        <w:rFonts w:ascii="Courier New" w:hAnsi="Courier New" w:hint="default"/>
      </w:rPr>
    </w:lvl>
    <w:lvl w:ilvl="2" w:tplc="1FD0B182">
      <w:start w:val="1"/>
      <w:numFmt w:val="bullet"/>
      <w:lvlText w:val=""/>
      <w:lvlJc w:val="left"/>
      <w:pPr>
        <w:ind w:left="2160" w:hanging="360"/>
      </w:pPr>
      <w:rPr>
        <w:rFonts w:ascii="Wingdings" w:hAnsi="Wingdings" w:hint="default"/>
      </w:rPr>
    </w:lvl>
    <w:lvl w:ilvl="3" w:tplc="788C1202">
      <w:start w:val="1"/>
      <w:numFmt w:val="bullet"/>
      <w:lvlText w:val=""/>
      <w:lvlJc w:val="left"/>
      <w:pPr>
        <w:ind w:left="2880" w:hanging="360"/>
      </w:pPr>
      <w:rPr>
        <w:rFonts w:ascii="Symbol" w:hAnsi="Symbol" w:hint="default"/>
      </w:rPr>
    </w:lvl>
    <w:lvl w:ilvl="4" w:tplc="1FECFD58">
      <w:start w:val="1"/>
      <w:numFmt w:val="bullet"/>
      <w:lvlText w:val="o"/>
      <w:lvlJc w:val="left"/>
      <w:pPr>
        <w:ind w:left="3600" w:hanging="360"/>
      </w:pPr>
      <w:rPr>
        <w:rFonts w:ascii="Courier New" w:hAnsi="Courier New" w:hint="default"/>
      </w:rPr>
    </w:lvl>
    <w:lvl w:ilvl="5" w:tplc="E1E6B7AC">
      <w:start w:val="1"/>
      <w:numFmt w:val="bullet"/>
      <w:lvlText w:val=""/>
      <w:lvlJc w:val="left"/>
      <w:pPr>
        <w:ind w:left="4320" w:hanging="360"/>
      </w:pPr>
      <w:rPr>
        <w:rFonts w:ascii="Wingdings" w:hAnsi="Wingdings" w:hint="default"/>
      </w:rPr>
    </w:lvl>
    <w:lvl w:ilvl="6" w:tplc="B302E32A">
      <w:start w:val="1"/>
      <w:numFmt w:val="bullet"/>
      <w:lvlText w:val=""/>
      <w:lvlJc w:val="left"/>
      <w:pPr>
        <w:ind w:left="5040" w:hanging="360"/>
      </w:pPr>
      <w:rPr>
        <w:rFonts w:ascii="Symbol" w:hAnsi="Symbol" w:hint="default"/>
      </w:rPr>
    </w:lvl>
    <w:lvl w:ilvl="7" w:tplc="3FEA8028">
      <w:start w:val="1"/>
      <w:numFmt w:val="bullet"/>
      <w:lvlText w:val="o"/>
      <w:lvlJc w:val="left"/>
      <w:pPr>
        <w:ind w:left="5760" w:hanging="360"/>
      </w:pPr>
      <w:rPr>
        <w:rFonts w:ascii="Courier New" w:hAnsi="Courier New" w:hint="default"/>
      </w:rPr>
    </w:lvl>
    <w:lvl w:ilvl="8" w:tplc="1750CA0A">
      <w:start w:val="1"/>
      <w:numFmt w:val="bullet"/>
      <w:lvlText w:val=""/>
      <w:lvlJc w:val="left"/>
      <w:pPr>
        <w:ind w:left="6480" w:hanging="360"/>
      </w:pPr>
      <w:rPr>
        <w:rFonts w:ascii="Wingdings" w:hAnsi="Wingdings" w:hint="default"/>
      </w:rPr>
    </w:lvl>
  </w:abstractNum>
  <w:abstractNum w:abstractNumId="56" w15:restartNumberingAfterBreak="0">
    <w:nsid w:val="3B9A4BDE"/>
    <w:multiLevelType w:val="hybridMultilevel"/>
    <w:tmpl w:val="9AF6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CAD01DA"/>
    <w:multiLevelType w:val="hybridMultilevel"/>
    <w:tmpl w:val="531CD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ED12628"/>
    <w:multiLevelType w:val="hybridMultilevel"/>
    <w:tmpl w:val="F12CD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403F7A01"/>
    <w:multiLevelType w:val="hybridMultilevel"/>
    <w:tmpl w:val="5DAE380A"/>
    <w:lvl w:ilvl="0" w:tplc="A34E5ADC">
      <w:start w:val="1"/>
      <w:numFmt w:val="bullet"/>
      <w:lvlText w:val="o"/>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3"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D0027A"/>
    <w:multiLevelType w:val="hybridMultilevel"/>
    <w:tmpl w:val="64D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E51B97"/>
    <w:multiLevelType w:val="hybridMultilevel"/>
    <w:tmpl w:val="20D84F8A"/>
    <w:lvl w:ilvl="0" w:tplc="FFFFFFFF">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05359F"/>
    <w:multiLevelType w:val="hybridMultilevel"/>
    <w:tmpl w:val="66B2325C"/>
    <w:lvl w:ilvl="0" w:tplc="80408372">
      <w:start w:val="1"/>
      <w:numFmt w:val="decimal"/>
      <w:lvlText w:val="%1."/>
      <w:lvlJc w:val="left"/>
      <w:pPr>
        <w:ind w:left="720" w:hanging="360"/>
      </w:pPr>
    </w:lvl>
    <w:lvl w:ilvl="1" w:tplc="422C0E9E">
      <w:start w:val="1"/>
      <w:numFmt w:val="lowerLetter"/>
      <w:lvlText w:val="%2."/>
      <w:lvlJc w:val="left"/>
      <w:pPr>
        <w:ind w:left="1440" w:hanging="360"/>
      </w:pPr>
    </w:lvl>
    <w:lvl w:ilvl="2" w:tplc="37FC3B56">
      <w:start w:val="1"/>
      <w:numFmt w:val="lowerRoman"/>
      <w:lvlText w:val="%3."/>
      <w:lvlJc w:val="right"/>
      <w:pPr>
        <w:ind w:left="2160" w:hanging="180"/>
      </w:pPr>
    </w:lvl>
    <w:lvl w:ilvl="3" w:tplc="DF92947E">
      <w:start w:val="1"/>
      <w:numFmt w:val="decimal"/>
      <w:lvlText w:val="%4."/>
      <w:lvlJc w:val="left"/>
      <w:pPr>
        <w:ind w:left="2880" w:hanging="360"/>
      </w:pPr>
    </w:lvl>
    <w:lvl w:ilvl="4" w:tplc="4EC66EF0">
      <w:start w:val="1"/>
      <w:numFmt w:val="lowerLetter"/>
      <w:lvlText w:val="%5."/>
      <w:lvlJc w:val="left"/>
      <w:pPr>
        <w:ind w:left="3600" w:hanging="360"/>
      </w:pPr>
    </w:lvl>
    <w:lvl w:ilvl="5" w:tplc="7CA083CE">
      <w:start w:val="1"/>
      <w:numFmt w:val="lowerRoman"/>
      <w:lvlText w:val="%6."/>
      <w:lvlJc w:val="right"/>
      <w:pPr>
        <w:ind w:left="4320" w:hanging="180"/>
      </w:pPr>
    </w:lvl>
    <w:lvl w:ilvl="6" w:tplc="F85A4D30">
      <w:start w:val="1"/>
      <w:numFmt w:val="decimal"/>
      <w:lvlText w:val="%7."/>
      <w:lvlJc w:val="left"/>
      <w:pPr>
        <w:ind w:left="5040" w:hanging="360"/>
      </w:pPr>
    </w:lvl>
    <w:lvl w:ilvl="7" w:tplc="BE16C354">
      <w:start w:val="1"/>
      <w:numFmt w:val="lowerLetter"/>
      <w:lvlText w:val="%8."/>
      <w:lvlJc w:val="left"/>
      <w:pPr>
        <w:ind w:left="5760" w:hanging="360"/>
      </w:pPr>
    </w:lvl>
    <w:lvl w:ilvl="8" w:tplc="00A06204">
      <w:start w:val="1"/>
      <w:numFmt w:val="lowerRoman"/>
      <w:lvlText w:val="%9."/>
      <w:lvlJc w:val="right"/>
      <w:pPr>
        <w:ind w:left="6480" w:hanging="180"/>
      </w:pPr>
    </w:lvl>
  </w:abstractNum>
  <w:abstractNum w:abstractNumId="69" w15:restartNumberingAfterBreak="0">
    <w:nsid w:val="48942658"/>
    <w:multiLevelType w:val="hybridMultilevel"/>
    <w:tmpl w:val="9ADC6D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9E50A2C"/>
    <w:multiLevelType w:val="hybridMultilevel"/>
    <w:tmpl w:val="05169456"/>
    <w:lvl w:ilvl="0" w:tplc="3DEE3B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9E5DDF"/>
    <w:multiLevelType w:val="hybridMultilevel"/>
    <w:tmpl w:val="EA76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D144301"/>
    <w:multiLevelType w:val="hybridMultilevel"/>
    <w:tmpl w:val="AD18FBDA"/>
    <w:lvl w:ilvl="0" w:tplc="7A9C28DE">
      <w:start w:val="1"/>
      <w:numFmt w:val="bullet"/>
      <w:lvlText w:val=""/>
      <w:lvlJc w:val="left"/>
      <w:pPr>
        <w:ind w:left="1440" w:hanging="360"/>
      </w:pPr>
      <w:rPr>
        <w:rFonts w:ascii="Symbol" w:hAnsi="Symbol" w:hint="default"/>
        <w:color w:val="44546A" w:themeColor="text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4D4503E3"/>
    <w:multiLevelType w:val="hybridMultilevel"/>
    <w:tmpl w:val="71B6F07C"/>
    <w:lvl w:ilvl="0" w:tplc="8E54C044">
      <w:start w:val="1"/>
      <w:numFmt w:val="decimal"/>
      <w:lvlText w:val="%1)"/>
      <w:lvlJc w:val="left"/>
      <w:pPr>
        <w:ind w:left="720" w:hanging="360"/>
      </w:pPr>
    </w:lvl>
    <w:lvl w:ilvl="1" w:tplc="AB9278E8">
      <w:start w:val="1"/>
      <w:numFmt w:val="decimal"/>
      <w:lvlText w:val="%2)"/>
      <w:lvlJc w:val="left"/>
      <w:pPr>
        <w:ind w:left="720" w:hanging="360"/>
      </w:pPr>
    </w:lvl>
    <w:lvl w:ilvl="2" w:tplc="D9121724">
      <w:start w:val="1"/>
      <w:numFmt w:val="decimal"/>
      <w:lvlText w:val="%3)"/>
      <w:lvlJc w:val="left"/>
      <w:pPr>
        <w:ind w:left="720" w:hanging="360"/>
      </w:pPr>
    </w:lvl>
    <w:lvl w:ilvl="3" w:tplc="3CACDDAE">
      <w:start w:val="1"/>
      <w:numFmt w:val="decimal"/>
      <w:lvlText w:val="%4)"/>
      <w:lvlJc w:val="left"/>
      <w:pPr>
        <w:ind w:left="720" w:hanging="360"/>
      </w:pPr>
    </w:lvl>
    <w:lvl w:ilvl="4" w:tplc="F0DCDE68">
      <w:start w:val="1"/>
      <w:numFmt w:val="decimal"/>
      <w:lvlText w:val="%5)"/>
      <w:lvlJc w:val="left"/>
      <w:pPr>
        <w:ind w:left="720" w:hanging="360"/>
      </w:pPr>
    </w:lvl>
    <w:lvl w:ilvl="5" w:tplc="D0388744">
      <w:start w:val="1"/>
      <w:numFmt w:val="decimal"/>
      <w:lvlText w:val="%6)"/>
      <w:lvlJc w:val="left"/>
      <w:pPr>
        <w:ind w:left="720" w:hanging="360"/>
      </w:pPr>
    </w:lvl>
    <w:lvl w:ilvl="6" w:tplc="A2423EAE">
      <w:start w:val="1"/>
      <w:numFmt w:val="decimal"/>
      <w:lvlText w:val="%7)"/>
      <w:lvlJc w:val="left"/>
      <w:pPr>
        <w:ind w:left="720" w:hanging="360"/>
      </w:pPr>
    </w:lvl>
    <w:lvl w:ilvl="7" w:tplc="172C39BC">
      <w:start w:val="1"/>
      <w:numFmt w:val="decimal"/>
      <w:lvlText w:val="%8)"/>
      <w:lvlJc w:val="left"/>
      <w:pPr>
        <w:ind w:left="720" w:hanging="360"/>
      </w:pPr>
    </w:lvl>
    <w:lvl w:ilvl="8" w:tplc="5D166D8C">
      <w:start w:val="1"/>
      <w:numFmt w:val="decimal"/>
      <w:lvlText w:val="%9)"/>
      <w:lvlJc w:val="left"/>
      <w:pPr>
        <w:ind w:left="720" w:hanging="360"/>
      </w:pPr>
    </w:lvl>
  </w:abstractNum>
  <w:abstractNum w:abstractNumId="75" w15:restartNumberingAfterBreak="0">
    <w:nsid w:val="4DB96EC7"/>
    <w:multiLevelType w:val="hybridMultilevel"/>
    <w:tmpl w:val="BAC21D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F136B9"/>
    <w:multiLevelType w:val="hybridMultilevel"/>
    <w:tmpl w:val="2B025744"/>
    <w:lvl w:ilvl="0" w:tplc="288CD09C">
      <w:start w:val="1"/>
      <w:numFmt w:val="bullet"/>
      <w:lvlText w:val=""/>
      <w:lvlJc w:val="left"/>
      <w:pPr>
        <w:ind w:left="1080" w:hanging="360"/>
      </w:pPr>
      <w:rPr>
        <w:rFonts w:ascii="Symbol" w:hAnsi="Symbol"/>
      </w:rPr>
    </w:lvl>
    <w:lvl w:ilvl="1" w:tplc="8FE0F6BE">
      <w:start w:val="1"/>
      <w:numFmt w:val="bullet"/>
      <w:lvlText w:val=""/>
      <w:lvlJc w:val="left"/>
      <w:pPr>
        <w:ind w:left="1080" w:hanging="360"/>
      </w:pPr>
      <w:rPr>
        <w:rFonts w:ascii="Symbol" w:hAnsi="Symbol"/>
      </w:rPr>
    </w:lvl>
    <w:lvl w:ilvl="2" w:tplc="8EEED5AE">
      <w:start w:val="1"/>
      <w:numFmt w:val="bullet"/>
      <w:lvlText w:val=""/>
      <w:lvlJc w:val="left"/>
      <w:pPr>
        <w:ind w:left="1080" w:hanging="360"/>
      </w:pPr>
      <w:rPr>
        <w:rFonts w:ascii="Symbol" w:hAnsi="Symbol"/>
      </w:rPr>
    </w:lvl>
    <w:lvl w:ilvl="3" w:tplc="FBB85ACC">
      <w:start w:val="1"/>
      <w:numFmt w:val="bullet"/>
      <w:lvlText w:val=""/>
      <w:lvlJc w:val="left"/>
      <w:pPr>
        <w:ind w:left="1080" w:hanging="360"/>
      </w:pPr>
      <w:rPr>
        <w:rFonts w:ascii="Symbol" w:hAnsi="Symbol"/>
      </w:rPr>
    </w:lvl>
    <w:lvl w:ilvl="4" w:tplc="AB92A7FC">
      <w:start w:val="1"/>
      <w:numFmt w:val="bullet"/>
      <w:lvlText w:val=""/>
      <w:lvlJc w:val="left"/>
      <w:pPr>
        <w:ind w:left="1080" w:hanging="360"/>
      </w:pPr>
      <w:rPr>
        <w:rFonts w:ascii="Symbol" w:hAnsi="Symbol"/>
      </w:rPr>
    </w:lvl>
    <w:lvl w:ilvl="5" w:tplc="DB608BEE">
      <w:start w:val="1"/>
      <w:numFmt w:val="bullet"/>
      <w:lvlText w:val=""/>
      <w:lvlJc w:val="left"/>
      <w:pPr>
        <w:ind w:left="1080" w:hanging="360"/>
      </w:pPr>
      <w:rPr>
        <w:rFonts w:ascii="Symbol" w:hAnsi="Symbol"/>
      </w:rPr>
    </w:lvl>
    <w:lvl w:ilvl="6" w:tplc="AD96F10A">
      <w:start w:val="1"/>
      <w:numFmt w:val="bullet"/>
      <w:lvlText w:val=""/>
      <w:lvlJc w:val="left"/>
      <w:pPr>
        <w:ind w:left="1080" w:hanging="360"/>
      </w:pPr>
      <w:rPr>
        <w:rFonts w:ascii="Symbol" w:hAnsi="Symbol"/>
      </w:rPr>
    </w:lvl>
    <w:lvl w:ilvl="7" w:tplc="CA8E41C4">
      <w:start w:val="1"/>
      <w:numFmt w:val="bullet"/>
      <w:lvlText w:val=""/>
      <w:lvlJc w:val="left"/>
      <w:pPr>
        <w:ind w:left="1080" w:hanging="360"/>
      </w:pPr>
      <w:rPr>
        <w:rFonts w:ascii="Symbol" w:hAnsi="Symbol"/>
      </w:rPr>
    </w:lvl>
    <w:lvl w:ilvl="8" w:tplc="6A2C7370">
      <w:start w:val="1"/>
      <w:numFmt w:val="bullet"/>
      <w:lvlText w:val=""/>
      <w:lvlJc w:val="left"/>
      <w:pPr>
        <w:ind w:left="1080" w:hanging="360"/>
      </w:pPr>
      <w:rPr>
        <w:rFonts w:ascii="Symbol" w:hAnsi="Symbol"/>
      </w:rPr>
    </w:lvl>
  </w:abstractNum>
  <w:abstractNum w:abstractNumId="79" w15:restartNumberingAfterBreak="0">
    <w:nsid w:val="532C7AF9"/>
    <w:multiLevelType w:val="hybridMultilevel"/>
    <w:tmpl w:val="D152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3F6BA5"/>
    <w:multiLevelType w:val="hybridMultilevel"/>
    <w:tmpl w:val="943686B0"/>
    <w:lvl w:ilvl="0" w:tplc="FFFFFFFF">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55264E21"/>
    <w:multiLevelType w:val="hybridMultilevel"/>
    <w:tmpl w:val="060C43AE"/>
    <w:lvl w:ilvl="0" w:tplc="CEC880F4">
      <w:start w:val="1"/>
      <w:numFmt w:val="bullet"/>
      <w:lvlText w:val=""/>
      <w:lvlJc w:val="left"/>
      <w:pPr>
        <w:ind w:left="1080" w:hanging="360"/>
      </w:pPr>
      <w:rPr>
        <w:rFonts w:ascii="Symbol" w:hAnsi="Symbol"/>
      </w:rPr>
    </w:lvl>
    <w:lvl w:ilvl="1" w:tplc="AB8495C0">
      <w:start w:val="1"/>
      <w:numFmt w:val="bullet"/>
      <w:lvlText w:val=""/>
      <w:lvlJc w:val="left"/>
      <w:pPr>
        <w:ind w:left="1080" w:hanging="360"/>
      </w:pPr>
      <w:rPr>
        <w:rFonts w:ascii="Symbol" w:hAnsi="Symbol"/>
      </w:rPr>
    </w:lvl>
    <w:lvl w:ilvl="2" w:tplc="5902FCDE">
      <w:start w:val="1"/>
      <w:numFmt w:val="bullet"/>
      <w:lvlText w:val=""/>
      <w:lvlJc w:val="left"/>
      <w:pPr>
        <w:ind w:left="1080" w:hanging="360"/>
      </w:pPr>
      <w:rPr>
        <w:rFonts w:ascii="Symbol" w:hAnsi="Symbol"/>
      </w:rPr>
    </w:lvl>
    <w:lvl w:ilvl="3" w:tplc="95DE015C">
      <w:start w:val="1"/>
      <w:numFmt w:val="bullet"/>
      <w:lvlText w:val=""/>
      <w:lvlJc w:val="left"/>
      <w:pPr>
        <w:ind w:left="1080" w:hanging="360"/>
      </w:pPr>
      <w:rPr>
        <w:rFonts w:ascii="Symbol" w:hAnsi="Symbol"/>
      </w:rPr>
    </w:lvl>
    <w:lvl w:ilvl="4" w:tplc="9B5CBA3E">
      <w:start w:val="1"/>
      <w:numFmt w:val="bullet"/>
      <w:lvlText w:val=""/>
      <w:lvlJc w:val="left"/>
      <w:pPr>
        <w:ind w:left="1080" w:hanging="360"/>
      </w:pPr>
      <w:rPr>
        <w:rFonts w:ascii="Symbol" w:hAnsi="Symbol"/>
      </w:rPr>
    </w:lvl>
    <w:lvl w:ilvl="5" w:tplc="69A435C6">
      <w:start w:val="1"/>
      <w:numFmt w:val="bullet"/>
      <w:lvlText w:val=""/>
      <w:lvlJc w:val="left"/>
      <w:pPr>
        <w:ind w:left="1080" w:hanging="360"/>
      </w:pPr>
      <w:rPr>
        <w:rFonts w:ascii="Symbol" w:hAnsi="Symbol"/>
      </w:rPr>
    </w:lvl>
    <w:lvl w:ilvl="6" w:tplc="5330A92A">
      <w:start w:val="1"/>
      <w:numFmt w:val="bullet"/>
      <w:lvlText w:val=""/>
      <w:lvlJc w:val="left"/>
      <w:pPr>
        <w:ind w:left="1080" w:hanging="360"/>
      </w:pPr>
      <w:rPr>
        <w:rFonts w:ascii="Symbol" w:hAnsi="Symbol"/>
      </w:rPr>
    </w:lvl>
    <w:lvl w:ilvl="7" w:tplc="57CCAF76">
      <w:start w:val="1"/>
      <w:numFmt w:val="bullet"/>
      <w:lvlText w:val=""/>
      <w:lvlJc w:val="left"/>
      <w:pPr>
        <w:ind w:left="1080" w:hanging="360"/>
      </w:pPr>
      <w:rPr>
        <w:rFonts w:ascii="Symbol" w:hAnsi="Symbol"/>
      </w:rPr>
    </w:lvl>
    <w:lvl w:ilvl="8" w:tplc="AD52D196">
      <w:start w:val="1"/>
      <w:numFmt w:val="bullet"/>
      <w:lvlText w:val=""/>
      <w:lvlJc w:val="left"/>
      <w:pPr>
        <w:ind w:left="1080" w:hanging="360"/>
      </w:pPr>
      <w:rPr>
        <w:rFonts w:ascii="Symbol" w:hAnsi="Symbol"/>
      </w:rPr>
    </w:lvl>
  </w:abstractNum>
  <w:abstractNum w:abstractNumId="82" w15:restartNumberingAfterBreak="0">
    <w:nsid w:val="55B84DE7"/>
    <w:multiLevelType w:val="hybridMultilevel"/>
    <w:tmpl w:val="837836CC"/>
    <w:lvl w:ilvl="0" w:tplc="7CA4FE6E">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3"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D363FC"/>
    <w:multiLevelType w:val="hybridMultilevel"/>
    <w:tmpl w:val="A8927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15252C"/>
    <w:multiLevelType w:val="hybridMultilevel"/>
    <w:tmpl w:val="8CFE934A"/>
    <w:lvl w:ilvl="0" w:tplc="07C436C4">
      <w:start w:val="1"/>
      <w:numFmt w:val="bullet"/>
      <w:lvlText w:val=""/>
      <w:lvlJc w:val="left"/>
      <w:pPr>
        <w:ind w:left="1080" w:hanging="360"/>
      </w:pPr>
      <w:rPr>
        <w:rFonts w:ascii="Symbol" w:hAnsi="Symbol"/>
      </w:rPr>
    </w:lvl>
    <w:lvl w:ilvl="1" w:tplc="829C07CE">
      <w:start w:val="1"/>
      <w:numFmt w:val="bullet"/>
      <w:lvlText w:val=""/>
      <w:lvlJc w:val="left"/>
      <w:pPr>
        <w:ind w:left="1080" w:hanging="360"/>
      </w:pPr>
      <w:rPr>
        <w:rFonts w:ascii="Symbol" w:hAnsi="Symbol"/>
      </w:rPr>
    </w:lvl>
    <w:lvl w:ilvl="2" w:tplc="A37EC1B2">
      <w:start w:val="1"/>
      <w:numFmt w:val="bullet"/>
      <w:lvlText w:val=""/>
      <w:lvlJc w:val="left"/>
      <w:pPr>
        <w:ind w:left="1080" w:hanging="360"/>
      </w:pPr>
      <w:rPr>
        <w:rFonts w:ascii="Symbol" w:hAnsi="Symbol"/>
      </w:rPr>
    </w:lvl>
    <w:lvl w:ilvl="3" w:tplc="82546DFE">
      <w:start w:val="1"/>
      <w:numFmt w:val="bullet"/>
      <w:lvlText w:val=""/>
      <w:lvlJc w:val="left"/>
      <w:pPr>
        <w:ind w:left="1080" w:hanging="360"/>
      </w:pPr>
      <w:rPr>
        <w:rFonts w:ascii="Symbol" w:hAnsi="Symbol"/>
      </w:rPr>
    </w:lvl>
    <w:lvl w:ilvl="4" w:tplc="3BB614B2">
      <w:start w:val="1"/>
      <w:numFmt w:val="bullet"/>
      <w:lvlText w:val=""/>
      <w:lvlJc w:val="left"/>
      <w:pPr>
        <w:ind w:left="1080" w:hanging="360"/>
      </w:pPr>
      <w:rPr>
        <w:rFonts w:ascii="Symbol" w:hAnsi="Symbol"/>
      </w:rPr>
    </w:lvl>
    <w:lvl w:ilvl="5" w:tplc="57F27A74">
      <w:start w:val="1"/>
      <w:numFmt w:val="bullet"/>
      <w:lvlText w:val=""/>
      <w:lvlJc w:val="left"/>
      <w:pPr>
        <w:ind w:left="1080" w:hanging="360"/>
      </w:pPr>
      <w:rPr>
        <w:rFonts w:ascii="Symbol" w:hAnsi="Symbol"/>
      </w:rPr>
    </w:lvl>
    <w:lvl w:ilvl="6" w:tplc="58BEDB34">
      <w:start w:val="1"/>
      <w:numFmt w:val="bullet"/>
      <w:lvlText w:val=""/>
      <w:lvlJc w:val="left"/>
      <w:pPr>
        <w:ind w:left="1080" w:hanging="360"/>
      </w:pPr>
      <w:rPr>
        <w:rFonts w:ascii="Symbol" w:hAnsi="Symbol"/>
      </w:rPr>
    </w:lvl>
    <w:lvl w:ilvl="7" w:tplc="D9E82306">
      <w:start w:val="1"/>
      <w:numFmt w:val="bullet"/>
      <w:lvlText w:val=""/>
      <w:lvlJc w:val="left"/>
      <w:pPr>
        <w:ind w:left="1080" w:hanging="360"/>
      </w:pPr>
      <w:rPr>
        <w:rFonts w:ascii="Symbol" w:hAnsi="Symbol"/>
      </w:rPr>
    </w:lvl>
    <w:lvl w:ilvl="8" w:tplc="13B6A8DC">
      <w:start w:val="1"/>
      <w:numFmt w:val="bullet"/>
      <w:lvlText w:val=""/>
      <w:lvlJc w:val="left"/>
      <w:pPr>
        <w:ind w:left="1080" w:hanging="360"/>
      </w:pPr>
      <w:rPr>
        <w:rFonts w:ascii="Symbol" w:hAnsi="Symbol"/>
      </w:rPr>
    </w:lvl>
  </w:abstractNum>
  <w:abstractNum w:abstractNumId="86"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1D6E4E"/>
    <w:multiLevelType w:val="hybridMultilevel"/>
    <w:tmpl w:val="084A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17519D"/>
    <w:multiLevelType w:val="hybridMultilevel"/>
    <w:tmpl w:val="91C6E338"/>
    <w:lvl w:ilvl="0" w:tplc="7E18CBEA">
      <w:start w:val="1"/>
      <w:numFmt w:val="decimal"/>
      <w:lvlText w:val="%1)"/>
      <w:lvlJc w:val="left"/>
      <w:pPr>
        <w:ind w:left="720" w:hanging="360"/>
      </w:pPr>
    </w:lvl>
    <w:lvl w:ilvl="1" w:tplc="4F84EA04">
      <w:start w:val="1"/>
      <w:numFmt w:val="decimal"/>
      <w:lvlText w:val="%2)"/>
      <w:lvlJc w:val="left"/>
      <w:pPr>
        <w:ind w:left="720" w:hanging="360"/>
      </w:pPr>
    </w:lvl>
    <w:lvl w:ilvl="2" w:tplc="1E9CC1A0">
      <w:start w:val="1"/>
      <w:numFmt w:val="decimal"/>
      <w:lvlText w:val="%3)"/>
      <w:lvlJc w:val="left"/>
      <w:pPr>
        <w:ind w:left="720" w:hanging="360"/>
      </w:pPr>
    </w:lvl>
    <w:lvl w:ilvl="3" w:tplc="BC3E131C">
      <w:start w:val="1"/>
      <w:numFmt w:val="decimal"/>
      <w:lvlText w:val="%4)"/>
      <w:lvlJc w:val="left"/>
      <w:pPr>
        <w:ind w:left="720" w:hanging="360"/>
      </w:pPr>
    </w:lvl>
    <w:lvl w:ilvl="4" w:tplc="63204468">
      <w:start w:val="1"/>
      <w:numFmt w:val="decimal"/>
      <w:lvlText w:val="%5)"/>
      <w:lvlJc w:val="left"/>
      <w:pPr>
        <w:ind w:left="720" w:hanging="360"/>
      </w:pPr>
    </w:lvl>
    <w:lvl w:ilvl="5" w:tplc="A8A2F672">
      <w:start w:val="1"/>
      <w:numFmt w:val="decimal"/>
      <w:lvlText w:val="%6)"/>
      <w:lvlJc w:val="left"/>
      <w:pPr>
        <w:ind w:left="720" w:hanging="360"/>
      </w:pPr>
    </w:lvl>
    <w:lvl w:ilvl="6" w:tplc="1464BD5C">
      <w:start w:val="1"/>
      <w:numFmt w:val="decimal"/>
      <w:lvlText w:val="%7)"/>
      <w:lvlJc w:val="left"/>
      <w:pPr>
        <w:ind w:left="720" w:hanging="360"/>
      </w:pPr>
    </w:lvl>
    <w:lvl w:ilvl="7" w:tplc="0A70A85C">
      <w:start w:val="1"/>
      <w:numFmt w:val="decimal"/>
      <w:lvlText w:val="%8)"/>
      <w:lvlJc w:val="left"/>
      <w:pPr>
        <w:ind w:left="720" w:hanging="360"/>
      </w:pPr>
    </w:lvl>
    <w:lvl w:ilvl="8" w:tplc="612419F4">
      <w:start w:val="1"/>
      <w:numFmt w:val="decimal"/>
      <w:lvlText w:val="%9)"/>
      <w:lvlJc w:val="left"/>
      <w:pPr>
        <w:ind w:left="720" w:hanging="360"/>
      </w:pPr>
    </w:lvl>
  </w:abstractNum>
  <w:abstractNum w:abstractNumId="90" w15:restartNumberingAfterBreak="0">
    <w:nsid w:val="5F47691E"/>
    <w:multiLevelType w:val="hybridMultilevel"/>
    <w:tmpl w:val="57EC9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697E8A"/>
    <w:multiLevelType w:val="hybridMultilevel"/>
    <w:tmpl w:val="7EECC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8B1CEA"/>
    <w:multiLevelType w:val="hybridMultilevel"/>
    <w:tmpl w:val="0E2C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7B14F0"/>
    <w:multiLevelType w:val="hybridMultilevel"/>
    <w:tmpl w:val="E87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3625D6"/>
    <w:multiLevelType w:val="hybridMultilevel"/>
    <w:tmpl w:val="5B58A612"/>
    <w:lvl w:ilvl="0" w:tplc="770C7E62">
      <w:start w:val="1"/>
      <w:numFmt w:val="bullet"/>
      <w:lvlText w:val=""/>
      <w:lvlJc w:val="left"/>
      <w:pPr>
        <w:ind w:left="1080" w:hanging="360"/>
      </w:pPr>
      <w:rPr>
        <w:rFonts w:ascii="Symbol" w:hAnsi="Symbol"/>
      </w:rPr>
    </w:lvl>
    <w:lvl w:ilvl="1" w:tplc="0F348584">
      <w:start w:val="1"/>
      <w:numFmt w:val="bullet"/>
      <w:lvlText w:val=""/>
      <w:lvlJc w:val="left"/>
      <w:pPr>
        <w:ind w:left="1080" w:hanging="360"/>
      </w:pPr>
      <w:rPr>
        <w:rFonts w:ascii="Symbol" w:hAnsi="Symbol"/>
      </w:rPr>
    </w:lvl>
    <w:lvl w:ilvl="2" w:tplc="975650BC">
      <w:start w:val="1"/>
      <w:numFmt w:val="bullet"/>
      <w:lvlText w:val=""/>
      <w:lvlJc w:val="left"/>
      <w:pPr>
        <w:ind w:left="1080" w:hanging="360"/>
      </w:pPr>
      <w:rPr>
        <w:rFonts w:ascii="Symbol" w:hAnsi="Symbol"/>
      </w:rPr>
    </w:lvl>
    <w:lvl w:ilvl="3" w:tplc="8F3A114E">
      <w:start w:val="1"/>
      <w:numFmt w:val="bullet"/>
      <w:lvlText w:val=""/>
      <w:lvlJc w:val="left"/>
      <w:pPr>
        <w:ind w:left="1080" w:hanging="360"/>
      </w:pPr>
      <w:rPr>
        <w:rFonts w:ascii="Symbol" w:hAnsi="Symbol"/>
      </w:rPr>
    </w:lvl>
    <w:lvl w:ilvl="4" w:tplc="5C4E8BF2">
      <w:start w:val="1"/>
      <w:numFmt w:val="bullet"/>
      <w:lvlText w:val=""/>
      <w:lvlJc w:val="left"/>
      <w:pPr>
        <w:ind w:left="1080" w:hanging="360"/>
      </w:pPr>
      <w:rPr>
        <w:rFonts w:ascii="Symbol" w:hAnsi="Symbol"/>
      </w:rPr>
    </w:lvl>
    <w:lvl w:ilvl="5" w:tplc="55E8F5F8">
      <w:start w:val="1"/>
      <w:numFmt w:val="bullet"/>
      <w:lvlText w:val=""/>
      <w:lvlJc w:val="left"/>
      <w:pPr>
        <w:ind w:left="1080" w:hanging="360"/>
      </w:pPr>
      <w:rPr>
        <w:rFonts w:ascii="Symbol" w:hAnsi="Symbol"/>
      </w:rPr>
    </w:lvl>
    <w:lvl w:ilvl="6" w:tplc="F5486866">
      <w:start w:val="1"/>
      <w:numFmt w:val="bullet"/>
      <w:lvlText w:val=""/>
      <w:lvlJc w:val="left"/>
      <w:pPr>
        <w:ind w:left="1080" w:hanging="360"/>
      </w:pPr>
      <w:rPr>
        <w:rFonts w:ascii="Symbol" w:hAnsi="Symbol"/>
      </w:rPr>
    </w:lvl>
    <w:lvl w:ilvl="7" w:tplc="84A89B5E">
      <w:start w:val="1"/>
      <w:numFmt w:val="bullet"/>
      <w:lvlText w:val=""/>
      <w:lvlJc w:val="left"/>
      <w:pPr>
        <w:ind w:left="1080" w:hanging="360"/>
      </w:pPr>
      <w:rPr>
        <w:rFonts w:ascii="Symbol" w:hAnsi="Symbol"/>
      </w:rPr>
    </w:lvl>
    <w:lvl w:ilvl="8" w:tplc="D80E4F80">
      <w:start w:val="1"/>
      <w:numFmt w:val="bullet"/>
      <w:lvlText w:val=""/>
      <w:lvlJc w:val="left"/>
      <w:pPr>
        <w:ind w:left="1080" w:hanging="360"/>
      </w:pPr>
      <w:rPr>
        <w:rFonts w:ascii="Symbol" w:hAnsi="Symbol"/>
      </w:rPr>
    </w:lvl>
  </w:abstractNum>
  <w:abstractNum w:abstractNumId="97" w15:restartNumberingAfterBreak="0">
    <w:nsid w:val="680C5058"/>
    <w:multiLevelType w:val="hybridMultilevel"/>
    <w:tmpl w:val="0430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EC7250"/>
    <w:multiLevelType w:val="hybridMultilevel"/>
    <w:tmpl w:val="AFFE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94D0260"/>
    <w:multiLevelType w:val="hybridMultilevel"/>
    <w:tmpl w:val="E1DA1652"/>
    <w:lvl w:ilvl="0" w:tplc="5CE88E14">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9623A0"/>
    <w:multiLevelType w:val="hybridMultilevel"/>
    <w:tmpl w:val="61961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6C3C33"/>
    <w:multiLevelType w:val="hybridMultilevel"/>
    <w:tmpl w:val="4770096C"/>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4"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D070474"/>
    <w:multiLevelType w:val="hybridMultilevel"/>
    <w:tmpl w:val="F014E6F0"/>
    <w:lvl w:ilvl="0" w:tplc="30882B76">
      <w:start w:val="1"/>
      <w:numFmt w:val="decimal"/>
      <w:lvlText w:val="%1)"/>
      <w:lvlJc w:val="left"/>
      <w:pPr>
        <w:ind w:left="720" w:hanging="360"/>
      </w:pPr>
    </w:lvl>
    <w:lvl w:ilvl="1" w:tplc="C0C4D8D8">
      <w:start w:val="1"/>
      <w:numFmt w:val="decimal"/>
      <w:lvlText w:val="%2)"/>
      <w:lvlJc w:val="left"/>
      <w:pPr>
        <w:ind w:left="720" w:hanging="360"/>
      </w:pPr>
    </w:lvl>
    <w:lvl w:ilvl="2" w:tplc="5FAC9F0E">
      <w:start w:val="1"/>
      <w:numFmt w:val="decimal"/>
      <w:lvlText w:val="%3)"/>
      <w:lvlJc w:val="left"/>
      <w:pPr>
        <w:ind w:left="720" w:hanging="360"/>
      </w:pPr>
    </w:lvl>
    <w:lvl w:ilvl="3" w:tplc="7B1C5FA6">
      <w:start w:val="1"/>
      <w:numFmt w:val="decimal"/>
      <w:lvlText w:val="%4)"/>
      <w:lvlJc w:val="left"/>
      <w:pPr>
        <w:ind w:left="720" w:hanging="360"/>
      </w:pPr>
    </w:lvl>
    <w:lvl w:ilvl="4" w:tplc="BF325BB4">
      <w:start w:val="1"/>
      <w:numFmt w:val="decimal"/>
      <w:lvlText w:val="%5)"/>
      <w:lvlJc w:val="left"/>
      <w:pPr>
        <w:ind w:left="720" w:hanging="360"/>
      </w:pPr>
    </w:lvl>
    <w:lvl w:ilvl="5" w:tplc="7C8C8982">
      <w:start w:val="1"/>
      <w:numFmt w:val="decimal"/>
      <w:lvlText w:val="%6)"/>
      <w:lvlJc w:val="left"/>
      <w:pPr>
        <w:ind w:left="720" w:hanging="360"/>
      </w:pPr>
    </w:lvl>
    <w:lvl w:ilvl="6" w:tplc="E46A3FCA">
      <w:start w:val="1"/>
      <w:numFmt w:val="decimal"/>
      <w:lvlText w:val="%7)"/>
      <w:lvlJc w:val="left"/>
      <w:pPr>
        <w:ind w:left="720" w:hanging="360"/>
      </w:pPr>
    </w:lvl>
    <w:lvl w:ilvl="7" w:tplc="8DCAF7BE">
      <w:start w:val="1"/>
      <w:numFmt w:val="decimal"/>
      <w:lvlText w:val="%8)"/>
      <w:lvlJc w:val="left"/>
      <w:pPr>
        <w:ind w:left="720" w:hanging="360"/>
      </w:pPr>
    </w:lvl>
    <w:lvl w:ilvl="8" w:tplc="EC6471E6">
      <w:start w:val="1"/>
      <w:numFmt w:val="decimal"/>
      <w:lvlText w:val="%9)"/>
      <w:lvlJc w:val="left"/>
      <w:pPr>
        <w:ind w:left="720" w:hanging="360"/>
      </w:pPr>
    </w:lvl>
  </w:abstractNum>
  <w:abstractNum w:abstractNumId="106" w15:restartNumberingAfterBreak="0">
    <w:nsid w:val="6D33045F"/>
    <w:multiLevelType w:val="hybridMultilevel"/>
    <w:tmpl w:val="932C744E"/>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7" w15:restartNumberingAfterBreak="0">
    <w:nsid w:val="6D4C5919"/>
    <w:multiLevelType w:val="hybridMultilevel"/>
    <w:tmpl w:val="C35A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D148CA"/>
    <w:multiLevelType w:val="hybridMultilevel"/>
    <w:tmpl w:val="47EE07A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1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1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14" w15:restartNumberingAfterBreak="0">
    <w:nsid w:val="71940E50"/>
    <w:multiLevelType w:val="hybridMultilevel"/>
    <w:tmpl w:val="82988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2EBB1CC"/>
    <w:multiLevelType w:val="hybridMultilevel"/>
    <w:tmpl w:val="C4B84746"/>
    <w:lvl w:ilvl="0" w:tplc="B51EB0B8">
      <w:start w:val="1"/>
      <w:numFmt w:val="bullet"/>
      <w:lvlText w:val=""/>
      <w:lvlJc w:val="left"/>
      <w:pPr>
        <w:ind w:left="720" w:hanging="360"/>
      </w:pPr>
      <w:rPr>
        <w:rFonts w:ascii="Symbol" w:hAnsi="Symbol" w:hint="default"/>
      </w:rPr>
    </w:lvl>
    <w:lvl w:ilvl="1" w:tplc="FD08D848">
      <w:start w:val="1"/>
      <w:numFmt w:val="bullet"/>
      <w:lvlText w:val="o"/>
      <w:lvlJc w:val="left"/>
      <w:pPr>
        <w:ind w:left="1440" w:hanging="360"/>
      </w:pPr>
      <w:rPr>
        <w:rFonts w:ascii="Courier New" w:hAnsi="Courier New" w:hint="default"/>
      </w:rPr>
    </w:lvl>
    <w:lvl w:ilvl="2" w:tplc="E50A589E">
      <w:start w:val="1"/>
      <w:numFmt w:val="bullet"/>
      <w:lvlText w:val=""/>
      <w:lvlJc w:val="left"/>
      <w:pPr>
        <w:ind w:left="2160" w:hanging="360"/>
      </w:pPr>
      <w:rPr>
        <w:rFonts w:ascii="Wingdings" w:hAnsi="Wingdings" w:hint="default"/>
      </w:rPr>
    </w:lvl>
    <w:lvl w:ilvl="3" w:tplc="184C714C">
      <w:start w:val="1"/>
      <w:numFmt w:val="bullet"/>
      <w:lvlText w:val=""/>
      <w:lvlJc w:val="left"/>
      <w:pPr>
        <w:ind w:left="2880" w:hanging="360"/>
      </w:pPr>
      <w:rPr>
        <w:rFonts w:ascii="Symbol" w:hAnsi="Symbol" w:hint="default"/>
      </w:rPr>
    </w:lvl>
    <w:lvl w:ilvl="4" w:tplc="DCECE50A">
      <w:start w:val="1"/>
      <w:numFmt w:val="bullet"/>
      <w:lvlText w:val="o"/>
      <w:lvlJc w:val="left"/>
      <w:pPr>
        <w:ind w:left="3600" w:hanging="360"/>
      </w:pPr>
      <w:rPr>
        <w:rFonts w:ascii="Courier New" w:hAnsi="Courier New" w:hint="default"/>
      </w:rPr>
    </w:lvl>
    <w:lvl w:ilvl="5" w:tplc="2C24B492">
      <w:start w:val="1"/>
      <w:numFmt w:val="bullet"/>
      <w:lvlText w:val=""/>
      <w:lvlJc w:val="left"/>
      <w:pPr>
        <w:ind w:left="4320" w:hanging="360"/>
      </w:pPr>
      <w:rPr>
        <w:rFonts w:ascii="Wingdings" w:hAnsi="Wingdings" w:hint="default"/>
      </w:rPr>
    </w:lvl>
    <w:lvl w:ilvl="6" w:tplc="D7EC3B52">
      <w:start w:val="1"/>
      <w:numFmt w:val="bullet"/>
      <w:lvlText w:val=""/>
      <w:lvlJc w:val="left"/>
      <w:pPr>
        <w:ind w:left="5040" w:hanging="360"/>
      </w:pPr>
      <w:rPr>
        <w:rFonts w:ascii="Symbol" w:hAnsi="Symbol" w:hint="default"/>
      </w:rPr>
    </w:lvl>
    <w:lvl w:ilvl="7" w:tplc="214E270A">
      <w:start w:val="1"/>
      <w:numFmt w:val="bullet"/>
      <w:lvlText w:val="o"/>
      <w:lvlJc w:val="left"/>
      <w:pPr>
        <w:ind w:left="5760" w:hanging="360"/>
      </w:pPr>
      <w:rPr>
        <w:rFonts w:ascii="Courier New" w:hAnsi="Courier New" w:hint="default"/>
      </w:rPr>
    </w:lvl>
    <w:lvl w:ilvl="8" w:tplc="2D043A88">
      <w:start w:val="1"/>
      <w:numFmt w:val="bullet"/>
      <w:lvlText w:val=""/>
      <w:lvlJc w:val="left"/>
      <w:pPr>
        <w:ind w:left="6480" w:hanging="360"/>
      </w:pPr>
      <w:rPr>
        <w:rFonts w:ascii="Wingdings" w:hAnsi="Wingdings" w:hint="default"/>
      </w:rPr>
    </w:lvl>
  </w:abstractNum>
  <w:abstractNum w:abstractNumId="116" w15:restartNumberingAfterBreak="0">
    <w:nsid w:val="730439FE"/>
    <w:multiLevelType w:val="hybridMultilevel"/>
    <w:tmpl w:val="D9622DBE"/>
    <w:lvl w:ilvl="0" w:tplc="3BFE1394">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372A32"/>
    <w:multiLevelType w:val="hybridMultilevel"/>
    <w:tmpl w:val="133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8F6BBC"/>
    <w:multiLevelType w:val="hybridMultilevel"/>
    <w:tmpl w:val="15BC45DA"/>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0"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B7758BC"/>
    <w:multiLevelType w:val="hybridMultilevel"/>
    <w:tmpl w:val="4F746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CBE5296"/>
    <w:multiLevelType w:val="hybridMultilevel"/>
    <w:tmpl w:val="F120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7EE32563"/>
    <w:multiLevelType w:val="hybridMultilevel"/>
    <w:tmpl w:val="BFD4C502"/>
    <w:lvl w:ilvl="0" w:tplc="799E3F4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14496127">
    <w:abstractNumId w:val="16"/>
  </w:num>
  <w:num w:numId="2" w16cid:durableId="1979144587">
    <w:abstractNumId w:val="112"/>
  </w:num>
  <w:num w:numId="3" w16cid:durableId="2058241860">
    <w:abstractNumId w:val="111"/>
  </w:num>
  <w:num w:numId="4" w16cid:durableId="208882625">
    <w:abstractNumId w:val="113"/>
  </w:num>
  <w:num w:numId="5" w16cid:durableId="1586259587">
    <w:abstractNumId w:val="88"/>
  </w:num>
  <w:num w:numId="6" w16cid:durableId="1672679413">
    <w:abstractNumId w:val="22"/>
  </w:num>
  <w:num w:numId="7" w16cid:durableId="1751853789">
    <w:abstractNumId w:val="104"/>
  </w:num>
  <w:num w:numId="8" w16cid:durableId="898857249">
    <w:abstractNumId w:val="50"/>
  </w:num>
  <w:num w:numId="9" w16cid:durableId="144052749">
    <w:abstractNumId w:val="20"/>
  </w:num>
  <w:num w:numId="10" w16cid:durableId="1531870467">
    <w:abstractNumId w:val="128"/>
  </w:num>
  <w:num w:numId="11" w16cid:durableId="1441997714">
    <w:abstractNumId w:val="11"/>
  </w:num>
  <w:num w:numId="12" w16cid:durableId="337731974">
    <w:abstractNumId w:val="123"/>
  </w:num>
  <w:num w:numId="13" w16cid:durableId="1773352078">
    <w:abstractNumId w:val="99"/>
  </w:num>
  <w:num w:numId="14" w16cid:durableId="113601547">
    <w:abstractNumId w:val="39"/>
  </w:num>
  <w:num w:numId="15" w16cid:durableId="24215042">
    <w:abstractNumId w:val="43"/>
  </w:num>
  <w:num w:numId="16" w16cid:durableId="437414073">
    <w:abstractNumId w:val="124"/>
  </w:num>
  <w:num w:numId="17" w16cid:durableId="1379431177">
    <w:abstractNumId w:val="109"/>
  </w:num>
  <w:num w:numId="18" w16cid:durableId="1530875379">
    <w:abstractNumId w:val="129"/>
  </w:num>
  <w:num w:numId="19" w16cid:durableId="893083989">
    <w:abstractNumId w:val="31"/>
  </w:num>
  <w:num w:numId="20" w16cid:durableId="385760601">
    <w:abstractNumId w:val="110"/>
  </w:num>
  <w:num w:numId="21" w16cid:durableId="1836071496">
    <w:abstractNumId w:val="86"/>
  </w:num>
  <w:num w:numId="22" w16cid:durableId="262809717">
    <w:abstractNumId w:val="6"/>
  </w:num>
  <w:num w:numId="23" w16cid:durableId="134445592">
    <w:abstractNumId w:val="60"/>
  </w:num>
  <w:num w:numId="24" w16cid:durableId="1759523283">
    <w:abstractNumId w:val="77"/>
  </w:num>
  <w:num w:numId="25" w16cid:durableId="1576085061">
    <w:abstractNumId w:val="23"/>
  </w:num>
  <w:num w:numId="26" w16cid:durableId="1736078811">
    <w:abstractNumId w:val="29"/>
  </w:num>
  <w:num w:numId="27" w16cid:durableId="562377453">
    <w:abstractNumId w:val="64"/>
  </w:num>
  <w:num w:numId="28" w16cid:durableId="601912088">
    <w:abstractNumId w:val="76"/>
  </w:num>
  <w:num w:numId="29" w16cid:durableId="2084525553">
    <w:abstractNumId w:val="67"/>
  </w:num>
  <w:num w:numId="30" w16cid:durableId="387917607">
    <w:abstractNumId w:val="12"/>
  </w:num>
  <w:num w:numId="31" w16cid:durableId="530848178">
    <w:abstractNumId w:val="63"/>
  </w:num>
  <w:num w:numId="32" w16cid:durableId="405347760">
    <w:abstractNumId w:val="125"/>
  </w:num>
  <w:num w:numId="33" w16cid:durableId="923688170">
    <w:abstractNumId w:val="83"/>
  </w:num>
  <w:num w:numId="34" w16cid:durableId="397095426">
    <w:abstractNumId w:val="41"/>
  </w:num>
  <w:num w:numId="35" w16cid:durableId="1943099447">
    <w:abstractNumId w:val="15"/>
  </w:num>
  <w:num w:numId="36" w16cid:durableId="1817603176">
    <w:abstractNumId w:val="32"/>
  </w:num>
  <w:num w:numId="37" w16cid:durableId="178398980">
    <w:abstractNumId w:val="94"/>
  </w:num>
  <w:num w:numId="38" w16cid:durableId="1372028503">
    <w:abstractNumId w:val="34"/>
  </w:num>
  <w:num w:numId="39" w16cid:durableId="1035620927">
    <w:abstractNumId w:val="2"/>
  </w:num>
  <w:num w:numId="40" w16cid:durableId="124589130">
    <w:abstractNumId w:val="21"/>
  </w:num>
  <w:num w:numId="41" w16cid:durableId="557472295">
    <w:abstractNumId w:val="71"/>
  </w:num>
  <w:num w:numId="42" w16cid:durableId="452141707">
    <w:abstractNumId w:val="87"/>
  </w:num>
  <w:num w:numId="43" w16cid:durableId="77095965">
    <w:abstractNumId w:val="118"/>
  </w:num>
  <w:num w:numId="44" w16cid:durableId="1015612744">
    <w:abstractNumId w:val="1"/>
  </w:num>
  <w:num w:numId="45" w16cid:durableId="1828547302">
    <w:abstractNumId w:val="72"/>
  </w:num>
  <w:num w:numId="46" w16cid:durableId="215313300">
    <w:abstractNumId w:val="17"/>
  </w:num>
  <w:num w:numId="47" w16cid:durableId="1745491345">
    <w:abstractNumId w:val="7"/>
  </w:num>
  <w:num w:numId="48" w16cid:durableId="448012773">
    <w:abstractNumId w:val="126"/>
  </w:num>
  <w:num w:numId="49" w16cid:durableId="1382897475">
    <w:abstractNumId w:val="18"/>
  </w:num>
  <w:num w:numId="50" w16cid:durableId="31931543">
    <w:abstractNumId w:val="58"/>
  </w:num>
  <w:num w:numId="51" w16cid:durableId="1726829660">
    <w:abstractNumId w:val="79"/>
  </w:num>
  <w:num w:numId="52" w16cid:durableId="506869769">
    <w:abstractNumId w:val="127"/>
  </w:num>
  <w:num w:numId="53" w16cid:durableId="1020205732">
    <w:abstractNumId w:val="59"/>
  </w:num>
  <w:num w:numId="54" w16cid:durableId="1967656726">
    <w:abstractNumId w:val="90"/>
  </w:num>
  <w:num w:numId="55" w16cid:durableId="2110349476">
    <w:abstractNumId w:val="65"/>
  </w:num>
  <w:num w:numId="56" w16cid:durableId="1415735585">
    <w:abstractNumId w:val="101"/>
  </w:num>
  <w:num w:numId="57" w16cid:durableId="2146728379">
    <w:abstractNumId w:val="73"/>
  </w:num>
  <w:num w:numId="58" w16cid:durableId="692458385">
    <w:abstractNumId w:val="75"/>
  </w:num>
  <w:num w:numId="59" w16cid:durableId="741680999">
    <w:abstractNumId w:val="69"/>
  </w:num>
  <w:num w:numId="60" w16cid:durableId="1833450784">
    <w:abstractNumId w:val="53"/>
  </w:num>
  <w:num w:numId="61" w16cid:durableId="115296376">
    <w:abstractNumId w:val="100"/>
  </w:num>
  <w:num w:numId="62" w16cid:durableId="278413102">
    <w:abstractNumId w:val="84"/>
  </w:num>
  <w:num w:numId="63" w16cid:durableId="1147550832">
    <w:abstractNumId w:val="92"/>
  </w:num>
  <w:num w:numId="64" w16cid:durableId="2033990371">
    <w:abstractNumId w:val="91"/>
  </w:num>
  <w:num w:numId="65" w16cid:durableId="367680751">
    <w:abstractNumId w:val="10"/>
  </w:num>
  <w:num w:numId="66" w16cid:durableId="1207061082">
    <w:abstractNumId w:val="55"/>
  </w:num>
  <w:num w:numId="67" w16cid:durableId="1983533400">
    <w:abstractNumId w:val="97"/>
  </w:num>
  <w:num w:numId="68" w16cid:durableId="1740978042">
    <w:abstractNumId w:val="68"/>
  </w:num>
  <w:num w:numId="69" w16cid:durableId="2046321877">
    <w:abstractNumId w:val="46"/>
  </w:num>
  <w:num w:numId="70" w16cid:durableId="748037744">
    <w:abstractNumId w:val="45"/>
  </w:num>
  <w:num w:numId="71" w16cid:durableId="1151601678">
    <w:abstractNumId w:val="47"/>
  </w:num>
  <w:num w:numId="72" w16cid:durableId="933711231">
    <w:abstractNumId w:val="56"/>
  </w:num>
  <w:num w:numId="73" w16cid:durableId="817115211">
    <w:abstractNumId w:val="93"/>
  </w:num>
  <w:num w:numId="74" w16cid:durableId="157310723">
    <w:abstractNumId w:val="48"/>
  </w:num>
  <w:num w:numId="75" w16cid:durableId="266305137">
    <w:abstractNumId w:val="115"/>
  </w:num>
  <w:num w:numId="76" w16cid:durableId="1729381249">
    <w:abstractNumId w:val="114"/>
  </w:num>
  <w:num w:numId="77" w16cid:durableId="1704670729">
    <w:abstractNumId w:val="130"/>
  </w:num>
  <w:num w:numId="78" w16cid:durableId="174998498">
    <w:abstractNumId w:val="49"/>
  </w:num>
  <w:num w:numId="79" w16cid:durableId="936673001">
    <w:abstractNumId w:val="27"/>
  </w:num>
  <w:num w:numId="80" w16cid:durableId="2010718703">
    <w:abstractNumId w:val="132"/>
  </w:num>
  <w:num w:numId="81" w16cid:durableId="411660057">
    <w:abstractNumId w:val="8"/>
  </w:num>
  <w:num w:numId="82" w16cid:durableId="985813338">
    <w:abstractNumId w:val="121"/>
  </w:num>
  <w:num w:numId="83" w16cid:durableId="1809711888">
    <w:abstractNumId w:val="26"/>
  </w:num>
  <w:num w:numId="84" w16cid:durableId="1412848725">
    <w:abstractNumId w:val="30"/>
  </w:num>
  <w:num w:numId="85" w16cid:durableId="760905625">
    <w:abstractNumId w:val="4"/>
  </w:num>
  <w:num w:numId="86" w16cid:durableId="830874798">
    <w:abstractNumId w:val="120"/>
  </w:num>
  <w:num w:numId="87" w16cid:durableId="981808931">
    <w:abstractNumId w:val="117"/>
  </w:num>
  <w:num w:numId="88" w16cid:durableId="551306928">
    <w:abstractNumId w:val="102"/>
  </w:num>
  <w:num w:numId="89" w16cid:durableId="799421271">
    <w:abstractNumId w:val="42"/>
  </w:num>
  <w:num w:numId="90" w16cid:durableId="1900096789">
    <w:abstractNumId w:val="95"/>
  </w:num>
  <w:num w:numId="91" w16cid:durableId="764496664">
    <w:abstractNumId w:val="37"/>
  </w:num>
  <w:num w:numId="92" w16cid:durableId="1447893323">
    <w:abstractNumId w:val="36"/>
  </w:num>
  <w:num w:numId="93" w16cid:durableId="2085028504">
    <w:abstractNumId w:val="122"/>
  </w:num>
  <w:num w:numId="94" w16cid:durableId="1121806293">
    <w:abstractNumId w:val="40"/>
  </w:num>
  <w:num w:numId="95" w16cid:durableId="1647129290">
    <w:abstractNumId w:val="13"/>
  </w:num>
  <w:num w:numId="96" w16cid:durableId="756748250">
    <w:abstractNumId w:val="61"/>
  </w:num>
  <w:num w:numId="97" w16cid:durableId="1263682118">
    <w:abstractNumId w:val="57"/>
  </w:num>
  <w:num w:numId="98" w16cid:durableId="1723402820">
    <w:abstractNumId w:val="0"/>
  </w:num>
  <w:num w:numId="99" w16cid:durableId="1276139495">
    <w:abstractNumId w:val="8"/>
  </w:num>
  <w:num w:numId="100" w16cid:durableId="1990356220">
    <w:abstractNumId w:val="105"/>
  </w:num>
  <w:num w:numId="101" w16cid:durableId="1702896013">
    <w:abstractNumId w:val="19"/>
  </w:num>
  <w:num w:numId="102" w16cid:durableId="1154221927">
    <w:abstractNumId w:val="25"/>
  </w:num>
  <w:num w:numId="103" w16cid:durableId="244650668">
    <w:abstractNumId w:val="74"/>
  </w:num>
  <w:num w:numId="104" w16cid:durableId="92214920">
    <w:abstractNumId w:val="89"/>
  </w:num>
  <w:num w:numId="105" w16cid:durableId="1669823392">
    <w:abstractNumId w:val="131"/>
  </w:num>
  <w:num w:numId="106" w16cid:durableId="2026980998">
    <w:abstractNumId w:val="82"/>
  </w:num>
  <w:num w:numId="107" w16cid:durableId="1464425088">
    <w:abstractNumId w:val="38"/>
  </w:num>
  <w:num w:numId="108" w16cid:durableId="1365716330">
    <w:abstractNumId w:val="98"/>
  </w:num>
  <w:num w:numId="109" w16cid:durableId="203324957">
    <w:abstractNumId w:val="107"/>
  </w:num>
  <w:num w:numId="110" w16cid:durableId="2065172988">
    <w:abstractNumId w:val="52"/>
  </w:num>
  <w:num w:numId="111" w16cid:durableId="1915511198">
    <w:abstractNumId w:val="44"/>
  </w:num>
  <w:num w:numId="112" w16cid:durableId="600140430">
    <w:abstractNumId w:val="96"/>
  </w:num>
  <w:num w:numId="113" w16cid:durableId="2014184679">
    <w:abstractNumId w:val="81"/>
  </w:num>
  <w:num w:numId="114" w16cid:durableId="1426726009">
    <w:abstractNumId w:val="85"/>
  </w:num>
  <w:num w:numId="115" w16cid:durableId="342320028">
    <w:abstractNumId w:val="14"/>
  </w:num>
  <w:num w:numId="116" w16cid:durableId="1528566995">
    <w:abstractNumId w:val="51"/>
  </w:num>
  <w:num w:numId="117" w16cid:durableId="219634910">
    <w:abstractNumId w:val="78"/>
  </w:num>
  <w:num w:numId="118" w16cid:durableId="338894951">
    <w:abstractNumId w:val="33"/>
  </w:num>
  <w:num w:numId="119" w16cid:durableId="1866013268">
    <w:abstractNumId w:val="106"/>
  </w:num>
  <w:num w:numId="120" w16cid:durableId="1677885245">
    <w:abstractNumId w:val="54"/>
  </w:num>
  <w:num w:numId="121" w16cid:durableId="251357299">
    <w:abstractNumId w:val="24"/>
  </w:num>
  <w:num w:numId="122" w16cid:durableId="1521966295">
    <w:abstractNumId w:val="108"/>
  </w:num>
  <w:num w:numId="123" w16cid:durableId="1733696944">
    <w:abstractNumId w:val="35"/>
  </w:num>
  <w:num w:numId="124" w16cid:durableId="911089216">
    <w:abstractNumId w:val="103"/>
  </w:num>
  <w:num w:numId="125" w16cid:durableId="1264386548">
    <w:abstractNumId w:val="119"/>
  </w:num>
  <w:num w:numId="126" w16cid:durableId="1508404625">
    <w:abstractNumId w:val="9"/>
  </w:num>
  <w:num w:numId="127" w16cid:durableId="1005205248">
    <w:abstractNumId w:val="28"/>
  </w:num>
  <w:num w:numId="128" w16cid:durableId="958142060">
    <w:abstractNumId w:val="5"/>
  </w:num>
  <w:num w:numId="129" w16cid:durableId="1100563335">
    <w:abstractNumId w:val="70"/>
  </w:num>
  <w:num w:numId="130" w16cid:durableId="1583565567">
    <w:abstractNumId w:val="3"/>
  </w:num>
  <w:num w:numId="131" w16cid:durableId="1113406705">
    <w:abstractNumId w:val="62"/>
  </w:num>
  <w:num w:numId="132" w16cid:durableId="2003507860">
    <w:abstractNumId w:val="80"/>
  </w:num>
  <w:num w:numId="133" w16cid:durableId="507797784">
    <w:abstractNumId w:val="66"/>
  </w:num>
  <w:num w:numId="134" w16cid:durableId="159925946">
    <w:abstractNumId w:val="1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355C"/>
    <w:rsid w:val="000054C6"/>
    <w:rsid w:val="000114EB"/>
    <w:rsid w:val="000132B3"/>
    <w:rsid w:val="0001369F"/>
    <w:rsid w:val="00014FB4"/>
    <w:rsid w:val="0001734A"/>
    <w:rsid w:val="00020ED3"/>
    <w:rsid w:val="000225CE"/>
    <w:rsid w:val="00023A08"/>
    <w:rsid w:val="0003126C"/>
    <w:rsid w:val="00036086"/>
    <w:rsid w:val="00037A87"/>
    <w:rsid w:val="00040531"/>
    <w:rsid w:val="0005203C"/>
    <w:rsid w:val="000527AE"/>
    <w:rsid w:val="00054F9C"/>
    <w:rsid w:val="00057999"/>
    <w:rsid w:val="00057C0E"/>
    <w:rsid w:val="00057EEC"/>
    <w:rsid w:val="00060733"/>
    <w:rsid w:val="0006253D"/>
    <w:rsid w:val="0007194E"/>
    <w:rsid w:val="00083A7C"/>
    <w:rsid w:val="000844C1"/>
    <w:rsid w:val="0008479C"/>
    <w:rsid w:val="00086263"/>
    <w:rsid w:val="000922F3"/>
    <w:rsid w:val="000935EC"/>
    <w:rsid w:val="00095536"/>
    <w:rsid w:val="00095673"/>
    <w:rsid w:val="00096794"/>
    <w:rsid w:val="000968B3"/>
    <w:rsid w:val="0009733C"/>
    <w:rsid w:val="000A48F6"/>
    <w:rsid w:val="000A6DF2"/>
    <w:rsid w:val="000B07D9"/>
    <w:rsid w:val="000B7FEE"/>
    <w:rsid w:val="000C465A"/>
    <w:rsid w:val="000C6EB5"/>
    <w:rsid w:val="000C79F5"/>
    <w:rsid w:val="000D31EB"/>
    <w:rsid w:val="000D5FC5"/>
    <w:rsid w:val="000E1CD7"/>
    <w:rsid w:val="000E6360"/>
    <w:rsid w:val="000F0104"/>
    <w:rsid w:val="000F2D7E"/>
    <w:rsid w:val="000F402D"/>
    <w:rsid w:val="000F4230"/>
    <w:rsid w:val="000F4741"/>
    <w:rsid w:val="000F4742"/>
    <w:rsid w:val="000F515C"/>
    <w:rsid w:val="0010007E"/>
    <w:rsid w:val="00100EDB"/>
    <w:rsid w:val="0010104C"/>
    <w:rsid w:val="00102F63"/>
    <w:rsid w:val="00115FB1"/>
    <w:rsid w:val="00116BFF"/>
    <w:rsid w:val="00125731"/>
    <w:rsid w:val="00127CD2"/>
    <w:rsid w:val="001342AC"/>
    <w:rsid w:val="0013430D"/>
    <w:rsid w:val="00135878"/>
    <w:rsid w:val="00136E0E"/>
    <w:rsid w:val="00142292"/>
    <w:rsid w:val="00144974"/>
    <w:rsid w:val="00144D18"/>
    <w:rsid w:val="00145770"/>
    <w:rsid w:val="001457F1"/>
    <w:rsid w:val="00145971"/>
    <w:rsid w:val="001507E5"/>
    <w:rsid w:val="001519F1"/>
    <w:rsid w:val="00153533"/>
    <w:rsid w:val="0015392C"/>
    <w:rsid w:val="001547DD"/>
    <w:rsid w:val="00155E9B"/>
    <w:rsid w:val="00156912"/>
    <w:rsid w:val="00161F28"/>
    <w:rsid w:val="00166189"/>
    <w:rsid w:val="001708E6"/>
    <w:rsid w:val="00171D6C"/>
    <w:rsid w:val="00175A86"/>
    <w:rsid w:val="00183CEE"/>
    <w:rsid w:val="001841F3"/>
    <w:rsid w:val="001858C4"/>
    <w:rsid w:val="00191E2C"/>
    <w:rsid w:val="00193EBC"/>
    <w:rsid w:val="00197564"/>
    <w:rsid w:val="001C0357"/>
    <w:rsid w:val="001C0EF7"/>
    <w:rsid w:val="001C33F4"/>
    <w:rsid w:val="001C342E"/>
    <w:rsid w:val="001C4F80"/>
    <w:rsid w:val="001C75AC"/>
    <w:rsid w:val="001D3AAA"/>
    <w:rsid w:val="001D41CD"/>
    <w:rsid w:val="001D6EBE"/>
    <w:rsid w:val="001D7D76"/>
    <w:rsid w:val="001E2C10"/>
    <w:rsid w:val="001E58E7"/>
    <w:rsid w:val="001E7124"/>
    <w:rsid w:val="001E765B"/>
    <w:rsid w:val="001F0BA0"/>
    <w:rsid w:val="001F3D98"/>
    <w:rsid w:val="001F4111"/>
    <w:rsid w:val="002026B3"/>
    <w:rsid w:val="00203DDE"/>
    <w:rsid w:val="002053B5"/>
    <w:rsid w:val="002101F5"/>
    <w:rsid w:val="00210558"/>
    <w:rsid w:val="00211EA7"/>
    <w:rsid w:val="00213107"/>
    <w:rsid w:val="00214CB3"/>
    <w:rsid w:val="00217CA2"/>
    <w:rsid w:val="00221B74"/>
    <w:rsid w:val="00221F9E"/>
    <w:rsid w:val="00225DA1"/>
    <w:rsid w:val="00226163"/>
    <w:rsid w:val="002272E9"/>
    <w:rsid w:val="0022761A"/>
    <w:rsid w:val="00232760"/>
    <w:rsid w:val="00232EE4"/>
    <w:rsid w:val="00233FB3"/>
    <w:rsid w:val="002344B9"/>
    <w:rsid w:val="0023510C"/>
    <w:rsid w:val="0023749E"/>
    <w:rsid w:val="00244B33"/>
    <w:rsid w:val="00245E05"/>
    <w:rsid w:val="0024717E"/>
    <w:rsid w:val="002500A7"/>
    <w:rsid w:val="00250AFC"/>
    <w:rsid w:val="0025104E"/>
    <w:rsid w:val="0025140A"/>
    <w:rsid w:val="0025581A"/>
    <w:rsid w:val="00255AF4"/>
    <w:rsid w:val="00255FDA"/>
    <w:rsid w:val="002566A4"/>
    <w:rsid w:val="00263449"/>
    <w:rsid w:val="002636CB"/>
    <w:rsid w:val="00263A1C"/>
    <w:rsid w:val="0026402A"/>
    <w:rsid w:val="0026527D"/>
    <w:rsid w:val="00265CF4"/>
    <w:rsid w:val="00271D05"/>
    <w:rsid w:val="00273B0E"/>
    <w:rsid w:val="002749C4"/>
    <w:rsid w:val="00274CFF"/>
    <w:rsid w:val="00275E39"/>
    <w:rsid w:val="00281494"/>
    <w:rsid w:val="00282C21"/>
    <w:rsid w:val="002832E7"/>
    <w:rsid w:val="00284B72"/>
    <w:rsid w:val="00287732"/>
    <w:rsid w:val="002A35CA"/>
    <w:rsid w:val="002A4E3B"/>
    <w:rsid w:val="002A6678"/>
    <w:rsid w:val="002A66DC"/>
    <w:rsid w:val="002A75B2"/>
    <w:rsid w:val="002B74D5"/>
    <w:rsid w:val="002C1498"/>
    <w:rsid w:val="002C2FC1"/>
    <w:rsid w:val="002C36D4"/>
    <w:rsid w:val="002C4B00"/>
    <w:rsid w:val="002D1079"/>
    <w:rsid w:val="002D2419"/>
    <w:rsid w:val="002D3807"/>
    <w:rsid w:val="002D4ECA"/>
    <w:rsid w:val="002E03A3"/>
    <w:rsid w:val="002E3E41"/>
    <w:rsid w:val="002E4C4F"/>
    <w:rsid w:val="002E5FC8"/>
    <w:rsid w:val="002E772F"/>
    <w:rsid w:val="002F0CEC"/>
    <w:rsid w:val="0030088B"/>
    <w:rsid w:val="003011D1"/>
    <w:rsid w:val="00301CD4"/>
    <w:rsid w:val="003027B2"/>
    <w:rsid w:val="00310527"/>
    <w:rsid w:val="00321ADE"/>
    <w:rsid w:val="00323255"/>
    <w:rsid w:val="00327826"/>
    <w:rsid w:val="00330040"/>
    <w:rsid w:val="003351A4"/>
    <w:rsid w:val="00335E40"/>
    <w:rsid w:val="00343546"/>
    <w:rsid w:val="003440F4"/>
    <w:rsid w:val="00345117"/>
    <w:rsid w:val="00345B89"/>
    <w:rsid w:val="0034623A"/>
    <w:rsid w:val="00346F18"/>
    <w:rsid w:val="00347A29"/>
    <w:rsid w:val="00350DAB"/>
    <w:rsid w:val="003606C1"/>
    <w:rsid w:val="00361686"/>
    <w:rsid w:val="00361BE3"/>
    <w:rsid w:val="00362290"/>
    <w:rsid w:val="00362D3C"/>
    <w:rsid w:val="00364850"/>
    <w:rsid w:val="0037018C"/>
    <w:rsid w:val="00371650"/>
    <w:rsid w:val="00371A88"/>
    <w:rsid w:val="00371C6E"/>
    <w:rsid w:val="003751B1"/>
    <w:rsid w:val="00376E17"/>
    <w:rsid w:val="003804C4"/>
    <w:rsid w:val="00382DCC"/>
    <w:rsid w:val="00383F78"/>
    <w:rsid w:val="003844D4"/>
    <w:rsid w:val="003923C7"/>
    <w:rsid w:val="0039298F"/>
    <w:rsid w:val="0039378E"/>
    <w:rsid w:val="0039385C"/>
    <w:rsid w:val="00397146"/>
    <w:rsid w:val="003A1D6F"/>
    <w:rsid w:val="003A3480"/>
    <w:rsid w:val="003A3A04"/>
    <w:rsid w:val="003A4518"/>
    <w:rsid w:val="003A5DD7"/>
    <w:rsid w:val="003A6BA7"/>
    <w:rsid w:val="003B0687"/>
    <w:rsid w:val="003B2A1B"/>
    <w:rsid w:val="003B45F9"/>
    <w:rsid w:val="003B669F"/>
    <w:rsid w:val="003B6C4B"/>
    <w:rsid w:val="003B7095"/>
    <w:rsid w:val="003C0708"/>
    <w:rsid w:val="003C1947"/>
    <w:rsid w:val="003C212A"/>
    <w:rsid w:val="003C6ECF"/>
    <w:rsid w:val="003D1A69"/>
    <w:rsid w:val="003D24A6"/>
    <w:rsid w:val="003D7166"/>
    <w:rsid w:val="003F0527"/>
    <w:rsid w:val="003F33B4"/>
    <w:rsid w:val="003F4CFE"/>
    <w:rsid w:val="004027AA"/>
    <w:rsid w:val="00403C80"/>
    <w:rsid w:val="00407A5F"/>
    <w:rsid w:val="00411858"/>
    <w:rsid w:val="004140B6"/>
    <w:rsid w:val="00414B58"/>
    <w:rsid w:val="00414EB2"/>
    <w:rsid w:val="00420E50"/>
    <w:rsid w:val="0042179A"/>
    <w:rsid w:val="00421966"/>
    <w:rsid w:val="0042779A"/>
    <w:rsid w:val="00431B3B"/>
    <w:rsid w:val="00437111"/>
    <w:rsid w:val="00444FE7"/>
    <w:rsid w:val="00445161"/>
    <w:rsid w:val="0044673B"/>
    <w:rsid w:val="004537F6"/>
    <w:rsid w:val="00454678"/>
    <w:rsid w:val="00460D80"/>
    <w:rsid w:val="00464A13"/>
    <w:rsid w:val="00466D52"/>
    <w:rsid w:val="004673D6"/>
    <w:rsid w:val="0047002A"/>
    <w:rsid w:val="00470541"/>
    <w:rsid w:val="00470E46"/>
    <w:rsid w:val="00473339"/>
    <w:rsid w:val="0047349C"/>
    <w:rsid w:val="004801C8"/>
    <w:rsid w:val="00484658"/>
    <w:rsid w:val="0049218A"/>
    <w:rsid w:val="00492B09"/>
    <w:rsid w:val="00494980"/>
    <w:rsid w:val="00495104"/>
    <w:rsid w:val="00496455"/>
    <w:rsid w:val="00497B21"/>
    <w:rsid w:val="004A0FAC"/>
    <w:rsid w:val="004A228D"/>
    <w:rsid w:val="004A24E8"/>
    <w:rsid w:val="004A533B"/>
    <w:rsid w:val="004A7E88"/>
    <w:rsid w:val="004B3820"/>
    <w:rsid w:val="004B5A69"/>
    <w:rsid w:val="004B5EAE"/>
    <w:rsid w:val="004C0FC1"/>
    <w:rsid w:val="004C1F38"/>
    <w:rsid w:val="004C5F41"/>
    <w:rsid w:val="004C7625"/>
    <w:rsid w:val="004D5E05"/>
    <w:rsid w:val="004D5FC7"/>
    <w:rsid w:val="004D6D12"/>
    <w:rsid w:val="004E0F1A"/>
    <w:rsid w:val="004E3062"/>
    <w:rsid w:val="004E3BFD"/>
    <w:rsid w:val="004E5EB9"/>
    <w:rsid w:val="004E5FD8"/>
    <w:rsid w:val="004E7D6C"/>
    <w:rsid w:val="004F0ABB"/>
    <w:rsid w:val="004F1373"/>
    <w:rsid w:val="004F17AB"/>
    <w:rsid w:val="004F20F2"/>
    <w:rsid w:val="004F470A"/>
    <w:rsid w:val="004F4AE6"/>
    <w:rsid w:val="004F6506"/>
    <w:rsid w:val="00507BDF"/>
    <w:rsid w:val="00512F26"/>
    <w:rsid w:val="005131E9"/>
    <w:rsid w:val="005141BB"/>
    <w:rsid w:val="00515C0E"/>
    <w:rsid w:val="00516E4A"/>
    <w:rsid w:val="00517954"/>
    <w:rsid w:val="00517B35"/>
    <w:rsid w:val="00520D17"/>
    <w:rsid w:val="0052367C"/>
    <w:rsid w:val="005238C9"/>
    <w:rsid w:val="00530793"/>
    <w:rsid w:val="005343A0"/>
    <w:rsid w:val="00540A4D"/>
    <w:rsid w:val="005469ED"/>
    <w:rsid w:val="00546C30"/>
    <w:rsid w:val="00553675"/>
    <w:rsid w:val="00554A09"/>
    <w:rsid w:val="005626D3"/>
    <w:rsid w:val="00566764"/>
    <w:rsid w:val="00567043"/>
    <w:rsid w:val="005671F5"/>
    <w:rsid w:val="00572C90"/>
    <w:rsid w:val="0057507D"/>
    <w:rsid w:val="00575120"/>
    <w:rsid w:val="005763EF"/>
    <w:rsid w:val="00580637"/>
    <w:rsid w:val="005806B5"/>
    <w:rsid w:val="00580CDA"/>
    <w:rsid w:val="00581871"/>
    <w:rsid w:val="00581FA5"/>
    <w:rsid w:val="005824B6"/>
    <w:rsid w:val="00583B2F"/>
    <w:rsid w:val="00584E30"/>
    <w:rsid w:val="005878C1"/>
    <w:rsid w:val="00591D52"/>
    <w:rsid w:val="00593095"/>
    <w:rsid w:val="00595D87"/>
    <w:rsid w:val="005976F9"/>
    <w:rsid w:val="005A6EC6"/>
    <w:rsid w:val="005A7641"/>
    <w:rsid w:val="005B33E9"/>
    <w:rsid w:val="005B775B"/>
    <w:rsid w:val="005B7EA0"/>
    <w:rsid w:val="005C0EF4"/>
    <w:rsid w:val="005C1E50"/>
    <w:rsid w:val="005C4080"/>
    <w:rsid w:val="005C658D"/>
    <w:rsid w:val="005D070D"/>
    <w:rsid w:val="005D4207"/>
    <w:rsid w:val="005D5D53"/>
    <w:rsid w:val="005D68BE"/>
    <w:rsid w:val="005E128B"/>
    <w:rsid w:val="005E2053"/>
    <w:rsid w:val="005E2A73"/>
    <w:rsid w:val="005E3563"/>
    <w:rsid w:val="005E5DAA"/>
    <w:rsid w:val="005F2B4C"/>
    <w:rsid w:val="0060089D"/>
    <w:rsid w:val="00601826"/>
    <w:rsid w:val="00601AE1"/>
    <w:rsid w:val="00602EEC"/>
    <w:rsid w:val="00605BC5"/>
    <w:rsid w:val="006071BF"/>
    <w:rsid w:val="0061120E"/>
    <w:rsid w:val="006138C5"/>
    <w:rsid w:val="00613F40"/>
    <w:rsid w:val="0061427F"/>
    <w:rsid w:val="00615974"/>
    <w:rsid w:val="00621F59"/>
    <w:rsid w:val="00633B29"/>
    <w:rsid w:val="00636B70"/>
    <w:rsid w:val="006372FC"/>
    <w:rsid w:val="00640AF4"/>
    <w:rsid w:val="00642E29"/>
    <w:rsid w:val="00645217"/>
    <w:rsid w:val="00653B69"/>
    <w:rsid w:val="00657830"/>
    <w:rsid w:val="00663335"/>
    <w:rsid w:val="00663D3A"/>
    <w:rsid w:val="006649F6"/>
    <w:rsid w:val="006679CB"/>
    <w:rsid w:val="006725A0"/>
    <w:rsid w:val="00673B7C"/>
    <w:rsid w:val="006769CC"/>
    <w:rsid w:val="00676F04"/>
    <w:rsid w:val="00687BCB"/>
    <w:rsid w:val="0069647F"/>
    <w:rsid w:val="006A49C7"/>
    <w:rsid w:val="006A4BEE"/>
    <w:rsid w:val="006B45AE"/>
    <w:rsid w:val="006B7E81"/>
    <w:rsid w:val="006C2D57"/>
    <w:rsid w:val="006C5490"/>
    <w:rsid w:val="006C59E7"/>
    <w:rsid w:val="006D07B3"/>
    <w:rsid w:val="006D088F"/>
    <w:rsid w:val="006D4B83"/>
    <w:rsid w:val="006D4F69"/>
    <w:rsid w:val="006E1594"/>
    <w:rsid w:val="006E3DA8"/>
    <w:rsid w:val="006E40BE"/>
    <w:rsid w:val="006E5296"/>
    <w:rsid w:val="006E6F04"/>
    <w:rsid w:val="006E6F16"/>
    <w:rsid w:val="006E7F0F"/>
    <w:rsid w:val="006F0074"/>
    <w:rsid w:val="006F0716"/>
    <w:rsid w:val="006F24EF"/>
    <w:rsid w:val="006F34C4"/>
    <w:rsid w:val="006F43ED"/>
    <w:rsid w:val="006F6B67"/>
    <w:rsid w:val="006F7257"/>
    <w:rsid w:val="00701D09"/>
    <w:rsid w:val="00702CF8"/>
    <w:rsid w:val="00703840"/>
    <w:rsid w:val="00704444"/>
    <w:rsid w:val="007048A8"/>
    <w:rsid w:val="00704D0A"/>
    <w:rsid w:val="007057D1"/>
    <w:rsid w:val="00707EB9"/>
    <w:rsid w:val="00710076"/>
    <w:rsid w:val="00716785"/>
    <w:rsid w:val="00716DDA"/>
    <w:rsid w:val="00717B52"/>
    <w:rsid w:val="00720697"/>
    <w:rsid w:val="00722AB3"/>
    <w:rsid w:val="007239CF"/>
    <w:rsid w:val="00730F63"/>
    <w:rsid w:val="007313EF"/>
    <w:rsid w:val="007323E9"/>
    <w:rsid w:val="007337FA"/>
    <w:rsid w:val="007374A6"/>
    <w:rsid w:val="0074043E"/>
    <w:rsid w:val="00740D9F"/>
    <w:rsid w:val="007467F7"/>
    <w:rsid w:val="00754977"/>
    <w:rsid w:val="00755AF8"/>
    <w:rsid w:val="00756A39"/>
    <w:rsid w:val="00756CFF"/>
    <w:rsid w:val="00765A71"/>
    <w:rsid w:val="00766D15"/>
    <w:rsid w:val="00766D7A"/>
    <w:rsid w:val="007767BA"/>
    <w:rsid w:val="00782244"/>
    <w:rsid w:val="00787B4E"/>
    <w:rsid w:val="00790EF7"/>
    <w:rsid w:val="007925B6"/>
    <w:rsid w:val="0079447A"/>
    <w:rsid w:val="00795D06"/>
    <w:rsid w:val="007A1D01"/>
    <w:rsid w:val="007A1EB3"/>
    <w:rsid w:val="007A6577"/>
    <w:rsid w:val="007B0FA7"/>
    <w:rsid w:val="007B2762"/>
    <w:rsid w:val="007B5754"/>
    <w:rsid w:val="007B773B"/>
    <w:rsid w:val="007C5062"/>
    <w:rsid w:val="007D4085"/>
    <w:rsid w:val="007D7622"/>
    <w:rsid w:val="007E28E1"/>
    <w:rsid w:val="007E3C82"/>
    <w:rsid w:val="007E59B2"/>
    <w:rsid w:val="007E6062"/>
    <w:rsid w:val="007F2ED6"/>
    <w:rsid w:val="007F5F05"/>
    <w:rsid w:val="007F641B"/>
    <w:rsid w:val="007F6A3B"/>
    <w:rsid w:val="0080189B"/>
    <w:rsid w:val="0080212A"/>
    <w:rsid w:val="00802CB8"/>
    <w:rsid w:val="0080556E"/>
    <w:rsid w:val="00805A60"/>
    <w:rsid w:val="008106DE"/>
    <w:rsid w:val="008131C2"/>
    <w:rsid w:val="00813981"/>
    <w:rsid w:val="00817E05"/>
    <w:rsid w:val="008201D2"/>
    <w:rsid w:val="008217B4"/>
    <w:rsid w:val="00821FBB"/>
    <w:rsid w:val="00822159"/>
    <w:rsid w:val="00823195"/>
    <w:rsid w:val="00824157"/>
    <w:rsid w:val="00827C75"/>
    <w:rsid w:val="00831387"/>
    <w:rsid w:val="00832A90"/>
    <w:rsid w:val="00832AC8"/>
    <w:rsid w:val="00832DCA"/>
    <w:rsid w:val="00834366"/>
    <w:rsid w:val="0083614D"/>
    <w:rsid w:val="00841CF8"/>
    <w:rsid w:val="008501B5"/>
    <w:rsid w:val="00850232"/>
    <w:rsid w:val="008534F3"/>
    <w:rsid w:val="00853771"/>
    <w:rsid w:val="0085424F"/>
    <w:rsid w:val="00856477"/>
    <w:rsid w:val="00857F07"/>
    <w:rsid w:val="008625A6"/>
    <w:rsid w:val="008673F4"/>
    <w:rsid w:val="00871FF5"/>
    <w:rsid w:val="00873B3F"/>
    <w:rsid w:val="00873B80"/>
    <w:rsid w:val="0087529D"/>
    <w:rsid w:val="008763A1"/>
    <w:rsid w:val="00876FA7"/>
    <w:rsid w:val="008777EC"/>
    <w:rsid w:val="00880AB5"/>
    <w:rsid w:val="0088386C"/>
    <w:rsid w:val="00884178"/>
    <w:rsid w:val="008905CD"/>
    <w:rsid w:val="00891FDB"/>
    <w:rsid w:val="00892421"/>
    <w:rsid w:val="00894B40"/>
    <w:rsid w:val="00896496"/>
    <w:rsid w:val="00897EE6"/>
    <w:rsid w:val="008A742F"/>
    <w:rsid w:val="008B1260"/>
    <w:rsid w:val="008B1FE1"/>
    <w:rsid w:val="008B21C5"/>
    <w:rsid w:val="008B2ADC"/>
    <w:rsid w:val="008C0025"/>
    <w:rsid w:val="008C0134"/>
    <w:rsid w:val="008C1EF7"/>
    <w:rsid w:val="008C4351"/>
    <w:rsid w:val="008C4ADA"/>
    <w:rsid w:val="008C5428"/>
    <w:rsid w:val="008C5CF8"/>
    <w:rsid w:val="008D1F32"/>
    <w:rsid w:val="008D350D"/>
    <w:rsid w:val="008E0B36"/>
    <w:rsid w:val="008E1B98"/>
    <w:rsid w:val="008E59FC"/>
    <w:rsid w:val="008E605C"/>
    <w:rsid w:val="008E7DA5"/>
    <w:rsid w:val="008F0277"/>
    <w:rsid w:val="008F0490"/>
    <w:rsid w:val="008F1B53"/>
    <w:rsid w:val="008F3EE7"/>
    <w:rsid w:val="008F3F73"/>
    <w:rsid w:val="008F4DEF"/>
    <w:rsid w:val="008F7B4F"/>
    <w:rsid w:val="009032C2"/>
    <w:rsid w:val="00905AF8"/>
    <w:rsid w:val="00911A1E"/>
    <w:rsid w:val="00912DF3"/>
    <w:rsid w:val="0091355F"/>
    <w:rsid w:val="00914763"/>
    <w:rsid w:val="009256B9"/>
    <w:rsid w:val="00926DFE"/>
    <w:rsid w:val="00927891"/>
    <w:rsid w:val="009321A7"/>
    <w:rsid w:val="00933669"/>
    <w:rsid w:val="00933EFA"/>
    <w:rsid w:val="00936808"/>
    <w:rsid w:val="00944411"/>
    <w:rsid w:val="0094482F"/>
    <w:rsid w:val="00946083"/>
    <w:rsid w:val="00946609"/>
    <w:rsid w:val="00950F83"/>
    <w:rsid w:val="009523CE"/>
    <w:rsid w:val="00954676"/>
    <w:rsid w:val="00957E5E"/>
    <w:rsid w:val="00960D7F"/>
    <w:rsid w:val="009715CA"/>
    <w:rsid w:val="00975AEE"/>
    <w:rsid w:val="00975D8F"/>
    <w:rsid w:val="00976A17"/>
    <w:rsid w:val="00981413"/>
    <w:rsid w:val="009814B8"/>
    <w:rsid w:val="00981D90"/>
    <w:rsid w:val="00982DDE"/>
    <w:rsid w:val="00983D7A"/>
    <w:rsid w:val="00985EAE"/>
    <w:rsid w:val="0099434C"/>
    <w:rsid w:val="009956C6"/>
    <w:rsid w:val="009956DB"/>
    <w:rsid w:val="009A10FF"/>
    <w:rsid w:val="009A3A05"/>
    <w:rsid w:val="009A53A3"/>
    <w:rsid w:val="009A5EE8"/>
    <w:rsid w:val="009A72D9"/>
    <w:rsid w:val="009B33CF"/>
    <w:rsid w:val="009B3DF3"/>
    <w:rsid w:val="009B633E"/>
    <w:rsid w:val="009C5C74"/>
    <w:rsid w:val="009C6D64"/>
    <w:rsid w:val="009C6F86"/>
    <w:rsid w:val="009D00FD"/>
    <w:rsid w:val="009D4E07"/>
    <w:rsid w:val="009D4F53"/>
    <w:rsid w:val="009E0CC0"/>
    <w:rsid w:val="009E6787"/>
    <w:rsid w:val="009F02AB"/>
    <w:rsid w:val="009F0653"/>
    <w:rsid w:val="009F2805"/>
    <w:rsid w:val="009F49D7"/>
    <w:rsid w:val="009F4B9C"/>
    <w:rsid w:val="00A010F6"/>
    <w:rsid w:val="00A012B5"/>
    <w:rsid w:val="00A01427"/>
    <w:rsid w:val="00A0188D"/>
    <w:rsid w:val="00A019D8"/>
    <w:rsid w:val="00A05560"/>
    <w:rsid w:val="00A06BB2"/>
    <w:rsid w:val="00A06E94"/>
    <w:rsid w:val="00A141EB"/>
    <w:rsid w:val="00A14F13"/>
    <w:rsid w:val="00A15F38"/>
    <w:rsid w:val="00A204C1"/>
    <w:rsid w:val="00A21F34"/>
    <w:rsid w:val="00A22E93"/>
    <w:rsid w:val="00A24F95"/>
    <w:rsid w:val="00A272CC"/>
    <w:rsid w:val="00A34D30"/>
    <w:rsid w:val="00A352C0"/>
    <w:rsid w:val="00A358E5"/>
    <w:rsid w:val="00A409F3"/>
    <w:rsid w:val="00A40C3E"/>
    <w:rsid w:val="00A4771F"/>
    <w:rsid w:val="00A50E6F"/>
    <w:rsid w:val="00A51C8E"/>
    <w:rsid w:val="00A52C77"/>
    <w:rsid w:val="00A52EAE"/>
    <w:rsid w:val="00A55395"/>
    <w:rsid w:val="00A6058C"/>
    <w:rsid w:val="00A613F1"/>
    <w:rsid w:val="00A61658"/>
    <w:rsid w:val="00A66E8C"/>
    <w:rsid w:val="00A77319"/>
    <w:rsid w:val="00A804D9"/>
    <w:rsid w:val="00A87AFD"/>
    <w:rsid w:val="00A94A5F"/>
    <w:rsid w:val="00A96F71"/>
    <w:rsid w:val="00A9728D"/>
    <w:rsid w:val="00AA1098"/>
    <w:rsid w:val="00AA7E80"/>
    <w:rsid w:val="00AB20F7"/>
    <w:rsid w:val="00AB3574"/>
    <w:rsid w:val="00AC0C47"/>
    <w:rsid w:val="00AC0D1B"/>
    <w:rsid w:val="00AC4D62"/>
    <w:rsid w:val="00AC5160"/>
    <w:rsid w:val="00AC7925"/>
    <w:rsid w:val="00AD589D"/>
    <w:rsid w:val="00AD785E"/>
    <w:rsid w:val="00AE1B67"/>
    <w:rsid w:val="00AE3C0C"/>
    <w:rsid w:val="00AE60B2"/>
    <w:rsid w:val="00AE6138"/>
    <w:rsid w:val="00AF12DB"/>
    <w:rsid w:val="00AF171F"/>
    <w:rsid w:val="00AF46F2"/>
    <w:rsid w:val="00AF50DB"/>
    <w:rsid w:val="00AF5E33"/>
    <w:rsid w:val="00B00A89"/>
    <w:rsid w:val="00B00ABF"/>
    <w:rsid w:val="00B00BA7"/>
    <w:rsid w:val="00B00D5D"/>
    <w:rsid w:val="00B00E06"/>
    <w:rsid w:val="00B01D2B"/>
    <w:rsid w:val="00B05251"/>
    <w:rsid w:val="00B12E13"/>
    <w:rsid w:val="00B13467"/>
    <w:rsid w:val="00B1412F"/>
    <w:rsid w:val="00B23777"/>
    <w:rsid w:val="00B23934"/>
    <w:rsid w:val="00B23BF7"/>
    <w:rsid w:val="00B244F4"/>
    <w:rsid w:val="00B31369"/>
    <w:rsid w:val="00B3363A"/>
    <w:rsid w:val="00B33B04"/>
    <w:rsid w:val="00B36978"/>
    <w:rsid w:val="00B378EB"/>
    <w:rsid w:val="00B432B1"/>
    <w:rsid w:val="00B45FD0"/>
    <w:rsid w:val="00B45FD7"/>
    <w:rsid w:val="00B5147D"/>
    <w:rsid w:val="00B519C8"/>
    <w:rsid w:val="00B5654D"/>
    <w:rsid w:val="00B56A83"/>
    <w:rsid w:val="00B570F0"/>
    <w:rsid w:val="00B577CE"/>
    <w:rsid w:val="00B63A0D"/>
    <w:rsid w:val="00B63B6E"/>
    <w:rsid w:val="00B73E5F"/>
    <w:rsid w:val="00B82A74"/>
    <w:rsid w:val="00B87F23"/>
    <w:rsid w:val="00B9060C"/>
    <w:rsid w:val="00B9614F"/>
    <w:rsid w:val="00B962E6"/>
    <w:rsid w:val="00B97776"/>
    <w:rsid w:val="00BA0035"/>
    <w:rsid w:val="00BA0355"/>
    <w:rsid w:val="00BA0863"/>
    <w:rsid w:val="00BA479F"/>
    <w:rsid w:val="00BA57CC"/>
    <w:rsid w:val="00BA5F5A"/>
    <w:rsid w:val="00BA7EC4"/>
    <w:rsid w:val="00BB1546"/>
    <w:rsid w:val="00BB1A4F"/>
    <w:rsid w:val="00BB3594"/>
    <w:rsid w:val="00BB7801"/>
    <w:rsid w:val="00BC0007"/>
    <w:rsid w:val="00BC0F4A"/>
    <w:rsid w:val="00BC1F3E"/>
    <w:rsid w:val="00BC7E42"/>
    <w:rsid w:val="00BD157A"/>
    <w:rsid w:val="00BD35DF"/>
    <w:rsid w:val="00BD47FB"/>
    <w:rsid w:val="00BD60DC"/>
    <w:rsid w:val="00BD6913"/>
    <w:rsid w:val="00BD7B30"/>
    <w:rsid w:val="00BE3E73"/>
    <w:rsid w:val="00BE44E7"/>
    <w:rsid w:val="00BE4EE6"/>
    <w:rsid w:val="00BE62C1"/>
    <w:rsid w:val="00BF6025"/>
    <w:rsid w:val="00BF7DE9"/>
    <w:rsid w:val="00C01C9B"/>
    <w:rsid w:val="00C03DB7"/>
    <w:rsid w:val="00C05662"/>
    <w:rsid w:val="00C0715B"/>
    <w:rsid w:val="00C11A54"/>
    <w:rsid w:val="00C1378B"/>
    <w:rsid w:val="00C151FB"/>
    <w:rsid w:val="00C1523F"/>
    <w:rsid w:val="00C2086A"/>
    <w:rsid w:val="00C2120D"/>
    <w:rsid w:val="00C237E7"/>
    <w:rsid w:val="00C239F5"/>
    <w:rsid w:val="00C24088"/>
    <w:rsid w:val="00C30153"/>
    <w:rsid w:val="00C35888"/>
    <w:rsid w:val="00C35E38"/>
    <w:rsid w:val="00C35FDB"/>
    <w:rsid w:val="00C36AC6"/>
    <w:rsid w:val="00C371F1"/>
    <w:rsid w:val="00C37456"/>
    <w:rsid w:val="00C43FA7"/>
    <w:rsid w:val="00C4634B"/>
    <w:rsid w:val="00C52154"/>
    <w:rsid w:val="00C54AE8"/>
    <w:rsid w:val="00C635F8"/>
    <w:rsid w:val="00C6439C"/>
    <w:rsid w:val="00C64C67"/>
    <w:rsid w:val="00C65FF2"/>
    <w:rsid w:val="00C67BCB"/>
    <w:rsid w:val="00C70B2E"/>
    <w:rsid w:val="00C72D7A"/>
    <w:rsid w:val="00C76BBA"/>
    <w:rsid w:val="00C77C93"/>
    <w:rsid w:val="00C86989"/>
    <w:rsid w:val="00C86EDA"/>
    <w:rsid w:val="00C878AC"/>
    <w:rsid w:val="00C87D32"/>
    <w:rsid w:val="00C918C2"/>
    <w:rsid w:val="00C933F1"/>
    <w:rsid w:val="00C94CF2"/>
    <w:rsid w:val="00C971DB"/>
    <w:rsid w:val="00C97DB4"/>
    <w:rsid w:val="00CA2174"/>
    <w:rsid w:val="00CA7457"/>
    <w:rsid w:val="00CB1D5F"/>
    <w:rsid w:val="00CB4622"/>
    <w:rsid w:val="00CB5030"/>
    <w:rsid w:val="00CB7596"/>
    <w:rsid w:val="00CC1645"/>
    <w:rsid w:val="00CC337D"/>
    <w:rsid w:val="00CC38E5"/>
    <w:rsid w:val="00CC40E8"/>
    <w:rsid w:val="00CC4210"/>
    <w:rsid w:val="00CC4791"/>
    <w:rsid w:val="00CD5DA9"/>
    <w:rsid w:val="00CD708A"/>
    <w:rsid w:val="00CE5907"/>
    <w:rsid w:val="00CF0BE3"/>
    <w:rsid w:val="00CF191A"/>
    <w:rsid w:val="00CF3A61"/>
    <w:rsid w:val="00CF7AF6"/>
    <w:rsid w:val="00D00424"/>
    <w:rsid w:val="00D023BF"/>
    <w:rsid w:val="00D045BF"/>
    <w:rsid w:val="00D05EF4"/>
    <w:rsid w:val="00D12474"/>
    <w:rsid w:val="00D15E14"/>
    <w:rsid w:val="00D16C37"/>
    <w:rsid w:val="00D1770F"/>
    <w:rsid w:val="00D1774A"/>
    <w:rsid w:val="00D177C4"/>
    <w:rsid w:val="00D223B5"/>
    <w:rsid w:val="00D22995"/>
    <w:rsid w:val="00D232A6"/>
    <w:rsid w:val="00D2349A"/>
    <w:rsid w:val="00D2565D"/>
    <w:rsid w:val="00D30011"/>
    <w:rsid w:val="00D30F5F"/>
    <w:rsid w:val="00D3104E"/>
    <w:rsid w:val="00D34D8F"/>
    <w:rsid w:val="00D35F82"/>
    <w:rsid w:val="00D42647"/>
    <w:rsid w:val="00D43CCF"/>
    <w:rsid w:val="00D44AB2"/>
    <w:rsid w:val="00D47194"/>
    <w:rsid w:val="00D526A2"/>
    <w:rsid w:val="00D53B51"/>
    <w:rsid w:val="00D55DD6"/>
    <w:rsid w:val="00D6037C"/>
    <w:rsid w:val="00D605E3"/>
    <w:rsid w:val="00D60DD4"/>
    <w:rsid w:val="00D619DD"/>
    <w:rsid w:val="00D62C61"/>
    <w:rsid w:val="00D63241"/>
    <w:rsid w:val="00D64C69"/>
    <w:rsid w:val="00D712E0"/>
    <w:rsid w:val="00D72300"/>
    <w:rsid w:val="00D72435"/>
    <w:rsid w:val="00D72F22"/>
    <w:rsid w:val="00D73352"/>
    <w:rsid w:val="00D7695D"/>
    <w:rsid w:val="00D805E3"/>
    <w:rsid w:val="00D822C0"/>
    <w:rsid w:val="00D83C66"/>
    <w:rsid w:val="00D841FC"/>
    <w:rsid w:val="00D86A82"/>
    <w:rsid w:val="00D86CDB"/>
    <w:rsid w:val="00D87967"/>
    <w:rsid w:val="00D87F8E"/>
    <w:rsid w:val="00D92A76"/>
    <w:rsid w:val="00DA1B7B"/>
    <w:rsid w:val="00DA21CD"/>
    <w:rsid w:val="00DA2AE7"/>
    <w:rsid w:val="00DA36DD"/>
    <w:rsid w:val="00DA48BC"/>
    <w:rsid w:val="00DA6C7E"/>
    <w:rsid w:val="00DA719C"/>
    <w:rsid w:val="00DA7DAB"/>
    <w:rsid w:val="00DA7EAE"/>
    <w:rsid w:val="00DB17DE"/>
    <w:rsid w:val="00DB36FE"/>
    <w:rsid w:val="00DB4D70"/>
    <w:rsid w:val="00DD3B77"/>
    <w:rsid w:val="00DD798D"/>
    <w:rsid w:val="00DE1313"/>
    <w:rsid w:val="00DE6916"/>
    <w:rsid w:val="00DE7007"/>
    <w:rsid w:val="00DF544D"/>
    <w:rsid w:val="00E03249"/>
    <w:rsid w:val="00E04502"/>
    <w:rsid w:val="00E047BE"/>
    <w:rsid w:val="00E1720A"/>
    <w:rsid w:val="00E17925"/>
    <w:rsid w:val="00E20A7B"/>
    <w:rsid w:val="00E2403D"/>
    <w:rsid w:val="00E2585A"/>
    <w:rsid w:val="00E278BB"/>
    <w:rsid w:val="00E27D9A"/>
    <w:rsid w:val="00E30AC1"/>
    <w:rsid w:val="00E3110C"/>
    <w:rsid w:val="00E31CFB"/>
    <w:rsid w:val="00E32A2C"/>
    <w:rsid w:val="00E3464F"/>
    <w:rsid w:val="00E36EC5"/>
    <w:rsid w:val="00E4028D"/>
    <w:rsid w:val="00E40FA4"/>
    <w:rsid w:val="00E41593"/>
    <w:rsid w:val="00E419A6"/>
    <w:rsid w:val="00E43864"/>
    <w:rsid w:val="00E45182"/>
    <w:rsid w:val="00E464BF"/>
    <w:rsid w:val="00E466AC"/>
    <w:rsid w:val="00E540FF"/>
    <w:rsid w:val="00E570C1"/>
    <w:rsid w:val="00E61488"/>
    <w:rsid w:val="00E65EB4"/>
    <w:rsid w:val="00E669B6"/>
    <w:rsid w:val="00E70798"/>
    <w:rsid w:val="00E71840"/>
    <w:rsid w:val="00E730C7"/>
    <w:rsid w:val="00E77346"/>
    <w:rsid w:val="00E80F72"/>
    <w:rsid w:val="00E816D7"/>
    <w:rsid w:val="00E82400"/>
    <w:rsid w:val="00E8266C"/>
    <w:rsid w:val="00E83143"/>
    <w:rsid w:val="00E8532A"/>
    <w:rsid w:val="00E90D38"/>
    <w:rsid w:val="00EA3A3F"/>
    <w:rsid w:val="00EA5207"/>
    <w:rsid w:val="00EA571F"/>
    <w:rsid w:val="00EA5E18"/>
    <w:rsid w:val="00EB1002"/>
    <w:rsid w:val="00EB1ECB"/>
    <w:rsid w:val="00EB4900"/>
    <w:rsid w:val="00EB5223"/>
    <w:rsid w:val="00EC071C"/>
    <w:rsid w:val="00EC5EDF"/>
    <w:rsid w:val="00EC60D9"/>
    <w:rsid w:val="00EC7CF6"/>
    <w:rsid w:val="00ED1198"/>
    <w:rsid w:val="00ED2669"/>
    <w:rsid w:val="00ED41AB"/>
    <w:rsid w:val="00EE0620"/>
    <w:rsid w:val="00EE11F1"/>
    <w:rsid w:val="00EE263E"/>
    <w:rsid w:val="00EE53DD"/>
    <w:rsid w:val="00EF0AA7"/>
    <w:rsid w:val="00F0017E"/>
    <w:rsid w:val="00F0045C"/>
    <w:rsid w:val="00F01B5F"/>
    <w:rsid w:val="00F01DAC"/>
    <w:rsid w:val="00F04BC6"/>
    <w:rsid w:val="00F05EE5"/>
    <w:rsid w:val="00F07BDF"/>
    <w:rsid w:val="00F11581"/>
    <w:rsid w:val="00F14149"/>
    <w:rsid w:val="00F176F7"/>
    <w:rsid w:val="00F17BF7"/>
    <w:rsid w:val="00F239E9"/>
    <w:rsid w:val="00F2610F"/>
    <w:rsid w:val="00F307B2"/>
    <w:rsid w:val="00F30C17"/>
    <w:rsid w:val="00F31205"/>
    <w:rsid w:val="00F31A81"/>
    <w:rsid w:val="00F325B3"/>
    <w:rsid w:val="00F33830"/>
    <w:rsid w:val="00F42FEA"/>
    <w:rsid w:val="00F46600"/>
    <w:rsid w:val="00F5085E"/>
    <w:rsid w:val="00F508BC"/>
    <w:rsid w:val="00F557D2"/>
    <w:rsid w:val="00F57176"/>
    <w:rsid w:val="00F577C7"/>
    <w:rsid w:val="00F64659"/>
    <w:rsid w:val="00F64B30"/>
    <w:rsid w:val="00F70587"/>
    <w:rsid w:val="00F71A8B"/>
    <w:rsid w:val="00F74984"/>
    <w:rsid w:val="00F75E90"/>
    <w:rsid w:val="00F775DF"/>
    <w:rsid w:val="00F81E7B"/>
    <w:rsid w:val="00F830BE"/>
    <w:rsid w:val="00F832F3"/>
    <w:rsid w:val="00F84A5A"/>
    <w:rsid w:val="00F87C59"/>
    <w:rsid w:val="00F904CF"/>
    <w:rsid w:val="00F91E88"/>
    <w:rsid w:val="00F95F18"/>
    <w:rsid w:val="00F97624"/>
    <w:rsid w:val="00FA20E7"/>
    <w:rsid w:val="00FA3CEB"/>
    <w:rsid w:val="00FB0C3A"/>
    <w:rsid w:val="00FB4A10"/>
    <w:rsid w:val="00FB4F74"/>
    <w:rsid w:val="00FC5699"/>
    <w:rsid w:val="00FD1315"/>
    <w:rsid w:val="00FD4E13"/>
    <w:rsid w:val="00FD4F4A"/>
    <w:rsid w:val="00FD6451"/>
    <w:rsid w:val="00FD6644"/>
    <w:rsid w:val="00FD6B2C"/>
    <w:rsid w:val="00FD70F0"/>
    <w:rsid w:val="00FE08D6"/>
    <w:rsid w:val="00FE0AA9"/>
    <w:rsid w:val="00FE33F5"/>
    <w:rsid w:val="00FE56F2"/>
    <w:rsid w:val="00FE7DB6"/>
    <w:rsid w:val="00FF2DB8"/>
    <w:rsid w:val="00FF3C49"/>
    <w:rsid w:val="00FF3EB9"/>
    <w:rsid w:val="00FF5463"/>
    <w:rsid w:val="00FF7028"/>
    <w:rsid w:val="00FF7436"/>
    <w:rsid w:val="04554309"/>
    <w:rsid w:val="04765EB0"/>
    <w:rsid w:val="058BC11E"/>
    <w:rsid w:val="05D1CBA9"/>
    <w:rsid w:val="0A2F7254"/>
    <w:rsid w:val="0B19FE5C"/>
    <w:rsid w:val="0C4FDC37"/>
    <w:rsid w:val="0DBBB562"/>
    <w:rsid w:val="10AA34A6"/>
    <w:rsid w:val="14948637"/>
    <w:rsid w:val="1613B36D"/>
    <w:rsid w:val="1776063A"/>
    <w:rsid w:val="183DC6CF"/>
    <w:rsid w:val="18E05174"/>
    <w:rsid w:val="1C438DA8"/>
    <w:rsid w:val="1E3DD517"/>
    <w:rsid w:val="1E8063AF"/>
    <w:rsid w:val="211A31DC"/>
    <w:rsid w:val="24DAD35A"/>
    <w:rsid w:val="26532F3C"/>
    <w:rsid w:val="277E725E"/>
    <w:rsid w:val="2A43068B"/>
    <w:rsid w:val="2D4B86BF"/>
    <w:rsid w:val="301C7667"/>
    <w:rsid w:val="317E0E66"/>
    <w:rsid w:val="343F804D"/>
    <w:rsid w:val="3636930C"/>
    <w:rsid w:val="36D8AE3C"/>
    <w:rsid w:val="370742CE"/>
    <w:rsid w:val="377C88B9"/>
    <w:rsid w:val="3819DA80"/>
    <w:rsid w:val="3D2897FA"/>
    <w:rsid w:val="3E9983F7"/>
    <w:rsid w:val="3EE9C714"/>
    <w:rsid w:val="40D1B5B0"/>
    <w:rsid w:val="437D49FD"/>
    <w:rsid w:val="45C7C225"/>
    <w:rsid w:val="4767DA10"/>
    <w:rsid w:val="48EAF3E2"/>
    <w:rsid w:val="4A6B67E4"/>
    <w:rsid w:val="4E527B8A"/>
    <w:rsid w:val="4E7AFB1D"/>
    <w:rsid w:val="4FF950DD"/>
    <w:rsid w:val="53D111EC"/>
    <w:rsid w:val="55CDCB74"/>
    <w:rsid w:val="57EE4C56"/>
    <w:rsid w:val="5900B696"/>
    <w:rsid w:val="5A0BEFA6"/>
    <w:rsid w:val="5A76A76F"/>
    <w:rsid w:val="5C37CA7C"/>
    <w:rsid w:val="5EE1FEA6"/>
    <w:rsid w:val="61730D94"/>
    <w:rsid w:val="61CD1396"/>
    <w:rsid w:val="633454BB"/>
    <w:rsid w:val="640EADD3"/>
    <w:rsid w:val="682A5EC4"/>
    <w:rsid w:val="6A7E3BE1"/>
    <w:rsid w:val="6C3DBC73"/>
    <w:rsid w:val="70ECD6DC"/>
    <w:rsid w:val="713588BC"/>
    <w:rsid w:val="71FE1A49"/>
    <w:rsid w:val="7798ADEB"/>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CCF"/>
    <w:pPr>
      <w:spacing w:line="480" w:lineRule="atLeast"/>
    </w:pPr>
    <w:rPr>
      <w:rFonts w:ascii="Poppins" w:hAnsi="Poppins"/>
    </w:rPr>
  </w:style>
  <w:style w:type="paragraph" w:styleId="Heading1">
    <w:name w:val="heading 1"/>
    <w:next w:val="Normal"/>
    <w:link w:val="Heading1Char"/>
    <w:uiPriority w:val="9"/>
    <w:qFormat/>
    <w:rsid w:val="00D43CCF"/>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D43CCF"/>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D43CCF"/>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D43C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43CCF"/>
  </w:style>
  <w:style w:type="character" w:customStyle="1" w:styleId="Heading2Char">
    <w:name w:val="Heading 2 Char"/>
    <w:basedOn w:val="DefaultParagraphFont"/>
    <w:link w:val="Heading2"/>
    <w:uiPriority w:val="9"/>
    <w:rsid w:val="00D43CCF"/>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D43CCF"/>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D43CCF"/>
    <w:rPr>
      <w:color w:val="0000FF"/>
      <w:u w:val="single"/>
    </w:rPr>
  </w:style>
  <w:style w:type="paragraph" w:styleId="CommentText">
    <w:name w:val="annotation text"/>
    <w:basedOn w:val="Normal"/>
    <w:link w:val="CommentTextChar"/>
    <w:uiPriority w:val="99"/>
    <w:unhideWhenUsed/>
    <w:rsid w:val="00D43CCF"/>
    <w:rPr>
      <w:sz w:val="20"/>
      <w:szCs w:val="20"/>
    </w:rPr>
  </w:style>
  <w:style w:type="character" w:customStyle="1" w:styleId="CommentTextChar">
    <w:name w:val="Comment Text Char"/>
    <w:basedOn w:val="DefaultParagraphFont"/>
    <w:link w:val="CommentText"/>
    <w:uiPriority w:val="99"/>
    <w:rsid w:val="00D43CCF"/>
    <w:rPr>
      <w:rFonts w:ascii="Poppins" w:hAnsi="Poppins"/>
      <w:sz w:val="20"/>
      <w:szCs w:val="20"/>
    </w:rPr>
  </w:style>
  <w:style w:type="character" w:styleId="CommentReference">
    <w:name w:val="annotation reference"/>
    <w:basedOn w:val="DefaultParagraphFont"/>
    <w:uiPriority w:val="99"/>
    <w:semiHidden/>
    <w:unhideWhenUsed/>
    <w:rsid w:val="00D43CCF"/>
    <w:rPr>
      <w:sz w:val="16"/>
      <w:szCs w:val="16"/>
    </w:rPr>
  </w:style>
  <w:style w:type="character" w:styleId="FollowedHyperlink">
    <w:name w:val="FollowedHyperlink"/>
    <w:basedOn w:val="DefaultParagraphFont"/>
    <w:uiPriority w:val="99"/>
    <w:semiHidden/>
    <w:unhideWhenUsed/>
    <w:rsid w:val="00D43CCF"/>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43CCF"/>
    <w:rPr>
      <w:b/>
      <w:bCs/>
    </w:rPr>
  </w:style>
  <w:style w:type="character" w:customStyle="1" w:styleId="CommentSubjectChar">
    <w:name w:val="Comment Subject Char"/>
    <w:basedOn w:val="CommentTextChar"/>
    <w:link w:val="CommentSubject"/>
    <w:uiPriority w:val="99"/>
    <w:semiHidden/>
    <w:rsid w:val="00D43CCF"/>
    <w:rPr>
      <w:rFonts w:ascii="Poppins" w:hAnsi="Poppins"/>
      <w:b/>
      <w:bCs/>
      <w:sz w:val="20"/>
      <w:szCs w:val="20"/>
    </w:rPr>
  </w:style>
  <w:style w:type="paragraph" w:styleId="NormalWeb">
    <w:name w:val="Normal (Web)"/>
    <w:basedOn w:val="Normal"/>
    <w:uiPriority w:val="99"/>
    <w:unhideWhenUsed/>
    <w:rsid w:val="00D43CCF"/>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D43CCF"/>
    <w:rPr>
      <w:color w:val="605E5C"/>
      <w:shd w:val="clear" w:color="auto" w:fill="E1DFDD"/>
    </w:rPr>
  </w:style>
  <w:style w:type="paragraph" w:styleId="Revision">
    <w:name w:val="Revision"/>
    <w:hidden/>
    <w:uiPriority w:val="99"/>
    <w:semiHidden/>
    <w:rsid w:val="00D43CCF"/>
    <w:pPr>
      <w:spacing w:line="480" w:lineRule="atLeast"/>
    </w:pPr>
  </w:style>
  <w:style w:type="paragraph" w:customStyle="1" w:styleId="ListM5">
    <w:name w:val="ListM5"/>
    <w:basedOn w:val="Normal"/>
    <w:qFormat/>
    <w:rsid w:val="00D43CCF"/>
    <w:pPr>
      <w:numPr>
        <w:numId w:val="28"/>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D43CCF"/>
    <w:pPr>
      <w:tabs>
        <w:tab w:val="center" w:pos="4680"/>
        <w:tab w:val="right" w:pos="9360"/>
      </w:tabs>
    </w:pPr>
  </w:style>
  <w:style w:type="character" w:customStyle="1" w:styleId="HeaderChar">
    <w:name w:val="Header Char"/>
    <w:basedOn w:val="DefaultParagraphFont"/>
    <w:link w:val="Header"/>
    <w:uiPriority w:val="99"/>
    <w:rsid w:val="00D43CCF"/>
    <w:rPr>
      <w:rFonts w:ascii="Poppins" w:hAnsi="Poppins"/>
    </w:rPr>
  </w:style>
  <w:style w:type="paragraph" w:styleId="Footer">
    <w:name w:val="footer"/>
    <w:basedOn w:val="Normal"/>
    <w:link w:val="FooterChar"/>
    <w:uiPriority w:val="99"/>
    <w:unhideWhenUsed/>
    <w:rsid w:val="00D43CCF"/>
    <w:pPr>
      <w:tabs>
        <w:tab w:val="center" w:pos="4680"/>
        <w:tab w:val="right" w:pos="9360"/>
      </w:tabs>
    </w:pPr>
  </w:style>
  <w:style w:type="character" w:customStyle="1" w:styleId="FooterChar">
    <w:name w:val="Footer Char"/>
    <w:basedOn w:val="DefaultParagraphFont"/>
    <w:link w:val="Footer"/>
    <w:uiPriority w:val="99"/>
    <w:rsid w:val="00D43CCF"/>
    <w:rPr>
      <w:rFonts w:ascii="Poppins" w:hAnsi="Poppins"/>
    </w:rPr>
  </w:style>
  <w:style w:type="paragraph" w:styleId="ListBullet">
    <w:name w:val="List Bullet"/>
    <w:basedOn w:val="Normal"/>
    <w:autoRedefine/>
    <w:uiPriority w:val="99"/>
    <w:unhideWhenUsed/>
    <w:rsid w:val="00D43CCF"/>
    <w:pPr>
      <w:numPr>
        <w:numId w:val="32"/>
      </w:numPr>
      <w:spacing w:line="240" w:lineRule="auto"/>
      <w:contextualSpacing/>
    </w:pPr>
    <w:rPr>
      <w:rFonts w:eastAsia="Times New Roman" w:cstheme="minorHAnsi"/>
      <w:color w:val="0F173D"/>
      <w:kern w:val="0"/>
      <w:sz w:val="22"/>
      <w14:ligatures w14:val="none"/>
    </w:rPr>
  </w:style>
  <w:style w:type="character" w:styleId="PageNumber">
    <w:name w:val="page number"/>
    <w:basedOn w:val="DefaultParagraphFont"/>
    <w:uiPriority w:val="99"/>
    <w:semiHidden/>
    <w:unhideWhenUsed/>
    <w:rsid w:val="00D43CCF"/>
  </w:style>
  <w:style w:type="paragraph" w:styleId="BodyText">
    <w:name w:val="Body Text"/>
    <w:basedOn w:val="Normal"/>
    <w:link w:val="BodyTextChar"/>
    <w:uiPriority w:val="99"/>
    <w:unhideWhenUsed/>
    <w:rsid w:val="00D43CCF"/>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D43CCF"/>
    <w:rPr>
      <w:rFonts w:ascii="Poppins" w:hAnsi="Poppins"/>
      <w:color w:val="0F173D"/>
      <w:sz w:val="22"/>
      <w:szCs w:val="22"/>
    </w:rPr>
  </w:style>
  <w:style w:type="paragraph" w:styleId="ListBullet2">
    <w:name w:val="List Bullet 2"/>
    <w:basedOn w:val="Normal"/>
    <w:autoRedefine/>
    <w:uiPriority w:val="99"/>
    <w:unhideWhenUsed/>
    <w:rsid w:val="00D43CCF"/>
    <w:pPr>
      <w:numPr>
        <w:ilvl w:val="1"/>
        <w:numId w:val="81"/>
      </w:numPr>
      <w:spacing w:line="240" w:lineRule="auto"/>
      <w:contextualSpacing/>
    </w:pPr>
    <w:rPr>
      <w:rFonts w:eastAsia="Times New Roman" w:cstheme="minorHAnsi"/>
      <w:color w:val="0F173D"/>
      <w:kern w:val="0"/>
      <w:sz w:val="22"/>
      <w14:ligatures w14:val="none"/>
    </w:rPr>
  </w:style>
  <w:style w:type="numbering" w:customStyle="1" w:styleId="ImportedStyle1">
    <w:name w:val="Imported Style 1"/>
    <w:rsid w:val="00AB20F7"/>
    <w:pPr>
      <w:numPr>
        <w:numId w:val="45"/>
      </w:numPr>
    </w:pPr>
  </w:style>
  <w:style w:type="paragraph" w:customStyle="1" w:styleId="Bullets">
    <w:name w:val="Bullets"/>
    <w:basedOn w:val="ListParagraph"/>
    <w:qFormat/>
    <w:rsid w:val="00AB20F7"/>
    <w:pPr>
      <w:numPr>
        <w:numId w:val="46"/>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3Char">
    <w:name w:val="Heading 3 Char"/>
    <w:basedOn w:val="DefaultParagraphFont"/>
    <w:link w:val="Heading3"/>
    <w:uiPriority w:val="9"/>
    <w:rsid w:val="00D43CCF"/>
    <w:rPr>
      <w:rFonts w:ascii="Poppins" w:eastAsia="+mn-ea" w:hAnsi="Poppins" w:cstheme="minorHAnsi"/>
      <w:b/>
      <w:bCs/>
      <w:color w:val="0F173D"/>
      <w:kern w:val="24"/>
      <w14:ligatures w14:val="none"/>
    </w:rPr>
  </w:style>
  <w:style w:type="table" w:styleId="TableGrid">
    <w:name w:val="Table Grid"/>
    <w:basedOn w:val="TableNormal"/>
    <w:uiPriority w:val="39"/>
    <w:rsid w:val="00E40FA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crotitle">
    <w:name w:val="Microtitle"/>
    <w:qFormat/>
    <w:rsid w:val="00D43CCF"/>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D43CCF"/>
    <w:pPr>
      <w:ind w:left="1800" w:hanging="360"/>
      <w:contextualSpacing/>
    </w:pPr>
  </w:style>
  <w:style w:type="paragraph" w:styleId="ListBullet3">
    <w:name w:val="List Bullet 3"/>
    <w:basedOn w:val="Normal"/>
    <w:uiPriority w:val="99"/>
    <w:unhideWhenUsed/>
    <w:rsid w:val="00D43CCF"/>
    <w:pPr>
      <w:numPr>
        <w:ilvl w:val="2"/>
        <w:numId w:val="31"/>
      </w:numPr>
      <w:contextualSpacing/>
    </w:pPr>
    <w:rPr>
      <w:color w:val="0F173D"/>
      <w:sz w:val="22"/>
    </w:rPr>
  </w:style>
  <w:style w:type="paragraph" w:customStyle="1" w:styleId="thumbnail">
    <w:name w:val="thumbnail"/>
    <w:basedOn w:val="Normal"/>
    <w:next w:val="BodyText"/>
    <w:qFormat/>
    <w:rsid w:val="00D43CCF"/>
    <w:pPr>
      <w:keepNext/>
      <w:jc w:val="center"/>
    </w:pPr>
  </w:style>
  <w:style w:type="paragraph" w:customStyle="1" w:styleId="pf0">
    <w:name w:val="pf0"/>
    <w:basedOn w:val="Normal"/>
    <w:rsid w:val="0025581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DefaultParagraphFont"/>
    <w:rsid w:val="0025581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8833">
      <w:bodyDiv w:val="1"/>
      <w:marLeft w:val="0"/>
      <w:marRight w:val="0"/>
      <w:marTop w:val="0"/>
      <w:marBottom w:val="0"/>
      <w:divBdr>
        <w:top w:val="none" w:sz="0" w:space="0" w:color="auto"/>
        <w:left w:val="none" w:sz="0" w:space="0" w:color="auto"/>
        <w:bottom w:val="none" w:sz="0" w:space="0" w:color="auto"/>
        <w:right w:val="none" w:sz="0" w:space="0" w:color="auto"/>
      </w:divBdr>
      <w:divsChild>
        <w:div w:id="1490706937">
          <w:marLeft w:val="0"/>
          <w:marRight w:val="0"/>
          <w:marTop w:val="0"/>
          <w:marBottom w:val="0"/>
          <w:divBdr>
            <w:top w:val="none" w:sz="0" w:space="0" w:color="auto"/>
            <w:left w:val="none" w:sz="0" w:space="0" w:color="auto"/>
            <w:bottom w:val="none" w:sz="0" w:space="0" w:color="auto"/>
            <w:right w:val="none" w:sz="0" w:space="0" w:color="auto"/>
          </w:divBdr>
        </w:div>
        <w:div w:id="972833660">
          <w:marLeft w:val="0"/>
          <w:marRight w:val="0"/>
          <w:marTop w:val="0"/>
          <w:marBottom w:val="0"/>
          <w:divBdr>
            <w:top w:val="none" w:sz="0" w:space="0" w:color="auto"/>
            <w:left w:val="none" w:sz="0" w:space="0" w:color="auto"/>
            <w:bottom w:val="none" w:sz="0" w:space="0" w:color="auto"/>
            <w:right w:val="none" w:sz="0" w:space="0" w:color="auto"/>
          </w:divBdr>
        </w:div>
      </w:divsChild>
    </w:div>
    <w:div w:id="533421907">
      <w:bodyDiv w:val="1"/>
      <w:marLeft w:val="0"/>
      <w:marRight w:val="0"/>
      <w:marTop w:val="0"/>
      <w:marBottom w:val="0"/>
      <w:divBdr>
        <w:top w:val="none" w:sz="0" w:space="0" w:color="auto"/>
        <w:left w:val="none" w:sz="0" w:space="0" w:color="auto"/>
        <w:bottom w:val="none" w:sz="0" w:space="0" w:color="auto"/>
        <w:right w:val="none" w:sz="0" w:space="0" w:color="auto"/>
      </w:divBdr>
      <w:divsChild>
        <w:div w:id="1308364625">
          <w:marLeft w:val="360"/>
          <w:marRight w:val="0"/>
          <w:marTop w:val="200"/>
          <w:marBottom w:val="0"/>
          <w:divBdr>
            <w:top w:val="none" w:sz="0" w:space="0" w:color="auto"/>
            <w:left w:val="none" w:sz="0" w:space="0" w:color="auto"/>
            <w:bottom w:val="none" w:sz="0" w:space="0" w:color="auto"/>
            <w:right w:val="none" w:sz="0" w:space="0" w:color="auto"/>
          </w:divBdr>
        </w:div>
      </w:divsChild>
    </w:div>
    <w:div w:id="674579862">
      <w:bodyDiv w:val="1"/>
      <w:marLeft w:val="0"/>
      <w:marRight w:val="0"/>
      <w:marTop w:val="0"/>
      <w:marBottom w:val="0"/>
      <w:divBdr>
        <w:top w:val="none" w:sz="0" w:space="0" w:color="auto"/>
        <w:left w:val="none" w:sz="0" w:space="0" w:color="auto"/>
        <w:bottom w:val="none" w:sz="0" w:space="0" w:color="auto"/>
        <w:right w:val="none" w:sz="0" w:space="0" w:color="auto"/>
      </w:divBdr>
    </w:div>
    <w:div w:id="1081025142">
      <w:bodyDiv w:val="1"/>
      <w:marLeft w:val="0"/>
      <w:marRight w:val="0"/>
      <w:marTop w:val="0"/>
      <w:marBottom w:val="0"/>
      <w:divBdr>
        <w:top w:val="none" w:sz="0" w:space="0" w:color="auto"/>
        <w:left w:val="none" w:sz="0" w:space="0" w:color="auto"/>
        <w:bottom w:val="none" w:sz="0" w:space="0" w:color="auto"/>
        <w:right w:val="none" w:sz="0" w:space="0" w:color="auto"/>
      </w:divBdr>
      <w:divsChild>
        <w:div w:id="9377475">
          <w:marLeft w:val="0"/>
          <w:marRight w:val="0"/>
          <w:marTop w:val="0"/>
          <w:marBottom w:val="0"/>
          <w:divBdr>
            <w:top w:val="none" w:sz="0" w:space="0" w:color="auto"/>
            <w:left w:val="none" w:sz="0" w:space="0" w:color="auto"/>
            <w:bottom w:val="none" w:sz="0" w:space="0" w:color="auto"/>
            <w:right w:val="none" w:sz="0" w:space="0" w:color="auto"/>
          </w:divBdr>
        </w:div>
      </w:divsChild>
    </w:div>
    <w:div w:id="1736971285">
      <w:bodyDiv w:val="1"/>
      <w:marLeft w:val="0"/>
      <w:marRight w:val="0"/>
      <w:marTop w:val="0"/>
      <w:marBottom w:val="0"/>
      <w:divBdr>
        <w:top w:val="none" w:sz="0" w:space="0" w:color="auto"/>
        <w:left w:val="none" w:sz="0" w:space="0" w:color="auto"/>
        <w:bottom w:val="none" w:sz="0" w:space="0" w:color="auto"/>
        <w:right w:val="none" w:sz="0" w:space="0" w:color="auto"/>
      </w:divBdr>
    </w:div>
    <w:div w:id="1923642534">
      <w:bodyDiv w:val="1"/>
      <w:marLeft w:val="0"/>
      <w:marRight w:val="0"/>
      <w:marTop w:val="0"/>
      <w:marBottom w:val="0"/>
      <w:divBdr>
        <w:top w:val="none" w:sz="0" w:space="0" w:color="auto"/>
        <w:left w:val="none" w:sz="0" w:space="0" w:color="auto"/>
        <w:bottom w:val="none" w:sz="0" w:space="0" w:color="auto"/>
        <w:right w:val="none" w:sz="0" w:space="0" w:color="auto"/>
      </w:divBdr>
    </w:div>
    <w:div w:id="21163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hyperlink" Target="https://stemeducationjournal.springeropen.com/articles/10.1186/s40594-022-00358-8" TargetMode="External"/><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CPE Facilitator Notes Template</Template>
  <TotalTime>10</TotalTime>
  <Pages>30</Pages>
  <Words>5664</Words>
  <Characters>29568</Characters>
  <Application>Microsoft Office Word</Application>
  <DocSecurity>0</DocSecurity>
  <Lines>687</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Savelkouls</dc:creator>
  <cp:keywords/>
  <dc:description/>
  <cp:lastModifiedBy>Amy Reff</cp:lastModifiedBy>
  <cp:revision>4</cp:revision>
  <dcterms:created xsi:type="dcterms:W3CDTF">2025-10-29T10:40:00Z</dcterms:created>
  <dcterms:modified xsi:type="dcterms:W3CDTF">2025-10-29T10:49:00Z</dcterms:modified>
</cp:coreProperties>
</file>