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B4ECC" w14:textId="2BE0785B" w:rsidR="00C371F1" w:rsidRPr="0089231F" w:rsidRDefault="00EC69C4" w:rsidP="00F853A6">
      <w:pPr>
        <w:pStyle w:val="Heading1"/>
      </w:pPr>
      <w:bookmarkStart w:id="0" w:name="_Hlk177639458"/>
      <w:r w:rsidRPr="0089231F">
        <w:t xml:space="preserve">Geometry: </w:t>
      </w:r>
      <w:r w:rsidRPr="002A7338">
        <w:rPr>
          <w:b w:val="0"/>
          <w:bCs w:val="0"/>
        </w:rPr>
        <w:t>Preschool, Transitional Kindergarten, and Kindergarten</w:t>
      </w:r>
      <w:r w:rsidR="005E33E5" w:rsidRPr="002A7338">
        <w:rPr>
          <w:b w:val="0"/>
          <w:bCs w:val="0"/>
        </w:rPr>
        <w:t xml:space="preserve"> (PPT 2b)</w:t>
      </w:r>
    </w:p>
    <w:p w14:paraId="703F63B1" w14:textId="2F498CFD" w:rsidR="00C371F1" w:rsidRDefault="00FF11DC" w:rsidP="00BD7526">
      <w:pPr>
        <w:pStyle w:val="BodyText"/>
      </w:pPr>
      <w:r>
        <w:t>Use this facilitator guide with the slides “Geometry</w:t>
      </w:r>
      <w:r w:rsidRPr="0020184E">
        <w:t>: Preschool, Transitional Kindergarten, and</w:t>
      </w:r>
      <w:r>
        <w:t xml:space="preserve"> </w:t>
      </w:r>
      <w:r w:rsidRPr="0020184E">
        <w:t>Kindergarten</w:t>
      </w:r>
      <w:r>
        <w:t>.” It provides facilitators with talking points and guidance for activities and group discussions. The same text is also located in the notes portion of the slides. Adapt this facilitator guide based on your group size, session length and format, and participants’ needs.</w:t>
      </w:r>
    </w:p>
    <w:p w14:paraId="62357DB6" w14:textId="7675BAA1" w:rsidR="1E3DD517" w:rsidRPr="00627000" w:rsidRDefault="1E3DD517" w:rsidP="00627000">
      <w:pPr>
        <w:pStyle w:val="Heading2"/>
      </w:pPr>
      <w:r w:rsidRPr="00627000">
        <w:t>SLIDE 1: Geometry</w:t>
      </w:r>
      <w:r w:rsidR="00932995" w:rsidRPr="00627000">
        <w:t>: Preschool, Transitional Kindergarten, and Kindergarten</w:t>
      </w:r>
      <w:r w:rsidR="003440F4" w:rsidRPr="00627000">
        <w:t xml:space="preserve"> </w:t>
      </w:r>
    </w:p>
    <w:p w14:paraId="41897C7E" w14:textId="5621A786" w:rsidR="00C92192" w:rsidRDefault="00E97C32" w:rsidP="00485A99">
      <w:pPr>
        <w:pStyle w:val="Heading3"/>
        <w:jc w:val="center"/>
      </w:pPr>
      <w:r>
        <w:rPr>
          <w:noProof/>
          <w14:ligatures w14:val="standardContextual"/>
        </w:rPr>
        <w:drawing>
          <wp:inline distT="0" distB="0" distL="0" distR="0" wp14:anchorId="1022A0F5" wp14:editId="0BB413AE">
            <wp:extent cx="3251200" cy="1828800"/>
            <wp:effectExtent l="19050" t="19050" r="25400" b="19050"/>
            <wp:docPr id="7043126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12624"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289B61" w14:textId="1DE3A6FA" w:rsidR="00C371F1" w:rsidRPr="00F74984" w:rsidRDefault="1E3DD517" w:rsidP="00627000">
      <w:pPr>
        <w:pStyle w:val="Heading3"/>
      </w:pPr>
      <w:r w:rsidRPr="00F74984">
        <w:t xml:space="preserve">Talking </w:t>
      </w:r>
      <w:r w:rsidR="00405CCD" w:rsidRPr="00627000">
        <w:t>Points</w:t>
      </w:r>
    </w:p>
    <w:p w14:paraId="73AC597E" w14:textId="7C1FF177" w:rsidR="00C371F1" w:rsidRPr="005B3187" w:rsidRDefault="00605C73" w:rsidP="00D45C03">
      <w:pPr>
        <w:pStyle w:val="ListBullet"/>
      </w:pPr>
      <w:r w:rsidRPr="005B3187">
        <w:t xml:space="preserve">In this session, we will explore how children in preschool, transitional kindergarten, and kindergarten learn about shapes. We will also focus on ways we can support </w:t>
      </w:r>
      <w:r w:rsidR="002649C2" w:rsidRPr="005B3187">
        <w:t>children in preschool, transitional kindergarten, and kindergarten</w:t>
      </w:r>
      <w:r w:rsidR="1E3DD517" w:rsidRPr="005B3187">
        <w:t xml:space="preserve"> </w:t>
      </w:r>
      <w:r w:rsidR="00A352C0" w:rsidRPr="005B3187">
        <w:t>to learn about shape</w:t>
      </w:r>
      <w:r w:rsidR="00575120" w:rsidRPr="005B3187">
        <w:t>s</w:t>
      </w:r>
      <w:r w:rsidR="1E3DD517" w:rsidRPr="005B3187">
        <w:t>.</w:t>
      </w:r>
    </w:p>
    <w:p w14:paraId="0941BB34" w14:textId="75C523E8" w:rsidR="002649C2" w:rsidRDefault="002649C2" w:rsidP="00D45C03">
      <w:pPr>
        <w:pStyle w:val="ListBullet"/>
      </w:pPr>
      <w:r>
        <w:t xml:space="preserve">We will use </w:t>
      </w:r>
      <w:r w:rsidR="00F96A94">
        <w:t>“</w:t>
      </w:r>
      <w:r>
        <w:t>TK</w:t>
      </w:r>
      <w:r w:rsidR="00F96A94">
        <w:t>”</w:t>
      </w:r>
      <w:r>
        <w:t xml:space="preserve"> </w:t>
      </w:r>
      <w:r w:rsidR="0026161E">
        <w:t>to refer to</w:t>
      </w:r>
      <w:r>
        <w:t xml:space="preserve"> transitional kindergarten and </w:t>
      </w:r>
      <w:r w:rsidR="00F96A94">
        <w:t>“</w:t>
      </w:r>
      <w:r>
        <w:t>K</w:t>
      </w:r>
      <w:r w:rsidR="00F96A94">
        <w:t>”</w:t>
      </w:r>
      <w:r>
        <w:t xml:space="preserve"> for </w:t>
      </w:r>
      <w:r w:rsidR="00AD6685">
        <w:t>k</w:t>
      </w:r>
      <w:r>
        <w:t>indergarten.</w:t>
      </w:r>
    </w:p>
    <w:p w14:paraId="6CD63FDD" w14:textId="2AA2EA93" w:rsidR="00F74984" w:rsidRDefault="00F74984" w:rsidP="00627000">
      <w:pPr>
        <w:pStyle w:val="Heading3"/>
      </w:pPr>
      <w:r w:rsidRPr="00F74984">
        <w:t xml:space="preserve">Facilitator </w:t>
      </w:r>
      <w:r w:rsidR="00405CCD">
        <w:t>Notes</w:t>
      </w:r>
    </w:p>
    <w:p w14:paraId="2ACFB0DE" w14:textId="77777777" w:rsidR="00605C73" w:rsidRPr="00212D08" w:rsidRDefault="00605C73" w:rsidP="00D45C03">
      <w:pPr>
        <w:pStyle w:val="ListBullet"/>
      </w:pPr>
      <w:r w:rsidRPr="00212D08">
        <w:t>Adjust talking points to reflect your session length and participant needs. If necessary, add introductory and “housekeeping” information</w:t>
      </w:r>
      <w:r>
        <w:t>.</w:t>
      </w:r>
    </w:p>
    <w:p w14:paraId="7CC0F90E" w14:textId="5C9A9570" w:rsidR="00605C73" w:rsidRPr="0020184E" w:rsidRDefault="00605C73" w:rsidP="00D45C03">
      <w:pPr>
        <w:pStyle w:val="ListBullet"/>
      </w:pPr>
      <w:r w:rsidRPr="0020184E">
        <w:t>As you plan your professional learning session, consider the content in each of the PPTs in</w:t>
      </w:r>
      <w:r>
        <w:t xml:space="preserve"> </w:t>
      </w:r>
      <w:r w:rsidRPr="0020184E">
        <w:t>this suite</w:t>
      </w:r>
      <w:r w:rsidR="0062674B">
        <w:t xml:space="preserve"> of resources</w:t>
      </w:r>
      <w:r w:rsidRPr="0020184E">
        <w:t>:</w:t>
      </w:r>
    </w:p>
    <w:p w14:paraId="6FEDB51E" w14:textId="2613FF61" w:rsidR="00A03AAD" w:rsidRDefault="00605C73" w:rsidP="00BB10E2">
      <w:pPr>
        <w:pStyle w:val="ListBullet2"/>
        <w:sectPr w:rsidR="00A03AAD" w:rsidSect="009504B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docGrid w:linePitch="360"/>
        </w:sectPr>
      </w:pPr>
      <w:r w:rsidRPr="0020184E">
        <w:t>PPT 1 “</w:t>
      </w:r>
      <w:r w:rsidR="00494532">
        <w:t xml:space="preserve">Introduction to </w:t>
      </w:r>
      <w:r w:rsidR="00494532" w:rsidRPr="00B54141">
        <w:t>Geometry</w:t>
      </w:r>
      <w:r w:rsidR="00494532">
        <w:t xml:space="preserve">: Birth–8 </w:t>
      </w:r>
      <w:r w:rsidR="00A9762F">
        <w:t>Y</w:t>
      </w:r>
      <w:r w:rsidR="00494532">
        <w:t>ears</w:t>
      </w:r>
      <w:r w:rsidRPr="0020184E">
        <w:t>” describes foundational information about</w:t>
      </w:r>
      <w:r>
        <w:t xml:space="preserve"> </w:t>
      </w:r>
      <w:r w:rsidRPr="0020184E">
        <w:t xml:space="preserve">children’s </w:t>
      </w:r>
      <w:r>
        <w:t>geometry learning</w:t>
      </w:r>
      <w:r w:rsidRPr="0020184E">
        <w:t xml:space="preserve"> from birth to eight years old. This introductory session also</w:t>
      </w:r>
      <w:r>
        <w:t xml:space="preserve"> </w:t>
      </w:r>
      <w:r w:rsidRPr="0020184E">
        <w:t xml:space="preserve">includes opportunities for participants to use </w:t>
      </w:r>
      <w:r>
        <w:t>geometry skills</w:t>
      </w:r>
      <w:r w:rsidRPr="0020184E">
        <w:t>.</w:t>
      </w:r>
      <w:r w:rsidR="00A03AAD">
        <w:t xml:space="preserve"> </w:t>
      </w:r>
    </w:p>
    <w:p w14:paraId="5EB3E94A" w14:textId="0A69D4D1" w:rsidR="00605C73" w:rsidRPr="0020184E" w:rsidRDefault="00605C73" w:rsidP="00BB10E2">
      <w:pPr>
        <w:pStyle w:val="ListBullet2"/>
      </w:pPr>
      <w:r w:rsidRPr="0020184E">
        <w:lastRenderedPageBreak/>
        <w:t xml:space="preserve">PPT </w:t>
      </w:r>
      <w:r w:rsidRPr="005B3187">
        <w:t>2a</w:t>
      </w:r>
      <w:r w:rsidRPr="0020184E">
        <w:t xml:space="preserve"> “</w:t>
      </w:r>
      <w:r>
        <w:t>Geometry</w:t>
      </w:r>
      <w:r w:rsidRPr="0020184E">
        <w:t>: Infants and Toddlers” describes infants’ and</w:t>
      </w:r>
      <w:r>
        <w:t xml:space="preserve"> </w:t>
      </w:r>
      <w:r w:rsidRPr="0020184E">
        <w:t xml:space="preserve">toddlers’ early </w:t>
      </w:r>
      <w:r>
        <w:t>geometry learning</w:t>
      </w:r>
      <w:r w:rsidRPr="0020184E">
        <w:t xml:space="preserve"> and ideas on how to support it.</w:t>
      </w:r>
    </w:p>
    <w:p w14:paraId="3709920D" w14:textId="01072D82" w:rsidR="00605C73" w:rsidRPr="00B3455A" w:rsidRDefault="00605C73" w:rsidP="00BB10E2">
      <w:pPr>
        <w:pStyle w:val="ListBullet2"/>
      </w:pPr>
      <w:r w:rsidRPr="0020184E">
        <w:t>PPT 2b “</w:t>
      </w:r>
      <w:r>
        <w:t>Geometry</w:t>
      </w:r>
      <w:r w:rsidRPr="0020184E">
        <w:t>: Preschool, Transitional Kindergarten, and</w:t>
      </w:r>
      <w:r>
        <w:t xml:space="preserve"> </w:t>
      </w:r>
      <w:r w:rsidRPr="0020184E">
        <w:t xml:space="preserve">Kindergarten” describes the development of </w:t>
      </w:r>
      <w:r>
        <w:t>geometry learning</w:t>
      </w:r>
      <w:r w:rsidRPr="0020184E">
        <w:t xml:space="preserve"> for children in</w:t>
      </w:r>
      <w:r>
        <w:t xml:space="preserve"> </w:t>
      </w:r>
      <w:r w:rsidRPr="0020184E">
        <w:t xml:space="preserve">preschool, </w:t>
      </w:r>
      <w:r w:rsidRPr="00B3455A">
        <w:t>TK, and K and ideas on how to support it.</w:t>
      </w:r>
    </w:p>
    <w:p w14:paraId="0534D238" w14:textId="695443E6" w:rsidR="00605C73" w:rsidRPr="00B3455A" w:rsidRDefault="00605C73" w:rsidP="00BB10E2">
      <w:pPr>
        <w:pStyle w:val="ListBullet2"/>
      </w:pPr>
      <w:r w:rsidRPr="00B3455A">
        <w:t>PPT 2c “Geometry: Early Elementary” describes the development of geometry learning for children in first</w:t>
      </w:r>
      <w:r w:rsidR="00875A04">
        <w:t xml:space="preserve">, </w:t>
      </w:r>
      <w:r w:rsidRPr="00B3455A">
        <w:t>second</w:t>
      </w:r>
      <w:r w:rsidR="00875A04">
        <w:t>, and third</w:t>
      </w:r>
      <w:r w:rsidRPr="00B3455A">
        <w:t xml:space="preserve"> grade and ideas on how to support it.</w:t>
      </w:r>
    </w:p>
    <w:p w14:paraId="56716B7C" w14:textId="18AC42EB" w:rsidR="00605C73" w:rsidRPr="00B3455A" w:rsidRDefault="00605C73" w:rsidP="00D45C03">
      <w:pPr>
        <w:pStyle w:val="ListBullet"/>
      </w:pPr>
      <w:r w:rsidRPr="00B3455A">
        <w:t>We encourage you to offer the content in PPT 1</w:t>
      </w:r>
      <w:r w:rsidR="004218A2">
        <w:t xml:space="preserve"> before, or</w:t>
      </w:r>
      <w:r w:rsidRPr="00B3455A">
        <w:t xml:space="preserve"> in combination with</w:t>
      </w:r>
      <w:r w:rsidR="004218A2">
        <w:t>,</w:t>
      </w:r>
      <w:r w:rsidRPr="00B3455A">
        <w:t xml:space="preserve"> content in PPT</w:t>
      </w:r>
      <w:r w:rsidR="00EA6F44">
        <w:t xml:space="preserve"> </w:t>
      </w:r>
      <w:r w:rsidRPr="00B3455A">
        <w:t>2b</w:t>
      </w:r>
      <w:r w:rsidR="004218A2">
        <w:t>. If your participants work with children in more than one age range, you might combine parts of PPT</w:t>
      </w:r>
      <w:r w:rsidR="00F42892">
        <w:t xml:space="preserve"> </w:t>
      </w:r>
      <w:r w:rsidR="004218A2">
        <w:t>1,</w:t>
      </w:r>
      <w:r w:rsidR="00EC69C4">
        <w:t xml:space="preserve"> PPT</w:t>
      </w:r>
      <w:r w:rsidR="00AD2852">
        <w:t xml:space="preserve"> </w:t>
      </w:r>
      <w:r w:rsidR="00EC69C4">
        <w:t>2a,</w:t>
      </w:r>
      <w:r w:rsidR="004218A2">
        <w:t xml:space="preserve"> PPT 2b</w:t>
      </w:r>
      <w:r w:rsidR="00E446F2">
        <w:t>,</w:t>
      </w:r>
      <w:r w:rsidR="004218A2">
        <w:t xml:space="preserve"> and PPT 2c in one session or a series of sessions. </w:t>
      </w:r>
      <w:r w:rsidRPr="00B3455A">
        <w:t>Together</w:t>
      </w:r>
      <w:r w:rsidR="00EA6F44">
        <w:t>,</w:t>
      </w:r>
      <w:r w:rsidRPr="00B3455A">
        <w:t xml:space="preserve"> PPT</w:t>
      </w:r>
      <w:r w:rsidR="00EA6F44">
        <w:t xml:space="preserve"> </w:t>
      </w:r>
      <w:r w:rsidRPr="00B3455A">
        <w:t>1 and one of the age</w:t>
      </w:r>
      <w:r w:rsidR="00EA6F44">
        <w:t>-s</w:t>
      </w:r>
      <w:r w:rsidRPr="00B3455A">
        <w:t xml:space="preserve">pecific slide decks </w:t>
      </w:r>
      <w:r w:rsidR="00EA6F44">
        <w:t xml:space="preserve">make up </w:t>
      </w:r>
      <w:r w:rsidRPr="00B3455A">
        <w:t xml:space="preserve">a </w:t>
      </w:r>
      <w:r w:rsidR="00EA6F44">
        <w:t>three</w:t>
      </w:r>
      <w:r w:rsidRPr="00B3455A">
        <w:t>-hour professional learning session.</w:t>
      </w:r>
    </w:p>
    <w:p w14:paraId="6FB85C69" w14:textId="4B25DC2B" w:rsidR="00045D4A" w:rsidRDefault="5C37CA7C" w:rsidP="00627000">
      <w:pPr>
        <w:pStyle w:val="Heading2"/>
      </w:pPr>
      <w:r>
        <w:t xml:space="preserve">SLIDE 2: </w:t>
      </w:r>
      <w:r w:rsidR="00045D4A">
        <w:t>Acknowledgments</w:t>
      </w:r>
    </w:p>
    <w:p w14:paraId="4984FAAF" w14:textId="7DEBE9BF" w:rsidR="00E01B6F" w:rsidRPr="00E01B6F" w:rsidRDefault="00F359EC" w:rsidP="00125765">
      <w:pPr>
        <w:jc w:val="center"/>
      </w:pPr>
      <w:r>
        <w:rPr>
          <w:noProof/>
        </w:rPr>
        <w:drawing>
          <wp:inline distT="0" distB="0" distL="0" distR="0" wp14:anchorId="5E734AA8" wp14:editId="1663A539">
            <wp:extent cx="3251200" cy="1828800"/>
            <wp:effectExtent l="19050" t="19050" r="25400" b="19050"/>
            <wp:docPr id="31861187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1876"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9CAB4BC" w14:textId="77777777" w:rsidR="00E01B6F" w:rsidRDefault="00E01B6F" w:rsidP="00E01B6F">
      <w:pPr>
        <w:pStyle w:val="Heading3"/>
      </w:pPr>
      <w:r w:rsidRPr="40526568">
        <w:t>Talking Points</w:t>
      </w:r>
    </w:p>
    <w:p w14:paraId="60846650" w14:textId="30934ACA" w:rsidR="00E01B6F" w:rsidRDefault="3FB2F10C" w:rsidP="00E01B6F">
      <w:pPr>
        <w:pStyle w:val="BodyText"/>
      </w:pPr>
      <w:r>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6CC9AD39" w:rsidR="005131E9" w:rsidRDefault="00045D4A" w:rsidP="00627000">
      <w:pPr>
        <w:pStyle w:val="Heading2"/>
      </w:pPr>
      <w:r>
        <w:lastRenderedPageBreak/>
        <w:t xml:space="preserve">SLIDE 3: </w:t>
      </w:r>
      <w:r w:rsidR="00927E00">
        <w:t xml:space="preserve">Session Goals </w:t>
      </w:r>
    </w:p>
    <w:p w14:paraId="42483986" w14:textId="4056CD14" w:rsidR="00C92192" w:rsidRDefault="00F359EC" w:rsidP="00485A99">
      <w:pPr>
        <w:pStyle w:val="Heading3"/>
        <w:jc w:val="center"/>
      </w:pPr>
      <w:r>
        <w:rPr>
          <w:noProof/>
          <w14:ligatures w14:val="standardContextual"/>
        </w:rPr>
        <w:drawing>
          <wp:inline distT="0" distB="0" distL="0" distR="0" wp14:anchorId="5D06412B" wp14:editId="07C6393A">
            <wp:extent cx="3251200" cy="1828800"/>
            <wp:effectExtent l="19050" t="19050" r="25400" b="19050"/>
            <wp:docPr id="11194445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4532"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E67ADA" w14:textId="2D2D69FF" w:rsidR="1E3DD517" w:rsidRPr="00F74984" w:rsidRDefault="1E3DD517" w:rsidP="00627000">
      <w:pPr>
        <w:pStyle w:val="Heading3"/>
      </w:pPr>
      <w:r w:rsidRPr="00F74984">
        <w:t xml:space="preserve">Talking </w:t>
      </w:r>
      <w:r w:rsidR="00405CCD">
        <w:t>Points</w:t>
      </w:r>
    </w:p>
    <w:p w14:paraId="7FA97B03" w14:textId="5ACE20B3" w:rsidR="1E3DD517" w:rsidRDefault="00530793" w:rsidP="00D45C03">
      <w:pPr>
        <w:pStyle w:val="ListBullet"/>
      </w:pPr>
      <w:r>
        <w:t>First, we will</w:t>
      </w:r>
      <w:r w:rsidR="0B19FE5C">
        <w:t xml:space="preserve"> </w:t>
      </w:r>
      <w:r w:rsidR="00A010F6">
        <w:t>review</w:t>
      </w:r>
      <w:r>
        <w:t xml:space="preserve"> </w:t>
      </w:r>
      <w:r w:rsidR="00A010F6">
        <w:t xml:space="preserve">how </w:t>
      </w:r>
      <w:r w:rsidR="002649C2">
        <w:t>children in preschool, TK, and K</w:t>
      </w:r>
      <w:r w:rsidR="00A010F6">
        <w:t xml:space="preserve"> learn about shapes</w:t>
      </w:r>
      <w:r w:rsidR="00144D18">
        <w:t>.</w:t>
      </w:r>
      <w:r w:rsidR="00A010F6">
        <w:t xml:space="preserve"> </w:t>
      </w:r>
    </w:p>
    <w:p w14:paraId="47D99C7C" w14:textId="2C9B75FD" w:rsidR="1E3DD517" w:rsidRDefault="00530793" w:rsidP="00D45C03">
      <w:pPr>
        <w:pStyle w:val="ListBullet"/>
      </w:pPr>
      <w:r>
        <w:t>Next</w:t>
      </w:r>
      <w:r w:rsidR="70ECD6DC">
        <w:t xml:space="preserve">, </w:t>
      </w:r>
      <w:r>
        <w:t xml:space="preserve">we will </w:t>
      </w:r>
      <w:r w:rsidR="70ECD6DC">
        <w:t xml:space="preserve">explore </w:t>
      </w:r>
      <w:r>
        <w:t>some</w:t>
      </w:r>
      <w:r w:rsidR="70ECD6DC">
        <w:t xml:space="preserve"> ways that educators</w:t>
      </w:r>
      <w:r w:rsidR="003440F4">
        <w:t xml:space="preserve"> and families</w:t>
      </w:r>
      <w:r w:rsidR="70ECD6DC">
        <w:t xml:space="preserve"> can support</w:t>
      </w:r>
      <w:r w:rsidR="0026161E">
        <w:t xml:space="preserve"> preschool-</w:t>
      </w:r>
      <w:r w:rsidR="00972504">
        <w:t>aged</w:t>
      </w:r>
      <w:r w:rsidR="0026161E">
        <w:t>, TK-</w:t>
      </w:r>
      <w:r w:rsidR="00972504">
        <w:t>aged</w:t>
      </w:r>
      <w:r w:rsidR="0026161E">
        <w:t>, and K-aged</w:t>
      </w:r>
      <w:r w:rsidR="70ECD6DC">
        <w:t xml:space="preserve"> </w:t>
      </w:r>
      <w:r w:rsidR="00824260">
        <w:t>children</w:t>
      </w:r>
      <w:r w:rsidR="002B0D7C">
        <w:t xml:space="preserve"> to develop </w:t>
      </w:r>
      <w:r>
        <w:t xml:space="preserve">geometry </w:t>
      </w:r>
      <w:r w:rsidR="002B0D7C">
        <w:t>knowledge and skills</w:t>
      </w:r>
      <w:r w:rsidR="00A010F6">
        <w:t>.</w:t>
      </w:r>
    </w:p>
    <w:p w14:paraId="44D47526" w14:textId="23FCCD02" w:rsidR="70ECD6DC" w:rsidRDefault="003440F4" w:rsidP="00D45C03">
      <w:pPr>
        <w:pStyle w:val="ListBullet"/>
      </w:pPr>
      <w:r>
        <w:t>Throughout our session, we will take time to reflect on our current practices. We will also think about how we might use information from this session in our work.</w:t>
      </w:r>
    </w:p>
    <w:p w14:paraId="09D231BF" w14:textId="4B3FC31E" w:rsidR="00F74984" w:rsidRDefault="00F74984" w:rsidP="00627000">
      <w:pPr>
        <w:pStyle w:val="Heading3"/>
      </w:pPr>
      <w:r w:rsidRPr="00F74984">
        <w:t xml:space="preserve">Facilitator </w:t>
      </w:r>
      <w:r w:rsidR="00405CCD">
        <w:t>Notes</w:t>
      </w:r>
    </w:p>
    <w:p w14:paraId="3CBB5146" w14:textId="1F6214B1" w:rsidR="00D223B5" w:rsidRPr="00D223B5" w:rsidRDefault="00D223B5" w:rsidP="00D45C03">
      <w:pPr>
        <w:pStyle w:val="ListBullet"/>
        <w:rPr>
          <w:b/>
          <w:bCs/>
        </w:rPr>
      </w:pPr>
      <w:r>
        <w:t xml:space="preserve">Adjust talking points to reflect your </w:t>
      </w:r>
      <w:r w:rsidR="0007194E">
        <w:t>session</w:t>
      </w:r>
      <w:r>
        <w:t xml:space="preserve"> length and participant needs.</w:t>
      </w:r>
    </w:p>
    <w:p w14:paraId="2F79B201" w14:textId="1AF907AE" w:rsidR="00183CEE" w:rsidRPr="00AD6685" w:rsidRDefault="00183CEE" w:rsidP="00627000">
      <w:pPr>
        <w:pStyle w:val="Heading2"/>
      </w:pPr>
      <w:r w:rsidRPr="00AD6685">
        <w:t xml:space="preserve">SLIDE </w:t>
      </w:r>
      <w:r w:rsidR="005632B5">
        <w:t>4</w:t>
      </w:r>
      <w:r w:rsidRPr="00AD6685">
        <w:t>: Reflect: Exploring</w:t>
      </w:r>
      <w:r w:rsidR="009C60CB">
        <w:t xml:space="preserve"> and Learning About</w:t>
      </w:r>
      <w:r w:rsidRPr="00AD6685">
        <w:t xml:space="preserve"> Shapes </w:t>
      </w:r>
    </w:p>
    <w:p w14:paraId="24AA3242" w14:textId="77A61265" w:rsidR="00C92192" w:rsidRDefault="00F359EC" w:rsidP="00485A99">
      <w:pPr>
        <w:jc w:val="center"/>
        <w:rPr>
          <w:rFonts w:eastAsiaTheme="minorEastAsia"/>
          <w:b/>
          <w:bCs/>
          <w:color w:val="222222"/>
        </w:rPr>
      </w:pPr>
      <w:r>
        <w:rPr>
          <w:rFonts w:eastAsiaTheme="minorEastAsia"/>
          <w:b/>
          <w:bCs/>
          <w:noProof/>
          <w:color w:val="222222"/>
        </w:rPr>
        <w:drawing>
          <wp:inline distT="0" distB="0" distL="0" distR="0" wp14:anchorId="391C9A9D" wp14:editId="5A8E1E6A">
            <wp:extent cx="3251200" cy="1828800"/>
            <wp:effectExtent l="19050" t="19050" r="25400" b="19050"/>
            <wp:docPr id="127380210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2100"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AAE9AC4" w14:textId="3266968B" w:rsidR="00183CEE" w:rsidRPr="00AD6685" w:rsidRDefault="00183CEE" w:rsidP="005B3187">
      <w:pPr>
        <w:pStyle w:val="BodyText"/>
      </w:pPr>
      <w:r w:rsidRPr="00AD6685">
        <w:rPr>
          <w:b/>
          <w:bCs/>
        </w:rPr>
        <w:t>Time:</w:t>
      </w:r>
      <w:r w:rsidRPr="00AD6685">
        <w:t xml:space="preserve"> </w:t>
      </w:r>
      <w:r w:rsidR="00C35E38" w:rsidRPr="00AD6685">
        <w:t>7</w:t>
      </w:r>
      <w:r w:rsidR="00972504">
        <w:t>–</w:t>
      </w:r>
      <w:r w:rsidRPr="00AD6685">
        <w:t>1</w:t>
      </w:r>
      <w:r w:rsidR="00C35E38" w:rsidRPr="00AD6685">
        <w:t>5</w:t>
      </w:r>
      <w:r w:rsidRPr="00AD6685">
        <w:t xml:space="preserve"> min</w:t>
      </w:r>
      <w:r w:rsidR="00972504">
        <w:t>utes</w:t>
      </w:r>
      <w:r w:rsidR="00470541" w:rsidRPr="00AD6685">
        <w:t xml:space="preserve"> (including debrief)</w:t>
      </w:r>
    </w:p>
    <w:p w14:paraId="54EA76E4" w14:textId="232D2D87" w:rsidR="001E765B" w:rsidRPr="001056AF" w:rsidRDefault="001E765B" w:rsidP="005B3187">
      <w:pPr>
        <w:pStyle w:val="BodyText"/>
      </w:pPr>
      <w:r w:rsidRPr="001056AF">
        <w:rPr>
          <w:b/>
          <w:bCs/>
        </w:rPr>
        <w:t xml:space="preserve">Materials: </w:t>
      </w:r>
      <w:r w:rsidR="00972504" w:rsidRPr="00B2555B">
        <w:t>Markers, one or more</w:t>
      </w:r>
      <w:r w:rsidR="00972504">
        <w:rPr>
          <w:b/>
          <w:bCs/>
        </w:rPr>
        <w:t xml:space="preserve"> </w:t>
      </w:r>
      <w:r w:rsidR="009C60CB" w:rsidRPr="00DB35CB">
        <w:t>T-</w:t>
      </w:r>
      <w:r w:rsidR="00175A86" w:rsidRPr="001056AF">
        <w:t>Chart</w:t>
      </w:r>
      <w:r w:rsidR="00972504">
        <w:t xml:space="preserve">s </w:t>
      </w:r>
      <w:r w:rsidR="00175A86" w:rsidRPr="001056AF">
        <w:t xml:space="preserve">with </w:t>
      </w:r>
      <w:r w:rsidR="009C60CB">
        <w:t>one column</w:t>
      </w:r>
      <w:r w:rsidR="0026161E">
        <w:t xml:space="preserve"> </w:t>
      </w:r>
      <w:r w:rsidR="00175A86" w:rsidRPr="001056AF">
        <w:t>labeled “</w:t>
      </w:r>
      <w:r w:rsidR="002649C2">
        <w:t>preschool</w:t>
      </w:r>
      <w:r w:rsidR="009C60CB">
        <w:t>/</w:t>
      </w:r>
      <w:r w:rsidR="002649C2">
        <w:t>TK</w:t>
      </w:r>
      <w:r w:rsidR="00DB35CB">
        <w:t>”</w:t>
      </w:r>
      <w:r w:rsidR="002649C2">
        <w:t xml:space="preserve"> and</w:t>
      </w:r>
      <w:r w:rsidR="0026161E">
        <w:t xml:space="preserve"> </w:t>
      </w:r>
      <w:r w:rsidR="009C60CB">
        <w:t>one</w:t>
      </w:r>
      <w:r w:rsidR="00175A86" w:rsidRPr="001056AF">
        <w:t xml:space="preserve"> </w:t>
      </w:r>
      <w:r w:rsidR="002649C2">
        <w:t>“K</w:t>
      </w:r>
      <w:r w:rsidR="00972504">
        <w:t>”</w:t>
      </w:r>
    </w:p>
    <w:p w14:paraId="47743934" w14:textId="682D29BE" w:rsidR="00183CEE" w:rsidRPr="001056AF" w:rsidRDefault="00183CEE" w:rsidP="00627000">
      <w:pPr>
        <w:pStyle w:val="Heading3"/>
      </w:pPr>
      <w:r w:rsidRPr="001056AF">
        <w:lastRenderedPageBreak/>
        <w:t xml:space="preserve">Talking </w:t>
      </w:r>
      <w:r w:rsidR="00405CCD">
        <w:t>Points</w:t>
      </w:r>
    </w:p>
    <w:p w14:paraId="146D8029" w14:textId="3EBAF29C" w:rsidR="00BD35DF" w:rsidRPr="001056AF" w:rsidRDefault="001056AF" w:rsidP="00D45C03">
      <w:pPr>
        <w:pStyle w:val="ListBullet"/>
      </w:pPr>
      <w:r w:rsidRPr="001056AF">
        <w:t>Children in preschool, TK</w:t>
      </w:r>
      <w:r w:rsidR="00AA0E17">
        <w:t>,</w:t>
      </w:r>
      <w:r w:rsidRPr="001056AF">
        <w:t xml:space="preserve"> and </w:t>
      </w:r>
      <w:r w:rsidR="00AD6685">
        <w:t>K</w:t>
      </w:r>
      <w:r w:rsidR="00183CEE" w:rsidRPr="001056AF">
        <w:t xml:space="preserve"> </w:t>
      </w:r>
      <w:r w:rsidR="00C35E38" w:rsidRPr="001056AF">
        <w:t>explor</w:t>
      </w:r>
      <w:r w:rsidRPr="001056AF">
        <w:t>e</w:t>
      </w:r>
      <w:r w:rsidR="00C35E38" w:rsidRPr="001056AF">
        <w:t xml:space="preserve"> and </w:t>
      </w:r>
      <w:r w:rsidR="00183CEE" w:rsidRPr="001056AF">
        <w:t xml:space="preserve">learn about shapes every day! </w:t>
      </w:r>
    </w:p>
    <w:p w14:paraId="44839AEE" w14:textId="10CAB613" w:rsidR="0083614D" w:rsidRDefault="00BD35DF" w:rsidP="00D45C03">
      <w:pPr>
        <w:pStyle w:val="ListBullet"/>
      </w:pPr>
      <w:r w:rsidRPr="001056AF">
        <w:t>Take a couple minutes</w:t>
      </w:r>
      <w:r w:rsidR="00575120" w:rsidRPr="001056AF">
        <w:t xml:space="preserve"> to t</w:t>
      </w:r>
      <w:r w:rsidR="00183CEE" w:rsidRPr="001056AF">
        <w:t>hink about your learning setting</w:t>
      </w:r>
      <w:r w:rsidRPr="001056AF">
        <w:t xml:space="preserve"> and some </w:t>
      </w:r>
      <w:r w:rsidR="00183CEE" w:rsidRPr="001056AF">
        <w:t xml:space="preserve">ways that </w:t>
      </w:r>
      <w:r w:rsidR="001056AF" w:rsidRPr="001056AF">
        <w:t>children</w:t>
      </w:r>
      <w:r w:rsidR="00183CEE" w:rsidRPr="001056AF">
        <w:t xml:space="preserve"> explore shapes</w:t>
      </w:r>
      <w:r w:rsidRPr="001056AF">
        <w:t xml:space="preserve">. </w:t>
      </w:r>
    </w:p>
    <w:p w14:paraId="5EF536B1" w14:textId="1542DEE6" w:rsidR="0059140B" w:rsidRDefault="0059140B" w:rsidP="00BB10E2">
      <w:pPr>
        <w:pStyle w:val="ListBullet2"/>
      </w:pPr>
      <w:r>
        <w:t>H</w:t>
      </w:r>
      <w:r w:rsidRPr="007B2C29">
        <w:t>ow might children’s home environments and cultural backgrounds impact the ways children explore shapes in your setting?</w:t>
      </w:r>
    </w:p>
    <w:p w14:paraId="0C284563" w14:textId="568F7A04" w:rsidR="0059140B" w:rsidRPr="007B2C29" w:rsidRDefault="0059140B" w:rsidP="00BB10E2">
      <w:pPr>
        <w:pStyle w:val="ListBullet2"/>
      </w:pPr>
      <w:r>
        <w:t xml:space="preserve">Consider different areas of the </w:t>
      </w:r>
      <w:r w:rsidR="000E1849">
        <w:t>learning setting</w:t>
      </w:r>
      <w:r>
        <w:t xml:space="preserve"> or times of the day</w:t>
      </w:r>
      <w:r w:rsidR="002C0C93">
        <w:t>,</w:t>
      </w:r>
      <w:r>
        <w:t xml:space="preserve"> </w:t>
      </w:r>
      <w:r w:rsidR="002C0C93">
        <w:t>f</w:t>
      </w:r>
      <w:r>
        <w:t xml:space="preserve">or example, inside, outside, during choice time, or </w:t>
      </w:r>
      <w:r w:rsidR="00701C9E">
        <w:t xml:space="preserve">during </w:t>
      </w:r>
      <w:r>
        <w:t>free play.</w:t>
      </w:r>
    </w:p>
    <w:p w14:paraId="14370F9B" w14:textId="17386A70" w:rsidR="55CDCB74" w:rsidRPr="001056AF" w:rsidRDefault="00BD35DF" w:rsidP="00D45C03">
      <w:pPr>
        <w:pStyle w:val="ListBullet"/>
      </w:pPr>
      <w:r w:rsidRPr="001056AF">
        <w:t>[Allow participants a few minutes to reflect before inviting them to share their reflections.]</w:t>
      </w:r>
    </w:p>
    <w:p w14:paraId="4267BD85" w14:textId="574A057A" w:rsidR="00703840" w:rsidRPr="001056AF" w:rsidRDefault="00703840" w:rsidP="00627000">
      <w:pPr>
        <w:pStyle w:val="Heading3"/>
      </w:pPr>
      <w:r w:rsidRPr="001056AF">
        <w:t xml:space="preserve">Facilitator </w:t>
      </w:r>
      <w:r w:rsidR="00405CCD">
        <w:t>Notes</w:t>
      </w:r>
    </w:p>
    <w:p w14:paraId="20DE6E63" w14:textId="75F53F3B" w:rsidR="00703840" w:rsidRPr="001056AF" w:rsidRDefault="00703840" w:rsidP="00D45C03">
      <w:pPr>
        <w:pStyle w:val="ListBullet"/>
        <w:rPr>
          <w:b/>
          <w:bCs/>
        </w:rPr>
      </w:pPr>
      <w:r w:rsidRPr="001056AF">
        <w:t>Adjust the way you debrief participant reflections based on group size, session length</w:t>
      </w:r>
      <w:r w:rsidR="00C918C2" w:rsidRPr="001056AF">
        <w:t xml:space="preserve"> and format</w:t>
      </w:r>
      <w:r w:rsidRPr="001056AF">
        <w:t>, and participants’ needs. Charting reflections</w:t>
      </w:r>
      <w:r w:rsidR="00575120" w:rsidRPr="001056AF">
        <w:t xml:space="preserve"> </w:t>
      </w:r>
      <w:r w:rsidR="00F325B3" w:rsidRPr="001056AF">
        <w:t xml:space="preserve">using a </w:t>
      </w:r>
      <w:r w:rsidR="00C918C2" w:rsidRPr="001056AF">
        <w:t>T</w:t>
      </w:r>
      <w:r w:rsidR="00F325B3" w:rsidRPr="001056AF">
        <w:t>-</w:t>
      </w:r>
      <w:r w:rsidR="00925E28">
        <w:t>C</w:t>
      </w:r>
      <w:r w:rsidR="00F325B3" w:rsidRPr="001056AF">
        <w:t>hart</w:t>
      </w:r>
      <w:r w:rsidR="009C60CB">
        <w:t xml:space="preserve"> </w:t>
      </w:r>
      <w:r w:rsidRPr="001056AF">
        <w:t>will help participants connect their current practices to session content.</w:t>
      </w:r>
      <w:r w:rsidR="001E765B" w:rsidRPr="001056AF">
        <w:t xml:space="preserve"> </w:t>
      </w:r>
      <w:r w:rsidR="00925E28">
        <w:t xml:space="preserve">You can use the following </w:t>
      </w:r>
      <w:r w:rsidR="001E765B" w:rsidRPr="001056AF">
        <w:t>options</w:t>
      </w:r>
      <w:r w:rsidR="00575120" w:rsidRPr="001056AF">
        <w:t xml:space="preserve"> </w:t>
      </w:r>
      <w:r w:rsidR="00925E28">
        <w:t>for</w:t>
      </w:r>
      <w:r w:rsidR="00575120" w:rsidRPr="001056AF">
        <w:t xml:space="preserve"> charting participant reflections:</w:t>
      </w:r>
    </w:p>
    <w:p w14:paraId="103D81FE" w14:textId="01451799" w:rsidR="00703840" w:rsidRPr="001056AF" w:rsidRDefault="001E765B" w:rsidP="00BB10E2">
      <w:pPr>
        <w:pStyle w:val="ListBullet2"/>
        <w:rPr>
          <w:b/>
          <w:bCs/>
        </w:rPr>
      </w:pPr>
      <w:r w:rsidRPr="001056AF">
        <w:t>I</w:t>
      </w:r>
      <w:r w:rsidR="00703840" w:rsidRPr="001056AF">
        <w:t xml:space="preserve">nvite participants to share their reflections with the whole group. </w:t>
      </w:r>
      <w:r w:rsidR="00175A86" w:rsidRPr="001056AF">
        <w:t>As they share</w:t>
      </w:r>
      <w:r w:rsidR="00F325B3" w:rsidRPr="001056AF">
        <w:t>,</w:t>
      </w:r>
      <w:r w:rsidR="00175A86" w:rsidRPr="001056AF">
        <w:t xml:space="preserve"> chart</w:t>
      </w:r>
      <w:r w:rsidRPr="001056AF">
        <w:t xml:space="preserve"> their reflections </w:t>
      </w:r>
      <w:r w:rsidR="00175A86" w:rsidRPr="001056AF">
        <w:t>in the appropriate column</w:t>
      </w:r>
      <w:r w:rsidRPr="001056AF">
        <w:t>.</w:t>
      </w:r>
    </w:p>
    <w:p w14:paraId="3AE6CF04" w14:textId="1273F3B9" w:rsidR="004A0FAC" w:rsidRPr="00E446F2" w:rsidRDefault="001E765B" w:rsidP="00BB10E2">
      <w:pPr>
        <w:pStyle w:val="ListBullet2"/>
        <w:rPr>
          <w:rFonts w:ascii="Calibri" w:eastAsia="Calibri" w:hAnsi="Calibri" w:cs="Calibri"/>
          <w:color w:val="000000" w:themeColor="text1"/>
        </w:rPr>
      </w:pPr>
      <w:r w:rsidRPr="001056AF">
        <w:t xml:space="preserve">Provide markers and </w:t>
      </w:r>
      <w:r w:rsidR="0059140B">
        <w:t xml:space="preserve">a </w:t>
      </w:r>
      <w:r w:rsidR="002D4FC3">
        <w:t>T</w:t>
      </w:r>
      <w:r w:rsidR="0059140B">
        <w:t>-</w:t>
      </w:r>
      <w:r w:rsidR="002D4FC3">
        <w:t>C</w:t>
      </w:r>
      <w:r w:rsidR="0059140B">
        <w:t>hart</w:t>
      </w:r>
      <w:r w:rsidR="0059140B" w:rsidRPr="001056AF">
        <w:t xml:space="preserve"> </w:t>
      </w:r>
      <w:r w:rsidRPr="001056AF">
        <w:t xml:space="preserve">to each table. Ask each table to choose a recorder and reporter. </w:t>
      </w:r>
      <w:r w:rsidR="00B05251" w:rsidRPr="001056AF">
        <w:t>Allow time for</w:t>
      </w:r>
      <w:r w:rsidRPr="001056AF">
        <w:t xml:space="preserve"> participants to share </w:t>
      </w:r>
      <w:r w:rsidR="0059140B">
        <w:t xml:space="preserve">their examples with their table group </w:t>
      </w:r>
      <w:r w:rsidRPr="001056AF">
        <w:t xml:space="preserve">and </w:t>
      </w:r>
      <w:r w:rsidR="002D4FC3">
        <w:t xml:space="preserve">for </w:t>
      </w:r>
      <w:r w:rsidR="0059140B">
        <w:t xml:space="preserve">the recorder to </w:t>
      </w:r>
      <w:r w:rsidRPr="001056AF">
        <w:t xml:space="preserve">chart their reflections </w:t>
      </w:r>
      <w:r w:rsidR="0059140B">
        <w:t xml:space="preserve">in the appropriate column. </w:t>
      </w:r>
      <w:r w:rsidR="00B05251" w:rsidRPr="001056AF">
        <w:t xml:space="preserve">Then, encourage the reporter from each table to share </w:t>
      </w:r>
      <w:r w:rsidR="00933669" w:rsidRPr="001056AF">
        <w:t xml:space="preserve">one </w:t>
      </w:r>
      <w:r w:rsidR="0059140B">
        <w:t>or</w:t>
      </w:r>
      <w:r w:rsidR="0059140B" w:rsidRPr="001056AF">
        <w:t xml:space="preserve"> </w:t>
      </w:r>
      <w:r w:rsidR="00933669" w:rsidRPr="001056AF">
        <w:t>two</w:t>
      </w:r>
      <w:r w:rsidR="00B05251" w:rsidRPr="001056AF">
        <w:t xml:space="preserve"> reflections from their table’s chart. </w:t>
      </w:r>
    </w:p>
    <w:p w14:paraId="3E7F42B3" w14:textId="6924BE90" w:rsidR="004218A2" w:rsidRPr="002B74D5" w:rsidRDefault="004218A2" w:rsidP="00D45C03">
      <w:pPr>
        <w:pStyle w:val="ListBullet"/>
        <w:rPr>
          <w:rFonts w:ascii="Calibri" w:hAnsi="Calibri" w:cs="Calibri"/>
          <w:color w:val="000000" w:themeColor="text1"/>
        </w:rPr>
      </w:pPr>
      <w:r>
        <w:t xml:space="preserve">If you have not presented content from </w:t>
      </w:r>
      <w:r w:rsidR="00E60954">
        <w:t>PPT</w:t>
      </w:r>
      <w:r w:rsidR="00FF0874">
        <w:t xml:space="preserve"> </w:t>
      </w:r>
      <w:r w:rsidR="00E60954">
        <w:t xml:space="preserve">1 “Introduction to </w:t>
      </w:r>
      <w:r w:rsidR="00E60954" w:rsidRPr="00B54141">
        <w:t>Geometry</w:t>
      </w:r>
      <w:r w:rsidR="00E60954">
        <w:t>: Birth–</w:t>
      </w:r>
      <w:r w:rsidR="002C23CA">
        <w:t>8</w:t>
      </w:r>
      <w:r w:rsidR="00E60954">
        <w:t xml:space="preserve"> </w:t>
      </w:r>
      <w:r w:rsidR="00A9762F">
        <w:t>Y</w:t>
      </w:r>
      <w:r w:rsidR="00E60954">
        <w:t xml:space="preserve">ears” </w:t>
      </w:r>
      <w:r>
        <w:t>before engaging in this session, consider presenting the “Pull-Up Polyhedra” activity in slide 6 of PPT</w:t>
      </w:r>
      <w:r w:rsidR="00D73598">
        <w:t xml:space="preserve"> </w:t>
      </w:r>
      <w:r>
        <w:t>1 at this point in your session. This will allow participant</w:t>
      </w:r>
      <w:r w:rsidR="00C353A5">
        <w:t>s</w:t>
      </w:r>
      <w:r>
        <w:t xml:space="preserve"> to engage in a playful, hands-on activity about two- and three-dimensional shapes.</w:t>
      </w:r>
    </w:p>
    <w:p w14:paraId="19312C29" w14:textId="7D327D80" w:rsidR="00663D3A" w:rsidRPr="00575120" w:rsidRDefault="55CDCB74" w:rsidP="00627000">
      <w:pPr>
        <w:pStyle w:val="Heading2"/>
      </w:pPr>
      <w:r w:rsidRPr="00575120">
        <w:lastRenderedPageBreak/>
        <w:t xml:space="preserve">SLIDE </w:t>
      </w:r>
      <w:r w:rsidR="005632B5">
        <w:t>5</w:t>
      </w:r>
      <w:r w:rsidRPr="00575120">
        <w:t xml:space="preserve">: </w:t>
      </w:r>
      <w:r w:rsidR="008201D2" w:rsidRPr="00575120">
        <w:t xml:space="preserve">Learning About Shapes </w:t>
      </w:r>
    </w:p>
    <w:p w14:paraId="1468CB7F" w14:textId="19B6B982" w:rsidR="00C92192" w:rsidRDefault="00F359EC" w:rsidP="00485A99">
      <w:pPr>
        <w:pStyle w:val="Heading3"/>
        <w:jc w:val="center"/>
      </w:pPr>
      <w:r>
        <w:rPr>
          <w:noProof/>
          <w14:ligatures w14:val="standardContextual"/>
        </w:rPr>
        <w:drawing>
          <wp:inline distT="0" distB="0" distL="0" distR="0" wp14:anchorId="11F77769" wp14:editId="1931B921">
            <wp:extent cx="3251200" cy="1828800"/>
            <wp:effectExtent l="19050" t="19050" r="25400" b="19050"/>
            <wp:docPr id="22132765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27659" name="Picture 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3E01042" w14:textId="6753C992" w:rsidR="55CDCB74" w:rsidRDefault="55CDCB74" w:rsidP="00627000">
      <w:pPr>
        <w:pStyle w:val="Heading3"/>
      </w:pPr>
      <w:r w:rsidRPr="00CA2174">
        <w:t xml:space="preserve">Talking </w:t>
      </w:r>
      <w:r w:rsidR="00405CCD">
        <w:t>Points</w:t>
      </w:r>
    </w:p>
    <w:p w14:paraId="3803375E" w14:textId="5709A2EA" w:rsidR="00BD7B30" w:rsidRPr="00CA2174" w:rsidRDefault="00B05251" w:rsidP="00D45C03">
      <w:pPr>
        <w:pStyle w:val="ListBullet"/>
      </w:pPr>
      <w:r>
        <w:t>Wow</w:t>
      </w:r>
      <w:r w:rsidR="0021389E">
        <w:t>!</w:t>
      </w:r>
      <w:r>
        <w:t xml:space="preserve"> </w:t>
      </w:r>
      <w:r w:rsidR="0021389E">
        <w:t>T</w:t>
      </w:r>
      <w:r>
        <w:t>he children in your settings are</w:t>
      </w:r>
      <w:r w:rsidR="00B02D82">
        <w:t xml:space="preserve"> exploring and</w:t>
      </w:r>
      <w:r>
        <w:t xml:space="preserve"> </w:t>
      </w:r>
      <w:r w:rsidR="00AD6685">
        <w:t>learning</w:t>
      </w:r>
      <w:r w:rsidR="00F67282">
        <w:t xml:space="preserve"> about </w:t>
      </w:r>
      <w:r>
        <w:t xml:space="preserve">shapes in </w:t>
      </w:r>
      <w:r w:rsidR="0026161E">
        <w:t xml:space="preserve">a lot of </w:t>
      </w:r>
      <w:r>
        <w:t xml:space="preserve">different ways! </w:t>
      </w:r>
      <w:r w:rsidR="00BD7B30">
        <w:t xml:space="preserve">Let’s </w:t>
      </w:r>
      <w:r>
        <w:t>examine</w:t>
      </w:r>
      <w:r w:rsidR="00BD7B30">
        <w:t xml:space="preserve"> what </w:t>
      </w:r>
      <w:r w:rsidR="001056AF">
        <w:t>children in preschool, TK</w:t>
      </w:r>
      <w:r w:rsidR="0026161E">
        <w:t>,</w:t>
      </w:r>
      <w:r w:rsidR="001056AF">
        <w:t xml:space="preserve"> and K</w:t>
      </w:r>
      <w:r>
        <w:t xml:space="preserve"> </w:t>
      </w:r>
      <w:r w:rsidR="00BD7B30">
        <w:t>learn about shape</w:t>
      </w:r>
      <w:r w:rsidR="00C918C2">
        <w:t>s</w:t>
      </w:r>
      <w:r w:rsidR="00AD6685">
        <w:t>.</w:t>
      </w:r>
    </w:p>
    <w:p w14:paraId="0F08B2AB" w14:textId="0FA88806" w:rsidR="00701C9E" w:rsidRDefault="00701C9E" w:rsidP="000E0264">
      <w:pPr>
        <w:pStyle w:val="Heading2"/>
      </w:pPr>
      <w:r>
        <w:t xml:space="preserve">SLIDE </w:t>
      </w:r>
      <w:r w:rsidR="005632B5">
        <w:t>6</w:t>
      </w:r>
      <w:r>
        <w:t xml:space="preserve">: </w:t>
      </w:r>
      <w:r w:rsidRPr="00832DCA">
        <w:t xml:space="preserve">The </w:t>
      </w:r>
      <w:r>
        <w:t>California Preschool</w:t>
      </w:r>
      <w:r w:rsidR="00736A18">
        <w:t>/TK</w:t>
      </w:r>
      <w:r w:rsidRPr="00832DCA">
        <w:t xml:space="preserve"> Learning Foundation</w:t>
      </w:r>
      <w:r>
        <w:t xml:space="preserve">s </w:t>
      </w:r>
    </w:p>
    <w:p w14:paraId="2D431BAE" w14:textId="675C02FC" w:rsidR="00C92192" w:rsidRDefault="00F359EC" w:rsidP="000E0264">
      <w:pPr>
        <w:pStyle w:val="Heading3"/>
        <w:jc w:val="center"/>
      </w:pPr>
      <w:r>
        <w:rPr>
          <w:noProof/>
          <w14:ligatures w14:val="standardContextual"/>
        </w:rPr>
        <w:drawing>
          <wp:inline distT="0" distB="0" distL="0" distR="0" wp14:anchorId="4FEB75CE" wp14:editId="2397DAB1">
            <wp:extent cx="3251200" cy="1828800"/>
            <wp:effectExtent l="19050" t="19050" r="25400" b="19050"/>
            <wp:docPr id="171355253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52536" name="Picture 1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11822A6" w14:textId="3FDD70F4" w:rsidR="00701C9E" w:rsidRPr="007B2C29" w:rsidRDefault="00701C9E" w:rsidP="000E0264">
      <w:pPr>
        <w:pStyle w:val="Heading3"/>
      </w:pPr>
      <w:r w:rsidRPr="007B2C29">
        <w:t xml:space="preserve">Talking </w:t>
      </w:r>
      <w:r w:rsidR="00405CCD">
        <w:t>Points</w:t>
      </w:r>
    </w:p>
    <w:p w14:paraId="193F13BD" w14:textId="34C2D3D0" w:rsidR="00736A18" w:rsidRDefault="00736A18" w:rsidP="00D45C03">
      <w:pPr>
        <w:pStyle w:val="ListBullet"/>
      </w:pPr>
      <w:r w:rsidRPr="00E446F2">
        <w:t xml:space="preserve">Let’s review how </w:t>
      </w:r>
      <w:r>
        <w:t>geometry</w:t>
      </w:r>
      <w:r w:rsidRPr="00E446F2">
        <w:t xml:space="preserve"> is represented in the</w:t>
      </w:r>
      <w:r>
        <w:t xml:space="preserve"> </w:t>
      </w:r>
      <w:r w:rsidRPr="00E446F2">
        <w:t>Preschool/Transitional Kindergarten Learning Foundations</w:t>
      </w:r>
      <w:r w:rsidR="002F3516">
        <w:t xml:space="preserve"> (</w:t>
      </w:r>
      <w:r w:rsidR="0062674B">
        <w:t xml:space="preserve">PTKLF; </w:t>
      </w:r>
      <w:r w:rsidR="002F3516">
        <w:t>California Department of Education, 2024)</w:t>
      </w:r>
      <w:r w:rsidRPr="00E446F2">
        <w:t>. The recently revised PTKLF</w:t>
      </w:r>
      <w:r>
        <w:t xml:space="preserve"> </w:t>
      </w:r>
      <w:r w:rsidRPr="00E446F2">
        <w:t>were designed to align with expectations stated in the California Common Core</w:t>
      </w:r>
      <w:r>
        <w:t xml:space="preserve"> </w:t>
      </w:r>
      <w:r w:rsidRPr="00E446F2">
        <w:t>Kindergarten Math standards.</w:t>
      </w:r>
    </w:p>
    <w:p w14:paraId="24CD5DFC" w14:textId="77777777" w:rsidR="00736A18" w:rsidRDefault="00736A18" w:rsidP="00D45C03">
      <w:pPr>
        <w:pStyle w:val="ListBullet"/>
      </w:pPr>
      <w:r>
        <w:t>Four</w:t>
      </w:r>
      <w:r w:rsidRPr="00E446F2">
        <w:t xml:space="preserve"> standards in the “</w:t>
      </w:r>
      <w:r>
        <w:t>Geometry and Spatial Thinking</w:t>
      </w:r>
      <w:r w:rsidRPr="00E446F2">
        <w:t>” strand describe what children learn</w:t>
      </w:r>
      <w:r>
        <w:t xml:space="preserve"> </w:t>
      </w:r>
      <w:r w:rsidRPr="00E446F2">
        <w:t xml:space="preserve">about </w:t>
      </w:r>
      <w:r>
        <w:t>geometry</w:t>
      </w:r>
      <w:r w:rsidRPr="00E446F2">
        <w:t xml:space="preserve"> in preschool/TK.</w:t>
      </w:r>
      <w:r>
        <w:t xml:space="preserve"> These sta</w:t>
      </w:r>
      <w:r w:rsidRPr="00E446F2">
        <w:t>ndards are part of the “</w:t>
      </w:r>
      <w:r>
        <w:t>Shapes</w:t>
      </w:r>
      <w:r w:rsidRPr="00E446F2">
        <w:t xml:space="preserve">” sub-strand. </w:t>
      </w:r>
    </w:p>
    <w:p w14:paraId="7DB58910" w14:textId="48ED6813" w:rsidR="00736A18" w:rsidRDefault="00DA3D3B" w:rsidP="00D45C03">
      <w:pPr>
        <w:pStyle w:val="ListBullet"/>
      </w:pPr>
      <w:r>
        <w:t>The first two foundations</w:t>
      </w:r>
      <w:r w:rsidR="00736A18" w:rsidRPr="00E446F2">
        <w:t xml:space="preserve"> describe children’s ability to:</w:t>
      </w:r>
      <w:r w:rsidR="00736A18">
        <w:t xml:space="preserve"> </w:t>
      </w:r>
    </w:p>
    <w:p w14:paraId="2CDBA13F" w14:textId="1F3FFD1A" w:rsidR="00736A18" w:rsidRDefault="00736A18" w:rsidP="00BB10E2">
      <w:pPr>
        <w:pStyle w:val="ListBullet2"/>
      </w:pPr>
      <w:r>
        <w:lastRenderedPageBreak/>
        <w:t>Identify and describe</w:t>
      </w:r>
      <w:r w:rsidR="00E103F2">
        <w:t xml:space="preserve"> a variety of two-dimensional shapes</w:t>
      </w:r>
    </w:p>
    <w:p w14:paraId="6D80DE3E" w14:textId="3E437130" w:rsidR="00E103F2" w:rsidRDefault="00E103F2" w:rsidP="00BB10E2">
      <w:pPr>
        <w:pStyle w:val="ListBullet2"/>
      </w:pPr>
      <w:r>
        <w:t>Identify a few three-dimensional shapes</w:t>
      </w:r>
    </w:p>
    <w:p w14:paraId="41386B64" w14:textId="7E24B753" w:rsidR="00736A18" w:rsidRPr="00E446F2" w:rsidRDefault="00736A18" w:rsidP="00627000">
      <w:pPr>
        <w:pStyle w:val="Heading3"/>
      </w:pPr>
      <w:r w:rsidRPr="00E446F2">
        <w:t>Facilitator Notes</w:t>
      </w:r>
    </w:p>
    <w:p w14:paraId="71CB8036" w14:textId="7EB28240" w:rsidR="007D4317" w:rsidRDefault="4802F666" w:rsidP="00D45C03">
      <w:pPr>
        <w:pStyle w:val="ListBullet"/>
      </w:pPr>
      <w:r>
        <w:t xml:space="preserve">Slides 6, 7, and 8 make connections to foundations and standards for geometry. </w:t>
      </w:r>
    </w:p>
    <w:p w14:paraId="2561AFAD" w14:textId="77777777" w:rsidR="007D4317" w:rsidRDefault="007D4317" w:rsidP="00D45C03">
      <w:pPr>
        <w:pStyle w:val="ListBullet"/>
      </w:pPr>
      <w:r>
        <w:t>The PTKLF addresses children aged 3–5, this includes both children in preschool and TK.</w:t>
      </w:r>
    </w:p>
    <w:p w14:paraId="67D8899F" w14:textId="1BA554FA" w:rsidR="00736A18" w:rsidRPr="00E446F2" w:rsidRDefault="007D4317" w:rsidP="00D45C03">
      <w:pPr>
        <w:pStyle w:val="ListBullet"/>
      </w:pPr>
      <w:r w:rsidRPr="0032505F">
        <w:t xml:space="preserve">The </w:t>
      </w:r>
      <w:r>
        <w:t xml:space="preserve">foundations and </w:t>
      </w:r>
      <w:r w:rsidRPr="0032505F">
        <w:t xml:space="preserve">standards listed in </w:t>
      </w:r>
      <w:r>
        <w:t>some of the</w:t>
      </w:r>
      <w:r w:rsidRPr="0032505F">
        <w:t xml:space="preserve"> slides are condensed. </w:t>
      </w:r>
      <w:r w:rsidR="00736A18">
        <w:t>You might consider providing participants with copies of the relevant California Preschool/TK Foundations Toddler Learning Foundations or the California Common Core State Standards. Consider whether electronic or printed copies will be more useful for your participants</w:t>
      </w:r>
      <w:r w:rsidR="00E103F2">
        <w:t>.</w:t>
      </w:r>
    </w:p>
    <w:p w14:paraId="00C88504" w14:textId="255626E2" w:rsidR="00DA3D3B" w:rsidRDefault="00DA3D3B" w:rsidP="00627000">
      <w:pPr>
        <w:pStyle w:val="Heading2"/>
      </w:pPr>
      <w:r>
        <w:t xml:space="preserve">SLIDE </w:t>
      </w:r>
      <w:r w:rsidR="005632B5">
        <w:t>7</w:t>
      </w:r>
      <w:r>
        <w:t xml:space="preserve">: </w:t>
      </w:r>
      <w:r w:rsidRPr="00832DCA">
        <w:t xml:space="preserve">The </w:t>
      </w:r>
      <w:r>
        <w:t>California Preschool/TK</w:t>
      </w:r>
      <w:r w:rsidRPr="00832DCA">
        <w:t xml:space="preserve"> Learning Foundation</w:t>
      </w:r>
      <w:r>
        <w:t>s</w:t>
      </w:r>
      <w:r w:rsidR="00932995">
        <w:t>, continued</w:t>
      </w:r>
      <w:r>
        <w:t xml:space="preserve"> </w:t>
      </w:r>
    </w:p>
    <w:p w14:paraId="10933013" w14:textId="4ABF1478" w:rsidR="00C92192" w:rsidRDefault="00F359EC" w:rsidP="00485A99">
      <w:pPr>
        <w:pStyle w:val="Heading3"/>
        <w:jc w:val="center"/>
      </w:pPr>
      <w:r>
        <w:rPr>
          <w:noProof/>
          <w14:ligatures w14:val="standardContextual"/>
        </w:rPr>
        <w:drawing>
          <wp:inline distT="0" distB="0" distL="0" distR="0" wp14:anchorId="1F8127F9" wp14:editId="13AD7884">
            <wp:extent cx="3251200" cy="1828800"/>
            <wp:effectExtent l="19050" t="19050" r="25400" b="19050"/>
            <wp:docPr id="191034336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3365" name="Picture 1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D4FD51" w14:textId="56CCF9AC" w:rsidR="00DA3D3B" w:rsidRPr="007B2C29" w:rsidRDefault="00DA3D3B" w:rsidP="00627000">
      <w:pPr>
        <w:pStyle w:val="Heading3"/>
      </w:pPr>
      <w:r w:rsidRPr="007B2C29">
        <w:t xml:space="preserve">Talking </w:t>
      </w:r>
      <w:r>
        <w:t>Points</w:t>
      </w:r>
    </w:p>
    <w:p w14:paraId="1DEF9C28" w14:textId="2295014D" w:rsidR="00DA3D3B" w:rsidRDefault="00DA3D3B" w:rsidP="00D45C03">
      <w:pPr>
        <w:pStyle w:val="ListBullet"/>
      </w:pPr>
      <w:r>
        <w:t>The next two foundations</w:t>
      </w:r>
      <w:r w:rsidRPr="00BB5026">
        <w:t xml:space="preserve"> describe children’s ability to:</w:t>
      </w:r>
      <w:r>
        <w:t xml:space="preserve"> </w:t>
      </w:r>
    </w:p>
    <w:p w14:paraId="4546CD22" w14:textId="77777777" w:rsidR="00DA3D3B" w:rsidRDefault="00DA3D3B" w:rsidP="00BB10E2">
      <w:pPr>
        <w:pStyle w:val="ListBullet2"/>
      </w:pPr>
      <w:r>
        <w:t>Compare two-dimensional shapes to determine if they are the same</w:t>
      </w:r>
    </w:p>
    <w:p w14:paraId="48386413" w14:textId="77777777" w:rsidR="00DA3D3B" w:rsidRDefault="00DA3D3B" w:rsidP="00BB10E2">
      <w:pPr>
        <w:pStyle w:val="ListBullet2"/>
      </w:pPr>
      <w:r>
        <w:t>Combine two- or three-dimensional shapes to create pictures or designs.</w:t>
      </w:r>
    </w:p>
    <w:p w14:paraId="7CA4095F" w14:textId="2D41F487" w:rsidR="00701C9E" w:rsidRDefault="00701C9E" w:rsidP="00627000">
      <w:pPr>
        <w:pStyle w:val="Heading2"/>
      </w:pPr>
      <w:r>
        <w:lastRenderedPageBreak/>
        <w:t xml:space="preserve">SLIDE </w:t>
      </w:r>
      <w:r w:rsidR="005632B5">
        <w:t>8</w:t>
      </w:r>
      <w:r>
        <w:t xml:space="preserve">: </w:t>
      </w:r>
      <w:r w:rsidRPr="00832DCA">
        <w:t xml:space="preserve">The </w:t>
      </w:r>
      <w:r>
        <w:t xml:space="preserve">California Common Core – Kindergarten  </w:t>
      </w:r>
    </w:p>
    <w:p w14:paraId="7617AC3B" w14:textId="6D12C490" w:rsidR="00C92192" w:rsidRDefault="00F359EC" w:rsidP="00485A99">
      <w:pPr>
        <w:pStyle w:val="Heading3"/>
        <w:jc w:val="center"/>
      </w:pPr>
      <w:r>
        <w:rPr>
          <w:noProof/>
          <w14:ligatures w14:val="standardContextual"/>
        </w:rPr>
        <w:drawing>
          <wp:inline distT="0" distB="0" distL="0" distR="0" wp14:anchorId="040BB69C" wp14:editId="00F52CFC">
            <wp:extent cx="3251200" cy="1828800"/>
            <wp:effectExtent l="19050" t="19050" r="25400" b="19050"/>
            <wp:docPr id="54225091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50918" name="Picture 1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F310689" w14:textId="75BD3142" w:rsidR="00701C9E" w:rsidRPr="00832DCA" w:rsidRDefault="00701C9E" w:rsidP="00627000">
      <w:pPr>
        <w:pStyle w:val="Heading3"/>
      </w:pPr>
      <w:r w:rsidRPr="00832DCA">
        <w:t xml:space="preserve">Talking </w:t>
      </w:r>
      <w:r w:rsidR="00405CCD">
        <w:t>Points</w:t>
      </w:r>
    </w:p>
    <w:p w14:paraId="06D48EF0" w14:textId="05E8389B" w:rsidR="00701C9E" w:rsidRDefault="00701C9E" w:rsidP="00D45C03">
      <w:pPr>
        <w:pStyle w:val="ListBullet"/>
      </w:pPr>
      <w:r>
        <w:t xml:space="preserve">Let’s review how </w:t>
      </w:r>
      <w:r w:rsidR="009F76AC">
        <w:t>g</w:t>
      </w:r>
      <w:r>
        <w:t xml:space="preserve">eometry </w:t>
      </w:r>
      <w:r w:rsidR="009F76AC">
        <w:t>l</w:t>
      </w:r>
      <w:r>
        <w:t>earning is represented in the California Common Core State Standards.</w:t>
      </w:r>
    </w:p>
    <w:p w14:paraId="237C4682" w14:textId="55C21865" w:rsidR="00701C9E" w:rsidRDefault="00701C9E" w:rsidP="00D45C03">
      <w:pPr>
        <w:pStyle w:val="ListBullet"/>
      </w:pPr>
      <w:r>
        <w:t xml:space="preserve">Two </w:t>
      </w:r>
      <w:r w:rsidR="0005677E">
        <w:t>kindergarten</w:t>
      </w:r>
      <w:r>
        <w:t xml:space="preserve"> standards describe how children learn about shape</w:t>
      </w:r>
      <w:r w:rsidR="00BC7B59">
        <w:t>s</w:t>
      </w:r>
      <w:r>
        <w:t xml:space="preserve">: </w:t>
      </w:r>
    </w:p>
    <w:p w14:paraId="71A9C157" w14:textId="25DE1611" w:rsidR="00701C9E" w:rsidRDefault="00701C9E" w:rsidP="00BB10E2">
      <w:pPr>
        <w:pStyle w:val="ListBullet2"/>
      </w:pPr>
      <w:r>
        <w:t xml:space="preserve">One </w:t>
      </w:r>
      <w:r w:rsidR="0078709B">
        <w:t xml:space="preserve">standard </w:t>
      </w:r>
      <w:r>
        <w:t>describes children’s ability to identify and describe a variety of two- and three-dimensional shapes.</w:t>
      </w:r>
    </w:p>
    <w:p w14:paraId="2C29469B" w14:textId="334BC976" w:rsidR="007D4317" w:rsidRPr="00B97E6D" w:rsidRDefault="00701C9E" w:rsidP="00B97E6D">
      <w:pPr>
        <w:pStyle w:val="ListBullet2"/>
      </w:pPr>
      <w:r>
        <w:t xml:space="preserve">The other </w:t>
      </w:r>
      <w:r w:rsidR="0078709B">
        <w:t xml:space="preserve">standard </w:t>
      </w:r>
      <w:r>
        <w:t>describes children’s understanding of shape attributes and their ability to compose and decompose shapes.</w:t>
      </w:r>
    </w:p>
    <w:p w14:paraId="0E4E44EF" w14:textId="2442D158" w:rsidR="00E03249" w:rsidRPr="00B05251" w:rsidRDefault="55CDCB74" w:rsidP="00627000">
      <w:pPr>
        <w:pStyle w:val="Heading2"/>
      </w:pPr>
      <w:r>
        <w:t xml:space="preserve">SLIDE </w:t>
      </w:r>
      <w:r w:rsidR="005632B5">
        <w:t>9</w:t>
      </w:r>
      <w:r>
        <w:t xml:space="preserve">: </w:t>
      </w:r>
      <w:r w:rsidR="00C25A93" w:rsidRPr="00C25A93">
        <w:t>Five Components of Learning About Shapes</w:t>
      </w:r>
    </w:p>
    <w:p w14:paraId="51BFDAD9" w14:textId="2BC8E128" w:rsidR="00C92192" w:rsidRDefault="008A77C2" w:rsidP="00485A99">
      <w:pPr>
        <w:pStyle w:val="Heading3"/>
        <w:jc w:val="center"/>
      </w:pPr>
      <w:r>
        <w:rPr>
          <w:noProof/>
          <w14:ligatures w14:val="standardContextual"/>
        </w:rPr>
        <w:drawing>
          <wp:inline distT="0" distB="0" distL="0" distR="0" wp14:anchorId="547296DE" wp14:editId="58CB6888">
            <wp:extent cx="3251200" cy="1828800"/>
            <wp:effectExtent l="19050" t="19050" r="25400" b="19050"/>
            <wp:docPr id="20744286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28675" name="Picture 1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FB290F3" w14:textId="5CEB80FA" w:rsidR="00CA2174" w:rsidRPr="00CA2174" w:rsidRDefault="00CA2174" w:rsidP="00627000">
      <w:pPr>
        <w:pStyle w:val="Heading3"/>
      </w:pPr>
      <w:r w:rsidRPr="00CA2174">
        <w:t xml:space="preserve">Talking </w:t>
      </w:r>
      <w:r w:rsidR="00405CCD">
        <w:t>Points</w:t>
      </w:r>
    </w:p>
    <w:p w14:paraId="297050B3" w14:textId="17A61578" w:rsidR="00A409F3" w:rsidRPr="00C371F1" w:rsidRDefault="004A0FAC" w:rsidP="00D45C03">
      <w:pPr>
        <w:pStyle w:val="ListBullet"/>
      </w:pPr>
      <w:r>
        <w:t xml:space="preserve">There are </w:t>
      </w:r>
      <w:r w:rsidR="00A409F3">
        <w:t>five components of learning about shapes in early childhood:</w:t>
      </w:r>
    </w:p>
    <w:p w14:paraId="27062F1A" w14:textId="3A03B4DD" w:rsidR="0049218A" w:rsidRPr="00A409F3" w:rsidRDefault="0049218A" w:rsidP="00BB10E2">
      <w:pPr>
        <w:pStyle w:val="ListBullet2"/>
      </w:pPr>
      <w:r>
        <w:t xml:space="preserve">Perceiving </w:t>
      </w:r>
      <w:r w:rsidR="004A0FAC">
        <w:t>similarities and differences</w:t>
      </w:r>
    </w:p>
    <w:p w14:paraId="3149ABEE" w14:textId="0B2BAAB0" w:rsidR="0049218A" w:rsidRPr="00A409F3" w:rsidRDefault="009F76AC" w:rsidP="00BB10E2">
      <w:pPr>
        <w:pStyle w:val="ListBullet2"/>
      </w:pPr>
      <w:r>
        <w:t xml:space="preserve">Classifying </w:t>
      </w:r>
      <w:r w:rsidR="0049218A">
        <w:t>shapes</w:t>
      </w:r>
    </w:p>
    <w:p w14:paraId="7D73BA92" w14:textId="77777777" w:rsidR="00231C05" w:rsidRPr="00A409F3" w:rsidRDefault="00231C05" w:rsidP="00BB10E2">
      <w:pPr>
        <w:pStyle w:val="ListBullet2"/>
      </w:pPr>
      <w:r>
        <w:t>Naming shapes</w:t>
      </w:r>
    </w:p>
    <w:p w14:paraId="3CCD8381" w14:textId="5E6695E9" w:rsidR="0049218A" w:rsidRPr="00835670" w:rsidRDefault="0049218A" w:rsidP="00BB10E2">
      <w:pPr>
        <w:pStyle w:val="ListBullet2"/>
      </w:pPr>
      <w:r>
        <w:t xml:space="preserve">Learning about </w:t>
      </w:r>
      <w:r w:rsidR="00DA5641">
        <w:t xml:space="preserve">the </w:t>
      </w:r>
      <w:r w:rsidR="00835670">
        <w:t>attributes</w:t>
      </w:r>
      <w:r w:rsidR="00DA5641">
        <w:t xml:space="preserve"> of shapes</w:t>
      </w:r>
    </w:p>
    <w:p w14:paraId="6FBE1A1B" w14:textId="77777777" w:rsidR="0049218A" w:rsidRPr="00A409F3" w:rsidRDefault="0049218A" w:rsidP="00BB10E2">
      <w:pPr>
        <w:pStyle w:val="ListBullet2"/>
      </w:pPr>
      <w:r>
        <w:lastRenderedPageBreak/>
        <w:t>Composing and decomposing shapes</w:t>
      </w:r>
    </w:p>
    <w:p w14:paraId="48138CEB" w14:textId="4066B2DB" w:rsidR="00C971DB" w:rsidRPr="00B02D82" w:rsidRDefault="00B63F87" w:rsidP="00D45C03">
      <w:pPr>
        <w:pStyle w:val="ListBullet"/>
        <w:rPr>
          <w:b/>
          <w:bCs/>
        </w:rPr>
      </w:pPr>
      <w:r>
        <w:t xml:space="preserve">In this </w:t>
      </w:r>
      <w:r w:rsidR="00B02D82">
        <w:t>session,</w:t>
      </w:r>
      <w:r>
        <w:t xml:space="preserve"> w</w:t>
      </w:r>
      <w:r w:rsidR="00A409F3">
        <w:t xml:space="preserve">e </w:t>
      </w:r>
      <w:r w:rsidR="0049218A" w:rsidRPr="00A409F3">
        <w:t xml:space="preserve">will focus on </w:t>
      </w:r>
      <w:r w:rsidR="00A409F3">
        <w:t xml:space="preserve">the concepts </w:t>
      </w:r>
      <w:r w:rsidR="001056AF">
        <w:t>most relevant for children in preschool, TK</w:t>
      </w:r>
      <w:r w:rsidR="00A83441">
        <w:t>,</w:t>
      </w:r>
      <w:r w:rsidR="001056AF">
        <w:t xml:space="preserve"> and K. Th</w:t>
      </w:r>
      <w:r w:rsidR="00B80AB2">
        <w:t xml:space="preserve">ese concepts </w:t>
      </w:r>
      <w:r w:rsidR="001056AF">
        <w:t xml:space="preserve">include </w:t>
      </w:r>
      <w:r w:rsidR="009F76AC">
        <w:t xml:space="preserve">classifying </w:t>
      </w:r>
      <w:r w:rsidR="001056AF">
        <w:t>shapes,</w:t>
      </w:r>
      <w:r w:rsidR="00C971DB">
        <w:t xml:space="preserve"> </w:t>
      </w:r>
      <w:r w:rsidR="001056AF">
        <w:t>learn</w:t>
      </w:r>
      <w:r w:rsidR="0026161E">
        <w:t>ing</w:t>
      </w:r>
      <w:r w:rsidR="001056AF">
        <w:t xml:space="preserve"> about shape attributes, </w:t>
      </w:r>
      <w:r w:rsidR="00F67282">
        <w:t xml:space="preserve">naming shapes, </w:t>
      </w:r>
      <w:r w:rsidR="001056AF">
        <w:t>and compos</w:t>
      </w:r>
      <w:r w:rsidR="0026161E">
        <w:t>ing</w:t>
      </w:r>
      <w:r w:rsidR="001056AF">
        <w:t xml:space="preserve"> and decompos</w:t>
      </w:r>
      <w:r w:rsidR="0026161E">
        <w:t>ing</w:t>
      </w:r>
      <w:r w:rsidR="001056AF">
        <w:t xml:space="preserve"> shapes.</w:t>
      </w:r>
    </w:p>
    <w:p w14:paraId="0BEFF14E" w14:textId="15BDEBE7" w:rsidR="00BA5F5A" w:rsidRDefault="00BA5F5A" w:rsidP="00627000">
      <w:pPr>
        <w:pStyle w:val="Heading2"/>
      </w:pPr>
      <w:r>
        <w:t xml:space="preserve">SLIDE </w:t>
      </w:r>
      <w:r w:rsidR="005632B5">
        <w:t>10</w:t>
      </w:r>
      <w:r>
        <w:t xml:space="preserve">: </w:t>
      </w:r>
      <w:r w:rsidR="00C25A93">
        <w:t xml:space="preserve">Classifying </w:t>
      </w:r>
      <w:r w:rsidR="00C918C2">
        <w:t>S</w:t>
      </w:r>
      <w:r>
        <w:t>hapes</w:t>
      </w:r>
    </w:p>
    <w:p w14:paraId="2716E72B" w14:textId="1DE74E8E" w:rsidR="00C92192" w:rsidRDefault="008A77C2" w:rsidP="00485A99">
      <w:pPr>
        <w:pStyle w:val="Heading3"/>
        <w:jc w:val="center"/>
      </w:pPr>
      <w:r>
        <w:rPr>
          <w:noProof/>
          <w14:ligatures w14:val="standardContextual"/>
        </w:rPr>
        <w:drawing>
          <wp:inline distT="0" distB="0" distL="0" distR="0" wp14:anchorId="4DBD6225" wp14:editId="0E7610F6">
            <wp:extent cx="3251200" cy="1828800"/>
            <wp:effectExtent l="19050" t="19050" r="25400" b="19050"/>
            <wp:docPr id="129246186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61860" name="Picture 1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3CEFB75" w14:textId="2622FB7E" w:rsidR="00BA5F5A" w:rsidRPr="00CA2174" w:rsidRDefault="00BA5F5A" w:rsidP="00627000">
      <w:pPr>
        <w:pStyle w:val="Heading3"/>
      </w:pPr>
      <w:r w:rsidRPr="00CA2174">
        <w:t xml:space="preserve">Talking </w:t>
      </w:r>
      <w:r w:rsidR="00405CCD">
        <w:t>Points</w:t>
      </w:r>
    </w:p>
    <w:p w14:paraId="028E2F3D" w14:textId="2EE59F0F" w:rsidR="00A63035" w:rsidRDefault="009C60CB" w:rsidP="00D45C03">
      <w:pPr>
        <w:pStyle w:val="ListBullet"/>
      </w:pPr>
      <w:r>
        <w:t>During infancy and toddlerhood</w:t>
      </w:r>
      <w:r w:rsidR="00667668">
        <w:t xml:space="preserve">, </w:t>
      </w:r>
      <w:r w:rsidR="0026161E">
        <w:t xml:space="preserve">children </w:t>
      </w:r>
      <w:r w:rsidR="00667668">
        <w:t>develop the ability t</w:t>
      </w:r>
      <w:r w:rsidR="00A63035">
        <w:t>o perceive</w:t>
      </w:r>
      <w:r w:rsidR="00AD6685">
        <w:t xml:space="preserve"> </w:t>
      </w:r>
      <w:r w:rsidR="00A63035">
        <w:t>s</w:t>
      </w:r>
      <w:r w:rsidR="00A63035" w:rsidRPr="00CA2174">
        <w:t>imilarities and differences between objects</w:t>
      </w:r>
      <w:r w:rsidR="0026161E">
        <w:t xml:space="preserve">. They also </w:t>
      </w:r>
      <w:r>
        <w:t xml:space="preserve">begin to </w:t>
      </w:r>
      <w:r w:rsidR="00053DA6">
        <w:t xml:space="preserve">match and </w:t>
      </w:r>
      <w:r w:rsidR="009F76AC">
        <w:t>classify</w:t>
      </w:r>
      <w:r w:rsidR="00053DA6">
        <w:t xml:space="preserve"> a variety of shapes. </w:t>
      </w:r>
    </w:p>
    <w:p w14:paraId="7EB19792" w14:textId="64D63C1D" w:rsidR="00A63035" w:rsidRPr="00080C6D" w:rsidRDefault="00A63035" w:rsidP="00D45C03">
      <w:pPr>
        <w:pStyle w:val="ListBullet"/>
      </w:pPr>
      <w:r w:rsidRPr="00080C6D">
        <w:t xml:space="preserve">When infants and toddlers </w:t>
      </w:r>
      <w:r w:rsidR="009F76AC" w:rsidRPr="00080C6D">
        <w:t>classify</w:t>
      </w:r>
      <w:r w:rsidRPr="00080C6D">
        <w:t xml:space="preserve"> shapes, they tend to focus on a shape’s general features. For example</w:t>
      </w:r>
      <w:r w:rsidR="00080C6D" w:rsidRPr="00080C6D">
        <w:t>,</w:t>
      </w:r>
      <w:r w:rsidR="00080C6D">
        <w:t xml:space="preserve"> t</w:t>
      </w:r>
      <w:r w:rsidR="00053DA6" w:rsidRPr="00080C6D">
        <w:t xml:space="preserve">hey may notice </w:t>
      </w:r>
      <w:r w:rsidR="007A5584" w:rsidRPr="00080C6D">
        <w:t>if</w:t>
      </w:r>
      <w:r w:rsidR="00053DA6" w:rsidRPr="00080C6D">
        <w:t xml:space="preserve"> a shape is </w:t>
      </w:r>
      <w:r w:rsidRPr="00080C6D">
        <w:t>“round” or “pointy</w:t>
      </w:r>
      <w:r w:rsidR="00053DA6" w:rsidRPr="00080C6D">
        <w:t>.”</w:t>
      </w:r>
    </w:p>
    <w:p w14:paraId="3523F4F1" w14:textId="1CEBFFA5" w:rsidR="009679A3" w:rsidRPr="00080C6D" w:rsidRDefault="00A2765B" w:rsidP="00D45C03">
      <w:pPr>
        <w:pStyle w:val="ListBullet"/>
      </w:pPr>
      <w:r w:rsidRPr="00080C6D">
        <w:t xml:space="preserve">Children’s strategies for </w:t>
      </w:r>
      <w:r w:rsidR="009F76AC" w:rsidRPr="00080C6D">
        <w:t>classifying</w:t>
      </w:r>
      <w:r w:rsidRPr="00080C6D">
        <w:t xml:space="preserve"> shapes change over time. </w:t>
      </w:r>
      <w:r w:rsidR="00B63F87" w:rsidRPr="00080C6D">
        <w:t>Starting</w:t>
      </w:r>
      <w:r w:rsidR="00053DA6" w:rsidRPr="00080C6D">
        <w:t xml:space="preserve"> </w:t>
      </w:r>
      <w:r w:rsidR="007C7109">
        <w:t xml:space="preserve">at </w:t>
      </w:r>
      <w:r w:rsidR="0005148E" w:rsidRPr="00080C6D">
        <w:t xml:space="preserve">around age </w:t>
      </w:r>
      <w:r w:rsidR="007C7109">
        <w:t>three</w:t>
      </w:r>
      <w:r w:rsidR="0005148E" w:rsidRPr="00080C6D">
        <w:t xml:space="preserve"> </w:t>
      </w:r>
      <w:r w:rsidR="00B63F87" w:rsidRPr="00080C6D">
        <w:t xml:space="preserve">and continuing into </w:t>
      </w:r>
      <w:r w:rsidR="00773DF5" w:rsidRPr="00080C6D">
        <w:t>k</w:t>
      </w:r>
      <w:r w:rsidR="00B63F87" w:rsidRPr="00080C6D">
        <w:t>indergarten</w:t>
      </w:r>
      <w:r w:rsidR="00053DA6" w:rsidRPr="00080C6D">
        <w:t>, children begin to</w:t>
      </w:r>
      <w:r w:rsidR="00641EA9" w:rsidRPr="00080C6D">
        <w:t xml:space="preserve"> </w:t>
      </w:r>
      <w:r w:rsidR="00053DA6" w:rsidRPr="00080C6D">
        <w:t>pay attention to</w:t>
      </w:r>
      <w:r w:rsidR="007A5584" w:rsidRPr="00080C6D">
        <w:t xml:space="preserve"> a</w:t>
      </w:r>
      <w:r w:rsidR="00053DA6" w:rsidRPr="00080C6D">
        <w:t xml:space="preserve"> shape</w:t>
      </w:r>
      <w:r w:rsidR="007A5584" w:rsidRPr="00080C6D">
        <w:t>’</w:t>
      </w:r>
      <w:r w:rsidR="00053DA6" w:rsidRPr="00080C6D">
        <w:t>s attributes. For example</w:t>
      </w:r>
      <w:r w:rsidR="00080C6D" w:rsidRPr="00080C6D">
        <w:t xml:space="preserve">, </w:t>
      </w:r>
      <w:r w:rsidR="00080C6D">
        <w:t>t</w:t>
      </w:r>
      <w:r w:rsidR="00053DA6" w:rsidRPr="00080C6D">
        <w:t>hey may notice how many sides a shape has</w:t>
      </w:r>
      <w:r w:rsidR="00641EA9" w:rsidRPr="00080C6D">
        <w:t xml:space="preserve">. </w:t>
      </w:r>
      <w:r w:rsidR="009679A3" w:rsidRPr="00080C6D">
        <w:t xml:space="preserve"> </w:t>
      </w:r>
    </w:p>
    <w:p w14:paraId="15561741" w14:textId="7CE81EE7" w:rsidR="009679A3" w:rsidRPr="00773DF5" w:rsidRDefault="007A5584" w:rsidP="00D45C03">
      <w:pPr>
        <w:pStyle w:val="ListBullet"/>
      </w:pPr>
      <w:r w:rsidRPr="00773DF5">
        <w:t xml:space="preserve">However, </w:t>
      </w:r>
      <w:r w:rsidR="009679A3" w:rsidRPr="00773DF5">
        <w:t xml:space="preserve">they </w:t>
      </w:r>
      <w:r w:rsidRPr="00773DF5">
        <w:t>do not use</w:t>
      </w:r>
      <w:r w:rsidR="005F3FAB" w:rsidRPr="00773DF5">
        <w:t xml:space="preserve"> </w:t>
      </w:r>
      <w:r w:rsidR="00A2765B">
        <w:t>their understanding of a shape’s attributes</w:t>
      </w:r>
      <w:r w:rsidRPr="00773DF5">
        <w:t xml:space="preserve"> consistently</w:t>
      </w:r>
      <w:r w:rsidR="005F3FAB" w:rsidRPr="00773DF5">
        <w:t xml:space="preserve"> to </w:t>
      </w:r>
      <w:r w:rsidR="009F76AC">
        <w:t>classify</w:t>
      </w:r>
      <w:r w:rsidR="005F3FAB" w:rsidRPr="00773DF5">
        <w:t xml:space="preserve"> shapes. Most preschoolers </w:t>
      </w:r>
      <w:r w:rsidR="009679A3" w:rsidRPr="00773DF5">
        <w:t>continue to rely on a shape</w:t>
      </w:r>
      <w:r w:rsidR="00773DF5" w:rsidRPr="00773DF5">
        <w:t>’s</w:t>
      </w:r>
      <w:r w:rsidR="009679A3" w:rsidRPr="00773DF5">
        <w:t xml:space="preserve"> general features when </w:t>
      </w:r>
      <w:r w:rsidR="009F76AC">
        <w:t>class</w:t>
      </w:r>
      <w:r w:rsidR="007C5F35">
        <w:t>i</w:t>
      </w:r>
      <w:r w:rsidR="009F76AC">
        <w:t>fying</w:t>
      </w:r>
      <w:r w:rsidR="009F76AC" w:rsidRPr="00773DF5">
        <w:t xml:space="preserve"> </w:t>
      </w:r>
      <w:r w:rsidR="009679A3" w:rsidRPr="00773DF5">
        <w:t>shapes.</w:t>
      </w:r>
      <w:r w:rsidR="00641EA9" w:rsidRPr="00773DF5">
        <w:t xml:space="preserve"> For this reason, children</w:t>
      </w:r>
      <w:r w:rsidRPr="00773DF5">
        <w:t>’s familiarity</w:t>
      </w:r>
      <w:r w:rsidR="00641EA9" w:rsidRPr="00773DF5">
        <w:t xml:space="preserve"> with a shape and how </w:t>
      </w:r>
      <w:r w:rsidRPr="00773DF5">
        <w:t>much experience they have with it</w:t>
      </w:r>
      <w:r w:rsidR="00641EA9" w:rsidRPr="00773DF5">
        <w:t xml:space="preserve"> can impact their ability to </w:t>
      </w:r>
      <w:r w:rsidR="009F76AC">
        <w:t>classify</w:t>
      </w:r>
      <w:r w:rsidR="00641EA9" w:rsidRPr="00773DF5">
        <w:t xml:space="preserve"> shapes.</w:t>
      </w:r>
    </w:p>
    <w:p w14:paraId="5D0A1156" w14:textId="5258B7B8" w:rsidR="00641EA9" w:rsidRDefault="00641EA9" w:rsidP="00D45C03">
      <w:pPr>
        <w:pStyle w:val="ListBullet"/>
      </w:pPr>
      <w:r>
        <w:t xml:space="preserve">Let’s explore this idea more in the next </w:t>
      </w:r>
      <w:r w:rsidR="005F3FAB">
        <w:t xml:space="preserve">few </w:t>
      </w:r>
      <w:r>
        <w:t>slide</w:t>
      </w:r>
      <w:r w:rsidR="005F3FAB">
        <w:t>s</w:t>
      </w:r>
      <w:r>
        <w:t>.</w:t>
      </w:r>
    </w:p>
    <w:p w14:paraId="477F9B92" w14:textId="21252AE3" w:rsidR="00641EA9" w:rsidRDefault="00641EA9" w:rsidP="00627000">
      <w:pPr>
        <w:pStyle w:val="Heading2"/>
      </w:pPr>
      <w:r>
        <w:lastRenderedPageBreak/>
        <w:t xml:space="preserve">SLIDE </w:t>
      </w:r>
      <w:r w:rsidR="00DA3D3B">
        <w:t>1</w:t>
      </w:r>
      <w:r w:rsidR="005632B5">
        <w:t>1</w:t>
      </w:r>
      <w:r>
        <w:t xml:space="preserve">: </w:t>
      </w:r>
      <w:r w:rsidR="00C25A93">
        <w:t xml:space="preserve">Classifying Shapes: </w:t>
      </w:r>
      <w:r w:rsidR="00BB2632">
        <w:t>Is it a triangle?</w:t>
      </w:r>
    </w:p>
    <w:p w14:paraId="6DA21D35" w14:textId="0BDEBB8A" w:rsidR="00C92192" w:rsidRDefault="008A77C2" w:rsidP="00485A99">
      <w:pPr>
        <w:jc w:val="center"/>
        <w:rPr>
          <w:b/>
          <w:bCs/>
        </w:rPr>
      </w:pPr>
      <w:r>
        <w:rPr>
          <w:b/>
          <w:bCs/>
          <w:noProof/>
        </w:rPr>
        <w:drawing>
          <wp:inline distT="0" distB="0" distL="0" distR="0" wp14:anchorId="7ACD5AB8" wp14:editId="62756D5B">
            <wp:extent cx="3251200" cy="1828800"/>
            <wp:effectExtent l="19050" t="19050" r="25400" b="19050"/>
            <wp:docPr id="205188063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0630" name="Picture 2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A76437" w14:textId="0C4C7E9E" w:rsidR="00B63F87" w:rsidRDefault="00B63F87" w:rsidP="005F3FAB">
      <w:pPr>
        <w:rPr>
          <w:b/>
          <w:bCs/>
        </w:rPr>
      </w:pPr>
      <w:r>
        <w:rPr>
          <w:b/>
          <w:bCs/>
        </w:rPr>
        <w:t xml:space="preserve">Time: </w:t>
      </w:r>
      <w:r w:rsidR="00093048">
        <w:t>7</w:t>
      </w:r>
      <w:r w:rsidR="00881C7A">
        <w:t>–</w:t>
      </w:r>
      <w:r w:rsidR="00093048">
        <w:t>10</w:t>
      </w:r>
      <w:r w:rsidRPr="004F4379">
        <w:t xml:space="preserve"> minutes</w:t>
      </w:r>
    </w:p>
    <w:p w14:paraId="7A64B516" w14:textId="4C6228DB" w:rsidR="005F3FAB" w:rsidRPr="00CA2174" w:rsidRDefault="005F3FAB" w:rsidP="00627000">
      <w:pPr>
        <w:pStyle w:val="Heading3"/>
      </w:pPr>
      <w:r w:rsidRPr="00CA2174">
        <w:t xml:space="preserve">Talking </w:t>
      </w:r>
      <w:r w:rsidR="00405CCD">
        <w:t>Points</w:t>
      </w:r>
    </w:p>
    <w:p w14:paraId="7CF8FC8F" w14:textId="4D2E79E3" w:rsidR="00641EA9" w:rsidRDefault="007A5584" w:rsidP="00D45C03">
      <w:pPr>
        <w:pStyle w:val="ListBullet"/>
      </w:pPr>
      <w:r>
        <w:t>Observe</w:t>
      </w:r>
      <w:r w:rsidR="00641EA9">
        <w:t xml:space="preserve"> </w:t>
      </w:r>
      <w:r w:rsidR="00B63F87">
        <w:t xml:space="preserve">these five </w:t>
      </w:r>
      <w:r w:rsidR="00641EA9">
        <w:t xml:space="preserve">shapes. </w:t>
      </w:r>
      <w:r w:rsidR="00093048">
        <w:t>With the person next to you</w:t>
      </w:r>
      <w:r w:rsidR="00641EA9">
        <w:t xml:space="preserve">, </w:t>
      </w:r>
      <w:r w:rsidR="00093048">
        <w:t xml:space="preserve">identify whether each shape is </w:t>
      </w:r>
      <w:r w:rsidR="00881C7A">
        <w:t xml:space="preserve">a </w:t>
      </w:r>
      <w:r w:rsidR="00093048">
        <w:t xml:space="preserve">triangle. Then, </w:t>
      </w:r>
      <w:r w:rsidR="00641EA9">
        <w:t>explain why</w:t>
      </w:r>
      <w:r w:rsidR="00093048">
        <w:t xml:space="preserve"> it is or isn’t a triangle.</w:t>
      </w:r>
    </w:p>
    <w:p w14:paraId="2734BC51" w14:textId="49532A48" w:rsidR="00CF3580" w:rsidRDefault="00631556" w:rsidP="00D45C03">
      <w:pPr>
        <w:pStyle w:val="ListBullet"/>
      </w:pPr>
      <w:r w:rsidRPr="001056AF">
        <w:t>[</w:t>
      </w:r>
      <w:r w:rsidR="00093048">
        <w:t xml:space="preserve">Offer </w:t>
      </w:r>
      <w:r w:rsidR="00DD25EE">
        <w:t>five to seven</w:t>
      </w:r>
      <w:r w:rsidR="00093048">
        <w:t xml:space="preserve"> minutes for participants to discuss the shapes and why the shapes are or are not triangles</w:t>
      </w:r>
      <w:r w:rsidR="00CF3580">
        <w:t>.]</w:t>
      </w:r>
    </w:p>
    <w:p w14:paraId="5763E2FD" w14:textId="071F1E2A" w:rsidR="00631556" w:rsidRPr="001056AF" w:rsidRDefault="00CF3580" w:rsidP="00D45C03">
      <w:pPr>
        <w:pStyle w:val="ListBullet"/>
      </w:pPr>
      <w:r>
        <w:t xml:space="preserve">[Select </w:t>
      </w:r>
      <w:r w:rsidR="00B63F87">
        <w:t>participants</w:t>
      </w:r>
      <w:r w:rsidR="00631556" w:rsidRPr="001056AF">
        <w:t xml:space="preserve"> to share their </w:t>
      </w:r>
      <w:r w:rsidR="00631556">
        <w:t>answer</w:t>
      </w:r>
      <w:r w:rsidR="00B63F87">
        <w:t>s</w:t>
      </w:r>
      <w:r w:rsidR="00631556" w:rsidRPr="001056AF">
        <w:t>.</w:t>
      </w:r>
      <w:r w:rsidR="00631556">
        <w:t xml:space="preserve"> </w:t>
      </w:r>
      <w:r>
        <w:t xml:space="preserve">After </w:t>
      </w:r>
      <w:r w:rsidR="00AA51D0">
        <w:t>participants describe each</w:t>
      </w:r>
      <w:r>
        <w:t xml:space="preserve"> of the shapes</w:t>
      </w:r>
      <w:r w:rsidR="00631556">
        <w:t xml:space="preserve">, </w:t>
      </w:r>
      <w:r>
        <w:t xml:space="preserve">use the </w:t>
      </w:r>
      <w:r w:rsidR="00DD25EE">
        <w:t xml:space="preserve">following </w:t>
      </w:r>
      <w:r w:rsidR="00631556">
        <w:t>talking points</w:t>
      </w:r>
      <w:r>
        <w:t xml:space="preserve"> to debrief</w:t>
      </w:r>
      <w:r w:rsidR="00631556">
        <w:t>.</w:t>
      </w:r>
      <w:r w:rsidR="00631556" w:rsidRPr="001056AF">
        <w:t>]</w:t>
      </w:r>
    </w:p>
    <w:p w14:paraId="5573F1C6" w14:textId="4FD4D6CC" w:rsidR="002D55B0" w:rsidRDefault="00CF3580" w:rsidP="00D45C03">
      <w:pPr>
        <w:pStyle w:val="ListBullet"/>
      </w:pPr>
      <w:r>
        <w:t>During this activity</w:t>
      </w:r>
      <w:r w:rsidR="005F3FAB" w:rsidRPr="005F3FAB">
        <w:t xml:space="preserve">, you </w:t>
      </w:r>
      <w:r>
        <w:t>might</w:t>
      </w:r>
      <w:r w:rsidR="005F3FAB" w:rsidRPr="005F3FAB">
        <w:t xml:space="preserve"> have noticed that triangles can have a lot of variation. The sides of the triangles can be different lengths</w:t>
      </w:r>
      <w:r>
        <w:t>.</w:t>
      </w:r>
      <w:r w:rsidR="005F3FAB" w:rsidRPr="005F3FAB">
        <w:t xml:space="preserve"> </w:t>
      </w:r>
      <w:r>
        <w:t>Triangle</w:t>
      </w:r>
      <w:r w:rsidR="00161C5C">
        <w:t>s</w:t>
      </w:r>
      <w:r w:rsidR="00B63F87">
        <w:t xml:space="preserve"> can have</w:t>
      </w:r>
      <w:r w:rsidR="005F3FAB" w:rsidRPr="005F3FAB">
        <w:t xml:space="preserve"> different angles, and triangle</w:t>
      </w:r>
      <w:r w:rsidR="00B63F87">
        <w:t>s</w:t>
      </w:r>
      <w:r w:rsidR="005F3FAB" w:rsidRPr="005F3FAB">
        <w:t xml:space="preserve"> can be oriented in different way</w:t>
      </w:r>
      <w:r>
        <w:t>s. For example</w:t>
      </w:r>
      <w:r w:rsidR="002D55B0">
        <w:t>:</w:t>
      </w:r>
    </w:p>
    <w:p w14:paraId="696B597D" w14:textId="77777777" w:rsidR="00F56681" w:rsidRDefault="002D55B0" w:rsidP="00BB10E2">
      <w:pPr>
        <w:pStyle w:val="ListBullet2"/>
      </w:pPr>
      <w:r>
        <w:t>A</w:t>
      </w:r>
      <w:r w:rsidR="005F3FAB" w:rsidRPr="005F3FAB">
        <w:t xml:space="preserve"> point </w:t>
      </w:r>
      <w:r w:rsidR="00CF3580">
        <w:t>might be</w:t>
      </w:r>
      <w:r w:rsidR="005F3FAB" w:rsidRPr="005F3FAB">
        <w:t xml:space="preserve"> on the bottom</w:t>
      </w:r>
      <w:r w:rsidR="00CF3580">
        <w:t xml:space="preserve"> or</w:t>
      </w:r>
      <w:r w:rsidR="005F3FAB" w:rsidRPr="005F3FAB">
        <w:t xml:space="preserve"> at the top. </w:t>
      </w:r>
    </w:p>
    <w:p w14:paraId="700D4004" w14:textId="42BD0B67" w:rsidR="005F3FAB" w:rsidRPr="005F3FAB" w:rsidRDefault="005F3FAB" w:rsidP="00BB10E2">
      <w:pPr>
        <w:pStyle w:val="ListBullet2"/>
      </w:pPr>
      <w:r w:rsidRPr="005F3FAB">
        <w:t xml:space="preserve">You </w:t>
      </w:r>
      <w:r w:rsidR="00CF3580">
        <w:t>also might</w:t>
      </w:r>
      <w:r w:rsidRPr="005F3FAB">
        <w:t xml:space="preserve"> have noticed that </w:t>
      </w:r>
      <w:r w:rsidR="00B63F87">
        <w:t>one</w:t>
      </w:r>
      <w:r w:rsidRPr="005F3FAB">
        <w:t xml:space="preserve"> shape looked similar to a triangle but </w:t>
      </w:r>
      <w:r w:rsidR="00B63F87">
        <w:t>was</w:t>
      </w:r>
      <w:r w:rsidRPr="005F3FAB">
        <w:t xml:space="preserve"> not a triangle.</w:t>
      </w:r>
    </w:p>
    <w:p w14:paraId="475DCC05" w14:textId="6CC63831" w:rsidR="005F3FAB" w:rsidRDefault="005F3FAB" w:rsidP="00D45C03">
      <w:pPr>
        <w:pStyle w:val="ListBullet"/>
      </w:pPr>
      <w:r>
        <w:t xml:space="preserve">When you explained why something was </w:t>
      </w:r>
      <w:r w:rsidR="002B6E02">
        <w:t xml:space="preserve">or was not </w:t>
      </w:r>
      <w:r>
        <w:t xml:space="preserve">a triangle, you </w:t>
      </w:r>
      <w:r w:rsidR="00CF3580">
        <w:t>described</w:t>
      </w:r>
      <w:r>
        <w:t xml:space="preserve"> the number of </w:t>
      </w:r>
      <w:r w:rsidR="0005148E">
        <w:t>sides</w:t>
      </w:r>
      <w:r>
        <w:t xml:space="preserve"> or </w:t>
      </w:r>
      <w:r w:rsidR="0005148E">
        <w:t>corners</w:t>
      </w:r>
      <w:r>
        <w:t xml:space="preserve"> the shape had. [Make connections to specific answers from participants.]</w:t>
      </w:r>
    </w:p>
    <w:p w14:paraId="7468AB50" w14:textId="13300388" w:rsidR="005F3FAB" w:rsidRDefault="005F3FAB" w:rsidP="00D45C03">
      <w:pPr>
        <w:pStyle w:val="ListBullet"/>
      </w:pPr>
      <w:r>
        <w:t xml:space="preserve">Let’s think about how children in preschool, </w:t>
      </w:r>
      <w:r w:rsidR="00B63F87">
        <w:t>TK</w:t>
      </w:r>
      <w:r w:rsidR="00CF3580">
        <w:t>,</w:t>
      </w:r>
      <w:r w:rsidR="00B63F87">
        <w:t xml:space="preserve"> and K</w:t>
      </w:r>
      <w:r>
        <w:t xml:space="preserve"> </w:t>
      </w:r>
      <w:r w:rsidR="00CF3580">
        <w:t>might</w:t>
      </w:r>
      <w:r w:rsidR="00631556">
        <w:t xml:space="preserve"> </w:t>
      </w:r>
      <w:r w:rsidR="009F76AC">
        <w:t>classify</w:t>
      </w:r>
      <w:r w:rsidR="00631556">
        <w:t xml:space="preserve"> these shapes.</w:t>
      </w:r>
    </w:p>
    <w:p w14:paraId="1A0DDDEB" w14:textId="0B669974" w:rsidR="00631556" w:rsidRPr="001056AF" w:rsidRDefault="00C87FE2" w:rsidP="00627000">
      <w:pPr>
        <w:pStyle w:val="Heading3"/>
      </w:pPr>
      <w:r>
        <w:t xml:space="preserve">Facilitator </w:t>
      </w:r>
      <w:r w:rsidR="00405CCD">
        <w:t>Notes</w:t>
      </w:r>
    </w:p>
    <w:p w14:paraId="4E1F7EE2" w14:textId="3C0B31A2" w:rsidR="00CF3580" w:rsidRPr="004F4379" w:rsidRDefault="00631556" w:rsidP="00D45C03">
      <w:pPr>
        <w:pStyle w:val="ListBullet"/>
        <w:rPr>
          <w:color w:val="000000"/>
        </w:rPr>
      </w:pPr>
      <w:r w:rsidRPr="001056AF">
        <w:t xml:space="preserve">Adjust the way you </w:t>
      </w:r>
      <w:r w:rsidR="00CF3580">
        <w:t>facilitate this</w:t>
      </w:r>
      <w:r>
        <w:t xml:space="preserve"> activity </w:t>
      </w:r>
      <w:r w:rsidRPr="001056AF">
        <w:t xml:space="preserve">based on group size, session length and format, and participants’ needs. </w:t>
      </w:r>
    </w:p>
    <w:p w14:paraId="51F79E98" w14:textId="377F5674" w:rsidR="00CF3580" w:rsidRPr="004F48E0" w:rsidRDefault="00CF3580" w:rsidP="00BB10E2">
      <w:pPr>
        <w:pStyle w:val="ListBullet2"/>
        <w:rPr>
          <w:rFonts w:ascii="Calibri" w:eastAsia="Calibri" w:hAnsi="Calibri" w:cs="Calibri"/>
          <w:color w:val="000000" w:themeColor="text1"/>
        </w:rPr>
      </w:pPr>
      <w:r>
        <w:t>For smaller groups</w:t>
      </w:r>
      <w:r w:rsidR="00631556">
        <w:t>,</w:t>
      </w:r>
      <w:r>
        <w:t xml:space="preserve"> you might</w:t>
      </w:r>
      <w:r w:rsidR="00631556">
        <w:t xml:space="preserve"> invite participants to share their answers and thinking with the whole group. </w:t>
      </w:r>
    </w:p>
    <w:p w14:paraId="7431BD7C" w14:textId="5BC7796A" w:rsidR="00631556" w:rsidRPr="0005148E" w:rsidRDefault="00CF3580" w:rsidP="00BB10E2">
      <w:pPr>
        <w:pStyle w:val="ListBullet2"/>
      </w:pPr>
      <w:r>
        <w:lastRenderedPageBreak/>
        <w:t>For larger groups</w:t>
      </w:r>
      <w:r w:rsidR="00631556">
        <w:t xml:space="preserve">, </w:t>
      </w:r>
      <w:r>
        <w:t xml:space="preserve">consider </w:t>
      </w:r>
      <w:r w:rsidR="00631556">
        <w:t>offe</w:t>
      </w:r>
      <w:r>
        <w:t>ring</w:t>
      </w:r>
      <w:r w:rsidR="00631556">
        <w:t xml:space="preserve"> time for participants to share their observations </w:t>
      </w:r>
      <w:r w:rsidR="00631556" w:rsidRPr="0005148E">
        <w:t>in pairs or at their tables. Then, invite each</w:t>
      </w:r>
      <w:r w:rsidR="00C51A07" w:rsidRPr="0005148E">
        <w:t xml:space="preserve"> pair or</w:t>
      </w:r>
      <w:r w:rsidR="00631556" w:rsidRPr="0005148E">
        <w:t xml:space="preserve"> table to share their answer for one of the triangles</w:t>
      </w:r>
      <w:r w:rsidR="00B63F87" w:rsidRPr="0005148E">
        <w:t xml:space="preserve"> with the whole group</w:t>
      </w:r>
      <w:r w:rsidR="00631556" w:rsidRPr="0005148E">
        <w:t xml:space="preserve">. </w:t>
      </w:r>
    </w:p>
    <w:p w14:paraId="02C12D60" w14:textId="77777777" w:rsidR="00A2765B" w:rsidRPr="0005148E" w:rsidRDefault="00A2765B" w:rsidP="00D45C03">
      <w:pPr>
        <w:pStyle w:val="ListBullet"/>
      </w:pPr>
      <w:r w:rsidRPr="0005148E">
        <w:t xml:space="preserve">Answer key: </w:t>
      </w:r>
    </w:p>
    <w:p w14:paraId="2D571266" w14:textId="33E3B274" w:rsidR="00A2765B" w:rsidRPr="0005148E" w:rsidRDefault="00A2765B" w:rsidP="00BB10E2">
      <w:pPr>
        <w:pStyle w:val="ListBullet2"/>
      </w:pPr>
      <w:r w:rsidRPr="0005148E">
        <w:t>Shapes A, B, D</w:t>
      </w:r>
      <w:r w:rsidR="00010250">
        <w:t>,</w:t>
      </w:r>
      <w:r w:rsidRPr="0005148E">
        <w:t xml:space="preserve"> and E are all triangles because they have </w:t>
      </w:r>
      <w:r w:rsidR="00010250">
        <w:t>three</w:t>
      </w:r>
      <w:r w:rsidRPr="0005148E">
        <w:t xml:space="preserve"> sides and </w:t>
      </w:r>
      <w:r w:rsidR="00010250">
        <w:t>three</w:t>
      </w:r>
      <w:r w:rsidRPr="0005148E">
        <w:t xml:space="preserve"> corners. </w:t>
      </w:r>
    </w:p>
    <w:p w14:paraId="542E286F" w14:textId="1415CE6A" w:rsidR="00A2765B" w:rsidRPr="0005148E" w:rsidRDefault="00A2765B" w:rsidP="00BB10E2">
      <w:pPr>
        <w:pStyle w:val="ListBullet2"/>
      </w:pPr>
      <w:r w:rsidRPr="0005148E">
        <w:t xml:space="preserve">Shape C is not a triangle because it has </w:t>
      </w:r>
      <w:r w:rsidR="00010250">
        <w:t>four</w:t>
      </w:r>
      <w:r w:rsidRPr="0005148E">
        <w:t xml:space="preserve"> sides and </w:t>
      </w:r>
      <w:r w:rsidR="00010250">
        <w:t>four</w:t>
      </w:r>
      <w:r w:rsidR="0005148E" w:rsidRPr="007B2C29">
        <w:t xml:space="preserve"> </w:t>
      </w:r>
      <w:r w:rsidRPr="0005148E">
        <w:t>corners.</w:t>
      </w:r>
    </w:p>
    <w:p w14:paraId="23F3BECF" w14:textId="3B434D85" w:rsidR="00641EA9" w:rsidRPr="00641EA9" w:rsidRDefault="00641EA9" w:rsidP="00627000">
      <w:pPr>
        <w:pStyle w:val="Heading2"/>
      </w:pPr>
      <w:r>
        <w:t xml:space="preserve">SLIDE </w:t>
      </w:r>
      <w:r w:rsidR="0047448B">
        <w:t>1</w:t>
      </w:r>
      <w:r w:rsidR="005632B5">
        <w:t>2</w:t>
      </w:r>
      <w:r>
        <w:t xml:space="preserve">: </w:t>
      </w:r>
      <w:r w:rsidR="00C25A93">
        <w:t xml:space="preserve">Classifying Shapes: </w:t>
      </w:r>
      <w:r>
        <w:t>Typical and Atypical Shapes</w:t>
      </w:r>
    </w:p>
    <w:p w14:paraId="2DC8F6B5" w14:textId="6C3EFACD" w:rsidR="00C92192" w:rsidRDefault="008A77C2" w:rsidP="00485A99">
      <w:pPr>
        <w:pStyle w:val="Heading3"/>
        <w:jc w:val="center"/>
      </w:pPr>
      <w:r>
        <w:rPr>
          <w:noProof/>
          <w14:ligatures w14:val="standardContextual"/>
        </w:rPr>
        <w:drawing>
          <wp:inline distT="0" distB="0" distL="0" distR="0" wp14:anchorId="4728874E" wp14:editId="4DF11A8B">
            <wp:extent cx="3251200" cy="1828800"/>
            <wp:effectExtent l="19050" t="19050" r="25400" b="19050"/>
            <wp:docPr id="10891829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299" name="Picture 2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466553A" w14:textId="58FE45CF" w:rsidR="005F3FAB" w:rsidRPr="005F3FAB" w:rsidRDefault="005F3FAB" w:rsidP="00627000">
      <w:pPr>
        <w:pStyle w:val="Heading3"/>
      </w:pPr>
      <w:r w:rsidRPr="00CA2174">
        <w:t xml:space="preserve">Talking </w:t>
      </w:r>
      <w:r w:rsidR="00405CCD">
        <w:t>Points</w:t>
      </w:r>
    </w:p>
    <w:p w14:paraId="55FA77BC" w14:textId="680E1C0E" w:rsidR="00641EA9" w:rsidRPr="005F3FAB" w:rsidRDefault="0005148E" w:rsidP="00D45C03">
      <w:pPr>
        <w:pStyle w:val="ListBullet"/>
      </w:pPr>
      <w:r>
        <w:t xml:space="preserve">Between the ages of </w:t>
      </w:r>
      <w:r w:rsidR="00197C43">
        <w:t>three</w:t>
      </w:r>
      <w:r>
        <w:t xml:space="preserve"> and </w:t>
      </w:r>
      <w:r w:rsidR="00197C43">
        <w:t>five</w:t>
      </w:r>
      <w:r w:rsidR="005F3FAB" w:rsidRPr="005F3FAB">
        <w:t>, children are likely to continue to use a shape</w:t>
      </w:r>
      <w:r w:rsidR="00BB2632">
        <w:t>’</w:t>
      </w:r>
      <w:r w:rsidR="00631556">
        <w:t>s</w:t>
      </w:r>
      <w:r w:rsidR="005F3FAB" w:rsidRPr="005F3FAB">
        <w:t xml:space="preserve"> general features to </w:t>
      </w:r>
      <w:r w:rsidR="009F76AC">
        <w:t>classify</w:t>
      </w:r>
      <w:r w:rsidR="005F3FAB" w:rsidRPr="005F3FAB">
        <w:t xml:space="preserve"> </w:t>
      </w:r>
      <w:r w:rsidR="00CF3580">
        <w:t>it</w:t>
      </w:r>
      <w:r w:rsidR="005F3FAB" w:rsidRPr="005F3FAB">
        <w:t xml:space="preserve">. </w:t>
      </w:r>
    </w:p>
    <w:p w14:paraId="406F3CDD" w14:textId="4DCC0164" w:rsidR="00641EA9" w:rsidRDefault="00CF3580" w:rsidP="00D45C03">
      <w:pPr>
        <w:pStyle w:val="ListBullet"/>
      </w:pPr>
      <w:r>
        <w:t>Preschoolers</w:t>
      </w:r>
      <w:r w:rsidR="009679A3">
        <w:t xml:space="preserve"> find it easier to </w:t>
      </w:r>
      <w:r w:rsidR="009F76AC">
        <w:t>classify</w:t>
      </w:r>
      <w:r w:rsidR="009679A3">
        <w:t xml:space="preserve"> </w:t>
      </w:r>
      <w:r w:rsidR="009679A3" w:rsidRPr="002F3516">
        <w:rPr>
          <w:b/>
          <w:bCs/>
        </w:rPr>
        <w:t>typical</w:t>
      </w:r>
      <w:r w:rsidR="009679A3">
        <w:t xml:space="preserve"> shapes</w:t>
      </w:r>
      <w:r w:rsidR="002F3516">
        <w:t xml:space="preserve"> (</w:t>
      </w:r>
      <w:r w:rsidR="002F3516" w:rsidRPr="002F3516">
        <w:t>Clements et al.</w:t>
      </w:r>
      <w:r w:rsidR="002F3516">
        <w:t xml:space="preserve">, </w:t>
      </w:r>
      <w:r w:rsidR="002F3516" w:rsidRPr="002F3516">
        <w:t>1999; Clements and Sarama</w:t>
      </w:r>
      <w:r w:rsidR="002F3516">
        <w:t xml:space="preserve">, </w:t>
      </w:r>
      <w:r w:rsidR="002F3516" w:rsidRPr="002F3516">
        <w:t>2021)</w:t>
      </w:r>
      <w:r w:rsidR="009679A3">
        <w:t xml:space="preserve">. </w:t>
      </w:r>
    </w:p>
    <w:p w14:paraId="72F9C1D5" w14:textId="3C9F42A1" w:rsidR="00641EA9" w:rsidRPr="004F4379" w:rsidRDefault="009679A3" w:rsidP="00BB10E2">
      <w:pPr>
        <w:pStyle w:val="ListBullet2"/>
        <w:rPr>
          <w:color w:val="000000"/>
        </w:rPr>
      </w:pPr>
      <w:r>
        <w:t xml:space="preserve">Children observe </w:t>
      </w:r>
      <w:r w:rsidRPr="00662D63">
        <w:rPr>
          <w:b/>
          <w:bCs/>
        </w:rPr>
        <w:t>typical shapes</w:t>
      </w:r>
      <w:r>
        <w:t xml:space="preserve"> in their everyday environments. </w:t>
      </w:r>
      <w:r w:rsidR="00641EA9">
        <w:t xml:space="preserve">[Point to the typical triangle </w:t>
      </w:r>
      <w:r w:rsidR="004F4379">
        <w:t>on the slide</w:t>
      </w:r>
      <w:r w:rsidR="00CB672A">
        <w:t>.</w:t>
      </w:r>
      <w:r w:rsidR="00641EA9">
        <w:t xml:space="preserve">] </w:t>
      </w:r>
      <w:r w:rsidR="007E7963">
        <w:t xml:space="preserve">An example of a typical shape is an equilateral triangle, </w:t>
      </w:r>
      <w:r w:rsidR="00F1422C">
        <w:t xml:space="preserve">which </w:t>
      </w:r>
      <w:r w:rsidR="00C51A07">
        <w:t>has</w:t>
      </w:r>
      <w:r w:rsidR="007E7963">
        <w:t xml:space="preserve"> </w:t>
      </w:r>
      <w:r w:rsidR="00C51A07">
        <w:t>three sides</w:t>
      </w:r>
      <w:r w:rsidR="007E7963">
        <w:t xml:space="preserve"> of the same length. </w:t>
      </w:r>
      <w:r w:rsidRPr="00E440F0">
        <w:t xml:space="preserve">Most children’s books or toys </w:t>
      </w:r>
      <w:r>
        <w:t>show</w:t>
      </w:r>
      <w:r w:rsidRPr="00E440F0">
        <w:t xml:space="preserve"> </w:t>
      </w:r>
      <w:r w:rsidRPr="00662D63">
        <w:rPr>
          <w:b/>
          <w:bCs/>
        </w:rPr>
        <w:t>typical</w:t>
      </w:r>
      <w:r w:rsidRPr="00197C43">
        <w:t xml:space="preserve"> </w:t>
      </w:r>
      <w:r w:rsidRPr="00E440F0">
        <w:t>versions of shape</w:t>
      </w:r>
      <w:r>
        <w:t>s.</w:t>
      </w:r>
      <w:r w:rsidRPr="00E440F0">
        <w:t xml:space="preserve"> </w:t>
      </w:r>
    </w:p>
    <w:p w14:paraId="4630DA1F" w14:textId="59614A8F" w:rsidR="009679A3" w:rsidRPr="0083184C" w:rsidRDefault="009679A3" w:rsidP="00BB10E2">
      <w:pPr>
        <w:pStyle w:val="ListBullet2"/>
      </w:pPr>
      <w:r w:rsidRPr="0083184C">
        <w:t xml:space="preserve">Children are much less likely to experience </w:t>
      </w:r>
      <w:r w:rsidRPr="0083184C">
        <w:rPr>
          <w:b/>
          <w:bCs/>
        </w:rPr>
        <w:t>atypical shapes</w:t>
      </w:r>
      <w:r w:rsidR="00C51A07" w:rsidRPr="0083184C">
        <w:t xml:space="preserve">. </w:t>
      </w:r>
      <w:r w:rsidR="00641EA9" w:rsidRPr="0083184C">
        <w:t xml:space="preserve">[Point to the atypical triangle </w:t>
      </w:r>
      <w:r w:rsidR="00E60B91" w:rsidRPr="0083184C">
        <w:t xml:space="preserve">on </w:t>
      </w:r>
      <w:r w:rsidR="00641EA9" w:rsidRPr="0083184C">
        <w:t>the</w:t>
      </w:r>
      <w:r w:rsidR="00E60B91" w:rsidRPr="0083184C">
        <w:t xml:space="preserve"> slide</w:t>
      </w:r>
      <w:r w:rsidR="00DD7990" w:rsidRPr="0083184C">
        <w:t>.</w:t>
      </w:r>
      <w:r w:rsidR="00641EA9" w:rsidRPr="0083184C">
        <w:t>]</w:t>
      </w:r>
      <w:r w:rsidRPr="0083184C">
        <w:t xml:space="preserve"> </w:t>
      </w:r>
      <w:r w:rsidR="00C51A07" w:rsidRPr="0083184C">
        <w:t>An example of an atypical triangle is</w:t>
      </w:r>
      <w:r w:rsidR="00D0062F" w:rsidRPr="0083184C">
        <w:t xml:space="preserve"> a</w:t>
      </w:r>
      <w:r w:rsidR="00C51A07" w:rsidRPr="0083184C">
        <w:t xml:space="preserve"> scalene triangle or a triangle </w:t>
      </w:r>
      <w:r w:rsidR="0005148E" w:rsidRPr="0083184C">
        <w:t xml:space="preserve">with a point facing </w:t>
      </w:r>
      <w:r w:rsidR="00C51A07" w:rsidRPr="0083184C">
        <w:t xml:space="preserve">downward. </w:t>
      </w:r>
      <w:r w:rsidRPr="0083184C">
        <w:t xml:space="preserve">We call these </w:t>
      </w:r>
      <w:r w:rsidRPr="0083184C">
        <w:rPr>
          <w:b/>
          <w:bCs/>
        </w:rPr>
        <w:t>atypical shapes</w:t>
      </w:r>
      <w:r w:rsidRPr="0083184C">
        <w:t xml:space="preserve"> because children do not observe these versions frequently. </w:t>
      </w:r>
    </w:p>
    <w:p w14:paraId="6249A9D1" w14:textId="6377E20D" w:rsidR="00C51A07" w:rsidRDefault="004F4379" w:rsidP="00D45C03">
      <w:pPr>
        <w:pStyle w:val="ListBullet"/>
      </w:pPr>
      <w:r>
        <w:t xml:space="preserve">As mentioned earlier, preschoolers tend to </w:t>
      </w:r>
      <w:r w:rsidR="00631556">
        <w:t xml:space="preserve">focus on </w:t>
      </w:r>
      <w:r w:rsidR="009679A3">
        <w:t>general features</w:t>
      </w:r>
      <w:r>
        <w:t xml:space="preserve"> of shapes.</w:t>
      </w:r>
      <w:r w:rsidR="009679A3">
        <w:t xml:space="preserve"> </w:t>
      </w:r>
      <w:r>
        <w:t xml:space="preserve">This focus </w:t>
      </w:r>
      <w:r w:rsidR="009679A3">
        <w:t xml:space="preserve">means that </w:t>
      </w:r>
      <w:r w:rsidR="00631556">
        <w:t>preschoolers</w:t>
      </w:r>
      <w:r w:rsidR="009679A3">
        <w:t xml:space="preserve"> may incorrectly </w:t>
      </w:r>
      <w:r w:rsidR="009F76AC">
        <w:t xml:space="preserve">classify </w:t>
      </w:r>
      <w:r w:rsidR="009679A3">
        <w:t>nonvalid shapes like this one</w:t>
      </w:r>
      <w:r w:rsidR="009D05AE">
        <w:t>.</w:t>
      </w:r>
      <w:r w:rsidR="009679A3">
        <w:t xml:space="preserve"> [</w:t>
      </w:r>
      <w:r>
        <w:t>P</w:t>
      </w:r>
      <w:r w:rsidR="009679A3">
        <w:t>oint to</w:t>
      </w:r>
      <w:r w:rsidR="00B63F87">
        <w:t xml:space="preserve"> the</w:t>
      </w:r>
      <w:r w:rsidR="009679A3">
        <w:t xml:space="preserve"> </w:t>
      </w:r>
      <w:r w:rsidR="00631556">
        <w:t>nonvalid triangle</w:t>
      </w:r>
      <w:r w:rsidR="009679A3">
        <w:t xml:space="preserve"> </w:t>
      </w:r>
      <w:r>
        <w:t>on the slide</w:t>
      </w:r>
      <w:r w:rsidR="00F87620">
        <w:t>.</w:t>
      </w:r>
      <w:r w:rsidR="009679A3">
        <w:t xml:space="preserve">] </w:t>
      </w:r>
      <w:r w:rsidR="00C51A07">
        <w:t>An example of a nonvalid triangle is a shape that looks like a triangle</w:t>
      </w:r>
      <w:r w:rsidR="00C42304">
        <w:t>—</w:t>
      </w:r>
      <w:r w:rsidR="00C51A07">
        <w:t>for example</w:t>
      </w:r>
      <w:r w:rsidR="00C42304">
        <w:t>,</w:t>
      </w:r>
      <w:r w:rsidR="00C51A07">
        <w:t xml:space="preserve"> by having a point at the top</w:t>
      </w:r>
      <w:r w:rsidR="00C42304">
        <w:t>—</w:t>
      </w:r>
      <w:r w:rsidR="00C51A07">
        <w:t xml:space="preserve">but has more than </w:t>
      </w:r>
      <w:r w:rsidR="00C42304">
        <w:t>three</w:t>
      </w:r>
      <w:r w:rsidR="00C51A07">
        <w:t xml:space="preserve"> sides. </w:t>
      </w:r>
    </w:p>
    <w:p w14:paraId="24FD9598" w14:textId="0099290E" w:rsidR="009679A3" w:rsidRPr="00C51A07" w:rsidRDefault="00C51A07" w:rsidP="00BB10E2">
      <w:pPr>
        <w:pStyle w:val="ListBullet2"/>
      </w:pPr>
      <w:r w:rsidRPr="00C51A07">
        <w:lastRenderedPageBreak/>
        <w:t xml:space="preserve">When children encounter </w:t>
      </w:r>
      <w:r w:rsidR="0005148E">
        <w:t xml:space="preserve">a </w:t>
      </w:r>
      <w:r w:rsidRPr="00C51A07">
        <w:t xml:space="preserve">nonvalid </w:t>
      </w:r>
      <w:r w:rsidR="00F21B58">
        <w:t>triangle</w:t>
      </w:r>
      <w:r w:rsidRPr="00C51A07">
        <w:t xml:space="preserve">, they might </w:t>
      </w:r>
      <w:r w:rsidR="004F4379" w:rsidRPr="00C51A07">
        <w:t>notice</w:t>
      </w:r>
      <w:r w:rsidR="009679A3" w:rsidRPr="00C51A07">
        <w:t xml:space="preserve"> that </w:t>
      </w:r>
      <w:r w:rsidR="0005148E">
        <w:t>the</w:t>
      </w:r>
      <w:r w:rsidR="009679A3" w:rsidRPr="00C51A07">
        <w:t xml:space="preserve"> shape has a point at the top and conclude</w:t>
      </w:r>
      <w:r w:rsidR="004F4379" w:rsidRPr="00C51A07">
        <w:t xml:space="preserve"> that</w:t>
      </w:r>
      <w:r w:rsidR="009679A3" w:rsidRPr="00C51A07">
        <w:t xml:space="preserve"> it is a triangle. However, they may not notice that </w:t>
      </w:r>
      <w:r w:rsidR="004F4379" w:rsidRPr="00C51A07">
        <w:t>the shape</w:t>
      </w:r>
      <w:r w:rsidR="009679A3" w:rsidRPr="00C51A07">
        <w:t xml:space="preserve"> has </w:t>
      </w:r>
      <w:r w:rsidR="002B6386" w:rsidRPr="00C51A07">
        <w:t>four</w:t>
      </w:r>
      <w:r w:rsidR="009679A3" w:rsidRPr="00C51A07">
        <w:t xml:space="preserve"> sides.</w:t>
      </w:r>
    </w:p>
    <w:p w14:paraId="7D19DAE0" w14:textId="09F27B77" w:rsidR="00053DA6" w:rsidRPr="00A63035" w:rsidRDefault="00631556" w:rsidP="00D45C03">
      <w:pPr>
        <w:pStyle w:val="ListBullet"/>
      </w:pPr>
      <w:r>
        <w:t xml:space="preserve">By the time children </w:t>
      </w:r>
      <w:r w:rsidR="0005148E">
        <w:t xml:space="preserve">enter </w:t>
      </w:r>
      <w:r w:rsidR="00BA3C98">
        <w:t>kindergarten</w:t>
      </w:r>
      <w:r>
        <w:t xml:space="preserve">, they become </w:t>
      </w:r>
      <w:r w:rsidR="00B63F87">
        <w:t>more</w:t>
      </w:r>
      <w:r>
        <w:t xml:space="preserve"> familiar with a shape</w:t>
      </w:r>
      <w:r w:rsidR="00BB2632">
        <w:t>’</w:t>
      </w:r>
      <w:r>
        <w:t>s attribute</w:t>
      </w:r>
      <w:r w:rsidR="00B63F87">
        <w:t>s</w:t>
      </w:r>
      <w:r>
        <w:t xml:space="preserve"> and will use this information more consistently when </w:t>
      </w:r>
      <w:r w:rsidR="009F76AC">
        <w:t xml:space="preserve">classifying </w:t>
      </w:r>
      <w:r>
        <w:t>shapes.</w:t>
      </w:r>
    </w:p>
    <w:p w14:paraId="76041FA3" w14:textId="4EC9540F" w:rsidR="00E03249" w:rsidRDefault="009C60CB" w:rsidP="00D45C03">
      <w:pPr>
        <w:pStyle w:val="ListBullet"/>
      </w:pPr>
      <w:r>
        <w:t>Next,</w:t>
      </w:r>
      <w:r w:rsidR="00ED25EF">
        <w:t xml:space="preserve"> we will discuss what children in</w:t>
      </w:r>
      <w:r w:rsidR="007969A1">
        <w:t xml:space="preserve"> preschool, TK</w:t>
      </w:r>
      <w:r w:rsidR="004F4379">
        <w:t xml:space="preserve">, </w:t>
      </w:r>
      <w:r w:rsidR="007969A1">
        <w:t>and K learn about shape attributes</w:t>
      </w:r>
      <w:r>
        <w:t>. We will also explore</w:t>
      </w:r>
      <w:r w:rsidR="00A81DDA">
        <w:t xml:space="preserve"> how this </w:t>
      </w:r>
      <w:r w:rsidR="00830A09">
        <w:t xml:space="preserve">knowledge </w:t>
      </w:r>
      <w:r w:rsidR="00A81DDA">
        <w:t xml:space="preserve">helps with their </w:t>
      </w:r>
      <w:r w:rsidR="009F76AC">
        <w:t>classification</w:t>
      </w:r>
      <w:r w:rsidR="007969A1">
        <w:t>.</w:t>
      </w:r>
    </w:p>
    <w:p w14:paraId="46612A35" w14:textId="7BC3EB13" w:rsidR="00ED25EF" w:rsidRDefault="00ED25EF" w:rsidP="00627000">
      <w:pPr>
        <w:pStyle w:val="Heading2"/>
      </w:pPr>
      <w:r>
        <w:t xml:space="preserve">SLIDE </w:t>
      </w:r>
      <w:r w:rsidR="0047448B">
        <w:t>1</w:t>
      </w:r>
      <w:r w:rsidR="005632B5">
        <w:t>3</w:t>
      </w:r>
      <w:r>
        <w:t xml:space="preserve">: Learning About </w:t>
      </w:r>
      <w:r w:rsidR="009C60CB">
        <w:t>Shape Attributes</w:t>
      </w:r>
    </w:p>
    <w:p w14:paraId="61198FDE" w14:textId="4BC0E7A1" w:rsidR="00C92192" w:rsidRDefault="008A77C2" w:rsidP="00485A99">
      <w:pPr>
        <w:pStyle w:val="Heading3"/>
        <w:jc w:val="center"/>
      </w:pPr>
      <w:r>
        <w:rPr>
          <w:noProof/>
          <w14:ligatures w14:val="standardContextual"/>
        </w:rPr>
        <w:drawing>
          <wp:inline distT="0" distB="0" distL="0" distR="0" wp14:anchorId="4282EBEC" wp14:editId="35942236">
            <wp:extent cx="3251200" cy="1828800"/>
            <wp:effectExtent l="19050" t="19050" r="25400" b="19050"/>
            <wp:docPr id="8211765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7657" name="Picture 2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D0EE5" w14:textId="65B80EB8" w:rsidR="00ED25EF" w:rsidRDefault="00ED25EF" w:rsidP="00627000">
      <w:pPr>
        <w:pStyle w:val="Heading3"/>
      </w:pPr>
      <w:r w:rsidRPr="00CA2174">
        <w:t xml:space="preserve">Talking </w:t>
      </w:r>
      <w:r w:rsidR="00405CCD">
        <w:t>Points</w:t>
      </w:r>
    </w:p>
    <w:p w14:paraId="0D0BDC0B" w14:textId="6C79B459" w:rsidR="00ED25EF" w:rsidRPr="00744C80" w:rsidRDefault="0005148E" w:rsidP="00D45C03">
      <w:pPr>
        <w:pStyle w:val="ListBullet"/>
      </w:pPr>
      <w:r w:rsidRPr="00744C80">
        <w:t xml:space="preserve">Between ages </w:t>
      </w:r>
      <w:r w:rsidR="00B5249D" w:rsidRPr="00744C80">
        <w:t>three</w:t>
      </w:r>
      <w:r w:rsidRPr="00744C80">
        <w:t xml:space="preserve"> and </w:t>
      </w:r>
      <w:r w:rsidR="00B5249D" w:rsidRPr="00744C80">
        <w:t>five</w:t>
      </w:r>
      <w:r w:rsidRPr="00744C80">
        <w:t>,</w:t>
      </w:r>
      <w:r w:rsidR="009C60CB" w:rsidRPr="00744C80">
        <w:t xml:space="preserve"> children</w:t>
      </w:r>
      <w:r w:rsidR="00ED25EF" w:rsidRPr="00744C80">
        <w:t xml:space="preserve"> begin to use vocabulary </w:t>
      </w:r>
      <w:r w:rsidR="00CF0A3E" w:rsidRPr="00744C80">
        <w:t>such as</w:t>
      </w:r>
      <w:r w:rsidR="00ED25EF" w:rsidRPr="00744C80">
        <w:t xml:space="preserve"> “corners” or “sides” to describe shape attributes. When prompted, they </w:t>
      </w:r>
      <w:r w:rsidR="009C60CB" w:rsidRPr="00744C80">
        <w:t>might</w:t>
      </w:r>
      <w:r w:rsidR="00ED25EF" w:rsidRPr="00744C80">
        <w:t xml:space="preserve"> count </w:t>
      </w:r>
      <w:r w:rsidR="009C60CB" w:rsidRPr="00744C80">
        <w:t>a shape’s</w:t>
      </w:r>
      <w:r w:rsidR="00ED25EF" w:rsidRPr="00744C80">
        <w:t xml:space="preserve"> corners and sides.</w:t>
      </w:r>
    </w:p>
    <w:p w14:paraId="5DB637C8" w14:textId="2AF63459" w:rsidR="00800FA4" w:rsidRPr="00744C80" w:rsidRDefault="00ED25EF" w:rsidP="00D45C03">
      <w:pPr>
        <w:pStyle w:val="ListBullet"/>
      </w:pPr>
      <w:r w:rsidRPr="00744C80">
        <w:t xml:space="preserve">Over time, children learn that </w:t>
      </w:r>
      <w:r w:rsidR="006B1279" w:rsidRPr="00744C80">
        <w:t xml:space="preserve">noticing </w:t>
      </w:r>
      <w:r w:rsidRPr="00744C80">
        <w:t xml:space="preserve">attributes is the most accurate way to identify and </w:t>
      </w:r>
      <w:r w:rsidR="009F76AC" w:rsidRPr="00744C80">
        <w:t xml:space="preserve">classify </w:t>
      </w:r>
      <w:r w:rsidRPr="00744C80">
        <w:t xml:space="preserve">shapes. By </w:t>
      </w:r>
      <w:r w:rsidR="00B5249D" w:rsidRPr="00744C80">
        <w:t>kindergarten</w:t>
      </w:r>
      <w:r w:rsidRPr="00744C80">
        <w:t xml:space="preserve">, </w:t>
      </w:r>
      <w:r w:rsidR="00A81DDA" w:rsidRPr="00744C80">
        <w:t>they use</w:t>
      </w:r>
      <w:r w:rsidRPr="00744C80">
        <w:t xml:space="preserve"> attributes more consistently to </w:t>
      </w:r>
      <w:r w:rsidR="009F76AC" w:rsidRPr="00744C80">
        <w:t xml:space="preserve">classify </w:t>
      </w:r>
      <w:r w:rsidRPr="00744C80">
        <w:t>shapes.</w:t>
      </w:r>
    </w:p>
    <w:p w14:paraId="559828FC" w14:textId="09A86CE2" w:rsidR="002D55B0" w:rsidRPr="00744C80" w:rsidRDefault="00A81DDA" w:rsidP="00D45C03">
      <w:pPr>
        <w:pStyle w:val="ListBullet"/>
      </w:pPr>
      <w:r w:rsidRPr="00744C80">
        <w:t>Kindergart</w:t>
      </w:r>
      <w:r w:rsidR="009C60CB" w:rsidRPr="00744C80">
        <w:t>ners</w:t>
      </w:r>
      <w:r w:rsidRPr="00744C80">
        <w:t xml:space="preserve"> </w:t>
      </w:r>
      <w:r w:rsidR="00ED25EF" w:rsidRPr="00744C80">
        <w:t xml:space="preserve">also use their understanding of attributes to </w:t>
      </w:r>
      <w:r w:rsidR="009C60CB" w:rsidRPr="00744C80">
        <w:t xml:space="preserve">communicate </w:t>
      </w:r>
      <w:r w:rsidR="00ED25EF" w:rsidRPr="00744C80">
        <w:t xml:space="preserve">about </w:t>
      </w:r>
      <w:r w:rsidR="00BE029A" w:rsidRPr="00744C80">
        <w:t xml:space="preserve">a </w:t>
      </w:r>
      <w:r w:rsidR="009C60CB" w:rsidRPr="00744C80">
        <w:t>shape</w:t>
      </w:r>
      <w:r w:rsidR="007848BF">
        <w:t>’</w:t>
      </w:r>
      <w:r w:rsidR="009C60CB" w:rsidRPr="00744C80">
        <w:t xml:space="preserve">s </w:t>
      </w:r>
      <w:r w:rsidR="00ED25EF" w:rsidRPr="00744C80">
        <w:t xml:space="preserve">similarities and differences. </w:t>
      </w:r>
      <w:r w:rsidRPr="00744C80">
        <w:t>For example</w:t>
      </w:r>
      <w:r w:rsidR="002D55B0" w:rsidRPr="00744C80">
        <w:t>:</w:t>
      </w:r>
      <w:r w:rsidRPr="00744C80">
        <w:t xml:space="preserve"> </w:t>
      </w:r>
    </w:p>
    <w:p w14:paraId="3D68C1F0" w14:textId="0DAF7051" w:rsidR="00ED25EF" w:rsidRDefault="002D55B0" w:rsidP="00BB10E2">
      <w:pPr>
        <w:pStyle w:val="ListBullet2"/>
      </w:pPr>
      <w:r>
        <w:t>T</w:t>
      </w:r>
      <w:r w:rsidR="00A81DDA">
        <w:t>hey</w:t>
      </w:r>
      <w:r w:rsidR="00ED25EF">
        <w:t xml:space="preserve"> </w:t>
      </w:r>
      <w:r w:rsidR="00ED25EF" w:rsidRPr="001B3B80">
        <w:t>might explain that triangle</w:t>
      </w:r>
      <w:r w:rsidR="009C60CB">
        <w:t>s</w:t>
      </w:r>
      <w:r w:rsidR="00ED25EF" w:rsidRPr="001B3B80">
        <w:t xml:space="preserve"> </w:t>
      </w:r>
      <w:r w:rsidR="009C60CB">
        <w:t xml:space="preserve">are </w:t>
      </w:r>
      <w:r w:rsidR="00ED25EF" w:rsidRPr="001B3B80">
        <w:t xml:space="preserve">different </w:t>
      </w:r>
      <w:r w:rsidR="00165590">
        <w:t>from</w:t>
      </w:r>
      <w:r w:rsidR="00ED25EF" w:rsidRPr="001B3B80">
        <w:t xml:space="preserve"> square</w:t>
      </w:r>
      <w:r w:rsidR="009C60CB">
        <w:t>s</w:t>
      </w:r>
      <w:r w:rsidR="00ED25EF" w:rsidRPr="001B3B80">
        <w:t xml:space="preserve"> because triangle</w:t>
      </w:r>
      <w:r w:rsidR="009C60CB">
        <w:t>s</w:t>
      </w:r>
      <w:r w:rsidR="00ED25EF" w:rsidRPr="001B3B80">
        <w:t xml:space="preserve"> ha</w:t>
      </w:r>
      <w:r w:rsidR="009C60CB">
        <w:t>ve</w:t>
      </w:r>
      <w:r w:rsidR="00ED25EF" w:rsidRPr="001B3B80">
        <w:t xml:space="preserve"> three corners and square</w:t>
      </w:r>
      <w:r w:rsidR="009C60CB">
        <w:t>s</w:t>
      </w:r>
      <w:r w:rsidR="00ED25EF" w:rsidRPr="001B3B80">
        <w:t xml:space="preserve"> ha</w:t>
      </w:r>
      <w:r w:rsidR="009C60CB">
        <w:t xml:space="preserve">ve </w:t>
      </w:r>
      <w:r w:rsidR="00ED25EF" w:rsidRPr="001B3B80">
        <w:t>four corners</w:t>
      </w:r>
      <w:r w:rsidR="009C60CB">
        <w:t>.</w:t>
      </w:r>
      <w:r w:rsidR="00ED25EF" w:rsidRPr="001B3B80">
        <w:t xml:space="preserve"> </w:t>
      </w:r>
    </w:p>
    <w:p w14:paraId="173EA495" w14:textId="6F38E2B1" w:rsidR="00E03249" w:rsidRDefault="55CDCB74" w:rsidP="00627000">
      <w:pPr>
        <w:pStyle w:val="Heading2"/>
      </w:pPr>
      <w:r>
        <w:lastRenderedPageBreak/>
        <w:t xml:space="preserve">SLIDE </w:t>
      </w:r>
      <w:r w:rsidR="007E4EF8">
        <w:t>1</w:t>
      </w:r>
      <w:r w:rsidR="005632B5">
        <w:t>4</w:t>
      </w:r>
      <w:r>
        <w:t xml:space="preserve">: Naming </w:t>
      </w:r>
      <w:r w:rsidR="008253FD">
        <w:t xml:space="preserve">Two-Dimensional </w:t>
      </w:r>
      <w:r w:rsidR="00BA5F5A">
        <w:t>S</w:t>
      </w:r>
      <w:r>
        <w:t>hapes</w:t>
      </w:r>
    </w:p>
    <w:p w14:paraId="7C0C9FCB" w14:textId="78BF886F" w:rsidR="00C92192" w:rsidRDefault="008A77C2" w:rsidP="00485A99">
      <w:pPr>
        <w:pStyle w:val="Heading3"/>
        <w:jc w:val="center"/>
      </w:pPr>
      <w:r>
        <w:rPr>
          <w:noProof/>
          <w14:ligatures w14:val="standardContextual"/>
        </w:rPr>
        <w:drawing>
          <wp:inline distT="0" distB="0" distL="0" distR="0" wp14:anchorId="66E1FC4A" wp14:editId="0EF131AF">
            <wp:extent cx="3251200" cy="1828800"/>
            <wp:effectExtent l="19050" t="19050" r="25400" b="19050"/>
            <wp:docPr id="32563131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1317" name="Picture 23">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0AD7829" w14:textId="650E98E6" w:rsidR="00CA2174" w:rsidRPr="00CA2174" w:rsidRDefault="00CA2174" w:rsidP="00627000">
      <w:pPr>
        <w:pStyle w:val="Heading3"/>
      </w:pPr>
      <w:r w:rsidRPr="00CA2174">
        <w:t xml:space="preserve">Talking </w:t>
      </w:r>
      <w:r w:rsidR="00405CCD">
        <w:t>Points</w:t>
      </w:r>
    </w:p>
    <w:p w14:paraId="5C110789" w14:textId="29EC4952" w:rsidR="008253FD" w:rsidRPr="00221F86" w:rsidRDefault="0005148E" w:rsidP="00D45C03">
      <w:pPr>
        <w:pStyle w:val="ListBullet"/>
        <w:rPr>
          <w:color w:val="000000"/>
        </w:rPr>
      </w:pPr>
      <w:r>
        <w:t xml:space="preserve">Between ages </w:t>
      </w:r>
      <w:r w:rsidR="001B43C8">
        <w:t>three</w:t>
      </w:r>
      <w:r>
        <w:t xml:space="preserve"> and </w:t>
      </w:r>
      <w:r w:rsidR="001B43C8">
        <w:t>five</w:t>
      </w:r>
      <w:r w:rsidR="003B669F">
        <w:t>, children</w:t>
      </w:r>
      <w:r w:rsidR="00E03249">
        <w:t xml:space="preserve"> expand their shape vocabulary.</w:t>
      </w:r>
      <w:r w:rsidR="003B669F">
        <w:t xml:space="preserve"> </w:t>
      </w:r>
      <w:r w:rsidR="009C60CB">
        <w:t>T</w:t>
      </w:r>
      <w:r w:rsidR="001B3B80">
        <w:t xml:space="preserve">hey </w:t>
      </w:r>
      <w:r w:rsidR="008253FD">
        <w:t>know shape</w:t>
      </w:r>
      <w:r w:rsidR="00AA6867">
        <w:t xml:space="preserve"> names</w:t>
      </w:r>
      <w:r w:rsidR="008253FD">
        <w:t xml:space="preserve"> </w:t>
      </w:r>
      <w:r w:rsidR="00B21069">
        <w:t>such as</w:t>
      </w:r>
      <w:r w:rsidR="008253FD">
        <w:t xml:space="preserve"> circle, square, triangle</w:t>
      </w:r>
      <w:r w:rsidR="00F32217">
        <w:t>,</w:t>
      </w:r>
      <w:r w:rsidR="008253FD">
        <w:t xml:space="preserve"> and rectangle. They may even </w:t>
      </w:r>
      <w:r w:rsidR="001B3B80">
        <w:t xml:space="preserve">learn </w:t>
      </w:r>
      <w:r w:rsidR="00C22C7F">
        <w:t xml:space="preserve">the </w:t>
      </w:r>
      <w:r w:rsidR="001B3B80">
        <w:t>name</w:t>
      </w:r>
      <w:r w:rsidR="00C22C7F">
        <w:t>s of</w:t>
      </w:r>
      <w:r w:rsidR="001B3B80">
        <w:t xml:space="preserve"> more complex </w:t>
      </w:r>
      <w:r w:rsidR="009C60CB">
        <w:t xml:space="preserve">two-dimensional </w:t>
      </w:r>
      <w:r w:rsidR="001B3B80">
        <w:t xml:space="preserve">shapes </w:t>
      </w:r>
      <w:r w:rsidR="00C22C7F">
        <w:t xml:space="preserve">such as </w:t>
      </w:r>
      <w:r w:rsidR="00470E46">
        <w:t>rhombus</w:t>
      </w:r>
      <w:r w:rsidR="008253FD">
        <w:t xml:space="preserve"> or </w:t>
      </w:r>
      <w:r w:rsidR="001434F4">
        <w:t>trapezoid</w:t>
      </w:r>
      <w:r w:rsidR="008253FD">
        <w:t>.</w:t>
      </w:r>
    </w:p>
    <w:p w14:paraId="59AF90C3" w14:textId="0B3FE4B0" w:rsidR="001B3B80" w:rsidRPr="00E446F2" w:rsidRDefault="008253FD" w:rsidP="00D45C03">
      <w:pPr>
        <w:pStyle w:val="ListBullet"/>
        <w:rPr>
          <w:color w:val="000000"/>
        </w:rPr>
      </w:pPr>
      <w:r>
        <w:t xml:space="preserve">In </w:t>
      </w:r>
      <w:r w:rsidR="0005032D">
        <w:t>kindergarten</w:t>
      </w:r>
      <w:r>
        <w:t xml:space="preserve">, children </w:t>
      </w:r>
      <w:r w:rsidR="00306322">
        <w:t xml:space="preserve">may learn </w:t>
      </w:r>
      <w:r w:rsidR="003C38EE">
        <w:t xml:space="preserve">the </w:t>
      </w:r>
      <w:r>
        <w:t>name</w:t>
      </w:r>
      <w:r w:rsidR="003C38EE">
        <w:t>s of</w:t>
      </w:r>
      <w:r w:rsidR="00221F86">
        <w:t xml:space="preserve"> shape</w:t>
      </w:r>
      <w:r w:rsidR="003C38EE">
        <w:t>s</w:t>
      </w:r>
      <w:r w:rsidR="00221F86">
        <w:t xml:space="preserve"> such as </w:t>
      </w:r>
      <w:r>
        <w:t xml:space="preserve">rhombus, </w:t>
      </w:r>
      <w:r w:rsidR="00470E46">
        <w:t>pentagon</w:t>
      </w:r>
      <w:r w:rsidR="00835670">
        <w:t>,</w:t>
      </w:r>
      <w:r w:rsidR="00A81DDA">
        <w:t xml:space="preserve"> </w:t>
      </w:r>
      <w:r>
        <w:t xml:space="preserve">hexagon, </w:t>
      </w:r>
      <w:r w:rsidR="00A81DDA">
        <w:t>and</w:t>
      </w:r>
      <w:r w:rsidR="00800FA4">
        <w:t xml:space="preserve"> oct</w:t>
      </w:r>
      <w:r w:rsidR="002D607A">
        <w:t>a</w:t>
      </w:r>
      <w:r w:rsidR="00800FA4">
        <w:t>gon.</w:t>
      </w:r>
    </w:p>
    <w:p w14:paraId="3D07136D" w14:textId="77777777" w:rsidR="004218A2" w:rsidRPr="00BB5026" w:rsidRDefault="004218A2" w:rsidP="00627000">
      <w:pPr>
        <w:pStyle w:val="Heading3"/>
      </w:pPr>
      <w:r w:rsidRPr="00BB5026">
        <w:t>Facilitator Notes</w:t>
      </w:r>
    </w:p>
    <w:p w14:paraId="538101C1" w14:textId="07DBD63C" w:rsidR="004218A2" w:rsidRPr="00BB5026" w:rsidRDefault="4802F666" w:rsidP="00D45C03">
      <w:pPr>
        <w:pStyle w:val="ListBullet"/>
      </w:pPr>
      <w:r>
        <w:t xml:space="preserve">For more information about common two- and three-dimensional shapes and their names, review slide 16 and 18 of PPT 1 “Introduction to Geometry: Birth–8 </w:t>
      </w:r>
      <w:r w:rsidR="00A9762F">
        <w:t>Y</w:t>
      </w:r>
      <w:r>
        <w:t>ears.”</w:t>
      </w:r>
    </w:p>
    <w:p w14:paraId="71D3F996" w14:textId="424B9B94" w:rsidR="008253FD" w:rsidRDefault="008253FD" w:rsidP="00627000">
      <w:pPr>
        <w:pStyle w:val="Heading2"/>
      </w:pPr>
      <w:bookmarkStart w:id="1" w:name="_Hlk143581021"/>
      <w:r>
        <w:lastRenderedPageBreak/>
        <w:t>SLIDE 1</w:t>
      </w:r>
      <w:r w:rsidR="005632B5">
        <w:t>5</w:t>
      </w:r>
      <w:r>
        <w:t>: Naming Three-Dimensional Shapes</w:t>
      </w:r>
    </w:p>
    <w:p w14:paraId="55488278" w14:textId="510EECE5" w:rsidR="00C92192" w:rsidRDefault="008A77C2" w:rsidP="00485A99">
      <w:pPr>
        <w:pStyle w:val="Heading3"/>
        <w:jc w:val="center"/>
      </w:pPr>
      <w:r>
        <w:rPr>
          <w:noProof/>
          <w14:ligatures w14:val="standardContextual"/>
        </w:rPr>
        <w:drawing>
          <wp:inline distT="0" distB="0" distL="0" distR="0" wp14:anchorId="44A2FA10" wp14:editId="560BC5AA">
            <wp:extent cx="3251200" cy="1828800"/>
            <wp:effectExtent l="19050" t="19050" r="25400" b="19050"/>
            <wp:docPr id="154572431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24317" name="Picture 2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1AD338" w14:textId="51195E6E" w:rsidR="008253FD" w:rsidRPr="00CA2174" w:rsidRDefault="008253FD" w:rsidP="00627000">
      <w:pPr>
        <w:pStyle w:val="Heading3"/>
      </w:pPr>
      <w:r w:rsidRPr="00CA2174">
        <w:t xml:space="preserve">Talking </w:t>
      </w:r>
      <w:r w:rsidR="00405CCD">
        <w:t>Points</w:t>
      </w:r>
    </w:p>
    <w:p w14:paraId="393CDB20" w14:textId="7F27CF16" w:rsidR="008253FD" w:rsidRPr="0005148E" w:rsidRDefault="008253FD" w:rsidP="00D45C03">
      <w:pPr>
        <w:pStyle w:val="ListBullet"/>
      </w:pPr>
      <w:r w:rsidRPr="0005148E">
        <w:t>Children in preschool and TK also begin to identify three-dimensional shapes such as sphere</w:t>
      </w:r>
      <w:r w:rsidR="00664EFC" w:rsidRPr="0005148E">
        <w:t>s</w:t>
      </w:r>
      <w:r w:rsidRPr="0005148E">
        <w:t>, cube</w:t>
      </w:r>
      <w:r w:rsidR="00664EFC" w:rsidRPr="0005148E">
        <w:t>s</w:t>
      </w:r>
      <w:r w:rsidRPr="0005148E">
        <w:t>, and cone</w:t>
      </w:r>
      <w:r w:rsidR="00664EFC" w:rsidRPr="0005148E">
        <w:t>s</w:t>
      </w:r>
      <w:r w:rsidRPr="0005148E">
        <w:t xml:space="preserve">. Many children </w:t>
      </w:r>
      <w:r w:rsidR="00F21B58" w:rsidRPr="0005148E">
        <w:t xml:space="preserve">continue to use </w:t>
      </w:r>
      <w:r w:rsidRPr="0005148E">
        <w:t xml:space="preserve">informal names like “ball” for a sphere or “box” for a cube. </w:t>
      </w:r>
      <w:r w:rsidR="006C1D99" w:rsidRPr="0005148E">
        <w:t>Children</w:t>
      </w:r>
      <w:r w:rsidR="00851F9F" w:rsidRPr="0005148E">
        <w:t xml:space="preserve"> use these informal names </w:t>
      </w:r>
      <w:r w:rsidRPr="0005148E">
        <w:t xml:space="preserve">because adults often use </w:t>
      </w:r>
      <w:r w:rsidR="006C1D99" w:rsidRPr="0005148E">
        <w:t>them</w:t>
      </w:r>
      <w:r w:rsidRPr="0005148E">
        <w:t xml:space="preserve"> to describe three-dimensional objects</w:t>
      </w:r>
      <w:r w:rsidR="00AD2D33" w:rsidRPr="0005148E">
        <w:t xml:space="preserve">, and </w:t>
      </w:r>
      <w:r w:rsidR="000E1849" w:rsidRPr="007B2C29">
        <w:t>these names</w:t>
      </w:r>
      <w:r w:rsidR="00AD2D33" w:rsidRPr="0005148E">
        <w:t xml:space="preserve"> make the most sense in many contexts</w:t>
      </w:r>
      <w:r w:rsidRPr="0005148E">
        <w:t>.</w:t>
      </w:r>
      <w:r w:rsidR="005A1A7D">
        <w:t xml:space="preserve"> For example:</w:t>
      </w:r>
    </w:p>
    <w:p w14:paraId="4C2ADEEC" w14:textId="7C7E5874" w:rsidR="00AD2D33" w:rsidRPr="0005148E" w:rsidRDefault="005A1A7D" w:rsidP="00BB10E2">
      <w:pPr>
        <w:pStyle w:val="ListBullet2"/>
      </w:pPr>
      <w:r>
        <w:t>W</w:t>
      </w:r>
      <w:r w:rsidR="000E1849" w:rsidRPr="007B2C29">
        <w:t xml:space="preserve">hen playing </w:t>
      </w:r>
      <w:r w:rsidR="0005148E">
        <w:t>basketball</w:t>
      </w:r>
      <w:r w:rsidR="000E1849" w:rsidRPr="007B2C29">
        <w:t xml:space="preserve">, </w:t>
      </w:r>
      <w:r w:rsidR="00AD2D33" w:rsidRPr="0005148E">
        <w:t xml:space="preserve">children are more likely to communicate “throw the ball” </w:t>
      </w:r>
      <w:r w:rsidR="000E1849" w:rsidRPr="007B2C29">
        <w:t>than</w:t>
      </w:r>
      <w:r w:rsidR="00AD2D33" w:rsidRPr="0005148E">
        <w:t xml:space="preserve"> “throw the sphere.” </w:t>
      </w:r>
    </w:p>
    <w:p w14:paraId="7B2D045D" w14:textId="5D2632E6" w:rsidR="00AD2D33" w:rsidRPr="0005148E" w:rsidRDefault="008253FD" w:rsidP="00D45C03">
      <w:pPr>
        <w:pStyle w:val="ListBullet"/>
      </w:pPr>
      <w:r w:rsidRPr="0005148E">
        <w:t xml:space="preserve">Kindergartners </w:t>
      </w:r>
      <w:r w:rsidR="00AD2D33" w:rsidRPr="0005148E">
        <w:t>may begin to use</w:t>
      </w:r>
      <w:r w:rsidR="007D41B9" w:rsidRPr="0005148E">
        <w:t xml:space="preserve"> or understand</w:t>
      </w:r>
      <w:r w:rsidR="00AD2D33" w:rsidRPr="0005148E">
        <w:t xml:space="preserve"> </w:t>
      </w:r>
      <w:r w:rsidRPr="0005148E">
        <w:t>formal names for a wider variety</w:t>
      </w:r>
      <w:r w:rsidR="00221F86" w:rsidRPr="0005148E">
        <w:t xml:space="preserve"> of</w:t>
      </w:r>
      <w:r w:rsidRPr="0005148E">
        <w:t xml:space="preserve"> three-dimensional shapes such as cylinder</w:t>
      </w:r>
      <w:r w:rsidR="000E1849" w:rsidRPr="007B2C29">
        <w:t>s</w:t>
      </w:r>
      <w:r w:rsidR="00F32217" w:rsidRPr="0005148E">
        <w:t xml:space="preserve"> or pyramid</w:t>
      </w:r>
      <w:r w:rsidR="000E1849" w:rsidRPr="007B2C29">
        <w:t>s</w:t>
      </w:r>
      <w:r w:rsidRPr="0005148E">
        <w:t>.</w:t>
      </w:r>
      <w:r w:rsidR="00AD2D33" w:rsidRPr="0005148E">
        <w:t xml:space="preserve"> </w:t>
      </w:r>
    </w:p>
    <w:p w14:paraId="4348FDFC" w14:textId="2675ECBC" w:rsidR="007D41B9" w:rsidRPr="0005148E" w:rsidRDefault="000E1849" w:rsidP="00D45C03">
      <w:pPr>
        <w:pStyle w:val="ListBullet"/>
      </w:pPr>
      <w:r w:rsidRPr="007B2C29">
        <w:t>It</w:t>
      </w:r>
      <w:r w:rsidR="00AD2D33" w:rsidRPr="0005148E">
        <w:t xml:space="preserve"> is important for children to develop an understanding of </w:t>
      </w:r>
      <w:r w:rsidRPr="007B2C29">
        <w:t xml:space="preserve">and use </w:t>
      </w:r>
      <w:r w:rsidR="00AD2D33" w:rsidRPr="0005148E">
        <w:t>formal shape vocabulary in early elementary school</w:t>
      </w:r>
      <w:r w:rsidR="005A1A7D">
        <w:t>.</w:t>
      </w:r>
      <w:r w:rsidRPr="007B2C29">
        <w:t xml:space="preserve"> However,</w:t>
      </w:r>
      <w:r w:rsidR="007D41B9" w:rsidRPr="0005148E">
        <w:t xml:space="preserve"> in </w:t>
      </w:r>
      <w:r w:rsidR="00AD2D33" w:rsidRPr="0005148E">
        <w:t>preschool, TK</w:t>
      </w:r>
      <w:r w:rsidR="005A1A7D">
        <w:t>,</w:t>
      </w:r>
      <w:r w:rsidR="00AD2D33" w:rsidRPr="0005148E">
        <w:t xml:space="preserve"> and K</w:t>
      </w:r>
      <w:r w:rsidR="005A1A7D">
        <w:t>,</w:t>
      </w:r>
      <w:r w:rsidR="00AD2D33" w:rsidRPr="0005148E">
        <w:t xml:space="preserve"> </w:t>
      </w:r>
      <w:r w:rsidR="007D41B9" w:rsidRPr="0005148E">
        <w:t xml:space="preserve">it is appropriate for children to continue to use informal names for three-dimensional shapes. </w:t>
      </w:r>
    </w:p>
    <w:p w14:paraId="05BEE893" w14:textId="2F5CB6D7" w:rsidR="008669D9" w:rsidRDefault="008669D9" w:rsidP="00627000">
      <w:pPr>
        <w:pStyle w:val="Heading2"/>
      </w:pPr>
      <w:r>
        <w:t xml:space="preserve">SLIDE </w:t>
      </w:r>
      <w:r w:rsidR="008253FD">
        <w:t>1</w:t>
      </w:r>
      <w:r w:rsidR="005632B5">
        <w:t>6</w:t>
      </w:r>
      <w:r>
        <w:t>: Composing and Decomposing Shapes</w:t>
      </w:r>
    </w:p>
    <w:p w14:paraId="23FD9616" w14:textId="02EA2EA5" w:rsidR="00C92192" w:rsidRDefault="008A77C2" w:rsidP="00485A99">
      <w:pPr>
        <w:jc w:val="center"/>
        <w:rPr>
          <w:b/>
          <w:bCs/>
        </w:rPr>
      </w:pPr>
      <w:r>
        <w:rPr>
          <w:b/>
          <w:bCs/>
          <w:noProof/>
        </w:rPr>
        <w:drawing>
          <wp:inline distT="0" distB="0" distL="0" distR="0" wp14:anchorId="6D0C2FEE" wp14:editId="1CAAE25A">
            <wp:extent cx="3251200" cy="1828800"/>
            <wp:effectExtent l="19050" t="19050" r="25400" b="19050"/>
            <wp:docPr id="193830944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09440" name="Picture 25">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62BD8D2" w14:textId="0EA67C5C" w:rsidR="00136115" w:rsidRDefault="00136115" w:rsidP="005B3187">
      <w:pPr>
        <w:pStyle w:val="BodyText"/>
        <w:rPr>
          <w:b/>
          <w:bCs/>
        </w:rPr>
      </w:pPr>
      <w:r w:rsidRPr="007B2C29">
        <w:rPr>
          <w:b/>
          <w:bCs/>
        </w:rPr>
        <w:lastRenderedPageBreak/>
        <w:t>Time:</w:t>
      </w:r>
      <w:r>
        <w:t xml:space="preserve"> 7–10</w:t>
      </w:r>
      <w:r w:rsidRPr="004F4379">
        <w:t xml:space="preserve"> minutes</w:t>
      </w:r>
      <w:r w:rsidRPr="00CA2174">
        <w:rPr>
          <w:b/>
          <w:bCs/>
        </w:rPr>
        <w:t xml:space="preserve"> </w:t>
      </w:r>
    </w:p>
    <w:p w14:paraId="07ECF253" w14:textId="5CF5EFD1" w:rsidR="008669D9" w:rsidRPr="00CA2174" w:rsidRDefault="008669D9" w:rsidP="00627000">
      <w:pPr>
        <w:pStyle w:val="Heading3"/>
      </w:pPr>
      <w:r w:rsidRPr="00CA2174">
        <w:t xml:space="preserve">Talking </w:t>
      </w:r>
      <w:r w:rsidR="00405CCD">
        <w:t>Points</w:t>
      </w:r>
    </w:p>
    <w:p w14:paraId="66B2A340" w14:textId="72921DD2" w:rsidR="008669D9" w:rsidRDefault="008669D9" w:rsidP="00D45C03">
      <w:pPr>
        <w:pStyle w:val="ListBullet"/>
      </w:pPr>
      <w:r>
        <w:t xml:space="preserve">Composing and decomposing shapes is the </w:t>
      </w:r>
      <w:r w:rsidR="009C60CB">
        <w:t xml:space="preserve">ability to </w:t>
      </w:r>
      <w:r>
        <w:t xml:space="preserve">combine </w:t>
      </w:r>
      <w:r w:rsidR="009C60CB">
        <w:t xml:space="preserve">or take apart </w:t>
      </w:r>
      <w:r>
        <w:t xml:space="preserve">shapes to create new shapes, pictures, or designs. </w:t>
      </w:r>
    </w:p>
    <w:p w14:paraId="004CB13A" w14:textId="67C77B03" w:rsidR="008669D9" w:rsidRPr="008C2A0B" w:rsidRDefault="003271D6" w:rsidP="00D45C03">
      <w:pPr>
        <w:pStyle w:val="ListBullet"/>
      </w:pPr>
      <w:r>
        <w:t xml:space="preserve">Between ages </w:t>
      </w:r>
      <w:r w:rsidR="00D3323A">
        <w:t>three</w:t>
      </w:r>
      <w:r>
        <w:t xml:space="preserve"> and </w:t>
      </w:r>
      <w:r w:rsidR="00D3323A">
        <w:t>five</w:t>
      </w:r>
      <w:r w:rsidR="008669D9">
        <w:t xml:space="preserve">, children begin to explore composing and decomposing shapes </w:t>
      </w:r>
      <w:r w:rsidR="008C2A0B">
        <w:t xml:space="preserve">when </w:t>
      </w:r>
      <w:r w:rsidR="008669D9" w:rsidRPr="008C2A0B">
        <w:t xml:space="preserve">building or making art. </w:t>
      </w:r>
      <w:r w:rsidR="002D55B0">
        <w:t>For example:</w:t>
      </w:r>
    </w:p>
    <w:p w14:paraId="0607B288" w14:textId="4D7CF94F" w:rsidR="008669D9" w:rsidRDefault="002D55B0" w:rsidP="00BB10E2">
      <w:pPr>
        <w:pStyle w:val="ListBullet2"/>
      </w:pPr>
      <w:r>
        <w:t>W</w:t>
      </w:r>
      <w:r w:rsidR="009C60CB">
        <w:t xml:space="preserve">hen </w:t>
      </w:r>
      <w:r w:rsidR="005041F1">
        <w:t>building</w:t>
      </w:r>
      <w:r w:rsidR="009C60CB">
        <w:t xml:space="preserve">, </w:t>
      </w:r>
      <w:r w:rsidR="008D1DEA">
        <w:t xml:space="preserve">children </w:t>
      </w:r>
      <w:r w:rsidR="009C60CB">
        <w:t xml:space="preserve">might </w:t>
      </w:r>
      <w:r w:rsidR="008669D9">
        <w:t>combine two triangles to make a square</w:t>
      </w:r>
      <w:r w:rsidR="009C60CB">
        <w:t>.</w:t>
      </w:r>
      <w:r w:rsidR="008669D9">
        <w:t xml:space="preserve"> </w:t>
      </w:r>
      <w:r w:rsidR="009C60CB">
        <w:t>O</w:t>
      </w:r>
      <w:r w:rsidR="008669D9">
        <w:t xml:space="preserve">r they </w:t>
      </w:r>
      <w:r w:rsidR="009C60CB">
        <w:t xml:space="preserve">might </w:t>
      </w:r>
      <w:r w:rsidR="008669D9">
        <w:t>cut</w:t>
      </w:r>
      <w:r w:rsidR="00835670">
        <w:t xml:space="preserve"> paper shapes like</w:t>
      </w:r>
      <w:r w:rsidR="008669D9">
        <w:t xml:space="preserve"> a circle </w:t>
      </w:r>
      <w:r w:rsidR="004F48E0">
        <w:t>into</w:t>
      </w:r>
      <w:r w:rsidR="008669D9">
        <w:t xml:space="preserve"> two semi-circles.</w:t>
      </w:r>
    </w:p>
    <w:p w14:paraId="0EEB203B" w14:textId="15B241E3" w:rsidR="008669D9" w:rsidRDefault="008669D9" w:rsidP="00D45C03">
      <w:pPr>
        <w:pStyle w:val="ListBullet"/>
      </w:pPr>
      <w:r>
        <w:t xml:space="preserve">By </w:t>
      </w:r>
      <w:r w:rsidR="00A51BAB">
        <w:t>kindergarten</w:t>
      </w:r>
      <w:r>
        <w:t xml:space="preserve">, </w:t>
      </w:r>
      <w:r w:rsidR="009C60CB">
        <w:t>children</w:t>
      </w:r>
      <w:r>
        <w:t xml:space="preserve"> </w:t>
      </w:r>
      <w:r w:rsidR="004F48E0">
        <w:t xml:space="preserve">combine </w:t>
      </w:r>
      <w:r>
        <w:t>shapes to create simple picture</w:t>
      </w:r>
      <w:r w:rsidR="00BE029A">
        <w:t>s</w:t>
      </w:r>
      <w:r>
        <w:t>.</w:t>
      </w:r>
      <w:r w:rsidR="002D55B0">
        <w:t xml:space="preserve"> For example:</w:t>
      </w:r>
    </w:p>
    <w:p w14:paraId="5F035FB0" w14:textId="37EA8175" w:rsidR="00830A09" w:rsidRDefault="002D55B0" w:rsidP="00BB10E2">
      <w:pPr>
        <w:pStyle w:val="ListBullet2"/>
      </w:pPr>
      <w:r>
        <w:t>T</w:t>
      </w:r>
      <w:r w:rsidR="008669D9">
        <w:t xml:space="preserve">hey </w:t>
      </w:r>
      <w:r w:rsidR="009C60CB">
        <w:t xml:space="preserve">might </w:t>
      </w:r>
      <w:r w:rsidR="008669D9">
        <w:t xml:space="preserve">put a triangle on top of a square to </w:t>
      </w:r>
      <w:r w:rsidR="004F48E0">
        <w:t>make</w:t>
      </w:r>
      <w:r w:rsidR="008669D9">
        <w:t xml:space="preserve"> a house.</w:t>
      </w:r>
    </w:p>
    <w:p w14:paraId="590C05EB" w14:textId="59F57E92" w:rsidR="00830A09" w:rsidRDefault="00835670" w:rsidP="00D45C03">
      <w:pPr>
        <w:pStyle w:val="ListBullet"/>
      </w:pPr>
      <w:r>
        <w:t>Children’s composition and decomposition skills in preschool, TK</w:t>
      </w:r>
      <w:r w:rsidR="00577A59">
        <w:t>,</w:t>
      </w:r>
      <w:r>
        <w:t xml:space="preserve"> and K build the foundation for understanding </w:t>
      </w:r>
      <w:r w:rsidR="00BE029A">
        <w:t>shape</w:t>
      </w:r>
      <w:r>
        <w:t xml:space="preserve"> partitioning</w:t>
      </w:r>
      <w:r w:rsidR="00577A59">
        <w:t>—</w:t>
      </w:r>
      <w:r w:rsidR="00BE029A">
        <w:t>or how shapes can be divided</w:t>
      </w:r>
      <w:r w:rsidR="00577A59">
        <w:t>—</w:t>
      </w:r>
      <w:r w:rsidR="00BE029A">
        <w:t>in</w:t>
      </w:r>
      <w:r>
        <w:t xml:space="preserve"> early elementary school.</w:t>
      </w:r>
    </w:p>
    <w:p w14:paraId="034C7605" w14:textId="55186BC6" w:rsidR="00136115" w:rsidRDefault="00136115" w:rsidP="00D45C03">
      <w:pPr>
        <w:pStyle w:val="ListBullet"/>
      </w:pPr>
      <w:r>
        <w:t>In table groups, take a moment to reflect on the ways children in</w:t>
      </w:r>
      <w:r w:rsidR="00B05DB3">
        <w:t xml:space="preserve"> </w:t>
      </w:r>
      <w:r>
        <w:t xml:space="preserve">your setting </w:t>
      </w:r>
      <w:r w:rsidR="00B05DB3">
        <w:t xml:space="preserve">already </w:t>
      </w:r>
      <w:r>
        <w:t>explore composing and decomposing shapes.</w:t>
      </w:r>
      <w:r w:rsidR="00B05DB3">
        <w:t xml:space="preserve"> What type</w:t>
      </w:r>
      <w:r w:rsidR="00F81F88">
        <w:t>s</w:t>
      </w:r>
      <w:r w:rsidR="00B05DB3">
        <w:t xml:space="preserve"> of materials do children use when composing and decomposing shapes?</w:t>
      </w:r>
    </w:p>
    <w:p w14:paraId="2EFCB54D" w14:textId="06337EB0" w:rsidR="00136115" w:rsidRDefault="00162BDF" w:rsidP="00D45C03">
      <w:pPr>
        <w:pStyle w:val="ListBullet"/>
      </w:pPr>
      <w:r>
        <w:t xml:space="preserve">[Provide participants with </w:t>
      </w:r>
      <w:r w:rsidR="0034398D">
        <w:t>five to seven</w:t>
      </w:r>
      <w:r>
        <w:t xml:space="preserve"> minutes to discuss ideas in their table groups</w:t>
      </w:r>
      <w:r w:rsidR="00FA1B54">
        <w:t>.</w:t>
      </w:r>
      <w:r>
        <w:t xml:space="preserve">] </w:t>
      </w:r>
    </w:p>
    <w:p w14:paraId="3A9FD52F" w14:textId="008FEC00" w:rsidR="008669D9" w:rsidRDefault="00C87FE2" w:rsidP="00627000">
      <w:pPr>
        <w:pStyle w:val="Heading3"/>
      </w:pPr>
      <w:r>
        <w:t xml:space="preserve">Facilitator </w:t>
      </w:r>
      <w:r w:rsidR="00405CCD">
        <w:t>Notes</w:t>
      </w:r>
    </w:p>
    <w:p w14:paraId="20C242D8" w14:textId="2BBB1065" w:rsidR="008669D9" w:rsidRDefault="00AB5B5A" w:rsidP="00D45C03">
      <w:pPr>
        <w:pStyle w:val="ListBullet"/>
      </w:pPr>
      <w:r>
        <w:t>For longer sessions</w:t>
      </w:r>
      <w:r w:rsidR="0047448B">
        <w:t xml:space="preserve">, consider </w:t>
      </w:r>
      <w:r>
        <w:t>offering</w:t>
      </w:r>
      <w:r w:rsidR="0047448B">
        <w:t xml:space="preserve"> some time for hands-on exploration of composing and decomposing shapes. Provide participants with blocks, tangrams</w:t>
      </w:r>
      <w:r>
        <w:t>,</w:t>
      </w:r>
      <w:r w:rsidR="0047448B">
        <w:t xml:space="preserve"> or shape cutouts</w:t>
      </w:r>
      <w:r>
        <w:t>.</w:t>
      </w:r>
      <w:r w:rsidR="0047448B">
        <w:t xml:space="preserve"> </w:t>
      </w:r>
      <w:r>
        <w:t>Invite</w:t>
      </w:r>
      <w:r w:rsidR="0047448B">
        <w:t xml:space="preserve"> </w:t>
      </w:r>
      <w:r>
        <w:t>participants</w:t>
      </w:r>
      <w:r w:rsidR="0047448B">
        <w:t xml:space="preserve"> to compose new shapes, pictures, or designs. For example, you </w:t>
      </w:r>
      <w:r>
        <w:t>might</w:t>
      </w:r>
      <w:r w:rsidR="0047448B">
        <w:t xml:space="preserve"> challenge them to make an animal </w:t>
      </w:r>
      <w:r>
        <w:t>using</w:t>
      </w:r>
      <w:r w:rsidR="0047448B">
        <w:t xml:space="preserve"> tangrams or a bridge </w:t>
      </w:r>
      <w:r>
        <w:t>with</w:t>
      </w:r>
      <w:r w:rsidR="0047448B">
        <w:t xml:space="preserve"> blocks.</w:t>
      </w:r>
    </w:p>
    <w:p w14:paraId="5BC58B6F" w14:textId="17C362A4" w:rsidR="437D49FD" w:rsidRDefault="05D1CBA9" w:rsidP="00627000">
      <w:pPr>
        <w:pStyle w:val="Heading2"/>
      </w:pPr>
      <w:r>
        <w:t xml:space="preserve">SLIDE </w:t>
      </w:r>
      <w:r w:rsidR="00F176F7">
        <w:t>1</w:t>
      </w:r>
      <w:r w:rsidR="005632B5">
        <w:t>7</w:t>
      </w:r>
      <w:r>
        <w:t>: Observ</w:t>
      </w:r>
      <w:r w:rsidR="00C76BBA">
        <w:t>e</w:t>
      </w:r>
      <w:r>
        <w:t xml:space="preserve">: </w:t>
      </w:r>
      <w:r w:rsidR="00C76BBA">
        <w:t>Learning About Shapes</w:t>
      </w:r>
    </w:p>
    <w:p w14:paraId="3C522806" w14:textId="3E2C34D3" w:rsidR="00C92192" w:rsidRDefault="008A77C2" w:rsidP="00485A99">
      <w:pPr>
        <w:jc w:val="center"/>
        <w:rPr>
          <w:b/>
          <w:bCs/>
        </w:rPr>
      </w:pPr>
      <w:r>
        <w:rPr>
          <w:b/>
          <w:bCs/>
          <w:noProof/>
        </w:rPr>
        <w:drawing>
          <wp:inline distT="0" distB="0" distL="0" distR="0" wp14:anchorId="40F366E8" wp14:editId="62BA5722">
            <wp:extent cx="3251200" cy="1828800"/>
            <wp:effectExtent l="19050" t="19050" r="25400" b="19050"/>
            <wp:docPr id="196250955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09554" name="Picture 26">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965411" w14:textId="312039B2" w:rsidR="437D49FD" w:rsidRDefault="0DBBB562" w:rsidP="005B3187">
      <w:pPr>
        <w:pStyle w:val="BodyText"/>
      </w:pPr>
      <w:r w:rsidRPr="0DBBB562">
        <w:rPr>
          <w:b/>
          <w:bCs/>
        </w:rPr>
        <w:lastRenderedPageBreak/>
        <w:t xml:space="preserve">Time: </w:t>
      </w:r>
      <w:r>
        <w:t>10</w:t>
      </w:r>
      <w:r w:rsidR="0094011C">
        <w:t>–</w:t>
      </w:r>
      <w:r>
        <w:t>20 minutes (including debrief)</w:t>
      </w:r>
    </w:p>
    <w:p w14:paraId="1ABECCB1" w14:textId="13D04334" w:rsidR="00F557D2" w:rsidRDefault="0DBBB562" w:rsidP="005B3187">
      <w:pPr>
        <w:pStyle w:val="BodyText"/>
      </w:pPr>
      <w:r w:rsidRPr="0DBBB562">
        <w:rPr>
          <w:b/>
          <w:bCs/>
        </w:rPr>
        <w:t xml:space="preserve">Materials: </w:t>
      </w:r>
      <w:r w:rsidR="003271D6">
        <w:t>P</w:t>
      </w:r>
      <w:r w:rsidR="008669D9">
        <w:t>reschool</w:t>
      </w:r>
      <w:r w:rsidR="00D36065">
        <w:t xml:space="preserve">, </w:t>
      </w:r>
      <w:r w:rsidR="008669D9">
        <w:t>TK</w:t>
      </w:r>
      <w:r w:rsidR="00D36065">
        <w:t xml:space="preserve">, or </w:t>
      </w:r>
      <w:r w:rsidR="008669D9">
        <w:t>K</w:t>
      </w:r>
      <w:r>
        <w:t xml:space="preserve"> shape video [</w:t>
      </w:r>
      <w:r w:rsidR="00D36065">
        <w:t>b</w:t>
      </w:r>
      <w:r>
        <w:t xml:space="preserve">efore your session, select </w:t>
      </w:r>
      <w:r w:rsidR="00BE29EB">
        <w:t>a</w:t>
      </w:r>
      <w:r w:rsidR="00D36065">
        <w:t xml:space="preserve"> </w:t>
      </w:r>
      <w:r w:rsidR="00BE29EB">
        <w:t>video</w:t>
      </w:r>
      <w:r>
        <w:t xml:space="preserve"> to show]</w:t>
      </w:r>
    </w:p>
    <w:p w14:paraId="42684013" w14:textId="0F93E0A7" w:rsidR="00F557D2" w:rsidRDefault="00CB4622" w:rsidP="00627000">
      <w:pPr>
        <w:pStyle w:val="Heading3"/>
      </w:pPr>
      <w:r>
        <w:t xml:space="preserve">Talking </w:t>
      </w:r>
      <w:r w:rsidR="00405CCD">
        <w:t>Points</w:t>
      </w:r>
    </w:p>
    <w:p w14:paraId="76A2345F" w14:textId="3AC0B1CC" w:rsidR="003271D6" w:rsidRPr="002B74D5" w:rsidRDefault="003271D6" w:rsidP="00D45C03">
      <w:pPr>
        <w:pStyle w:val="ListBullet"/>
        <w:rPr>
          <w:b/>
          <w:bCs/>
        </w:rPr>
      </w:pPr>
      <w:r>
        <w:t xml:space="preserve">Now we will observe a video. </w:t>
      </w:r>
      <w:r w:rsidRPr="002B74D5">
        <w:t xml:space="preserve">As you observe the video, </w:t>
      </w:r>
      <w:r>
        <w:t xml:space="preserve">think about </w:t>
      </w:r>
      <w:r w:rsidRPr="002B74D5">
        <w:t>ways children</w:t>
      </w:r>
      <w:r>
        <w:t xml:space="preserve"> are</w:t>
      </w:r>
      <w:r w:rsidRPr="002B74D5">
        <w:t xml:space="preserve"> show</w:t>
      </w:r>
      <w:r>
        <w:t>ing</w:t>
      </w:r>
      <w:r w:rsidRPr="002B74D5">
        <w:t xml:space="preserve"> that they are:</w:t>
      </w:r>
    </w:p>
    <w:p w14:paraId="56927841" w14:textId="77777777" w:rsidR="003271D6" w:rsidRDefault="003271D6" w:rsidP="00BB10E2">
      <w:pPr>
        <w:pStyle w:val="ListBullet2"/>
        <w:rPr>
          <w:rFonts w:eastAsia="Calibri"/>
        </w:rPr>
      </w:pPr>
      <w:r>
        <w:rPr>
          <w:rFonts w:eastAsia="Calibri"/>
        </w:rPr>
        <w:t>Classifying shapes</w:t>
      </w:r>
    </w:p>
    <w:p w14:paraId="4C1C2EB4" w14:textId="77777777" w:rsidR="003271D6" w:rsidRDefault="003271D6" w:rsidP="00BB10E2">
      <w:pPr>
        <w:pStyle w:val="ListBullet2"/>
        <w:rPr>
          <w:rFonts w:eastAsia="Calibri"/>
        </w:rPr>
      </w:pPr>
      <w:r>
        <w:rPr>
          <w:rFonts w:eastAsia="Calibri"/>
        </w:rPr>
        <w:t>Learning about the attributes of shapes</w:t>
      </w:r>
    </w:p>
    <w:p w14:paraId="70389F1B" w14:textId="77777777" w:rsidR="003271D6" w:rsidRDefault="003271D6" w:rsidP="00BB10E2">
      <w:pPr>
        <w:pStyle w:val="ListBullet2"/>
        <w:rPr>
          <w:rFonts w:eastAsia="Calibri"/>
        </w:rPr>
      </w:pPr>
      <w:r>
        <w:rPr>
          <w:rFonts w:eastAsia="Calibri"/>
        </w:rPr>
        <w:t>Naming shapes</w:t>
      </w:r>
      <w:r w:rsidRPr="05D1CBA9">
        <w:rPr>
          <w:rFonts w:eastAsia="Calibri"/>
        </w:rPr>
        <w:t xml:space="preserve"> </w:t>
      </w:r>
    </w:p>
    <w:p w14:paraId="473CC858" w14:textId="77777777" w:rsidR="003271D6" w:rsidRDefault="003271D6" w:rsidP="00BB10E2">
      <w:pPr>
        <w:pStyle w:val="ListBullet2"/>
        <w:rPr>
          <w:rFonts w:eastAsia="Calibri"/>
        </w:rPr>
      </w:pPr>
      <w:r>
        <w:rPr>
          <w:rFonts w:eastAsia="Calibri"/>
        </w:rPr>
        <w:t>Composing and decomposing shapes</w:t>
      </w:r>
    </w:p>
    <w:p w14:paraId="2553F960" w14:textId="77777777" w:rsidR="003271D6" w:rsidRPr="00BB1546" w:rsidRDefault="003271D6" w:rsidP="00D45C03">
      <w:pPr>
        <w:pStyle w:val="ListBullet"/>
      </w:pPr>
      <w:r w:rsidRPr="00BB1546">
        <w:t xml:space="preserve">Consider how the interests, cultures and lived experiences, languages, abilities, and emerging </w:t>
      </w:r>
      <w:r w:rsidRPr="00286C9E">
        <w:t xml:space="preserve">skills </w:t>
      </w:r>
      <w:r w:rsidRPr="00BB1546">
        <w:t xml:space="preserve">of the children in this video </w:t>
      </w:r>
      <w:r w:rsidRPr="00286C9E">
        <w:t xml:space="preserve">might </w:t>
      </w:r>
      <w:r w:rsidRPr="00BB1546">
        <w:t xml:space="preserve">have </w:t>
      </w:r>
      <w:r w:rsidRPr="00286C9E">
        <w:t>affect</w:t>
      </w:r>
      <w:r w:rsidRPr="00BB1546">
        <w:t>ed</w:t>
      </w:r>
      <w:r w:rsidRPr="00286C9E">
        <w:t xml:space="preserve"> how </w:t>
      </w:r>
      <w:r w:rsidRPr="00BB1546">
        <w:t>they learned about and explored shapes</w:t>
      </w:r>
      <w:r w:rsidRPr="00286C9E">
        <w:t xml:space="preserve">. </w:t>
      </w:r>
    </w:p>
    <w:p w14:paraId="2192AC2C" w14:textId="52FDB439" w:rsidR="003271D6" w:rsidRPr="002B74D5" w:rsidRDefault="003271D6" w:rsidP="00D45C03">
      <w:pPr>
        <w:pStyle w:val="ListBullet"/>
      </w:pPr>
      <w:r w:rsidRPr="002B74D5">
        <w:t xml:space="preserve">You might record your observations. After the </w:t>
      </w:r>
      <w:r w:rsidR="00BE29EB">
        <w:t>video</w:t>
      </w:r>
      <w:r w:rsidRPr="002B74D5">
        <w:t>, we will discuss what you noticed</w:t>
      </w:r>
      <w:r>
        <w:t>.</w:t>
      </w:r>
    </w:p>
    <w:p w14:paraId="12E3D4BA" w14:textId="77777777" w:rsidR="003271D6" w:rsidRPr="002B74D5" w:rsidRDefault="003271D6" w:rsidP="003271D6">
      <w:pPr>
        <w:rPr>
          <w:b/>
          <w:bCs/>
        </w:rPr>
      </w:pPr>
      <w:r w:rsidRPr="002B74D5">
        <w:rPr>
          <w:b/>
          <w:bCs/>
        </w:rPr>
        <w:t>Facilitator Notes</w:t>
      </w:r>
    </w:p>
    <w:p w14:paraId="496494A6" w14:textId="10DC7B5E" w:rsidR="003271D6" w:rsidRPr="006679CB" w:rsidRDefault="003271D6" w:rsidP="00D45C03">
      <w:pPr>
        <w:pStyle w:val="ListBullet"/>
      </w:pPr>
      <w:r w:rsidRPr="006679CB">
        <w:t xml:space="preserve">Choose a video that shows children </w:t>
      </w:r>
      <w:r>
        <w:t>learning about shapes</w:t>
      </w:r>
      <w:r w:rsidRPr="006679CB">
        <w:t xml:space="preserve">. </w:t>
      </w:r>
    </w:p>
    <w:p w14:paraId="32E4A09E" w14:textId="3DB2D685" w:rsidR="00D53549" w:rsidRDefault="00D53549" w:rsidP="00D45C03">
      <w:pPr>
        <w:pStyle w:val="ListBullet"/>
      </w:pPr>
      <w:r w:rsidRPr="006679CB">
        <w:t xml:space="preserve">We </w:t>
      </w:r>
      <w:r>
        <w:t>provide</w:t>
      </w:r>
      <w:r w:rsidRPr="006679CB">
        <w:t xml:space="preserve"> the following video</w:t>
      </w:r>
      <w:r w:rsidR="005D4CEE">
        <w:t>s</w:t>
      </w:r>
      <w:r w:rsidRPr="006679CB">
        <w:t xml:space="preserve"> </w:t>
      </w:r>
      <w:r>
        <w:t>(you may use other videos):</w:t>
      </w:r>
    </w:p>
    <w:p w14:paraId="2F24C9C8" w14:textId="77777777" w:rsidR="005D4CEE" w:rsidRPr="00C10BC1" w:rsidRDefault="005D4CEE" w:rsidP="005D4CEE">
      <w:pPr>
        <w:pStyle w:val="ListBullet2"/>
        <w:rPr>
          <w:rStyle w:val="Hyperlink"/>
        </w:rPr>
      </w:pPr>
      <w:r>
        <w:fldChar w:fldCharType="begin"/>
      </w:r>
      <w:r>
        <w:instrText>HYPERLINK "https://www.youtube.com/watch?v=N_zmAyAvDFw"</w:instrText>
      </w:r>
      <w:r>
        <w:fldChar w:fldCharType="separate"/>
      </w:r>
      <w:hyperlink r:id="rId30">
        <w:r w:rsidR="0D6CE14E" w:rsidRPr="0D6CE14E">
          <w:rPr>
            <w:rStyle w:val="Hyperlink"/>
          </w:rPr>
          <w:t>Naming Three-Dimensional Shapes (3–5 years)</w:t>
        </w:r>
      </w:hyperlink>
    </w:p>
    <w:p w14:paraId="315DC836" w14:textId="77777777" w:rsidR="005D4CEE" w:rsidRDefault="005D4CEE" w:rsidP="005D4CEE">
      <w:pPr>
        <w:pStyle w:val="ListBullet2"/>
      </w:pPr>
      <w:r>
        <w:fldChar w:fldCharType="end"/>
      </w:r>
      <w:hyperlink r:id="rId31">
        <w:r w:rsidR="0D6CE14E" w:rsidRPr="0D6CE14E">
          <w:rPr>
            <w:rStyle w:val="Hyperlink"/>
          </w:rPr>
          <w:t>Naming Three-Dimensional Shapes (3–5 years) – Audio Descriptive Version</w:t>
        </w:r>
      </w:hyperlink>
    </w:p>
    <w:p w14:paraId="584E266A" w14:textId="77777777" w:rsidR="001608A7" w:rsidRPr="00C10BC1" w:rsidRDefault="001608A7" w:rsidP="00BB10E2">
      <w:pPr>
        <w:pStyle w:val="ListBullet2"/>
        <w:rPr>
          <w:rStyle w:val="Hyperlink"/>
        </w:rPr>
      </w:pPr>
      <w:r>
        <w:fldChar w:fldCharType="begin"/>
      </w:r>
      <w:r>
        <w:instrText>HYPERLINK "https://www.youtube.com/watch?v=ms6hYyh8bFI"</w:instrText>
      </w:r>
      <w:r>
        <w:fldChar w:fldCharType="separate"/>
      </w:r>
      <w:hyperlink r:id="rId32">
        <w:r w:rsidR="0D6CE14E" w:rsidRPr="0D6CE14E">
          <w:rPr>
            <w:rStyle w:val="Hyperlink"/>
          </w:rPr>
          <w:t>Composing and Decomposing Shapes (3–5 years)</w:t>
        </w:r>
      </w:hyperlink>
    </w:p>
    <w:p w14:paraId="49249968" w14:textId="77777777" w:rsidR="001608A7" w:rsidRPr="008A7B8B" w:rsidRDefault="001608A7" w:rsidP="00BB10E2">
      <w:pPr>
        <w:pStyle w:val="ListBullet2"/>
        <w:rPr>
          <w:rStyle w:val="Hyperlink"/>
          <w:color w:val="auto"/>
          <w:u w:val="none"/>
        </w:rPr>
      </w:pPr>
      <w:r>
        <w:fldChar w:fldCharType="end"/>
      </w:r>
      <w:hyperlink r:id="rId33">
        <w:r w:rsidR="0D6CE14E" w:rsidRPr="0D6CE14E">
          <w:rPr>
            <w:rStyle w:val="Hyperlink"/>
          </w:rPr>
          <w:t>Composing and Decomposing Shapes (3–5 years) – Audio Descriptive Version</w:t>
        </w:r>
      </w:hyperlink>
    </w:p>
    <w:p w14:paraId="59CB077E" w14:textId="17EA46A8" w:rsidR="005D4CEE" w:rsidRDefault="005D4CEE" w:rsidP="00D45C03">
      <w:pPr>
        <w:pStyle w:val="ListBullet"/>
      </w:pPr>
      <w:r w:rsidRPr="005D4CEE">
        <w:rPr>
          <w:b/>
          <w:bCs/>
        </w:rPr>
        <w:t>Note</w:t>
      </w:r>
      <w:r w:rsidRPr="005D4CEE">
        <w:t>: Discussion points are provided for the video</w:t>
      </w:r>
      <w:r w:rsidR="00BE29EB">
        <w:t>s</w:t>
      </w:r>
      <w:r w:rsidRPr="005D4CEE">
        <w:t xml:space="preserve"> in the Facilitator Notes on the next slide.</w:t>
      </w:r>
    </w:p>
    <w:p w14:paraId="007F885A" w14:textId="50FECB53" w:rsidR="003271D6" w:rsidRPr="006679CB" w:rsidRDefault="003271D6" w:rsidP="00D45C03">
      <w:pPr>
        <w:pStyle w:val="ListBullet"/>
      </w:pPr>
      <w:r w:rsidRPr="006679CB">
        <w:t>If a component is not observed in the video, you might invite participants to:</w:t>
      </w:r>
      <w:r>
        <w:t xml:space="preserve"> </w:t>
      </w:r>
    </w:p>
    <w:p w14:paraId="358D6263" w14:textId="7EA1920F" w:rsidR="0048243D" w:rsidRPr="009F3B93" w:rsidRDefault="0048243D" w:rsidP="00BB10E2">
      <w:pPr>
        <w:pStyle w:val="ListBullet2"/>
      </w:pPr>
      <w:bookmarkStart w:id="2" w:name="_Hlk154572690"/>
      <w:r w:rsidRPr="009F3B93">
        <w:t xml:space="preserve">Think about ways that children might </w:t>
      </w:r>
      <w:r>
        <w:t>develop knowledge and skills related to that component</w:t>
      </w:r>
    </w:p>
    <w:p w14:paraId="0C0443AA" w14:textId="176D3952" w:rsidR="0048243D" w:rsidRDefault="0048243D" w:rsidP="00BB10E2">
      <w:pPr>
        <w:pStyle w:val="ListBullet2"/>
      </w:pPr>
      <w:r w:rsidRPr="009F3B93">
        <w:t xml:space="preserve">Explain how educators might support children to </w:t>
      </w:r>
      <w:r>
        <w:t>develop the knowledge and skills related to</w:t>
      </w:r>
      <w:r w:rsidRPr="009F3B93">
        <w:t xml:space="preserve"> that component</w:t>
      </w:r>
    </w:p>
    <w:p w14:paraId="38038EF1" w14:textId="23A9F9A9" w:rsidR="003271D6" w:rsidRPr="00FD4F4A" w:rsidRDefault="003271D6" w:rsidP="00D45C03">
      <w:pPr>
        <w:pStyle w:val="ListBullet"/>
      </w:pPr>
      <w:r w:rsidRPr="00270513">
        <w:t>Consider playing the video more than once. The first time</w:t>
      </w:r>
      <w:r>
        <w:t xml:space="preserve">, invite the participants to just become familiar with the </w:t>
      </w:r>
      <w:r w:rsidR="00BE29EB">
        <w:t>video</w:t>
      </w:r>
      <w:r>
        <w:t>. Then, invite</w:t>
      </w:r>
      <w:r w:rsidRPr="00270513">
        <w:t xml:space="preserve"> </w:t>
      </w:r>
      <w:r>
        <w:t xml:space="preserve">the </w:t>
      </w:r>
      <w:r w:rsidRPr="00270513">
        <w:t xml:space="preserve">participants to observe specific ways children show their understanding of </w:t>
      </w:r>
      <w:r w:rsidR="007F2C61" w:rsidRPr="00270513">
        <w:t>the components</w:t>
      </w:r>
      <w:r w:rsidR="007F2C61">
        <w:t xml:space="preserve"> of shape learning</w:t>
      </w:r>
      <w:r w:rsidRPr="00270513">
        <w:t>.</w:t>
      </w:r>
      <w:bookmarkEnd w:id="2"/>
    </w:p>
    <w:p w14:paraId="50BE2C2C" w14:textId="062AA4A8" w:rsidR="00D64CAD" w:rsidRPr="00A505F1" w:rsidRDefault="00D64CAD" w:rsidP="00627000">
      <w:pPr>
        <w:pStyle w:val="Heading2"/>
      </w:pPr>
      <w:r w:rsidRPr="00A505F1">
        <w:lastRenderedPageBreak/>
        <w:t xml:space="preserve">SLIDE </w:t>
      </w:r>
      <w:r>
        <w:t>1</w:t>
      </w:r>
      <w:r w:rsidR="005632B5">
        <w:t>8</w:t>
      </w:r>
      <w:r w:rsidRPr="00A505F1">
        <w:t xml:space="preserve">: </w:t>
      </w:r>
      <w:r>
        <w:t>Discuss</w:t>
      </w:r>
      <w:r w:rsidRPr="00A505F1">
        <w:t xml:space="preserve">: </w:t>
      </w:r>
      <w:r>
        <w:t xml:space="preserve">Learning About Shapes </w:t>
      </w:r>
    </w:p>
    <w:p w14:paraId="502BCD8A" w14:textId="09336672" w:rsidR="00C92192" w:rsidRDefault="008A77C2" w:rsidP="00485A99">
      <w:pPr>
        <w:jc w:val="center"/>
        <w:rPr>
          <w:rFonts w:cstheme="minorHAnsi"/>
          <w:b/>
          <w:bCs/>
        </w:rPr>
      </w:pPr>
      <w:bookmarkStart w:id="3" w:name="_Hlk154572829"/>
      <w:r>
        <w:rPr>
          <w:rFonts w:cstheme="minorHAnsi"/>
          <w:b/>
          <w:bCs/>
          <w:noProof/>
        </w:rPr>
        <w:drawing>
          <wp:inline distT="0" distB="0" distL="0" distR="0" wp14:anchorId="13EDE8F3" wp14:editId="21AD9549">
            <wp:extent cx="3251200" cy="1828800"/>
            <wp:effectExtent l="19050" t="19050" r="25400" b="19050"/>
            <wp:docPr id="126662717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27177" name="Picture 2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AB18474" w14:textId="5216CFB9" w:rsidR="00D64CAD" w:rsidRPr="00A505F1" w:rsidRDefault="00D64CAD" w:rsidP="005B3187">
      <w:pPr>
        <w:pStyle w:val="BodyText"/>
      </w:pPr>
      <w:r w:rsidRPr="00A505F1">
        <w:rPr>
          <w:b/>
          <w:bCs/>
        </w:rPr>
        <w:t xml:space="preserve">Time: </w:t>
      </w:r>
      <w:r w:rsidRPr="00A505F1">
        <w:t>10</w:t>
      </w:r>
      <w:r>
        <w:t>–</w:t>
      </w:r>
      <w:r w:rsidRPr="00A505F1">
        <w:t xml:space="preserve">20 minutes (including </w:t>
      </w:r>
      <w:r w:rsidR="00287F14">
        <w:t xml:space="preserve">the </w:t>
      </w:r>
      <w:r>
        <w:t xml:space="preserve">video observation on </w:t>
      </w:r>
      <w:r w:rsidR="00287F14">
        <w:t xml:space="preserve">the </w:t>
      </w:r>
      <w:r>
        <w:t>previous slide</w:t>
      </w:r>
      <w:r w:rsidRPr="00A505F1">
        <w:t>)</w:t>
      </w:r>
    </w:p>
    <w:p w14:paraId="77332244" w14:textId="77777777" w:rsidR="00D64CAD" w:rsidRPr="00A505F1" w:rsidRDefault="00D64CAD" w:rsidP="00627000">
      <w:pPr>
        <w:pStyle w:val="Heading3"/>
      </w:pPr>
      <w:r>
        <w:t>Talking Points</w:t>
      </w:r>
    </w:p>
    <w:p w14:paraId="7FB67985" w14:textId="77777777" w:rsidR="00D64CAD" w:rsidRDefault="00D64CAD" w:rsidP="00D45C03">
      <w:pPr>
        <w:pStyle w:val="ListBullet"/>
      </w:pPr>
      <w:r w:rsidRPr="004B160F">
        <w:t xml:space="preserve">Let’s discuss </w:t>
      </w:r>
      <w:r>
        <w:t>what you noticed</w:t>
      </w:r>
      <w:r w:rsidRPr="004B160F">
        <w:t xml:space="preserve">. </w:t>
      </w:r>
    </w:p>
    <w:p w14:paraId="1660D609" w14:textId="3F3584A6" w:rsidR="00D64CAD" w:rsidRDefault="00D64CAD" w:rsidP="00D45C03">
      <w:pPr>
        <w:pStyle w:val="ListBullet"/>
      </w:pPr>
      <w:r w:rsidRPr="007A02A0">
        <w:t xml:space="preserve">In what ways did children in the video </w:t>
      </w:r>
      <w:r w:rsidR="007A2C3C">
        <w:t>demonstrate that they were:</w:t>
      </w:r>
    </w:p>
    <w:p w14:paraId="386C882C" w14:textId="77777777" w:rsidR="00D64CAD" w:rsidRDefault="00D64CAD" w:rsidP="00BB10E2">
      <w:pPr>
        <w:pStyle w:val="ListBullet2"/>
        <w:rPr>
          <w:rFonts w:eastAsia="Calibri"/>
        </w:rPr>
      </w:pPr>
      <w:r>
        <w:rPr>
          <w:rFonts w:eastAsia="Calibri"/>
        </w:rPr>
        <w:t>Classifying shapes</w:t>
      </w:r>
    </w:p>
    <w:p w14:paraId="36B0C572" w14:textId="77777777" w:rsidR="00D64CAD" w:rsidRDefault="00D64CAD" w:rsidP="00BB10E2">
      <w:pPr>
        <w:pStyle w:val="ListBullet2"/>
        <w:rPr>
          <w:rFonts w:eastAsia="Calibri"/>
        </w:rPr>
      </w:pPr>
      <w:r>
        <w:rPr>
          <w:rFonts w:eastAsia="Calibri"/>
        </w:rPr>
        <w:t>Learning about the attributes of shapes</w:t>
      </w:r>
    </w:p>
    <w:p w14:paraId="36936880" w14:textId="77777777" w:rsidR="00D64CAD" w:rsidRDefault="00D64CAD" w:rsidP="00BB10E2">
      <w:pPr>
        <w:pStyle w:val="ListBullet2"/>
        <w:rPr>
          <w:rFonts w:eastAsia="Calibri"/>
        </w:rPr>
      </w:pPr>
      <w:r>
        <w:rPr>
          <w:rFonts w:eastAsia="Calibri"/>
        </w:rPr>
        <w:t>Naming shapes</w:t>
      </w:r>
      <w:r w:rsidRPr="05D1CBA9">
        <w:rPr>
          <w:rFonts w:eastAsia="Calibri"/>
        </w:rPr>
        <w:t xml:space="preserve"> </w:t>
      </w:r>
    </w:p>
    <w:p w14:paraId="501CD848" w14:textId="77777777" w:rsidR="00D64CAD" w:rsidRDefault="00D64CAD" w:rsidP="00BB10E2">
      <w:pPr>
        <w:pStyle w:val="ListBullet2"/>
        <w:rPr>
          <w:rFonts w:eastAsia="Calibri"/>
        </w:rPr>
      </w:pPr>
      <w:r>
        <w:rPr>
          <w:rFonts w:eastAsia="Calibri"/>
        </w:rPr>
        <w:t>Composing and decomposing shapes</w:t>
      </w:r>
    </w:p>
    <w:p w14:paraId="570E9A97" w14:textId="77777777" w:rsidR="00D64CAD" w:rsidRPr="00A505F1" w:rsidRDefault="00D64CAD" w:rsidP="00627000">
      <w:pPr>
        <w:pStyle w:val="Heading3"/>
      </w:pPr>
      <w:r>
        <w:t>Facilitator Notes</w:t>
      </w:r>
    </w:p>
    <w:p w14:paraId="664D7310" w14:textId="4B5A60DF" w:rsidR="00D64CAD" w:rsidRPr="00C06DAD" w:rsidRDefault="00D64CAD" w:rsidP="00D45C03">
      <w:pPr>
        <w:pStyle w:val="ListBullet"/>
        <w:rPr>
          <w:color w:val="000000" w:themeColor="text1"/>
        </w:rPr>
      </w:pPr>
      <w:r w:rsidRPr="00A505F1">
        <w:t xml:space="preserve">Adjust the debrief based on your group size, session length and format, and participant needs. Consider charting participants’ observations to </w:t>
      </w:r>
      <w:r>
        <w:t xml:space="preserve">visually </w:t>
      </w:r>
      <w:r w:rsidRPr="00A505F1">
        <w:t xml:space="preserve">provide ways children develop </w:t>
      </w:r>
      <w:r w:rsidR="007F2C61">
        <w:t>an understanding of shapes</w:t>
      </w:r>
      <w:r w:rsidRPr="00A505F1">
        <w:t>.</w:t>
      </w:r>
      <w:r>
        <w:t xml:space="preserve"> </w:t>
      </w:r>
    </w:p>
    <w:p w14:paraId="44440F58" w14:textId="77777777" w:rsidR="00D64CAD" w:rsidRPr="00A505F1" w:rsidRDefault="00D64CAD" w:rsidP="00D45C03">
      <w:pPr>
        <w:pStyle w:val="ListBullet"/>
        <w:rPr>
          <w:color w:val="000000" w:themeColor="text1"/>
        </w:rPr>
      </w:pPr>
      <w:r>
        <w:t>Consider using the following a</w:t>
      </w:r>
      <w:r w:rsidRPr="00A505F1">
        <w:t>daptations based on session length:</w:t>
      </w:r>
    </w:p>
    <w:p w14:paraId="020D7758" w14:textId="1C7BAC41" w:rsidR="00D64CAD" w:rsidRPr="00A505F1" w:rsidRDefault="00D64CAD" w:rsidP="00BB10E2">
      <w:pPr>
        <w:pStyle w:val="ListBullet2"/>
        <w:rPr>
          <w:rFonts w:eastAsia="Calibri"/>
          <w:color w:val="000000" w:themeColor="text1"/>
        </w:rPr>
      </w:pPr>
      <w:r w:rsidRPr="00A505F1">
        <w:t>For shorter sessions, invite participants to share</w:t>
      </w:r>
      <w:r>
        <w:t>, with the large group,</w:t>
      </w:r>
      <w:r w:rsidRPr="00A505F1">
        <w:t xml:space="preserve"> what they noticed about ways </w:t>
      </w:r>
      <w:r w:rsidR="0026086D">
        <w:t>children in preschool, TK, and K</w:t>
      </w:r>
      <w:r w:rsidRPr="00A505F1">
        <w:t xml:space="preserve"> showed their </w:t>
      </w:r>
      <w:r w:rsidR="007F2C61">
        <w:t>understanding of</w:t>
      </w:r>
      <w:r w:rsidR="007F2C61" w:rsidRPr="00A505F1">
        <w:t xml:space="preserve"> </w:t>
      </w:r>
      <w:r w:rsidR="007F2C61">
        <w:t>shapes</w:t>
      </w:r>
      <w:r w:rsidRPr="00A505F1">
        <w:t>.</w:t>
      </w:r>
      <w:r>
        <w:t xml:space="preserve"> </w:t>
      </w:r>
    </w:p>
    <w:p w14:paraId="59A80C50" w14:textId="77777777" w:rsidR="00D64CAD" w:rsidRPr="00FD4F4A" w:rsidRDefault="00D64CAD" w:rsidP="00BB10E2">
      <w:pPr>
        <w:pStyle w:val="ListBullet2"/>
        <w:rPr>
          <w:rFonts w:eastAsia="Calibri"/>
          <w:color w:val="000000" w:themeColor="text1"/>
        </w:rPr>
      </w:pPr>
      <w:r w:rsidRPr="00A505F1">
        <w:t>For longer sessions, offer time for participants to share their observations in pairs or at their tables. Then, invite each table to share their observations.</w:t>
      </w:r>
    </w:p>
    <w:p w14:paraId="1EED2C63" w14:textId="12563A1F" w:rsidR="00D64CAD" w:rsidRPr="007B2C29" w:rsidRDefault="0D6CE14E" w:rsidP="00D45C03">
      <w:pPr>
        <w:pStyle w:val="ListBullet"/>
      </w:pPr>
      <w:r>
        <w:t>Here are some examples of how children in the video “</w:t>
      </w:r>
      <w:hyperlink r:id="rId35">
        <w:r w:rsidRPr="0D6CE14E">
          <w:rPr>
            <w:rStyle w:val="Hyperlink"/>
          </w:rPr>
          <w:t>Naming Three-Dimensional Shapes</w:t>
        </w:r>
      </w:hyperlink>
      <w:r>
        <w:t>” classified shapes and named shapes:</w:t>
      </w:r>
    </w:p>
    <w:p w14:paraId="0BCC9BD9" w14:textId="0F40B8B3" w:rsidR="00D64CAD" w:rsidRPr="00286C9E" w:rsidRDefault="00D64CAD" w:rsidP="00BB10E2">
      <w:pPr>
        <w:pStyle w:val="ListBullet2"/>
      </w:pPr>
      <w:r>
        <w:rPr>
          <w:b/>
          <w:bCs/>
        </w:rPr>
        <w:t>Classifying shapes</w:t>
      </w:r>
      <w:r w:rsidRPr="00FD4F4A">
        <w:rPr>
          <w:b/>
          <w:bCs/>
        </w:rPr>
        <w:t xml:space="preserve">: </w:t>
      </w:r>
      <w:r>
        <w:t>As they were learning the names of the three-dimensional</w:t>
      </w:r>
      <w:r w:rsidR="00C3528F">
        <w:t xml:space="preserve"> shapes</w:t>
      </w:r>
      <w:r>
        <w:t>, some children used the names or made comparisons to similar two-dimensional shapes. For example, on</w:t>
      </w:r>
      <w:r w:rsidR="00C3528F">
        <w:t>e</w:t>
      </w:r>
      <w:r>
        <w:t xml:space="preserve"> child said </w:t>
      </w:r>
      <w:r w:rsidR="006D35E8">
        <w:t>“</w:t>
      </w:r>
      <w:r>
        <w:t>square</w:t>
      </w:r>
      <w:r w:rsidR="006D35E8">
        <w:t>”</w:t>
      </w:r>
      <w:r>
        <w:t xml:space="preserve"> instead of </w:t>
      </w:r>
      <w:r w:rsidR="006D35E8">
        <w:t>“</w:t>
      </w:r>
      <w:r>
        <w:t>cube.</w:t>
      </w:r>
      <w:r w:rsidR="006D35E8">
        <w:t>”</w:t>
      </w:r>
      <w:r>
        <w:t xml:space="preserve"> One child also noticed how the sphere looked like a scoop of ice</w:t>
      </w:r>
      <w:r w:rsidR="0021174D">
        <w:t xml:space="preserve"> </w:t>
      </w:r>
      <w:r>
        <w:t xml:space="preserve">cream. These observations allowed children </w:t>
      </w:r>
      <w:r>
        <w:lastRenderedPageBreak/>
        <w:t>to classify these shapes and learn what makes three-dimensional shapes different from two-dimensional shapes.</w:t>
      </w:r>
    </w:p>
    <w:p w14:paraId="43838B0E" w14:textId="40FA6EB0" w:rsidR="00D64CAD" w:rsidRDefault="00D64CAD" w:rsidP="00BB10E2">
      <w:pPr>
        <w:pStyle w:val="ListBullet2"/>
      </w:pPr>
      <w:r w:rsidRPr="00286C9E">
        <w:rPr>
          <w:b/>
          <w:bCs/>
        </w:rPr>
        <w:t>Naming shapes</w:t>
      </w:r>
      <w:r w:rsidRPr="00FD4F4A">
        <w:rPr>
          <w:b/>
          <w:bCs/>
        </w:rPr>
        <w:t>:</w:t>
      </w:r>
      <w:r w:rsidRPr="00FD4F4A">
        <w:t xml:space="preserve"> </w:t>
      </w:r>
      <w:r>
        <w:t>Children repeated the names of three-dimensional shapes after the educator introduced the</w:t>
      </w:r>
      <w:r w:rsidR="0021174D">
        <w:t>m,</w:t>
      </w:r>
      <w:r>
        <w:t xml:space="preserve"> such as sphere, cube, pyramid, </w:t>
      </w:r>
      <w:r w:rsidR="0021174D">
        <w:t xml:space="preserve">and </w:t>
      </w:r>
      <w:r>
        <w:t>cone. Children then named the correct shape that was missing when they played their game.</w:t>
      </w:r>
    </w:p>
    <w:p w14:paraId="6C925BCE" w14:textId="6548240D" w:rsidR="00D64CAD" w:rsidRPr="00286C9E" w:rsidRDefault="0D6CE14E" w:rsidP="00D45C03">
      <w:pPr>
        <w:pStyle w:val="ListBullet"/>
      </w:pPr>
      <w:r>
        <w:t>Here are some examples of how children in the video “</w:t>
      </w:r>
      <w:hyperlink r:id="rId36">
        <w:r w:rsidRPr="0D6CE14E">
          <w:rPr>
            <w:rStyle w:val="Hyperlink"/>
          </w:rPr>
          <w:t>Composing and Decomposing Shapes</w:t>
        </w:r>
      </w:hyperlink>
      <w:r>
        <w:t>” named shapes, and composed and decomposed shapes:</w:t>
      </w:r>
    </w:p>
    <w:p w14:paraId="2E0B68FD" w14:textId="5D5E7E38" w:rsidR="00D64CAD" w:rsidRDefault="00D64CAD" w:rsidP="00BB10E2">
      <w:pPr>
        <w:pStyle w:val="ListBullet2"/>
      </w:pPr>
      <w:r w:rsidRPr="00286C9E">
        <w:rPr>
          <w:b/>
          <w:bCs/>
        </w:rPr>
        <w:t>Naming shapes</w:t>
      </w:r>
      <w:r w:rsidRPr="00FD4F4A">
        <w:rPr>
          <w:b/>
          <w:bCs/>
        </w:rPr>
        <w:t>:</w:t>
      </w:r>
      <w:r w:rsidRPr="00FD4F4A">
        <w:t xml:space="preserve"> </w:t>
      </w:r>
      <w:r w:rsidR="00B22D0A">
        <w:t>Children were naming some of the shapes as they were looking for them. One child said, “I need three orange squares.”</w:t>
      </w:r>
      <w:r w:rsidRPr="00286C9E">
        <w:t xml:space="preserve"> </w:t>
      </w:r>
    </w:p>
    <w:p w14:paraId="350A52A1" w14:textId="7B2357CD" w:rsidR="00D64CAD" w:rsidRPr="00FD4F4A" w:rsidRDefault="00D64CAD" w:rsidP="00BB10E2">
      <w:pPr>
        <w:pStyle w:val="ListBullet2"/>
      </w:pPr>
      <w:r>
        <w:rPr>
          <w:b/>
          <w:bCs/>
        </w:rPr>
        <w:t>Composing and decomposing shapes:</w:t>
      </w:r>
      <w:r>
        <w:t xml:space="preserve"> </w:t>
      </w:r>
      <w:r w:rsidR="00B22D0A">
        <w:t>Through the activity</w:t>
      </w:r>
      <w:r w:rsidR="00582E9F">
        <w:t>,</w:t>
      </w:r>
      <w:r w:rsidR="00B22D0A">
        <w:t xml:space="preserve"> children were composing pictures out </w:t>
      </w:r>
      <w:r w:rsidR="00582E9F">
        <w:t xml:space="preserve">of </w:t>
      </w:r>
      <w:r w:rsidR="00B22D0A">
        <w:t>shapes.</w:t>
      </w:r>
    </w:p>
    <w:bookmarkEnd w:id="3"/>
    <w:p w14:paraId="4BEA88FD" w14:textId="480D15BD" w:rsidR="04765EB0" w:rsidRDefault="04765EB0" w:rsidP="00627000">
      <w:pPr>
        <w:pStyle w:val="Heading2"/>
      </w:pPr>
      <w:r>
        <w:t>SLIDE 1</w:t>
      </w:r>
      <w:r w:rsidR="005632B5">
        <w:t>9</w:t>
      </w:r>
      <w:r>
        <w:t xml:space="preserve">: Supporting </w:t>
      </w:r>
      <w:r w:rsidR="00F95F18">
        <w:t>Shape Learning</w:t>
      </w:r>
    </w:p>
    <w:p w14:paraId="0A750814" w14:textId="4C001D03" w:rsidR="00C92192" w:rsidRDefault="008A77C2" w:rsidP="00485A99">
      <w:pPr>
        <w:pStyle w:val="Heading3"/>
        <w:jc w:val="center"/>
      </w:pPr>
      <w:r>
        <w:rPr>
          <w:noProof/>
          <w14:ligatures w14:val="standardContextual"/>
        </w:rPr>
        <w:drawing>
          <wp:inline distT="0" distB="0" distL="0" distR="0" wp14:anchorId="3B65DE8C" wp14:editId="1B44D482">
            <wp:extent cx="3251200" cy="1828800"/>
            <wp:effectExtent l="19050" t="19050" r="25400" b="19050"/>
            <wp:docPr id="56844563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45634" name="Picture 2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56AAD3C" w14:textId="1B2235C2" w:rsidR="04765EB0" w:rsidRPr="00A6058C" w:rsidRDefault="00553675" w:rsidP="00627000">
      <w:pPr>
        <w:pStyle w:val="Heading3"/>
      </w:pPr>
      <w:r w:rsidRPr="00A6058C">
        <w:t xml:space="preserve">Talking </w:t>
      </w:r>
      <w:r w:rsidR="00405CCD">
        <w:t>Points</w:t>
      </w:r>
    </w:p>
    <w:p w14:paraId="685AAB7F" w14:textId="1E084AA9" w:rsidR="004B5A69" w:rsidRPr="007B2C29" w:rsidRDefault="00553675" w:rsidP="00D45C03">
      <w:pPr>
        <w:pStyle w:val="ListBullet"/>
        <w:rPr>
          <w:b/>
          <w:bCs/>
          <w:u w:val="single"/>
        </w:rPr>
      </w:pPr>
      <w:r>
        <w:t xml:space="preserve">We explored </w:t>
      </w:r>
      <w:r w:rsidR="008669D9">
        <w:t>five</w:t>
      </w:r>
      <w:r>
        <w:t xml:space="preserve"> components of shape learning. We also observed </w:t>
      </w:r>
      <w:r w:rsidR="00F95F18">
        <w:t xml:space="preserve">some ways </w:t>
      </w:r>
      <w:r w:rsidR="008669D9">
        <w:t>children in preschool, TK</w:t>
      </w:r>
      <w:r w:rsidR="00EC2782">
        <w:t>,</w:t>
      </w:r>
      <w:r w:rsidR="008669D9">
        <w:t xml:space="preserve"> and K</w:t>
      </w:r>
      <w:r w:rsidR="004C5F41">
        <w:t xml:space="preserve"> </w:t>
      </w:r>
      <w:r w:rsidR="009F76AC">
        <w:t xml:space="preserve">classify </w:t>
      </w:r>
      <w:r>
        <w:t>shapes,</w:t>
      </w:r>
      <w:r w:rsidR="008669D9">
        <w:t xml:space="preserve"> learn about shape attributes,</w:t>
      </w:r>
      <w:r>
        <w:t xml:space="preserve"> nam</w:t>
      </w:r>
      <w:r w:rsidR="005343A0">
        <w:t>e</w:t>
      </w:r>
      <w:r>
        <w:t xml:space="preserve"> shapes</w:t>
      </w:r>
      <w:r w:rsidR="002143F7">
        <w:t>,</w:t>
      </w:r>
      <w:r w:rsidR="008669D9">
        <w:t xml:space="preserve"> and compose and decompose shapes</w:t>
      </w:r>
      <w:r>
        <w:t>. Now, let’s discuss ways we can support children</w:t>
      </w:r>
      <w:r w:rsidR="00C878AC">
        <w:t xml:space="preserve"> to learn about shapes—in our learning settings and at home.</w:t>
      </w:r>
    </w:p>
    <w:p w14:paraId="72B4F93A" w14:textId="5D4AF691" w:rsidR="00EF785A" w:rsidRPr="007B2C29" w:rsidRDefault="00EF785A" w:rsidP="00D45C03">
      <w:pPr>
        <w:pStyle w:val="ListBullet"/>
        <w:rPr>
          <w:rFonts w:ascii="Calibri" w:eastAsia="+mn-ea" w:hAnsi="Calibri" w:cs="+mn-cs"/>
          <w:color w:val="000000"/>
          <w:kern w:val="24"/>
        </w:rPr>
      </w:pPr>
      <w:r w:rsidRPr="003751B1">
        <w:t>Historically, inequities in our educational system have impacted Children of Color, multilingual learners, and children with disabilities. For example, Children of Color, multilingual learners, and children with disabilities have had unequal access to rigorous learning opportunities. We must work to ensure that every child—of any background, race, culture, ethnicity, language, gender, ability, or socioeconomic status</w:t>
      </w:r>
      <w:r w:rsidR="00791B57">
        <w:rPr>
          <w:rFonts w:ascii="Arial" w:hAnsi="Arial" w:cs="Arial"/>
          <w:color w:val="000000"/>
          <w:sz w:val="20"/>
          <w:szCs w:val="20"/>
          <w:shd w:val="clear" w:color="auto" w:fill="FFFFFF"/>
        </w:rPr>
        <w:t>—</w:t>
      </w:r>
      <w:r w:rsidRPr="003751B1">
        <w:t xml:space="preserve">has equitable opportunities to engage in high-quality geometry learning environments and experiences. </w:t>
      </w:r>
    </w:p>
    <w:p w14:paraId="7972198D" w14:textId="41F52BC9" w:rsidR="004B5A69" w:rsidRPr="008D7965" w:rsidRDefault="04765EB0" w:rsidP="000E0264">
      <w:pPr>
        <w:pStyle w:val="Heading2"/>
      </w:pPr>
      <w:r>
        <w:lastRenderedPageBreak/>
        <w:t xml:space="preserve">SLIDE </w:t>
      </w:r>
      <w:r w:rsidR="005632B5">
        <w:t>20</w:t>
      </w:r>
      <w:r>
        <w:t xml:space="preserve">: </w:t>
      </w:r>
      <w:r w:rsidR="002272E9">
        <w:t xml:space="preserve">Explore: </w:t>
      </w:r>
      <w:r>
        <w:t>M</w:t>
      </w:r>
      <w:r w:rsidRPr="04765EB0">
        <w:rPr>
          <w:vertAlign w:val="superscript"/>
        </w:rPr>
        <w:t>5</w:t>
      </w:r>
      <w:r>
        <w:t xml:space="preserve"> </w:t>
      </w:r>
      <w:r w:rsidR="00F95F18">
        <w:t xml:space="preserve">Early Math </w:t>
      </w:r>
      <w:r w:rsidR="00162BDF">
        <w:t>Approach</w:t>
      </w:r>
    </w:p>
    <w:p w14:paraId="36C094F3" w14:textId="63695486" w:rsidR="00C92192" w:rsidRDefault="008A77C2" w:rsidP="000E0264">
      <w:pPr>
        <w:keepNext/>
        <w:jc w:val="center"/>
        <w:rPr>
          <w:rFonts w:eastAsiaTheme="minorEastAsia"/>
          <w:b/>
          <w:bCs/>
          <w:color w:val="222222"/>
        </w:rPr>
      </w:pPr>
      <w:r>
        <w:rPr>
          <w:rFonts w:eastAsiaTheme="minorEastAsia"/>
          <w:b/>
          <w:bCs/>
          <w:noProof/>
          <w:color w:val="222222"/>
        </w:rPr>
        <w:drawing>
          <wp:inline distT="0" distB="0" distL="0" distR="0" wp14:anchorId="5ADC9642" wp14:editId="3A99418A">
            <wp:extent cx="3251200" cy="1828800"/>
            <wp:effectExtent l="19050" t="19050" r="25400" b="19050"/>
            <wp:docPr id="63223756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37566" name="Picture 29">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0512BC" w14:textId="23C77AD9" w:rsidR="004B5A69" w:rsidRPr="008D7965" w:rsidRDefault="04765EB0" w:rsidP="000E0264">
      <w:pPr>
        <w:pStyle w:val="BodyText"/>
        <w:keepNext/>
      </w:pPr>
      <w:r w:rsidRPr="04765EB0">
        <w:rPr>
          <w:b/>
          <w:bCs/>
        </w:rPr>
        <w:t>Time:</w:t>
      </w:r>
      <w:r w:rsidRPr="04765EB0">
        <w:t xml:space="preserve"> </w:t>
      </w:r>
      <w:r w:rsidR="004801C8">
        <w:t>15</w:t>
      </w:r>
      <w:r w:rsidRPr="04765EB0">
        <w:t xml:space="preserve"> min</w:t>
      </w:r>
      <w:r w:rsidR="00EC2782">
        <w:t>utes</w:t>
      </w:r>
    </w:p>
    <w:p w14:paraId="0BAC759D" w14:textId="06907E7B" w:rsidR="004B5A69" w:rsidRPr="008D7965" w:rsidRDefault="6866BE80" w:rsidP="005B3187">
      <w:pPr>
        <w:pStyle w:val="BodyText"/>
      </w:pPr>
      <w:r w:rsidRPr="000E0264">
        <w:rPr>
          <w:b/>
          <w:bCs/>
        </w:rPr>
        <w:t>Materials:</w:t>
      </w:r>
      <w:r w:rsidRPr="6866BE80">
        <w:t xml:space="preserve"> </w:t>
      </w:r>
      <w:r w:rsidR="00B22D0A" w:rsidRPr="00ED3436">
        <w:rPr>
          <w:b/>
          <w:bCs/>
        </w:rPr>
        <w:t>M</w:t>
      </w:r>
      <w:r w:rsidR="00B22D0A" w:rsidRPr="00ED3436">
        <w:rPr>
          <w:b/>
          <w:bCs/>
          <w:vertAlign w:val="superscript"/>
        </w:rPr>
        <w:t>5</w:t>
      </w:r>
      <w:r w:rsidR="00B22D0A" w:rsidRPr="00ED3436">
        <w:rPr>
          <w:b/>
          <w:bCs/>
        </w:rPr>
        <w:t xml:space="preserve"> Overview</w:t>
      </w:r>
      <w:r w:rsidRPr="6866BE80">
        <w:t xml:space="preserve"> handout </w:t>
      </w:r>
    </w:p>
    <w:p w14:paraId="49AD1F85" w14:textId="077673D5" w:rsidR="004B5A69" w:rsidRPr="00364850" w:rsidRDefault="04765EB0" w:rsidP="00627000">
      <w:pPr>
        <w:pStyle w:val="Heading3"/>
      </w:pPr>
      <w:r w:rsidRPr="00364850">
        <w:t xml:space="preserve">Talking </w:t>
      </w:r>
      <w:r w:rsidR="00405CCD">
        <w:t>Points</w:t>
      </w:r>
    </w:p>
    <w:p w14:paraId="1AB35C24" w14:textId="65C065F2" w:rsidR="00B62C55" w:rsidRPr="00730F63" w:rsidRDefault="00B62C55" w:rsidP="00D45C03">
      <w:pPr>
        <w:pStyle w:val="ListBullet"/>
      </w:pPr>
      <w:r w:rsidRPr="00C20A50">
        <w:t>Count Play Explore</w:t>
      </w:r>
      <w:r w:rsidRPr="00730F63">
        <w:t xml:space="preserve"> often use</w:t>
      </w:r>
      <w:r w:rsidRPr="00C20A50">
        <w:t>s</w:t>
      </w:r>
      <w:r w:rsidRPr="00730F63">
        <w:t xml:space="preserve"> </w:t>
      </w:r>
      <w:r w:rsidR="00310EC9">
        <w:t xml:space="preserve">the </w:t>
      </w:r>
      <w:r w:rsidRPr="00730F63">
        <w:t>M</w:t>
      </w:r>
      <w:r w:rsidRPr="00730F63">
        <w:rPr>
          <w:vertAlign w:val="superscript"/>
        </w:rPr>
        <w:t>5</w:t>
      </w:r>
      <w:r w:rsidRPr="00730F63">
        <w:t xml:space="preserve"> (pronounced: M to the fifth) Early Math Approach to refer to five core early math teaching practices</w:t>
      </w:r>
      <w:r w:rsidR="00310EC9">
        <w:t>:</w:t>
      </w:r>
    </w:p>
    <w:p w14:paraId="369724DC" w14:textId="77777777" w:rsidR="009956C6" w:rsidRDefault="009956C6" w:rsidP="00BB10E2">
      <w:pPr>
        <w:pStyle w:val="ListBullet2"/>
        <w:rPr>
          <w:rFonts w:eastAsiaTheme="minorEastAsia"/>
        </w:rPr>
      </w:pPr>
      <w:r>
        <w:rPr>
          <w:rFonts w:eastAsiaTheme="minorEastAsia"/>
        </w:rPr>
        <w:t>Mutual Learning</w:t>
      </w:r>
    </w:p>
    <w:p w14:paraId="7DCE95DF" w14:textId="76A2BB63" w:rsidR="004C7625" w:rsidRDefault="009956C6" w:rsidP="00BB10E2">
      <w:pPr>
        <w:pStyle w:val="ListBullet2"/>
        <w:rPr>
          <w:rFonts w:eastAsiaTheme="minorEastAsia"/>
        </w:rPr>
      </w:pPr>
      <w:r>
        <w:rPr>
          <w:rFonts w:eastAsiaTheme="minorEastAsia"/>
        </w:rPr>
        <w:t>Meaningful Investigations</w:t>
      </w:r>
      <w:r w:rsidR="009D00FD">
        <w:rPr>
          <w:rFonts w:eastAsiaTheme="minorEastAsia"/>
        </w:rPr>
        <w:t xml:space="preserve"> </w:t>
      </w:r>
    </w:p>
    <w:p w14:paraId="35FD08EB" w14:textId="58E4B042" w:rsidR="009F49D7" w:rsidRDefault="009F49D7" w:rsidP="00BB10E2">
      <w:pPr>
        <w:pStyle w:val="ListBullet2"/>
        <w:rPr>
          <w:rFonts w:eastAsiaTheme="minorEastAsia"/>
        </w:rPr>
      </w:pPr>
      <w:r>
        <w:rPr>
          <w:rFonts w:eastAsiaTheme="minorEastAsia"/>
        </w:rPr>
        <w:t>Materials and Learning Environment</w:t>
      </w:r>
    </w:p>
    <w:p w14:paraId="44541897" w14:textId="603A2318" w:rsidR="009F49D7" w:rsidRDefault="009F49D7" w:rsidP="00BB10E2">
      <w:pPr>
        <w:pStyle w:val="ListBullet2"/>
        <w:rPr>
          <w:rFonts w:eastAsiaTheme="minorEastAsia"/>
        </w:rPr>
      </w:pPr>
      <w:r>
        <w:rPr>
          <w:rFonts w:eastAsiaTheme="minorEastAsia"/>
        </w:rPr>
        <w:t xml:space="preserve">Math </w:t>
      </w:r>
      <w:r w:rsidR="00162BDF">
        <w:rPr>
          <w:rFonts w:eastAsiaTheme="minorEastAsia"/>
        </w:rPr>
        <w:t xml:space="preserve">Vocabulary </w:t>
      </w:r>
      <w:r>
        <w:rPr>
          <w:rFonts w:eastAsiaTheme="minorEastAsia"/>
        </w:rPr>
        <w:t>and Discourse</w:t>
      </w:r>
    </w:p>
    <w:p w14:paraId="7A648AC1" w14:textId="22756EA1" w:rsidR="009F49D7" w:rsidRDefault="009F49D7" w:rsidP="00BB10E2">
      <w:pPr>
        <w:pStyle w:val="ListBullet2"/>
        <w:rPr>
          <w:rFonts w:eastAsiaTheme="minorEastAsia"/>
        </w:rPr>
      </w:pPr>
      <w:r>
        <w:rPr>
          <w:rFonts w:eastAsiaTheme="minorEastAsia"/>
        </w:rPr>
        <w:t xml:space="preserve">Multiple Representations </w:t>
      </w:r>
    </w:p>
    <w:p w14:paraId="6D0DF2B2" w14:textId="116EA41B" w:rsidR="009D00FD" w:rsidRDefault="004C7625" w:rsidP="00D45C03">
      <w:pPr>
        <w:pStyle w:val="ListBullet"/>
      </w:pPr>
      <w:r>
        <w:t xml:space="preserve">Let’s </w:t>
      </w:r>
      <w:r w:rsidR="004801C8">
        <w:t>explore</w:t>
      </w:r>
      <w:r>
        <w:t xml:space="preserve"> the M</w:t>
      </w:r>
      <w:r w:rsidRPr="004801C8">
        <w:rPr>
          <w:vertAlign w:val="superscript"/>
        </w:rPr>
        <w:t>5</w:t>
      </w:r>
      <w:r>
        <w:t xml:space="preserve"> practices. Then, we will observe M</w:t>
      </w:r>
      <w:r w:rsidRPr="004801C8">
        <w:rPr>
          <w:vertAlign w:val="superscript"/>
        </w:rPr>
        <w:t>5</w:t>
      </w:r>
      <w:r>
        <w:t xml:space="preserve"> in action.</w:t>
      </w:r>
    </w:p>
    <w:p w14:paraId="4CF39DB0" w14:textId="200870C8" w:rsidR="004B5A69" w:rsidRPr="00364850" w:rsidRDefault="00C87FE2" w:rsidP="00627000">
      <w:pPr>
        <w:pStyle w:val="Heading3"/>
      </w:pPr>
      <w:r>
        <w:t xml:space="preserve">Facilitator </w:t>
      </w:r>
      <w:r w:rsidR="00405CCD">
        <w:t>Notes</w:t>
      </w:r>
    </w:p>
    <w:p w14:paraId="15EDE6CA" w14:textId="77777777" w:rsidR="003B6C4B" w:rsidRDefault="0094482F" w:rsidP="00D45C03">
      <w:pPr>
        <w:pStyle w:val="ListBullet"/>
      </w:pPr>
      <w:r>
        <w:t>Consider your participants and their prior experiences with M</w:t>
      </w:r>
      <w:r w:rsidRPr="004801C8">
        <w:rPr>
          <w:vertAlign w:val="superscript"/>
        </w:rPr>
        <w:t>5</w:t>
      </w:r>
      <w:r>
        <w:t xml:space="preserve">. </w:t>
      </w:r>
    </w:p>
    <w:p w14:paraId="4DD8871D" w14:textId="37FE0AB3" w:rsidR="003B6C4B" w:rsidRDefault="0094482F" w:rsidP="00BB10E2">
      <w:pPr>
        <w:pStyle w:val="ListBullet2"/>
        <w:rPr>
          <w:rFonts w:eastAsiaTheme="minorEastAsia"/>
        </w:rPr>
      </w:pPr>
      <w:r>
        <w:rPr>
          <w:rFonts w:eastAsiaTheme="minorEastAsia"/>
        </w:rPr>
        <w:t>For groups that have significant experience with M</w:t>
      </w:r>
      <w:r w:rsidRPr="00CF310A">
        <w:rPr>
          <w:rFonts w:eastAsiaTheme="minorEastAsia"/>
          <w:vertAlign w:val="superscript"/>
        </w:rPr>
        <w:t>5</w:t>
      </w:r>
      <w:r w:rsidR="00C05662" w:rsidRPr="00492B09">
        <w:rPr>
          <w:rFonts w:eastAsiaTheme="minorEastAsia"/>
        </w:rPr>
        <w:t>,</w:t>
      </w:r>
      <w:r w:rsidR="00C05662">
        <w:rPr>
          <w:rFonts w:eastAsiaTheme="minorEastAsia"/>
        </w:rPr>
        <w:t xml:space="preserve"> </w:t>
      </w:r>
      <w:r w:rsidRPr="00C05662">
        <w:rPr>
          <w:rFonts w:eastAsiaTheme="minorEastAsia"/>
        </w:rPr>
        <w:t>you</w:t>
      </w:r>
      <w:r>
        <w:rPr>
          <w:rFonts w:eastAsiaTheme="minorEastAsia"/>
        </w:rPr>
        <w:t xml:space="preserve"> might offer a few minutes for participants to </w:t>
      </w:r>
      <w:r w:rsidRPr="00492B09">
        <w:t xml:space="preserve">share with a partner their </w:t>
      </w:r>
      <w:r w:rsidR="00F85E64">
        <w:t xml:space="preserve">areas of </w:t>
      </w:r>
      <w:r w:rsidRPr="00492B09">
        <w:t xml:space="preserve">strength and </w:t>
      </w:r>
      <w:r w:rsidR="00F239E9" w:rsidRPr="00492B09">
        <w:t xml:space="preserve">what </w:t>
      </w:r>
      <w:r w:rsidRPr="00492B09">
        <w:t xml:space="preserve">practices they are working on. </w:t>
      </w:r>
      <w:r w:rsidR="00492B09" w:rsidRPr="00492B09">
        <w:t xml:space="preserve">Or you might use this slide to briefly revisit the </w:t>
      </w:r>
      <w:r w:rsidR="00C918C2">
        <w:rPr>
          <w:rFonts w:eastAsiaTheme="minorEastAsia"/>
        </w:rPr>
        <w:t>M</w:t>
      </w:r>
      <w:r w:rsidR="00C918C2" w:rsidRPr="004801C8">
        <w:rPr>
          <w:rFonts w:eastAsiaTheme="minorEastAsia"/>
          <w:vertAlign w:val="superscript"/>
        </w:rPr>
        <w:t>5</w:t>
      </w:r>
      <w:r w:rsidR="00492B09" w:rsidRPr="00492B09">
        <w:t xml:space="preserve"> practices and move to the next slide</w:t>
      </w:r>
      <w:r w:rsidR="003B6C4B" w:rsidRPr="00492B09">
        <w:t>.</w:t>
      </w:r>
      <w:r w:rsidR="003B6C4B">
        <w:rPr>
          <w:rFonts w:eastAsiaTheme="minorEastAsia"/>
        </w:rPr>
        <w:t xml:space="preserve"> </w:t>
      </w:r>
    </w:p>
    <w:p w14:paraId="38F54433" w14:textId="6C5746EC" w:rsidR="004B5A69" w:rsidRPr="00364850" w:rsidRDefault="6866BE80" w:rsidP="00BB10E2">
      <w:pPr>
        <w:pStyle w:val="ListBullet2"/>
        <w:rPr>
          <w:rFonts w:eastAsiaTheme="minorEastAsia"/>
        </w:rPr>
      </w:pPr>
      <w:r w:rsidRPr="6866BE80">
        <w:rPr>
          <w:rFonts w:eastAsiaTheme="minorEastAsia"/>
        </w:rPr>
        <w:t>For groups that have less experience with M</w:t>
      </w:r>
      <w:r w:rsidRPr="6866BE80">
        <w:rPr>
          <w:rFonts w:eastAsiaTheme="minorEastAsia"/>
          <w:vertAlign w:val="superscript"/>
        </w:rPr>
        <w:t>5</w:t>
      </w:r>
      <w:r w:rsidRPr="6866BE80">
        <w:rPr>
          <w:rFonts w:eastAsiaTheme="minorEastAsia"/>
        </w:rPr>
        <w:t>, you might offer more time for participants to explore each practice. For example, you might allow time for them to review the practices</w:t>
      </w:r>
      <w:r w:rsidR="00F85E64">
        <w:rPr>
          <w:rFonts w:eastAsiaTheme="minorEastAsia"/>
        </w:rPr>
        <w:t xml:space="preserve"> in the handout</w:t>
      </w:r>
      <w:r w:rsidRPr="6866BE80">
        <w:rPr>
          <w:rFonts w:eastAsiaTheme="minorEastAsia"/>
        </w:rPr>
        <w:t xml:space="preserve"> on their own. Invite them to make or imagine a square over practices that they have “squared away” (practices they understand and use), a circle over “what’s still going around in their heads” (practices they still have questions about), and a triangle over three ideas that they will use in </w:t>
      </w:r>
      <w:r w:rsidRPr="6866BE80">
        <w:rPr>
          <w:rFonts w:eastAsiaTheme="minorEastAsia"/>
        </w:rPr>
        <w:lastRenderedPageBreak/>
        <w:t xml:space="preserve">their settings. For more ideas on how to provide a more comprehensive review, visit the </w:t>
      </w:r>
      <w:r w:rsidRPr="00662D63">
        <w:rPr>
          <w:rFonts w:eastAsiaTheme="minorEastAsia"/>
          <w:b/>
          <w:bCs/>
        </w:rPr>
        <w:t>M</w:t>
      </w:r>
      <w:r w:rsidRPr="00662D63">
        <w:rPr>
          <w:rFonts w:eastAsiaTheme="minorEastAsia"/>
          <w:b/>
          <w:bCs/>
          <w:vertAlign w:val="superscript"/>
        </w:rPr>
        <w:t>5</w:t>
      </w:r>
      <w:r w:rsidRPr="00662D63">
        <w:rPr>
          <w:rFonts w:eastAsiaTheme="minorEastAsia"/>
          <w:b/>
          <w:bCs/>
        </w:rPr>
        <w:t xml:space="preserve"> </w:t>
      </w:r>
      <w:r w:rsidR="00046136">
        <w:rPr>
          <w:rFonts w:eastAsiaTheme="minorEastAsia"/>
          <w:b/>
          <w:bCs/>
        </w:rPr>
        <w:t>Early Math Approach</w:t>
      </w:r>
      <w:r w:rsidRPr="6866BE80">
        <w:rPr>
          <w:rFonts w:eastAsiaTheme="minorEastAsia"/>
        </w:rPr>
        <w:t xml:space="preserve"> suite</w:t>
      </w:r>
      <w:r w:rsidR="0062674B">
        <w:rPr>
          <w:rFonts w:eastAsiaTheme="minorEastAsia"/>
        </w:rPr>
        <w:t xml:space="preserve"> of resources</w:t>
      </w:r>
      <w:r w:rsidRPr="6866BE80">
        <w:rPr>
          <w:rFonts w:eastAsiaTheme="minorEastAsia"/>
        </w:rPr>
        <w:t>.</w:t>
      </w:r>
    </w:p>
    <w:p w14:paraId="34463B82" w14:textId="37A9FDAF" w:rsidR="004B5A69" w:rsidRPr="008D7965" w:rsidRDefault="04765EB0" w:rsidP="00627000">
      <w:pPr>
        <w:pStyle w:val="Heading2"/>
      </w:pPr>
      <w:r>
        <w:t xml:space="preserve">SLIDE </w:t>
      </w:r>
      <w:r w:rsidR="00DA3D3B">
        <w:t>2</w:t>
      </w:r>
      <w:r w:rsidR="005632B5">
        <w:t>1</w:t>
      </w:r>
      <w:r>
        <w:t>: Observ</w:t>
      </w:r>
      <w:r w:rsidR="00716785">
        <w:t>e:</w:t>
      </w:r>
      <w:r>
        <w:t xml:space="preserve"> M</w:t>
      </w:r>
      <w:r w:rsidRPr="04765EB0">
        <w:rPr>
          <w:vertAlign w:val="superscript"/>
        </w:rPr>
        <w:t xml:space="preserve">5 </w:t>
      </w:r>
      <w:r w:rsidR="00C918C2">
        <w:t>i</w:t>
      </w:r>
      <w:r>
        <w:t>n Action</w:t>
      </w:r>
    </w:p>
    <w:p w14:paraId="63D130C2" w14:textId="291060E9"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74629319" wp14:editId="24741B75">
            <wp:extent cx="3251200" cy="1828800"/>
            <wp:effectExtent l="19050" t="19050" r="25400" b="19050"/>
            <wp:docPr id="1676358817"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8817" name="Picture 30">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0BDE02D" w14:textId="7BD2DF65" w:rsidR="004B5A69" w:rsidRPr="008D7965" w:rsidRDefault="04765EB0" w:rsidP="005B3187">
      <w:pPr>
        <w:pStyle w:val="BodyText"/>
      </w:pPr>
      <w:r w:rsidRPr="04765EB0">
        <w:rPr>
          <w:b/>
          <w:bCs/>
        </w:rPr>
        <w:t>Time:</w:t>
      </w:r>
      <w:r w:rsidRPr="04765EB0">
        <w:t xml:space="preserve"> </w:t>
      </w:r>
      <w:r w:rsidR="007E59B2">
        <w:t>5</w:t>
      </w:r>
      <w:r w:rsidR="000B3240">
        <w:t>–</w:t>
      </w:r>
      <w:r w:rsidR="007E59B2">
        <w:t>7</w:t>
      </w:r>
      <w:r w:rsidR="000B3240">
        <w:t xml:space="preserve"> </w:t>
      </w:r>
      <w:r w:rsidRPr="04765EB0">
        <w:t>min</w:t>
      </w:r>
      <w:r w:rsidR="000B3240">
        <w:t>utes</w:t>
      </w:r>
      <w:r w:rsidR="008B21C5">
        <w:t xml:space="preserve"> (</w:t>
      </w:r>
      <w:r w:rsidR="007E59B2">
        <w:t xml:space="preserve">not </w:t>
      </w:r>
      <w:r w:rsidR="008B21C5">
        <w:t>including debrief)</w:t>
      </w:r>
    </w:p>
    <w:p w14:paraId="7F4DE274" w14:textId="44E3AAA8" w:rsidR="004B5A69" w:rsidRPr="008D7965" w:rsidRDefault="004B5A69" w:rsidP="005B3187">
      <w:pPr>
        <w:pStyle w:val="BodyText"/>
        <w:rPr>
          <w:rFonts w:eastAsiaTheme="minorEastAsia"/>
          <w:color w:val="222222"/>
        </w:rPr>
      </w:pPr>
      <w:r w:rsidRPr="00F76026">
        <w:rPr>
          <w:rFonts w:eastAsiaTheme="minorEastAsia"/>
          <w:b/>
          <w:bCs/>
          <w:color w:val="222222"/>
        </w:rPr>
        <w:t>Materials</w:t>
      </w:r>
      <w:r w:rsidR="00B22D0A" w:rsidRPr="00F76026">
        <w:rPr>
          <w:rFonts w:eastAsiaTheme="minorEastAsia"/>
          <w:b/>
          <w:bCs/>
          <w:color w:val="222222"/>
        </w:rPr>
        <w:t>:</w:t>
      </w:r>
      <w:r w:rsidR="00B22D0A">
        <w:rPr>
          <w:rFonts w:eastAsiaTheme="minorEastAsia"/>
          <w:color w:val="222222"/>
        </w:rPr>
        <w:t xml:space="preserve"> </w:t>
      </w:r>
      <w:r w:rsidR="00B22D0A" w:rsidRPr="00ED3436">
        <w:rPr>
          <w:b/>
          <w:bCs/>
        </w:rPr>
        <w:t>Observing M</w:t>
      </w:r>
      <w:r w:rsidR="00B22D0A" w:rsidRPr="00ED3436">
        <w:rPr>
          <w:b/>
          <w:bCs/>
          <w:vertAlign w:val="superscript"/>
        </w:rPr>
        <w:t>5</w:t>
      </w:r>
      <w:r w:rsidR="00B22D0A" w:rsidRPr="00ED3436">
        <w:rPr>
          <w:b/>
          <w:bCs/>
        </w:rPr>
        <w:t xml:space="preserve"> in Action: Shapes</w:t>
      </w:r>
      <w:r w:rsidR="00B22D0A" w:rsidRPr="00286C9E">
        <w:t xml:space="preserve"> </w:t>
      </w:r>
      <w:r w:rsidR="00B22D0A" w:rsidRPr="007B2C29">
        <w:t>handout</w:t>
      </w:r>
      <w:r w:rsidR="000B3240">
        <w:rPr>
          <w:rFonts w:eastAsiaTheme="minorEastAsia"/>
          <w:color w:val="222222"/>
        </w:rPr>
        <w:t>;</w:t>
      </w:r>
      <w:r w:rsidRPr="00347A29">
        <w:rPr>
          <w:rFonts w:eastAsiaTheme="minorEastAsia"/>
          <w:color w:val="222222"/>
        </w:rPr>
        <w:t xml:space="preserve"> </w:t>
      </w:r>
      <w:r w:rsidR="00957BAB">
        <w:t>preschool</w:t>
      </w:r>
      <w:r w:rsidR="000B3240">
        <w:t xml:space="preserve">, </w:t>
      </w:r>
      <w:r w:rsidR="00957BAB">
        <w:t>TK</w:t>
      </w:r>
      <w:r w:rsidR="000B3240">
        <w:t xml:space="preserve">, or </w:t>
      </w:r>
      <w:r w:rsidR="00957BAB">
        <w:t>K shapes video</w:t>
      </w:r>
      <w:r w:rsidR="000B3240">
        <w:rPr>
          <w:rFonts w:eastAsiaTheme="minorEastAsia"/>
          <w:color w:val="222222"/>
        </w:rPr>
        <w:t>;</w:t>
      </w:r>
      <w:r w:rsidR="008B21C5">
        <w:rPr>
          <w:rFonts w:eastAsiaTheme="minorEastAsia"/>
          <w:color w:val="222222"/>
        </w:rPr>
        <w:t xml:space="preserve"> chart paper</w:t>
      </w:r>
      <w:r w:rsidR="000B3240">
        <w:rPr>
          <w:rFonts w:eastAsiaTheme="minorEastAsia"/>
          <w:color w:val="222222"/>
        </w:rPr>
        <w:t>;</w:t>
      </w:r>
      <w:r w:rsidR="008B21C5">
        <w:rPr>
          <w:rFonts w:eastAsiaTheme="minorEastAsia"/>
          <w:color w:val="222222"/>
        </w:rPr>
        <w:t xml:space="preserve"> markers</w:t>
      </w:r>
    </w:p>
    <w:p w14:paraId="09A344E1" w14:textId="3D245528" w:rsidR="004B5A69" w:rsidRPr="00347A29" w:rsidRDefault="04765EB0" w:rsidP="00627000">
      <w:pPr>
        <w:pStyle w:val="Heading3"/>
      </w:pPr>
      <w:r w:rsidRPr="00347A29">
        <w:t xml:space="preserve">Talking </w:t>
      </w:r>
      <w:r w:rsidR="00405CCD">
        <w:t>Points</w:t>
      </w:r>
      <w:r w:rsidR="00347A29" w:rsidRPr="00347A29">
        <w:t xml:space="preserve"> </w:t>
      </w:r>
    </w:p>
    <w:p w14:paraId="1B2A75A5" w14:textId="42FC0BDD" w:rsidR="004B5A69" w:rsidRPr="00C64C67" w:rsidRDefault="000527AE" w:rsidP="00D45C03">
      <w:pPr>
        <w:pStyle w:val="ListBullet"/>
      </w:pPr>
      <w:r>
        <w:t xml:space="preserve">We observed </w:t>
      </w:r>
      <w:r w:rsidR="00B22D0A">
        <w:t xml:space="preserve">how young children </w:t>
      </w:r>
      <w:r w:rsidR="002649C2">
        <w:t xml:space="preserve">learn </w:t>
      </w:r>
      <w:r>
        <w:t xml:space="preserve">about shapes. Then, we </w:t>
      </w:r>
      <w:r w:rsidR="008B21C5">
        <w:t>explored</w:t>
      </w:r>
      <w:r>
        <w:t xml:space="preserve"> the M</w:t>
      </w:r>
      <w:r w:rsidRPr="000527AE">
        <w:rPr>
          <w:vertAlign w:val="superscript"/>
        </w:rPr>
        <w:t>5</w:t>
      </w:r>
      <w:r>
        <w:t xml:space="preserve"> </w:t>
      </w:r>
      <w:r w:rsidR="002F0CEC">
        <w:t>E</w:t>
      </w:r>
      <w:r>
        <w:t xml:space="preserve">arly </w:t>
      </w:r>
      <w:r w:rsidR="002F0CEC">
        <w:t>M</w:t>
      </w:r>
      <w:r>
        <w:t>ath</w:t>
      </w:r>
      <w:r w:rsidR="004A24E8">
        <w:t xml:space="preserve"> </w:t>
      </w:r>
      <w:r w:rsidR="001D79F4">
        <w:t>Approach</w:t>
      </w:r>
      <w:r>
        <w:t>. Now</w:t>
      </w:r>
      <w:r w:rsidR="00F5085E">
        <w:t>,</w:t>
      </w:r>
      <w:r>
        <w:t xml:space="preserve"> we are going to observe a video</w:t>
      </w:r>
      <w:r w:rsidR="008B21C5">
        <w:t xml:space="preserve"> </w:t>
      </w:r>
      <w:r w:rsidR="00AB5B5A">
        <w:t xml:space="preserve">showing </w:t>
      </w:r>
      <w:r>
        <w:t>M</w:t>
      </w:r>
      <w:r w:rsidRPr="000527AE">
        <w:rPr>
          <w:vertAlign w:val="superscript"/>
        </w:rPr>
        <w:t xml:space="preserve">5 </w:t>
      </w:r>
      <w:r>
        <w:t>practices</w:t>
      </w:r>
      <w:r w:rsidR="00F67282">
        <w:t xml:space="preserve"> </w:t>
      </w:r>
      <w:r w:rsidR="00AB5B5A">
        <w:t>that</w:t>
      </w:r>
      <w:r w:rsidR="00F67282">
        <w:t xml:space="preserve"> support </w:t>
      </w:r>
      <w:r w:rsidR="00AB5B5A">
        <w:t>children’s shape learning</w:t>
      </w:r>
      <w:r>
        <w:t>. [Choose a strategy for facilitating this observation and debrief. Adapt the talking points to reflect this strategy.]</w:t>
      </w:r>
    </w:p>
    <w:p w14:paraId="69D006F1" w14:textId="35E3ADC2" w:rsidR="00347A29" w:rsidRPr="00CB4622" w:rsidRDefault="00C87FE2" w:rsidP="00627000">
      <w:pPr>
        <w:pStyle w:val="Heading3"/>
      </w:pPr>
      <w:r>
        <w:t xml:space="preserve">Facilitator </w:t>
      </w:r>
      <w:r w:rsidR="00405CCD">
        <w:t>Notes</w:t>
      </w:r>
    </w:p>
    <w:p w14:paraId="2DA0D27C" w14:textId="2A9E7B23" w:rsidR="00347A29" w:rsidRDefault="008B21C5" w:rsidP="00D45C03">
      <w:pPr>
        <w:pStyle w:val="ListBullet"/>
      </w:pPr>
      <w:r>
        <w:t>Choose a</w:t>
      </w:r>
      <w:r w:rsidR="00DA0533">
        <w:t xml:space="preserve"> preschool, TK</w:t>
      </w:r>
      <w:r w:rsidR="009C60CB">
        <w:t>,</w:t>
      </w:r>
      <w:r w:rsidR="00DA0533">
        <w:t xml:space="preserve"> or K</w:t>
      </w:r>
      <w:r>
        <w:t xml:space="preserve"> video</w:t>
      </w:r>
      <w:r w:rsidR="00613F40">
        <w:t xml:space="preserve"> </w:t>
      </w:r>
      <w:r>
        <w:t>that shows children exploring shapes</w:t>
      </w:r>
      <w:r w:rsidR="00347A29">
        <w:t xml:space="preserve">. </w:t>
      </w:r>
      <w:r>
        <w:t>This</w:t>
      </w:r>
      <w:r w:rsidR="00922E8D">
        <w:t xml:space="preserve"> </w:t>
      </w:r>
      <w:r w:rsidR="00BE29EB">
        <w:t>video</w:t>
      </w:r>
      <w:r>
        <w:t xml:space="preserve"> may be the same </w:t>
      </w:r>
      <w:r w:rsidR="00922E8D">
        <w:t xml:space="preserve">one you </w:t>
      </w:r>
      <w:r>
        <w:t>used for observing children learning about shapes.</w:t>
      </w:r>
      <w:r w:rsidR="00613F40">
        <w:t xml:space="preserve"> </w:t>
      </w:r>
    </w:p>
    <w:p w14:paraId="4B8D5373" w14:textId="77777777" w:rsidR="005D4CEE" w:rsidRDefault="005D4CEE" w:rsidP="00D45C03">
      <w:pPr>
        <w:pStyle w:val="ListBullet"/>
      </w:pPr>
      <w:r w:rsidRPr="006679CB">
        <w:t xml:space="preserve">We </w:t>
      </w:r>
      <w:r>
        <w:t>provide</w:t>
      </w:r>
      <w:r w:rsidRPr="006679CB">
        <w:t xml:space="preserve"> the following video</w:t>
      </w:r>
      <w:r>
        <w:t>s</w:t>
      </w:r>
      <w:r w:rsidRPr="006679CB">
        <w:t xml:space="preserve"> </w:t>
      </w:r>
      <w:r>
        <w:t>(you may use other videos):</w:t>
      </w:r>
    </w:p>
    <w:p w14:paraId="48CEF2BD" w14:textId="77777777" w:rsidR="005D4CEE" w:rsidRPr="00C10BC1" w:rsidRDefault="005D4CEE" w:rsidP="005D4CEE">
      <w:pPr>
        <w:pStyle w:val="ListBullet2"/>
        <w:rPr>
          <w:rStyle w:val="Hyperlink"/>
        </w:rPr>
      </w:pPr>
      <w:r w:rsidRPr="0D6CE14E">
        <w:rPr>
          <w:rStyle w:val="Hyperlink"/>
        </w:rPr>
        <w:fldChar w:fldCharType="begin"/>
      </w:r>
      <w:r>
        <w:rPr>
          <w:rStyle w:val="Hyperlink"/>
        </w:rPr>
        <w:instrText>HYPERLINK "https://www.youtube.com/watch?v=ms6hYyh8bFI"</w:instrText>
      </w:r>
      <w:r w:rsidRPr="0D6CE14E">
        <w:rPr>
          <w:rStyle w:val="Hyperlink"/>
        </w:rPr>
      </w:r>
      <w:r w:rsidRPr="0D6CE14E">
        <w:rPr>
          <w:rStyle w:val="Hyperlink"/>
        </w:rPr>
        <w:fldChar w:fldCharType="separate"/>
      </w:r>
      <w:hyperlink r:id="rId40">
        <w:r w:rsidR="0D6CE14E" w:rsidRPr="0D6CE14E">
          <w:rPr>
            <w:rStyle w:val="Hyperlink"/>
          </w:rPr>
          <w:t>Composing and Decomposing Shapes (3–5 years)</w:t>
        </w:r>
      </w:hyperlink>
    </w:p>
    <w:p w14:paraId="4643203D" w14:textId="77777777" w:rsidR="005D4CEE" w:rsidRPr="00490C64" w:rsidRDefault="005D4CEE" w:rsidP="005D4CEE">
      <w:pPr>
        <w:pStyle w:val="ListBullet2"/>
        <w:rPr>
          <w:rStyle w:val="Hyperlink"/>
        </w:rPr>
      </w:pPr>
      <w:r w:rsidRPr="0D6CE14E">
        <w:rPr>
          <w:rStyle w:val="Hyperlink"/>
        </w:rPr>
        <w:fldChar w:fldCharType="end"/>
      </w:r>
      <w:hyperlink r:id="rId41">
        <w:r w:rsidR="0D6CE14E" w:rsidRPr="0D6CE14E">
          <w:rPr>
            <w:rStyle w:val="Hyperlink"/>
          </w:rPr>
          <w:t>Composing and Decomposing Shapes (3–5 years) – Audio Descriptive Version</w:t>
        </w:r>
      </w:hyperlink>
    </w:p>
    <w:p w14:paraId="6E3363B5" w14:textId="77777777" w:rsidR="005D4CEE" w:rsidRPr="00C10BC1" w:rsidRDefault="005D4CEE" w:rsidP="005D4CEE">
      <w:pPr>
        <w:pStyle w:val="ListBullet2"/>
        <w:rPr>
          <w:rStyle w:val="Hyperlink"/>
        </w:rPr>
      </w:pPr>
      <w:r>
        <w:fldChar w:fldCharType="begin"/>
      </w:r>
      <w:r>
        <w:instrText>HYPERLINK "https://www.youtube.com/watch?v=N_zmAyAvDFw"</w:instrText>
      </w:r>
      <w:r>
        <w:fldChar w:fldCharType="separate"/>
      </w:r>
      <w:hyperlink r:id="rId42">
        <w:r w:rsidR="0D6CE14E" w:rsidRPr="0D6CE14E">
          <w:rPr>
            <w:rStyle w:val="Hyperlink"/>
          </w:rPr>
          <w:t>Naming Three-Dimensional Shapes (3–5 years)</w:t>
        </w:r>
      </w:hyperlink>
    </w:p>
    <w:p w14:paraId="1D9B1DB3" w14:textId="735FAFC9" w:rsidR="005D4CEE" w:rsidRDefault="005D4CEE" w:rsidP="0D6CE14E">
      <w:pPr>
        <w:pStyle w:val="ListBullet2"/>
        <w:rPr>
          <w:rStyle w:val="Hyperlink"/>
        </w:rPr>
      </w:pPr>
      <w:r>
        <w:fldChar w:fldCharType="end"/>
      </w:r>
      <w:hyperlink r:id="rId43" w:history="1">
        <w:hyperlink r:id="rId44">
          <w:r w:rsidR="0D6CE14E" w:rsidRPr="0D6CE14E">
            <w:rPr>
              <w:rStyle w:val="Hyperlink"/>
            </w:rPr>
            <w:t>Naming Three-Dimensional Shapes (3–5 years) – Audio Descriptive Version</w:t>
          </w:r>
        </w:hyperlink>
      </w:hyperlink>
      <w:r w:rsidR="0D6CE14E" w:rsidRPr="0D6CE14E">
        <w:rPr>
          <w:b/>
          <w:bCs/>
        </w:rPr>
        <w:t>Note</w:t>
      </w:r>
      <w:r w:rsidR="0D6CE14E">
        <w:t>: An answer key is provided for the video “Composing and Decomposing Shapes (3–5 years)” in the Facilitator Notes on the next slide.</w:t>
      </w:r>
    </w:p>
    <w:p w14:paraId="39061976" w14:textId="6D16CABE" w:rsidR="00B962E6" w:rsidRDefault="001608A7" w:rsidP="00D45C03">
      <w:pPr>
        <w:pStyle w:val="ListBullet"/>
      </w:pPr>
      <w:r>
        <w:lastRenderedPageBreak/>
        <w:t>In</w:t>
      </w:r>
      <w:r w:rsidR="008B21C5">
        <w:t xml:space="preserve">vite participants to </w:t>
      </w:r>
      <w:r w:rsidR="00B962E6">
        <w:t>take out the</w:t>
      </w:r>
      <w:r w:rsidR="00B962E6" w:rsidRPr="00F76026">
        <w:t xml:space="preserve"> </w:t>
      </w:r>
      <w:r w:rsidR="00B962E6" w:rsidRPr="00ED3436">
        <w:rPr>
          <w:b/>
          <w:bCs/>
        </w:rPr>
        <w:t>Observing M</w:t>
      </w:r>
      <w:r w:rsidR="00B962E6" w:rsidRPr="00ED3436">
        <w:rPr>
          <w:b/>
          <w:bCs/>
          <w:vertAlign w:val="superscript"/>
        </w:rPr>
        <w:t>5</w:t>
      </w:r>
      <w:r w:rsidR="00B962E6" w:rsidRPr="00ED3436">
        <w:rPr>
          <w:b/>
          <w:bCs/>
        </w:rPr>
        <w:t xml:space="preserve"> in Action</w:t>
      </w:r>
      <w:r w:rsidR="001D79F4" w:rsidRPr="00ED3436">
        <w:rPr>
          <w:b/>
          <w:bCs/>
        </w:rPr>
        <w:t>: Shapes</w:t>
      </w:r>
      <w:r w:rsidR="00B962E6" w:rsidRPr="00ED3436">
        <w:rPr>
          <w:b/>
          <w:bCs/>
        </w:rPr>
        <w:t xml:space="preserve"> </w:t>
      </w:r>
      <w:r w:rsidR="00B962E6">
        <w:t xml:space="preserve">handout. </w:t>
      </w:r>
    </w:p>
    <w:p w14:paraId="15C8D8AB" w14:textId="2557F528" w:rsidR="00275E39" w:rsidRPr="00275E39" w:rsidRDefault="00B962E6" w:rsidP="00D45C03">
      <w:pPr>
        <w:pStyle w:val="ListBullet"/>
      </w:pPr>
      <w:r>
        <w:t>For larger groups and longer session</w:t>
      </w:r>
      <w:r w:rsidR="006D088F">
        <w:t>s</w:t>
      </w:r>
      <w:r>
        <w:t xml:space="preserve">, </w:t>
      </w:r>
      <w:r w:rsidR="00275E39">
        <w:t xml:space="preserve">use a jigsaw approach. </w:t>
      </w:r>
      <w:r w:rsidR="006D088F">
        <w:t xml:space="preserve">Before playing the video, </w:t>
      </w:r>
      <w:r w:rsidR="00B56A83">
        <w:t xml:space="preserve">assign each table one practice to </w:t>
      </w:r>
      <w:r>
        <w:t xml:space="preserve">focus on during the video. </w:t>
      </w:r>
      <w:r w:rsidR="00B56A83">
        <w:t>[If there are more than five tables, assign more than one table to focus on each practice</w:t>
      </w:r>
      <w:r w:rsidR="00384FD7">
        <w:t>.</w:t>
      </w:r>
      <w:r w:rsidR="00B56A83">
        <w:t>]</w:t>
      </w:r>
      <w:r w:rsidR="006D088F">
        <w:t xml:space="preserve"> </w:t>
      </w:r>
    </w:p>
    <w:p w14:paraId="33A94143" w14:textId="3A64CCEF" w:rsidR="004B5A69" w:rsidRPr="002F0CEC" w:rsidRDefault="006D088F" w:rsidP="00D45C03">
      <w:pPr>
        <w:pStyle w:val="ListBullet"/>
        <w:rPr>
          <w:rFonts w:eastAsiaTheme="minorEastAsia"/>
        </w:rPr>
      </w:pPr>
      <w:r w:rsidRPr="007E59B2">
        <w:t>For smaller groups and shorter sessions, con</w:t>
      </w:r>
      <w:r w:rsidR="00275E39" w:rsidRPr="007E59B2">
        <w:t>sider showing the video</w:t>
      </w:r>
      <w:r w:rsidR="00613F40" w:rsidRPr="007E59B2">
        <w:t xml:space="preserve"> </w:t>
      </w:r>
      <w:r w:rsidR="00275E39" w:rsidRPr="007E59B2">
        <w:t xml:space="preserve">two to three times, inviting participants to focus on specific practices each time. Encourage them to record observations on the handout. </w:t>
      </w:r>
    </w:p>
    <w:p w14:paraId="7F3982AD" w14:textId="3B644B90" w:rsidR="004B5A69" w:rsidRPr="008D7965" w:rsidRDefault="6A7E3BE1" w:rsidP="00627000">
      <w:pPr>
        <w:pStyle w:val="Heading2"/>
      </w:pPr>
      <w:r>
        <w:t xml:space="preserve">SLIDE </w:t>
      </w:r>
      <w:r w:rsidR="00AE0B85">
        <w:t>2</w:t>
      </w:r>
      <w:r w:rsidR="005632B5">
        <w:t>2</w:t>
      </w:r>
      <w:r w:rsidR="007E59B2">
        <w:t>:</w:t>
      </w:r>
      <w:r>
        <w:t xml:space="preserve"> </w:t>
      </w:r>
      <w:r w:rsidR="0039298F">
        <w:t>Discuss</w:t>
      </w:r>
      <w:r w:rsidR="007E59B2">
        <w:t>: M</w:t>
      </w:r>
      <w:r w:rsidR="007E59B2" w:rsidRPr="6A7E3BE1">
        <w:rPr>
          <w:vertAlign w:val="superscript"/>
        </w:rPr>
        <w:t>5</w:t>
      </w:r>
      <w:r w:rsidR="007E59B2">
        <w:t xml:space="preserve"> </w:t>
      </w:r>
      <w:r w:rsidR="00C918C2">
        <w:t>i</w:t>
      </w:r>
      <w:r w:rsidR="007E59B2">
        <w:t>n Action</w:t>
      </w:r>
    </w:p>
    <w:p w14:paraId="68FD1EBC" w14:textId="53AFDEC8"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1D029352" wp14:editId="154E268E">
            <wp:extent cx="3251200" cy="1828800"/>
            <wp:effectExtent l="19050" t="19050" r="25400" b="19050"/>
            <wp:docPr id="56541413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14133" name="Picture 3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21EB54C" w14:textId="71947FF0" w:rsidR="004B5A69" w:rsidRPr="00F76026" w:rsidRDefault="04765EB0" w:rsidP="005B3187">
      <w:pPr>
        <w:pStyle w:val="BodyText"/>
      </w:pPr>
      <w:r w:rsidRPr="00F76026">
        <w:rPr>
          <w:b/>
          <w:bCs/>
        </w:rPr>
        <w:t xml:space="preserve">Time: </w:t>
      </w:r>
      <w:r w:rsidR="00F775DF" w:rsidRPr="00F76026">
        <w:t>20</w:t>
      </w:r>
      <w:r w:rsidR="00C278E2" w:rsidRPr="00F76026">
        <w:t>–</w:t>
      </w:r>
      <w:r w:rsidR="00F775DF" w:rsidRPr="00F76026">
        <w:t>3</w:t>
      </w:r>
      <w:r w:rsidR="0005203C" w:rsidRPr="00F76026">
        <w:t>0</w:t>
      </w:r>
      <w:r w:rsidRPr="00F76026">
        <w:t xml:space="preserve"> min</w:t>
      </w:r>
      <w:r w:rsidR="00C278E2" w:rsidRPr="00F76026">
        <w:t>utes</w:t>
      </w:r>
      <w:r w:rsidR="0005203C" w:rsidRPr="00F76026">
        <w:t xml:space="preserve"> (varies based on session goals)</w:t>
      </w:r>
    </w:p>
    <w:p w14:paraId="218920A1" w14:textId="1E6CC174" w:rsidR="007E59B2" w:rsidRPr="00F76026" w:rsidRDefault="04765EB0" w:rsidP="005B3187">
      <w:pPr>
        <w:pStyle w:val="BodyText"/>
      </w:pPr>
      <w:r w:rsidRPr="00B97E6D">
        <w:rPr>
          <w:b/>
          <w:bCs/>
        </w:rPr>
        <w:t>Materials</w:t>
      </w:r>
      <w:r w:rsidR="007E59B2" w:rsidRPr="00B97E6D">
        <w:rPr>
          <w:b/>
          <w:bCs/>
        </w:rPr>
        <w:t>:</w:t>
      </w:r>
      <w:r w:rsidR="007E59B2" w:rsidRPr="00F76026">
        <w:t xml:space="preserve"> </w:t>
      </w:r>
      <w:r w:rsidR="00B22D0A" w:rsidRPr="00ED3436">
        <w:rPr>
          <w:b/>
          <w:bCs/>
        </w:rPr>
        <w:t>Observing M</w:t>
      </w:r>
      <w:r w:rsidR="00B22D0A" w:rsidRPr="00ED3436">
        <w:rPr>
          <w:b/>
          <w:bCs/>
          <w:vertAlign w:val="superscript"/>
        </w:rPr>
        <w:t>5</w:t>
      </w:r>
      <w:r w:rsidR="00B22D0A" w:rsidRPr="00ED3436">
        <w:rPr>
          <w:b/>
          <w:bCs/>
        </w:rPr>
        <w:t xml:space="preserve"> in Action: Shapes</w:t>
      </w:r>
      <w:r w:rsidR="00B22D0A" w:rsidRPr="00F76026">
        <w:t xml:space="preserve"> handout</w:t>
      </w:r>
      <w:r w:rsidR="00A52880" w:rsidRPr="00F76026">
        <w:t>;</w:t>
      </w:r>
      <w:r w:rsidR="007E59B2" w:rsidRPr="00F76026">
        <w:t xml:space="preserve"> </w:t>
      </w:r>
      <w:r w:rsidR="00957BAB" w:rsidRPr="00F76026">
        <w:t>preschool</w:t>
      </w:r>
      <w:r w:rsidR="00A52880" w:rsidRPr="00F76026">
        <w:t xml:space="preserve">, </w:t>
      </w:r>
      <w:r w:rsidR="00957BAB" w:rsidRPr="00F76026">
        <w:t>TK</w:t>
      </w:r>
      <w:r w:rsidR="00A52880" w:rsidRPr="00F76026">
        <w:t xml:space="preserve">, or </w:t>
      </w:r>
      <w:r w:rsidR="00957BAB" w:rsidRPr="00F76026">
        <w:t>K shapes video</w:t>
      </w:r>
      <w:r w:rsidR="00A52880" w:rsidRPr="00F76026">
        <w:t>;</w:t>
      </w:r>
      <w:r w:rsidR="007E59B2" w:rsidRPr="00F76026">
        <w:t xml:space="preserve"> chart paper</w:t>
      </w:r>
      <w:r w:rsidR="00A52880" w:rsidRPr="00F76026">
        <w:t>;</w:t>
      </w:r>
      <w:r w:rsidR="00933669" w:rsidRPr="00F76026">
        <w:t xml:space="preserve"> </w:t>
      </w:r>
      <w:r w:rsidR="007E59B2" w:rsidRPr="00F76026">
        <w:t>markers</w:t>
      </w:r>
    </w:p>
    <w:p w14:paraId="4E9D469E" w14:textId="31FD3347" w:rsidR="004B5A69" w:rsidRPr="00347A29" w:rsidRDefault="004B5A69" w:rsidP="00627000">
      <w:pPr>
        <w:pStyle w:val="Heading3"/>
      </w:pPr>
      <w:r w:rsidRPr="00347A29">
        <w:t xml:space="preserve">Talking </w:t>
      </w:r>
      <w:r w:rsidR="00405CCD">
        <w:t>Points</w:t>
      </w:r>
    </w:p>
    <w:p w14:paraId="24E69BA7" w14:textId="59A4F9B1" w:rsidR="00957E5E" w:rsidRPr="00957E5E" w:rsidRDefault="00957E5E" w:rsidP="00D45C03">
      <w:pPr>
        <w:pStyle w:val="ListBullet"/>
        <w:rPr>
          <w:b/>
          <w:bCs/>
        </w:rPr>
      </w:pPr>
      <w:r w:rsidRPr="00957E5E">
        <w:t>Let’s unpack your observations of each M</w:t>
      </w:r>
      <w:r w:rsidRPr="005E128B">
        <w:rPr>
          <w:vertAlign w:val="superscript"/>
        </w:rPr>
        <w:t>5</w:t>
      </w:r>
      <w:r w:rsidRPr="00957E5E">
        <w:t xml:space="preserve"> practice. </w:t>
      </w:r>
      <w:r w:rsidR="001D79F4" w:rsidRPr="00841CF8">
        <w:t>How did the educator use M</w:t>
      </w:r>
      <w:r w:rsidR="001D79F4" w:rsidRPr="00286C9E">
        <w:rPr>
          <w:vertAlign w:val="superscript"/>
        </w:rPr>
        <w:t>5</w:t>
      </w:r>
      <w:r w:rsidR="001D79F4" w:rsidRPr="00841CF8">
        <w:t xml:space="preserve"> to</w:t>
      </w:r>
      <w:r w:rsidR="001D79F4">
        <w:t xml:space="preserve"> </w:t>
      </w:r>
      <w:r w:rsidR="001D79F4" w:rsidRPr="00286C9E">
        <w:t xml:space="preserve">support children’s </w:t>
      </w:r>
      <w:r w:rsidR="001D79F4">
        <w:t>learning about shapes</w:t>
      </w:r>
      <w:r w:rsidR="00EE7CEB">
        <w:t>?</w:t>
      </w:r>
    </w:p>
    <w:p w14:paraId="715F159B" w14:textId="290BDF68" w:rsidR="00347A29" w:rsidRPr="00957E5E" w:rsidRDefault="00347A29" w:rsidP="00627000">
      <w:pPr>
        <w:pStyle w:val="Heading3"/>
      </w:pPr>
      <w:r w:rsidRPr="00957E5E">
        <w:t xml:space="preserve">Facilitator </w:t>
      </w:r>
      <w:r w:rsidR="00405CCD">
        <w:t>Notes</w:t>
      </w:r>
    </w:p>
    <w:p w14:paraId="37E7F07A" w14:textId="50634E00" w:rsidR="001D79F4" w:rsidRPr="00F76026" w:rsidRDefault="0D6CE14E" w:rsidP="00D45C03">
      <w:pPr>
        <w:pStyle w:val="ListBullet"/>
      </w:pPr>
      <w:r>
        <w:t xml:space="preserve">Use the </w:t>
      </w:r>
      <w:r w:rsidRPr="0D6CE14E">
        <w:rPr>
          <w:b/>
          <w:bCs/>
        </w:rPr>
        <w:t>Answer Key for Observing M</w:t>
      </w:r>
      <w:r w:rsidRPr="0D6CE14E">
        <w:rPr>
          <w:b/>
          <w:bCs/>
          <w:vertAlign w:val="superscript"/>
        </w:rPr>
        <w:t>5</w:t>
      </w:r>
      <w:r w:rsidRPr="0D6CE14E">
        <w:rPr>
          <w:b/>
          <w:bCs/>
        </w:rPr>
        <w:t xml:space="preserve"> in Action: Shapes</w:t>
      </w:r>
      <w:r>
        <w:t xml:space="preserve"> handout for examples of ways M</w:t>
      </w:r>
      <w:r w:rsidRPr="0D6CE14E">
        <w:rPr>
          <w:vertAlign w:val="superscript"/>
        </w:rPr>
        <w:t>5</w:t>
      </w:r>
      <w:r>
        <w:t xml:space="preserve"> was used in the video “</w:t>
      </w:r>
      <w:hyperlink r:id="rId46">
        <w:r w:rsidRPr="0D6CE14E">
          <w:rPr>
            <w:rStyle w:val="Hyperlink"/>
          </w:rPr>
          <w:t>Composing and Decomposing Shapes (3–5 years)</w:t>
        </w:r>
      </w:hyperlink>
      <w:r>
        <w:t>.”</w:t>
      </w:r>
    </w:p>
    <w:p w14:paraId="4DB8060B" w14:textId="11207125" w:rsidR="007E59B2" w:rsidRPr="00F76026" w:rsidRDefault="007E59B2" w:rsidP="00D45C03">
      <w:pPr>
        <w:pStyle w:val="ListBullet"/>
      </w:pPr>
      <w:r w:rsidRPr="00F76026">
        <w:t>For larger groups</w:t>
      </w:r>
      <w:r w:rsidR="00950611" w:rsidRPr="00F76026">
        <w:t xml:space="preserve"> or </w:t>
      </w:r>
      <w:r w:rsidRPr="00F76026">
        <w:t xml:space="preserve">longer sessions: After observing the video, </w:t>
      </w:r>
      <w:r w:rsidR="0005203C" w:rsidRPr="00F76026">
        <w:t xml:space="preserve">ask </w:t>
      </w:r>
      <w:r w:rsidRPr="00F76026">
        <w:t xml:space="preserve">each </w:t>
      </w:r>
      <w:r w:rsidR="00AC4D62" w:rsidRPr="00F76026">
        <w:t xml:space="preserve">table </w:t>
      </w:r>
      <w:r w:rsidR="0005203C" w:rsidRPr="00F76026">
        <w:t>to discuss what they noticed about</w:t>
      </w:r>
      <w:r w:rsidRPr="00F76026">
        <w:t xml:space="preserve"> their assigned practice. </w:t>
      </w:r>
      <w:r w:rsidR="00F775DF" w:rsidRPr="00F76026">
        <w:t>Then, i</w:t>
      </w:r>
      <w:r w:rsidR="0005203C" w:rsidRPr="00F76026">
        <w:t>nvite</w:t>
      </w:r>
      <w:r w:rsidRPr="00F76026">
        <w:t xml:space="preserve"> each </w:t>
      </w:r>
      <w:r w:rsidR="004312B4" w:rsidRPr="00F76026">
        <w:t>table</w:t>
      </w:r>
      <w:r w:rsidRPr="00F76026">
        <w:t xml:space="preserve"> </w:t>
      </w:r>
      <w:r w:rsidR="0005203C" w:rsidRPr="00F76026">
        <w:t xml:space="preserve">to </w:t>
      </w:r>
      <w:r w:rsidRPr="00F76026">
        <w:t>share their observations with the larger group.</w:t>
      </w:r>
      <w:r w:rsidR="0005203C" w:rsidRPr="00F76026">
        <w:t xml:space="preserve"> As each </w:t>
      </w:r>
      <w:r w:rsidR="004312B4" w:rsidRPr="00F76026">
        <w:t>table</w:t>
      </w:r>
      <w:r w:rsidR="0005203C" w:rsidRPr="00F76026">
        <w:t xml:space="preserve"> shares, </w:t>
      </w:r>
      <w:r w:rsidR="00957E5E" w:rsidRPr="00F76026">
        <w:t>paraphrase, affirm,</w:t>
      </w:r>
      <w:r w:rsidR="0005203C" w:rsidRPr="00F76026">
        <w:t xml:space="preserve"> and add to their responses as </w:t>
      </w:r>
      <w:r w:rsidR="00957E5E" w:rsidRPr="00F76026">
        <w:t>needed</w:t>
      </w:r>
      <w:r w:rsidR="0005203C" w:rsidRPr="00F76026">
        <w:t>.</w:t>
      </w:r>
      <w:r w:rsidR="00AC4D62" w:rsidRPr="00F76026">
        <w:t xml:space="preserve"> Consider charting each </w:t>
      </w:r>
      <w:r w:rsidR="004312B4" w:rsidRPr="00F76026">
        <w:t>table’s</w:t>
      </w:r>
      <w:r w:rsidR="00AC4D62" w:rsidRPr="00F76026">
        <w:t xml:space="preserve"> observations to make practices visible.</w:t>
      </w:r>
    </w:p>
    <w:p w14:paraId="24BAAD27" w14:textId="5F58B790" w:rsidR="00A019D8" w:rsidRPr="00F76026" w:rsidRDefault="007E59B2" w:rsidP="00D45C03">
      <w:pPr>
        <w:pStyle w:val="ListBullet"/>
      </w:pPr>
      <w:r w:rsidRPr="00F76026">
        <w:lastRenderedPageBreak/>
        <w:t>For smaller groups</w:t>
      </w:r>
      <w:r w:rsidR="00950611" w:rsidRPr="00F76026">
        <w:t xml:space="preserve"> or </w:t>
      </w:r>
      <w:r w:rsidRPr="00F76026">
        <w:t xml:space="preserve">shorter sessions: Invite participants to share their observations with the whole group. Chart their observations to make the practices visible. </w:t>
      </w:r>
      <w:r w:rsidR="0005203C" w:rsidRPr="00F76026">
        <w:t xml:space="preserve">As participants share, </w:t>
      </w:r>
      <w:r w:rsidR="00957E5E" w:rsidRPr="00F76026">
        <w:t>paraphrase, affirm,</w:t>
      </w:r>
      <w:r w:rsidR="0005203C" w:rsidRPr="00F76026">
        <w:t xml:space="preserve"> and add to their responses as </w:t>
      </w:r>
      <w:r w:rsidR="00957E5E" w:rsidRPr="00F76026">
        <w:t>needed</w:t>
      </w:r>
      <w:r w:rsidR="0005203C" w:rsidRPr="00F76026">
        <w:t>.</w:t>
      </w:r>
      <w:r w:rsidR="00A019D8" w:rsidRPr="00F76026">
        <w:t xml:space="preserve"> Consider inviting participants to share something they learned with someone from another table. For example, you might ask them to find someone with similar shoes, move to meet them, and share something they learned with that person.</w:t>
      </w:r>
    </w:p>
    <w:p w14:paraId="14CDB9AE" w14:textId="31D067D4" w:rsidR="004B5A69" w:rsidRPr="008D7965" w:rsidRDefault="04765EB0" w:rsidP="00627000">
      <w:pPr>
        <w:pStyle w:val="Heading2"/>
      </w:pPr>
      <w:r>
        <w:t xml:space="preserve">SLIDE </w:t>
      </w:r>
      <w:r w:rsidR="0047448B">
        <w:t>2</w:t>
      </w:r>
      <w:r w:rsidR="005632B5">
        <w:t>3</w:t>
      </w:r>
      <w:r>
        <w:t xml:space="preserve">: </w:t>
      </w:r>
      <w:r w:rsidR="00F07BDF">
        <w:t xml:space="preserve">Explore: </w:t>
      </w:r>
      <w:r w:rsidR="00EB1ECB">
        <w:t xml:space="preserve">Using </w:t>
      </w:r>
      <w:r>
        <w:t>M</w:t>
      </w:r>
      <w:r w:rsidRPr="04765EB0">
        <w:rPr>
          <w:vertAlign w:val="superscript"/>
        </w:rPr>
        <w:t xml:space="preserve">5 </w:t>
      </w:r>
      <w:r w:rsidR="00EB1ECB">
        <w:t xml:space="preserve">to Support </w:t>
      </w:r>
      <w:r w:rsidR="00ED1198">
        <w:t xml:space="preserve">Learning </w:t>
      </w:r>
      <w:r w:rsidR="00C918C2">
        <w:t>A</w:t>
      </w:r>
      <w:r w:rsidR="00ED1198">
        <w:t>bout Shapes</w:t>
      </w:r>
    </w:p>
    <w:p w14:paraId="22D4D0E1" w14:textId="025419DD"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6F70ECC1" wp14:editId="7229E143">
            <wp:extent cx="3251200" cy="1828800"/>
            <wp:effectExtent l="19050" t="19050" r="25400" b="19050"/>
            <wp:docPr id="107250395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03955" name="Picture 32">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2ECD39" w14:textId="1C5C7A84" w:rsidR="004B5A69" w:rsidRPr="008D7965" w:rsidRDefault="04765EB0" w:rsidP="005B3187">
      <w:pPr>
        <w:pStyle w:val="BodyText"/>
      </w:pPr>
      <w:r w:rsidRPr="04765EB0">
        <w:rPr>
          <w:b/>
          <w:bCs/>
        </w:rPr>
        <w:t>Time:</w:t>
      </w:r>
      <w:r w:rsidRPr="04765EB0">
        <w:t xml:space="preserve"> </w:t>
      </w:r>
      <w:r w:rsidR="00C4634B">
        <w:t>1</w:t>
      </w:r>
      <w:r w:rsidR="004D6D12">
        <w:t>5</w:t>
      </w:r>
      <w:r w:rsidR="00BC7C33">
        <w:t>–</w:t>
      </w:r>
      <w:r w:rsidR="00C4634B">
        <w:t>30</w:t>
      </w:r>
      <w:r w:rsidR="00EB1ECB">
        <w:t xml:space="preserve"> </w:t>
      </w:r>
      <w:r w:rsidRPr="04765EB0">
        <w:t>min</w:t>
      </w:r>
      <w:r w:rsidR="00BC7C33">
        <w:t>utes</w:t>
      </w:r>
      <w:r w:rsidR="006F7257">
        <w:t xml:space="preserve"> (</w:t>
      </w:r>
      <w:r w:rsidR="00361BE3">
        <w:t xml:space="preserve">including debrief on </w:t>
      </w:r>
      <w:r w:rsidR="00287F14">
        <w:t xml:space="preserve">the </w:t>
      </w:r>
      <w:r w:rsidR="00361BE3">
        <w:t>next slide</w:t>
      </w:r>
      <w:r w:rsidR="006F7257">
        <w:t>)</w:t>
      </w:r>
    </w:p>
    <w:p w14:paraId="55CF4306" w14:textId="75061277" w:rsidR="00A6058C" w:rsidRPr="00A6058C" w:rsidRDefault="59195865" w:rsidP="005B3187">
      <w:pPr>
        <w:pStyle w:val="BodyText"/>
      </w:pPr>
      <w:r w:rsidRPr="000303D6">
        <w:rPr>
          <w:b/>
          <w:bCs/>
        </w:rPr>
        <w:t xml:space="preserve">Materials: </w:t>
      </w:r>
      <w:r w:rsidR="001D79F4" w:rsidRPr="000303D6">
        <w:rPr>
          <w:b/>
          <w:bCs/>
        </w:rPr>
        <w:t>Using M</w:t>
      </w:r>
      <w:r w:rsidR="001D79F4" w:rsidRPr="000303D6">
        <w:rPr>
          <w:b/>
          <w:bCs/>
          <w:vertAlign w:val="superscript"/>
        </w:rPr>
        <w:t>5</w:t>
      </w:r>
      <w:r w:rsidR="001D79F4" w:rsidRPr="000303D6">
        <w:rPr>
          <w:b/>
          <w:bCs/>
        </w:rPr>
        <w:t xml:space="preserve"> to Support Learning About Shapes</w:t>
      </w:r>
      <w:r w:rsidR="008A7B8B" w:rsidRPr="000303D6">
        <w:rPr>
          <w:b/>
          <w:bCs/>
        </w:rPr>
        <w:t xml:space="preserve"> </w:t>
      </w:r>
      <w:r w:rsidR="008A7B8B" w:rsidRPr="00F63822">
        <w:t>handout</w:t>
      </w:r>
      <w:r w:rsidRPr="59195865">
        <w:t>, chart paper, markers</w:t>
      </w:r>
    </w:p>
    <w:p w14:paraId="3BF7005F" w14:textId="6958C1BF" w:rsidR="004B5A69" w:rsidRPr="00580CDA" w:rsidRDefault="04765EB0" w:rsidP="00627000">
      <w:pPr>
        <w:pStyle w:val="Heading3"/>
      </w:pPr>
      <w:r w:rsidRPr="00580CDA">
        <w:t xml:space="preserve">Talking </w:t>
      </w:r>
      <w:r w:rsidR="00405CCD">
        <w:t>Points</w:t>
      </w:r>
      <w:r w:rsidR="00580CDA" w:rsidRPr="00580CDA">
        <w:t xml:space="preserve"> </w:t>
      </w:r>
    </w:p>
    <w:p w14:paraId="0DD60DE3" w14:textId="0D0DBC5E" w:rsidR="004B5A69" w:rsidRPr="002649C2" w:rsidRDefault="00AD785E" w:rsidP="00D45C03">
      <w:pPr>
        <w:pStyle w:val="ListBullet"/>
      </w:pPr>
      <w:r>
        <w:t>We</w:t>
      </w:r>
      <w:r w:rsidR="0040707A">
        <w:t xml:space="preserve"> have</w:t>
      </w:r>
      <w:r w:rsidR="00F07BDF">
        <w:t xml:space="preserve"> discussed </w:t>
      </w:r>
      <w:r w:rsidR="00D13D30">
        <w:t xml:space="preserve">the </w:t>
      </w:r>
      <w:r w:rsidR="00BC0F4A">
        <w:t>M</w:t>
      </w:r>
      <w:r w:rsidR="00BC0F4A" w:rsidRPr="00BC0F4A">
        <w:rPr>
          <w:vertAlign w:val="superscript"/>
        </w:rPr>
        <w:t>5</w:t>
      </w:r>
      <w:r w:rsidR="00ED1198">
        <w:rPr>
          <w:vertAlign w:val="superscript"/>
        </w:rPr>
        <w:t xml:space="preserve"> </w:t>
      </w:r>
      <w:r w:rsidR="00ED1198">
        <w:t>E</w:t>
      </w:r>
      <w:r w:rsidR="00BC0F4A">
        <w:t xml:space="preserve">arly </w:t>
      </w:r>
      <w:r w:rsidR="00ED1198">
        <w:t>M</w:t>
      </w:r>
      <w:r w:rsidR="00BC0F4A">
        <w:t xml:space="preserve">ath </w:t>
      </w:r>
      <w:r w:rsidR="00B9439B">
        <w:t xml:space="preserve">Approach </w:t>
      </w:r>
      <w:r w:rsidR="00BC0F4A">
        <w:t xml:space="preserve">and </w:t>
      </w:r>
      <w:r>
        <w:t>observe</w:t>
      </w:r>
      <w:r w:rsidR="006F7257">
        <w:t>d some ways the</w:t>
      </w:r>
      <w:r w:rsidR="009601AD">
        <w:t xml:space="preserve"> practices</w:t>
      </w:r>
      <w:r w:rsidR="006F7257">
        <w:t xml:space="preserve"> might be used to support </w:t>
      </w:r>
      <w:r w:rsidR="002649C2">
        <w:t>children’s</w:t>
      </w:r>
      <w:r w:rsidR="006F7257" w:rsidRPr="002649C2">
        <w:t xml:space="preserve"> geometry</w:t>
      </w:r>
      <w:r w:rsidR="00B73E5F" w:rsidRPr="002649C2">
        <w:t xml:space="preserve"> learning</w:t>
      </w:r>
      <w:r w:rsidR="002101F5" w:rsidRPr="002649C2">
        <w:t>.</w:t>
      </w:r>
      <w:r w:rsidR="00BC0F4A" w:rsidRPr="002649C2">
        <w:t xml:space="preserve"> </w:t>
      </w:r>
      <w:r w:rsidR="04765EB0" w:rsidRPr="002649C2">
        <w:t xml:space="preserve">Let’s </w:t>
      </w:r>
      <w:r w:rsidR="00AC4D62" w:rsidRPr="002649C2">
        <w:t>consider other</w:t>
      </w:r>
      <w:r w:rsidR="04765EB0" w:rsidRPr="002649C2">
        <w:t xml:space="preserve"> ways </w:t>
      </w:r>
      <w:r w:rsidR="006F7257" w:rsidRPr="002649C2">
        <w:t>for using M</w:t>
      </w:r>
      <w:r w:rsidR="006F7257" w:rsidRPr="002649C2">
        <w:rPr>
          <w:vertAlign w:val="superscript"/>
        </w:rPr>
        <w:t>5</w:t>
      </w:r>
      <w:r w:rsidR="006F7257" w:rsidRPr="002649C2">
        <w:t xml:space="preserve"> to </w:t>
      </w:r>
      <w:r w:rsidR="00894B40" w:rsidRPr="002649C2">
        <w:t>support</w:t>
      </w:r>
      <w:r w:rsidR="04765EB0" w:rsidRPr="002649C2">
        <w:t xml:space="preserve"> </w:t>
      </w:r>
      <w:r w:rsidR="00DA0533" w:rsidRPr="002649C2">
        <w:t>children’s</w:t>
      </w:r>
      <w:r w:rsidR="00894B40" w:rsidRPr="002649C2">
        <w:t xml:space="preserve"> learning</w:t>
      </w:r>
      <w:r w:rsidR="00B9439B">
        <w:t xml:space="preserve"> about shapes</w:t>
      </w:r>
      <w:r w:rsidR="00894B40" w:rsidRPr="002649C2">
        <w:t>.</w:t>
      </w:r>
    </w:p>
    <w:p w14:paraId="1F702F47" w14:textId="7EA974E5" w:rsidR="002101F5" w:rsidRDefault="00894B40" w:rsidP="00D45C03">
      <w:pPr>
        <w:pStyle w:val="ListBullet"/>
      </w:pPr>
      <w:r>
        <w:t xml:space="preserve">Take out </w:t>
      </w:r>
      <w:r w:rsidR="00ED1198" w:rsidRPr="008A7B8B">
        <w:rPr>
          <w:b/>
          <w:bCs/>
        </w:rPr>
        <w:t>Using M</w:t>
      </w:r>
      <w:r w:rsidR="00ED1198" w:rsidRPr="008A7B8B">
        <w:rPr>
          <w:b/>
          <w:bCs/>
          <w:vertAlign w:val="superscript"/>
        </w:rPr>
        <w:t>5</w:t>
      </w:r>
      <w:r w:rsidR="00ED1198" w:rsidRPr="008A7B8B">
        <w:rPr>
          <w:b/>
          <w:bCs/>
        </w:rPr>
        <w:t xml:space="preserve"> to Support Learning </w:t>
      </w:r>
      <w:r w:rsidR="0040707A" w:rsidRPr="008A7B8B">
        <w:rPr>
          <w:b/>
          <w:bCs/>
        </w:rPr>
        <w:t>A</w:t>
      </w:r>
      <w:r w:rsidR="00ED1198" w:rsidRPr="008A7B8B">
        <w:rPr>
          <w:b/>
          <w:bCs/>
        </w:rPr>
        <w:t>bout Shapes</w:t>
      </w:r>
      <w:r w:rsidR="00ED1198">
        <w:t xml:space="preserve">. </w:t>
      </w:r>
      <w:r>
        <w:t>Review the ideas</w:t>
      </w:r>
      <w:r w:rsidR="00B73E5F">
        <w:t xml:space="preserve"> on how to use M</w:t>
      </w:r>
      <w:r w:rsidR="00B73E5F" w:rsidRPr="005E128B">
        <w:rPr>
          <w:vertAlign w:val="superscript"/>
        </w:rPr>
        <w:t>5</w:t>
      </w:r>
      <w:r w:rsidR="00B73E5F">
        <w:t xml:space="preserve"> to support </w:t>
      </w:r>
      <w:r w:rsidR="002649C2">
        <w:t>children</w:t>
      </w:r>
      <w:r w:rsidR="00B73E5F">
        <w:t>’</w:t>
      </w:r>
      <w:r w:rsidR="002649C2">
        <w:t>s</w:t>
      </w:r>
      <w:r w:rsidR="00B73E5F">
        <w:t xml:space="preserve"> geometry learning</w:t>
      </w:r>
      <w:r>
        <w:t xml:space="preserve">. </w:t>
      </w:r>
    </w:p>
    <w:p w14:paraId="0385CB9C" w14:textId="63001EEA" w:rsidR="00894B40" w:rsidRPr="00C4634B" w:rsidRDefault="00894B40" w:rsidP="00627000">
      <w:pPr>
        <w:pStyle w:val="Heading3"/>
      </w:pPr>
      <w:r w:rsidRPr="00C4634B">
        <w:t xml:space="preserve">Facilitator </w:t>
      </w:r>
      <w:r w:rsidR="00405CCD">
        <w:t>Notes</w:t>
      </w:r>
    </w:p>
    <w:p w14:paraId="037DCDE6" w14:textId="7E7E2B07" w:rsidR="004B5A69" w:rsidRDefault="00894B40" w:rsidP="00D45C03">
      <w:pPr>
        <w:pStyle w:val="ListBullet"/>
      </w:pPr>
      <w:r>
        <w:t xml:space="preserve">Provide </w:t>
      </w:r>
      <w:r w:rsidR="00F078D2">
        <w:t>five to seven</w:t>
      </w:r>
      <w:r w:rsidR="00C4634B">
        <w:t xml:space="preserve"> </w:t>
      </w:r>
      <w:r>
        <w:t xml:space="preserve">minutes for </w:t>
      </w:r>
      <w:r w:rsidR="00EB1ECB">
        <w:t>participants</w:t>
      </w:r>
      <w:r>
        <w:t xml:space="preserve"> to </w:t>
      </w:r>
      <w:r w:rsidR="00DE6916">
        <w:t xml:space="preserve">review </w:t>
      </w:r>
      <w:r w:rsidR="00EB1ECB">
        <w:t>the handout.</w:t>
      </w:r>
    </w:p>
    <w:p w14:paraId="5035490C" w14:textId="431FE932" w:rsidR="00B9439B" w:rsidRPr="002B74D5" w:rsidRDefault="00B9439B" w:rsidP="00D45C03">
      <w:pPr>
        <w:pStyle w:val="ListBullet"/>
      </w:pPr>
      <w:r w:rsidRPr="002B74D5">
        <w:t>While participants review the handout, post one chart for each of the five M</w:t>
      </w:r>
      <w:r w:rsidRPr="002B74D5">
        <w:rPr>
          <w:vertAlign w:val="superscript"/>
        </w:rPr>
        <w:t>5</w:t>
      </w:r>
      <w:r w:rsidRPr="002B74D5">
        <w:t xml:space="preserve"> Early Math practices around the room. Label them with the following headers:</w:t>
      </w:r>
      <w:r>
        <w:t xml:space="preserve"> </w:t>
      </w:r>
      <w:r w:rsidRPr="002B74D5">
        <w:t>Mutual Learning, Meaningful Investigations, Materials and Learning Environment, Math Vocabulary and Discourse, Multiple Representations. Divide each chart into two columns. Label one column “</w:t>
      </w:r>
      <w:r>
        <w:t>Preschool/TK</w:t>
      </w:r>
      <w:r w:rsidRPr="002B74D5">
        <w:t xml:space="preserve">” and the other </w:t>
      </w:r>
      <w:r w:rsidRPr="002B74D5">
        <w:lastRenderedPageBreak/>
        <w:t>“</w:t>
      </w:r>
      <w:r>
        <w:t>K</w:t>
      </w:r>
      <w:r w:rsidR="00E114AA">
        <w:t>.</w:t>
      </w:r>
      <w:r w:rsidRPr="002B74D5">
        <w:t>” For larger groups, create and post more than one chart per M</w:t>
      </w:r>
      <w:r w:rsidRPr="002B74D5">
        <w:rPr>
          <w:vertAlign w:val="superscript"/>
        </w:rPr>
        <w:t>5</w:t>
      </w:r>
      <w:r w:rsidRPr="002B74D5">
        <w:t xml:space="preserve"> practice. Leave markers near each chart. Use talking points and facilitator notes on the next slide to guide the debrief.</w:t>
      </w:r>
    </w:p>
    <w:p w14:paraId="4D3E2DAF" w14:textId="69D97B5E" w:rsidR="00C4634B" w:rsidRPr="008D7965" w:rsidRDefault="00C4634B" w:rsidP="00627000">
      <w:pPr>
        <w:pStyle w:val="Heading2"/>
      </w:pPr>
      <w:r>
        <w:t xml:space="preserve">SLIDE </w:t>
      </w:r>
      <w:r w:rsidR="0047448B">
        <w:t>2</w:t>
      </w:r>
      <w:r w:rsidR="005632B5">
        <w:t>4</w:t>
      </w:r>
      <w:r>
        <w:t>: Discuss: Using M</w:t>
      </w:r>
      <w:r w:rsidRPr="04765EB0">
        <w:rPr>
          <w:vertAlign w:val="superscript"/>
        </w:rPr>
        <w:t xml:space="preserve">5 </w:t>
      </w:r>
      <w:r>
        <w:t xml:space="preserve">to Support Learning </w:t>
      </w:r>
      <w:r w:rsidR="00C918C2">
        <w:t>A</w:t>
      </w:r>
      <w:r>
        <w:t>bout Shapes</w:t>
      </w:r>
    </w:p>
    <w:p w14:paraId="4E01FB04" w14:textId="588D5832" w:rsidR="00C92192" w:rsidRDefault="008A77C2" w:rsidP="00485A99">
      <w:pPr>
        <w:spacing w:line="259" w:lineRule="auto"/>
        <w:jc w:val="center"/>
        <w:rPr>
          <w:rFonts w:eastAsiaTheme="minorEastAsia"/>
          <w:b/>
          <w:bCs/>
          <w:color w:val="222222"/>
        </w:rPr>
      </w:pPr>
      <w:r>
        <w:rPr>
          <w:rFonts w:eastAsiaTheme="minorEastAsia"/>
          <w:b/>
          <w:bCs/>
          <w:noProof/>
          <w:color w:val="222222"/>
        </w:rPr>
        <w:drawing>
          <wp:inline distT="0" distB="0" distL="0" distR="0" wp14:anchorId="417D63DC" wp14:editId="4BB3B2B6">
            <wp:extent cx="3251200" cy="1828800"/>
            <wp:effectExtent l="19050" t="19050" r="25400" b="19050"/>
            <wp:docPr id="1742084595"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84595" name="Picture 33">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80FB91D" w14:textId="0126F141" w:rsidR="00361BE3" w:rsidRPr="008D7965" w:rsidRDefault="00361BE3" w:rsidP="005B3187">
      <w:pPr>
        <w:pStyle w:val="BodyText"/>
      </w:pPr>
      <w:r w:rsidRPr="04765EB0">
        <w:rPr>
          <w:b/>
          <w:bCs/>
        </w:rPr>
        <w:t>Time:</w:t>
      </w:r>
      <w:r w:rsidRPr="04765EB0">
        <w:t xml:space="preserve"> </w:t>
      </w:r>
      <w:r>
        <w:t>15</w:t>
      </w:r>
      <w:r w:rsidR="0071652E">
        <w:t>–</w:t>
      </w:r>
      <w:r>
        <w:t xml:space="preserve">30 </w:t>
      </w:r>
      <w:r w:rsidRPr="04765EB0">
        <w:t>min</w:t>
      </w:r>
      <w:r w:rsidR="0071652E">
        <w:t>utes</w:t>
      </w:r>
      <w:r>
        <w:t xml:space="preserve"> (including </w:t>
      </w:r>
      <w:r w:rsidR="00ED550D">
        <w:t xml:space="preserve">review of </w:t>
      </w:r>
      <w:r w:rsidR="00287F14">
        <w:t xml:space="preserve">the handout </w:t>
      </w:r>
      <w:r w:rsidR="00ED550D">
        <w:t>on the previous</w:t>
      </w:r>
      <w:r>
        <w:t xml:space="preserve"> slide)</w:t>
      </w:r>
    </w:p>
    <w:p w14:paraId="4D2CF737" w14:textId="6528B388" w:rsidR="00A6058C" w:rsidRPr="00A6058C" w:rsidRDefault="59195865" w:rsidP="005B3187">
      <w:pPr>
        <w:pStyle w:val="BodyText"/>
      </w:pPr>
      <w:r w:rsidRPr="000303D6">
        <w:rPr>
          <w:b/>
          <w:bCs/>
        </w:rPr>
        <w:t xml:space="preserve">Materials: </w:t>
      </w:r>
      <w:r w:rsidR="001D79F4" w:rsidRPr="000303D6">
        <w:rPr>
          <w:b/>
          <w:bCs/>
        </w:rPr>
        <w:t>Using M</w:t>
      </w:r>
      <w:r w:rsidR="001D79F4" w:rsidRPr="000303D6">
        <w:rPr>
          <w:b/>
          <w:bCs/>
          <w:vertAlign w:val="superscript"/>
        </w:rPr>
        <w:t>5</w:t>
      </w:r>
      <w:r w:rsidR="001D79F4" w:rsidRPr="000303D6">
        <w:rPr>
          <w:b/>
          <w:bCs/>
        </w:rPr>
        <w:t xml:space="preserve"> to Support Learning About Shapes</w:t>
      </w:r>
      <w:r w:rsidR="00932995" w:rsidRPr="000303D6">
        <w:rPr>
          <w:b/>
          <w:bCs/>
        </w:rPr>
        <w:t xml:space="preserve"> </w:t>
      </w:r>
      <w:r w:rsidR="00932995" w:rsidRPr="00F63822">
        <w:t>handout</w:t>
      </w:r>
      <w:r w:rsidR="008D4E40">
        <w:t>;</w:t>
      </w:r>
      <w:r w:rsidRPr="59195865">
        <w:t xml:space="preserve"> chart paper</w:t>
      </w:r>
      <w:r w:rsidR="008D4E40">
        <w:t>;</w:t>
      </w:r>
      <w:r w:rsidRPr="59195865">
        <w:t xml:space="preserve"> markers</w:t>
      </w:r>
    </w:p>
    <w:p w14:paraId="2CCFC546" w14:textId="731157D4" w:rsidR="00C4634B" w:rsidRDefault="00C4634B" w:rsidP="00627000">
      <w:pPr>
        <w:pStyle w:val="Heading3"/>
      </w:pPr>
      <w:r w:rsidRPr="00D15E14">
        <w:t xml:space="preserve">Talking </w:t>
      </w:r>
      <w:r w:rsidR="00405CCD">
        <w:t>Points</w:t>
      </w:r>
    </w:p>
    <w:p w14:paraId="39CFEBF1" w14:textId="7B635A5F" w:rsidR="00C4634B" w:rsidRPr="00662D63" w:rsidRDefault="00C4634B" w:rsidP="00D45C03">
      <w:pPr>
        <w:pStyle w:val="ListBullet"/>
        <w:rPr>
          <w:b/>
          <w:bCs/>
        </w:rPr>
      </w:pPr>
      <w:r>
        <w:t xml:space="preserve">You reviewed some ideas on ways to support </w:t>
      </w:r>
      <w:r w:rsidR="009C60CB">
        <w:t xml:space="preserve">children’s shape learning </w:t>
      </w:r>
      <w:r>
        <w:t>using the M</w:t>
      </w:r>
      <w:r w:rsidRPr="00C4634B">
        <w:rPr>
          <w:vertAlign w:val="superscript"/>
        </w:rPr>
        <w:t>5</w:t>
      </w:r>
      <w:r>
        <w:t xml:space="preserve"> Early Math</w:t>
      </w:r>
      <w:r w:rsidR="008D4E40">
        <w:t xml:space="preserve"> Approach</w:t>
      </w:r>
      <w:r w:rsidRPr="00662D63">
        <w:t>. Next</w:t>
      </w:r>
      <w:r w:rsidR="004D6D12" w:rsidRPr="00662D63">
        <w:t>,</w:t>
      </w:r>
      <w:r w:rsidRPr="00662D63">
        <w:t xml:space="preserve"> </w:t>
      </w:r>
      <w:r w:rsidR="002A4E3B" w:rsidRPr="00662D63">
        <w:t>let’s</w:t>
      </w:r>
      <w:r w:rsidRPr="00662D63">
        <w:t xml:space="preserve"> reflect on ways </w:t>
      </w:r>
      <w:r w:rsidR="00AC4D62" w:rsidRPr="00662D63">
        <w:t>we can</w:t>
      </w:r>
      <w:r w:rsidR="004D6D12" w:rsidRPr="00662D63">
        <w:t xml:space="preserve"> continue to</w:t>
      </w:r>
      <w:r w:rsidRPr="00662D63">
        <w:t xml:space="preserve"> </w:t>
      </w:r>
      <w:r w:rsidR="004D6D12" w:rsidRPr="00662D63">
        <w:t xml:space="preserve">support </w:t>
      </w:r>
      <w:r w:rsidR="00DA0533" w:rsidRPr="00662D63">
        <w:t>children’s</w:t>
      </w:r>
      <w:r w:rsidR="004D6D12" w:rsidRPr="00662D63">
        <w:t xml:space="preserve"> shape learning. </w:t>
      </w:r>
      <w:r w:rsidR="00F64670" w:rsidRPr="00662D63">
        <w:t xml:space="preserve">We might think about </w:t>
      </w:r>
      <w:r w:rsidR="00AC4D62" w:rsidRPr="00662D63">
        <w:t>strategies we already use as well as strategies that we want to try</w:t>
      </w:r>
      <w:r w:rsidR="004D6D12" w:rsidRPr="00662D63">
        <w:t>.</w:t>
      </w:r>
    </w:p>
    <w:p w14:paraId="789B4A66" w14:textId="780BC355" w:rsidR="00C4634B" w:rsidRPr="00F2610F" w:rsidRDefault="00C4634B" w:rsidP="00BB10E2">
      <w:pPr>
        <w:pStyle w:val="ListBullet2"/>
        <w:rPr>
          <w:rFonts w:eastAsiaTheme="minorEastAsia"/>
          <w:b/>
          <w:bCs/>
        </w:rPr>
      </w:pPr>
      <w:r>
        <w:rPr>
          <w:rFonts w:eastAsiaTheme="minorEastAsia"/>
        </w:rPr>
        <w:t>We will form small groups that will travel from chart to chart together. [</w:t>
      </w:r>
      <w:r w:rsidRPr="00F2610F">
        <w:rPr>
          <w:rFonts w:eastAsiaTheme="minorEastAsia"/>
        </w:rPr>
        <w:t xml:space="preserve">Provide directions on how to form groups. </w:t>
      </w:r>
      <w:r w:rsidR="0048719A">
        <w:rPr>
          <w:rFonts w:eastAsiaTheme="minorEastAsia"/>
        </w:rPr>
        <w:t>The f</w:t>
      </w:r>
      <w:r w:rsidRPr="00F2610F">
        <w:rPr>
          <w:rFonts w:eastAsiaTheme="minorEastAsia"/>
        </w:rPr>
        <w:t>acilitator notes offer some suggestions</w:t>
      </w:r>
      <w:r w:rsidR="000C49A8">
        <w:rPr>
          <w:rFonts w:eastAsiaTheme="minorEastAsia"/>
        </w:rPr>
        <w:t>.</w:t>
      </w:r>
      <w:r w:rsidRPr="00F2610F">
        <w:rPr>
          <w:rFonts w:eastAsiaTheme="minorEastAsia"/>
        </w:rPr>
        <w:t>]</w:t>
      </w:r>
    </w:p>
    <w:p w14:paraId="788220B0" w14:textId="226B2D86" w:rsidR="00C4634B" w:rsidRPr="00ED550D" w:rsidRDefault="00C4634B" w:rsidP="00BB10E2">
      <w:pPr>
        <w:pStyle w:val="ListBullet2"/>
        <w:rPr>
          <w:rFonts w:eastAsiaTheme="minorEastAsia"/>
          <w:b/>
          <w:bCs/>
        </w:rPr>
      </w:pPr>
      <w:r w:rsidRPr="00ED550D">
        <w:rPr>
          <w:rFonts w:eastAsiaTheme="minorEastAsia"/>
        </w:rPr>
        <w:t xml:space="preserve">When you arrive at the chart, </w:t>
      </w:r>
      <w:r w:rsidRPr="00AD2852">
        <w:rPr>
          <w:rFonts w:eastAsiaTheme="minorEastAsia"/>
        </w:rPr>
        <w:t>identify and chart</w:t>
      </w:r>
      <w:r w:rsidRPr="00ED550D">
        <w:rPr>
          <w:rFonts w:eastAsiaTheme="minorEastAsia"/>
        </w:rPr>
        <w:t xml:space="preserve"> </w:t>
      </w:r>
      <w:r w:rsidR="004D6D12" w:rsidRPr="00ED550D">
        <w:rPr>
          <w:rFonts w:eastAsiaTheme="minorEastAsia"/>
        </w:rPr>
        <w:t>something you would like to try</w:t>
      </w:r>
      <w:r w:rsidRPr="00ED550D">
        <w:rPr>
          <w:rFonts w:eastAsiaTheme="minorEastAsia"/>
        </w:rPr>
        <w:t>. For example</w:t>
      </w:r>
      <w:r w:rsidR="00ED550D" w:rsidRPr="00ED550D">
        <w:rPr>
          <w:rFonts w:eastAsiaTheme="minorEastAsia"/>
        </w:rPr>
        <w:t xml:space="preserve">, </w:t>
      </w:r>
      <w:r w:rsidR="00ED550D">
        <w:rPr>
          <w:rFonts w:eastAsiaTheme="minorEastAsia"/>
        </w:rPr>
        <w:t>o</w:t>
      </w:r>
      <w:r w:rsidR="002A4E3B" w:rsidRPr="00ED550D">
        <w:rPr>
          <w:rFonts w:eastAsiaTheme="minorEastAsia"/>
        </w:rPr>
        <w:t xml:space="preserve">n the </w:t>
      </w:r>
      <w:r w:rsidR="00842E5D" w:rsidRPr="00ED550D">
        <w:rPr>
          <w:rFonts w:eastAsiaTheme="minorEastAsia"/>
        </w:rPr>
        <w:t>Materials and Learning Environment</w:t>
      </w:r>
      <w:r w:rsidR="002A4E3B" w:rsidRPr="00ED550D">
        <w:rPr>
          <w:rFonts w:eastAsiaTheme="minorEastAsia"/>
        </w:rPr>
        <w:t xml:space="preserve"> chart, you might </w:t>
      </w:r>
      <w:r w:rsidR="0048719A" w:rsidRPr="00ED550D">
        <w:rPr>
          <w:rFonts w:eastAsiaTheme="minorEastAsia"/>
        </w:rPr>
        <w:t xml:space="preserve">want to try </w:t>
      </w:r>
      <w:r w:rsidR="00842E5D" w:rsidRPr="00ED550D">
        <w:rPr>
          <w:rFonts w:eastAsiaTheme="minorEastAsia"/>
        </w:rPr>
        <w:t>using recycled materials like boxes and tubes</w:t>
      </w:r>
      <w:r w:rsidR="00590495" w:rsidRPr="00ED550D">
        <w:rPr>
          <w:rFonts w:eastAsiaTheme="minorEastAsia"/>
        </w:rPr>
        <w:t xml:space="preserve"> so </w:t>
      </w:r>
      <w:r w:rsidR="00842E5D" w:rsidRPr="00ED550D">
        <w:rPr>
          <w:rFonts w:eastAsiaTheme="minorEastAsia"/>
        </w:rPr>
        <w:t xml:space="preserve">children </w:t>
      </w:r>
      <w:r w:rsidR="00590495" w:rsidRPr="00ED550D">
        <w:rPr>
          <w:rFonts w:eastAsiaTheme="minorEastAsia"/>
        </w:rPr>
        <w:t>can</w:t>
      </w:r>
      <w:r w:rsidR="00842E5D" w:rsidRPr="00ED550D">
        <w:rPr>
          <w:rFonts w:eastAsiaTheme="minorEastAsia"/>
        </w:rPr>
        <w:t xml:space="preserve"> construct </w:t>
      </w:r>
      <w:r w:rsidR="0048719A" w:rsidRPr="00ED550D">
        <w:rPr>
          <w:rFonts w:eastAsiaTheme="minorEastAsia"/>
        </w:rPr>
        <w:t xml:space="preserve">something with </w:t>
      </w:r>
      <w:r w:rsidR="00842E5D" w:rsidRPr="00ED550D">
        <w:rPr>
          <w:rFonts w:eastAsiaTheme="minorEastAsia"/>
        </w:rPr>
        <w:t>three-dimensional shapes.</w:t>
      </w:r>
    </w:p>
    <w:p w14:paraId="332D06E2" w14:textId="215E748E" w:rsidR="00C4634B" w:rsidRPr="00B45FD7" w:rsidRDefault="00C4634B" w:rsidP="00BB10E2">
      <w:pPr>
        <w:pStyle w:val="ListBullet2"/>
        <w:rPr>
          <w:rFonts w:eastAsiaTheme="minorEastAsia"/>
          <w:b/>
          <w:bCs/>
        </w:rPr>
      </w:pPr>
      <w:r>
        <w:rPr>
          <w:rFonts w:eastAsiaTheme="minorEastAsia"/>
        </w:rPr>
        <w:t>I will signal groups when it’s time to move to the next chart. Leave the marker at the chart for the next group to use. Move clockwise to the next chart. When you arrive, review the ideas suggested by the previous groups. Identify and chart additional ideas.</w:t>
      </w:r>
    </w:p>
    <w:p w14:paraId="616DEB2F" w14:textId="54A42267" w:rsidR="00C4634B" w:rsidRPr="007B2C29" w:rsidRDefault="00C4634B" w:rsidP="00BB10E2">
      <w:pPr>
        <w:pStyle w:val="ListBullet2"/>
        <w:rPr>
          <w:rFonts w:eastAsiaTheme="minorEastAsia"/>
          <w:b/>
          <w:bCs/>
        </w:rPr>
      </w:pPr>
      <w:r>
        <w:rPr>
          <w:rFonts w:eastAsiaTheme="minorEastAsia"/>
        </w:rPr>
        <w:lastRenderedPageBreak/>
        <w:t>The last group at each chart will share</w:t>
      </w:r>
      <w:r w:rsidR="00C918C2">
        <w:rPr>
          <w:rFonts w:eastAsiaTheme="minorEastAsia"/>
        </w:rPr>
        <w:t xml:space="preserve"> </w:t>
      </w:r>
      <w:r>
        <w:rPr>
          <w:rFonts w:eastAsiaTheme="minorEastAsia"/>
        </w:rPr>
        <w:t>with the whole group two to three ideas that they found most interesting or valuable.</w:t>
      </w:r>
    </w:p>
    <w:p w14:paraId="4A8D9D8E" w14:textId="2964961B" w:rsidR="00ED550D" w:rsidRPr="00C20A50" w:rsidRDefault="00ED550D" w:rsidP="00BB10E2">
      <w:pPr>
        <w:pStyle w:val="ListBullet2"/>
        <w:rPr>
          <w:rFonts w:eastAsiaTheme="minorEastAsia"/>
        </w:rPr>
      </w:pPr>
      <w:r w:rsidRPr="00C20A50">
        <w:rPr>
          <w:rFonts w:eastAsiaTheme="minorEastAsia"/>
        </w:rPr>
        <w:t xml:space="preserve">Reflect on the diversity of early learners in your setting. Consider children’s interests, languages, cultures and lived experiences, abilities, and emerging skills </w:t>
      </w:r>
      <w:r w:rsidR="00B9439B">
        <w:rPr>
          <w:rFonts w:eastAsiaTheme="minorEastAsia"/>
        </w:rPr>
        <w:t>during the discussion</w:t>
      </w:r>
      <w:r w:rsidRPr="00C20A50">
        <w:rPr>
          <w:rFonts w:eastAsiaTheme="minorEastAsia"/>
        </w:rPr>
        <w:t>.</w:t>
      </w:r>
    </w:p>
    <w:p w14:paraId="390712CA" w14:textId="63C119C2" w:rsidR="00361BE3" w:rsidRPr="00361BE3" w:rsidRDefault="00361BE3" w:rsidP="00D45C03">
      <w:pPr>
        <w:pStyle w:val="ListBullet"/>
      </w:pPr>
      <w:r>
        <w:t>[After the</w:t>
      </w:r>
      <w:r w:rsidR="00A62CBC">
        <w:t xml:space="preserve"> </w:t>
      </w:r>
      <w:r w:rsidR="00C51A07">
        <w:t>carousel</w:t>
      </w:r>
      <w:r>
        <w:t xml:space="preserve"> concludes</w:t>
      </w:r>
      <w:r w:rsidR="00A62CBC">
        <w:t>:</w:t>
      </w:r>
      <w:r>
        <w:t xml:space="preserve">] </w:t>
      </w:r>
      <w:r w:rsidRPr="00361BE3">
        <w:t>You might share the ideas you want to try with your coach and revisit this handout as you plan learning experiences throughout the year.</w:t>
      </w:r>
    </w:p>
    <w:p w14:paraId="62F0F871" w14:textId="48EAB125" w:rsidR="00C4634B" w:rsidRDefault="00C4634B" w:rsidP="00627000">
      <w:pPr>
        <w:pStyle w:val="Heading3"/>
      </w:pPr>
      <w:r>
        <w:t xml:space="preserve">Facilitator </w:t>
      </w:r>
      <w:r w:rsidR="00405CCD">
        <w:t>Notes</w:t>
      </w:r>
    </w:p>
    <w:p w14:paraId="5177EF80" w14:textId="77777777" w:rsidR="00C4634B" w:rsidRDefault="00C4634B" w:rsidP="00D45C03">
      <w:pPr>
        <w:pStyle w:val="ListBullet"/>
      </w:pPr>
      <w:r>
        <w:t>Select a strategy for forming small groups. Some ideas include numbering off at tables, numbering off in the whole group, or moving in table groups.</w:t>
      </w:r>
    </w:p>
    <w:p w14:paraId="012BE349" w14:textId="77777777" w:rsidR="00C4634B" w:rsidRDefault="00C4634B" w:rsidP="00D45C03">
      <w:pPr>
        <w:pStyle w:val="ListBullet"/>
      </w:pPr>
      <w:r>
        <w:t>Consider modeling what to do at charts.</w:t>
      </w:r>
    </w:p>
    <w:p w14:paraId="66C01F3D" w14:textId="03A1DC8A" w:rsidR="00601826" w:rsidRDefault="00601826" w:rsidP="00D45C03">
      <w:pPr>
        <w:pStyle w:val="ListBullet"/>
      </w:pPr>
      <w:r>
        <w:t xml:space="preserve">When considering the time </w:t>
      </w:r>
      <w:r w:rsidR="00D92A76">
        <w:t xml:space="preserve">allotted </w:t>
      </w:r>
      <w:r>
        <w:t>for this activity,</w:t>
      </w:r>
      <w:r w:rsidRPr="00601826">
        <w:t xml:space="preserve"> </w:t>
      </w:r>
      <w:r>
        <w:t>leave at</w:t>
      </w:r>
      <w:r w:rsidR="00D92A76">
        <w:t xml:space="preserve"> </w:t>
      </w:r>
      <w:r>
        <w:t xml:space="preserve">least </w:t>
      </w:r>
      <w:r w:rsidR="006A3C3D">
        <w:t>five</w:t>
      </w:r>
      <w:r>
        <w:t xml:space="preserve"> minutes at the end for the whole group to share. The remaining time</w:t>
      </w:r>
      <w:r w:rsidR="00C4634B">
        <w:t xml:space="preserve"> should be divided into the number of charts</w:t>
      </w:r>
      <w:r>
        <w:t xml:space="preserve">. For example, if you have 25 minutes total, </w:t>
      </w:r>
      <w:r w:rsidR="00D92A76">
        <w:t xml:space="preserve">allow </w:t>
      </w:r>
      <w:r>
        <w:t xml:space="preserve">20 minutes </w:t>
      </w:r>
      <w:r w:rsidR="00D92A76">
        <w:t>for</w:t>
      </w:r>
      <w:r>
        <w:t xml:space="preserve"> the</w:t>
      </w:r>
      <w:r w:rsidR="004F1F73">
        <w:t xml:space="preserve"> main</w:t>
      </w:r>
      <w:r w:rsidR="006A3C3D">
        <w:t xml:space="preserve"> </w:t>
      </w:r>
      <w:r>
        <w:t>carous</w:t>
      </w:r>
      <w:r w:rsidR="00097C24">
        <w:t>e</w:t>
      </w:r>
      <w:r>
        <w:t>l</w:t>
      </w:r>
      <w:r w:rsidR="006A3C3D">
        <w:t xml:space="preserve"> and</w:t>
      </w:r>
      <w:r>
        <w:t xml:space="preserve"> 5 minutes for the debrief. I</w:t>
      </w:r>
      <w:r w:rsidR="00C4634B">
        <w:t xml:space="preserve">f there is one </w:t>
      </w:r>
      <w:r>
        <w:t xml:space="preserve">chart for </w:t>
      </w:r>
      <w:r w:rsidR="00C4634B">
        <w:t xml:space="preserve">each </w:t>
      </w:r>
      <w:r w:rsidRPr="00601826">
        <w:t>M</w:t>
      </w:r>
      <w:r>
        <w:rPr>
          <w:vertAlign w:val="superscript"/>
        </w:rPr>
        <w:t>5</w:t>
      </w:r>
      <w:r>
        <w:t xml:space="preserve"> </w:t>
      </w:r>
      <w:r w:rsidR="00097C24">
        <w:t>p</w:t>
      </w:r>
      <w:r w:rsidR="004D6D12">
        <w:t>ractice</w:t>
      </w:r>
      <w:r>
        <w:t>,</w:t>
      </w:r>
      <w:r w:rsidR="004D6D12">
        <w:t xml:space="preserve"> </w:t>
      </w:r>
      <w:r w:rsidR="00C4634B">
        <w:t>the time allotted</w:t>
      </w:r>
      <w:r>
        <w:t xml:space="preserve"> at each chart is </w:t>
      </w:r>
      <w:r w:rsidR="006A3C3D">
        <w:t>four</w:t>
      </w:r>
      <w:r>
        <w:t xml:space="preserve"> minutes (20/5</w:t>
      </w:r>
      <w:r w:rsidR="006A3C3D">
        <w:t xml:space="preserve"> </w:t>
      </w:r>
      <w:r>
        <w:t>=</w:t>
      </w:r>
      <w:r w:rsidR="006A3C3D">
        <w:t xml:space="preserve"> </w:t>
      </w:r>
      <w:r>
        <w:t>4).</w:t>
      </w:r>
    </w:p>
    <w:p w14:paraId="2443D799" w14:textId="16BF2C04" w:rsidR="00C4634B" w:rsidRDefault="00C4634B" w:rsidP="00D45C03">
      <w:pPr>
        <w:pStyle w:val="ListBullet"/>
      </w:pPr>
      <w:r>
        <w:t>After the carousel concludes, invite participants to return to their seats.</w:t>
      </w:r>
    </w:p>
    <w:p w14:paraId="6E89A1D2" w14:textId="17F99CB5" w:rsidR="00DA0533" w:rsidRDefault="2004B7DE" w:rsidP="00627000">
      <w:pPr>
        <w:pStyle w:val="Heading2"/>
      </w:pPr>
      <w:r>
        <w:t>SLIDE 25: Explore: Activity to Learn About Shapes</w:t>
      </w:r>
    </w:p>
    <w:p w14:paraId="223E91D1" w14:textId="65C840A2" w:rsidR="00C92192" w:rsidRDefault="008A77C2" w:rsidP="00485A99">
      <w:pPr>
        <w:jc w:val="center"/>
        <w:rPr>
          <w:b/>
          <w:bCs/>
        </w:rPr>
      </w:pPr>
      <w:r>
        <w:rPr>
          <w:noProof/>
        </w:rPr>
        <w:drawing>
          <wp:inline distT="0" distB="0" distL="0" distR="0" wp14:anchorId="64116CDA" wp14:editId="46A7DD96">
            <wp:extent cx="3251200" cy="1828800"/>
            <wp:effectExtent l="12700" t="12700" r="12700" b="12700"/>
            <wp:docPr id="9703554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5460" name="Picture 34"/>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111E336" w14:textId="4A2BBDF5" w:rsidR="00DA0533" w:rsidRPr="00054F9C" w:rsidRDefault="2004B7DE" w:rsidP="005B3187">
      <w:pPr>
        <w:pStyle w:val="BodyText"/>
      </w:pPr>
      <w:r w:rsidRPr="2004B7DE">
        <w:rPr>
          <w:b/>
          <w:bCs/>
        </w:rPr>
        <w:t xml:space="preserve">ime: </w:t>
      </w:r>
      <w:r>
        <w:t>10–15 minutes</w:t>
      </w:r>
    </w:p>
    <w:p w14:paraId="16465414" w14:textId="32E64F8C" w:rsidR="00DA0533" w:rsidRPr="008D7965" w:rsidRDefault="00DA0533" w:rsidP="005B3187">
      <w:pPr>
        <w:pStyle w:val="BodyText"/>
        <w:rPr>
          <w:rFonts w:eastAsiaTheme="minorEastAsia"/>
          <w:color w:val="222222"/>
        </w:rPr>
      </w:pPr>
      <w:r w:rsidRPr="00ED3436">
        <w:rPr>
          <w:rFonts w:eastAsiaTheme="minorEastAsia"/>
          <w:b/>
          <w:bCs/>
          <w:color w:val="222222"/>
        </w:rPr>
        <w:t xml:space="preserve">Materials: </w:t>
      </w:r>
      <w:r w:rsidR="00B9439B" w:rsidRPr="00ED3436">
        <w:rPr>
          <w:b/>
          <w:bCs/>
        </w:rPr>
        <w:t>Shape Viewfinder</w:t>
      </w:r>
      <w:r w:rsidR="00B9439B">
        <w:t xml:space="preserve"> handout</w:t>
      </w:r>
    </w:p>
    <w:p w14:paraId="2314455B" w14:textId="77777777" w:rsidR="00DA0533" w:rsidRPr="00D15E14" w:rsidRDefault="00DA0533" w:rsidP="00627000">
      <w:pPr>
        <w:pStyle w:val="Heading3"/>
      </w:pPr>
      <w:r w:rsidRPr="00D15E14">
        <w:lastRenderedPageBreak/>
        <w:t>Talking Points</w:t>
      </w:r>
    </w:p>
    <w:p w14:paraId="793B6B23" w14:textId="7CDBD8BE" w:rsidR="00DA0533" w:rsidRPr="00830A09" w:rsidRDefault="002C1753" w:rsidP="00D45C03">
      <w:pPr>
        <w:pStyle w:val="ListBullet"/>
        <w:rPr>
          <w:color w:val="000000" w:themeColor="text1"/>
        </w:rPr>
      </w:pPr>
      <w:r>
        <w:t>We reviewed a variety of ways that you can support children</w:t>
      </w:r>
      <w:r w:rsidR="009C60CB">
        <w:t>’s</w:t>
      </w:r>
      <w:r>
        <w:t xml:space="preserve"> shape</w:t>
      </w:r>
      <w:r w:rsidR="009C60CB">
        <w:t xml:space="preserve"> learning</w:t>
      </w:r>
      <w:r w:rsidR="00842E5D">
        <w:t xml:space="preserve"> using M</w:t>
      </w:r>
      <w:r w:rsidR="00842E5D">
        <w:rPr>
          <w:vertAlign w:val="superscript"/>
        </w:rPr>
        <w:t>5</w:t>
      </w:r>
      <w:r>
        <w:t xml:space="preserve">. </w:t>
      </w:r>
      <w:r w:rsidR="00842E5D">
        <w:t>Next</w:t>
      </w:r>
      <w:r w:rsidR="009C60CB">
        <w:t>,</w:t>
      </w:r>
      <w:r w:rsidR="00842E5D">
        <w:t xml:space="preserve"> we will</w:t>
      </w:r>
      <w:r w:rsidR="00A374A1">
        <w:t xml:space="preserve"> </w:t>
      </w:r>
      <w:r w:rsidR="00CD4250">
        <w:t>read and discuss</w:t>
      </w:r>
      <w:r>
        <w:t xml:space="preserve"> </w:t>
      </w:r>
      <w:r w:rsidR="00147F91">
        <w:t>one</w:t>
      </w:r>
      <w:r w:rsidR="00DA0533">
        <w:t xml:space="preserve"> activit</w:t>
      </w:r>
      <w:r w:rsidR="00147F91">
        <w:t>y</w:t>
      </w:r>
      <w:r w:rsidR="00DA0533">
        <w:t xml:space="preserve"> </w:t>
      </w:r>
      <w:r w:rsidR="00842E5D">
        <w:t xml:space="preserve">that </w:t>
      </w:r>
      <w:r w:rsidR="009C60CB">
        <w:t>allow</w:t>
      </w:r>
      <w:r w:rsidR="00147F91">
        <w:t>s</w:t>
      </w:r>
      <w:r w:rsidR="009C60CB">
        <w:t xml:space="preserve"> children to explore and learn about shapes in playful, hands-on ways</w:t>
      </w:r>
      <w:r w:rsidR="00DA0533">
        <w:t>.</w:t>
      </w:r>
    </w:p>
    <w:p w14:paraId="4A85D2AD" w14:textId="1E9BC1FB" w:rsidR="009C60CB" w:rsidRPr="00DA0533" w:rsidRDefault="009C60CB" w:rsidP="00D45C03">
      <w:pPr>
        <w:pStyle w:val="ListBullet"/>
        <w:rPr>
          <w:color w:val="000000" w:themeColor="text1"/>
        </w:rPr>
      </w:pPr>
      <w:r>
        <w:t xml:space="preserve">Take out the </w:t>
      </w:r>
      <w:r w:rsidRPr="00932995">
        <w:rPr>
          <w:b/>
          <w:bCs/>
        </w:rPr>
        <w:t>Shape Viewfinder</w:t>
      </w:r>
      <w:r>
        <w:t xml:space="preserve"> </w:t>
      </w:r>
      <w:r w:rsidR="002A0EE5">
        <w:t>a</w:t>
      </w:r>
      <w:r>
        <w:t>ctivity handout.</w:t>
      </w:r>
    </w:p>
    <w:p w14:paraId="34B3F460" w14:textId="164D5F1C" w:rsidR="002C1753" w:rsidRPr="00DB1683" w:rsidRDefault="00147F91" w:rsidP="00D45C03">
      <w:pPr>
        <w:pStyle w:val="ListBullet"/>
      </w:pPr>
      <w:r>
        <w:t>This</w:t>
      </w:r>
      <w:r w:rsidR="002C1753" w:rsidRPr="00DB1683">
        <w:t xml:space="preserve"> </w:t>
      </w:r>
      <w:r w:rsidR="00842E5D" w:rsidRPr="00DB1683">
        <w:t xml:space="preserve">activity </w:t>
      </w:r>
      <w:r w:rsidR="002C1753" w:rsidRPr="00DB1683">
        <w:t>handout include</w:t>
      </w:r>
      <w:r>
        <w:t>s</w:t>
      </w:r>
      <w:r w:rsidR="002C1753" w:rsidRPr="00DB1683">
        <w:t xml:space="preserve"> instructions for </w:t>
      </w:r>
      <w:r w:rsidR="009C60CB" w:rsidRPr="00DB1683">
        <w:t xml:space="preserve">setting up the </w:t>
      </w:r>
      <w:r w:rsidR="002C1753" w:rsidRPr="00DB1683">
        <w:t>activit</w:t>
      </w:r>
      <w:r>
        <w:t>y</w:t>
      </w:r>
      <w:r w:rsidR="009C60CB" w:rsidRPr="00DB1683">
        <w:t xml:space="preserve">. </w:t>
      </w:r>
      <w:r>
        <w:t>It</w:t>
      </w:r>
      <w:r w:rsidR="009C60CB" w:rsidRPr="00DB1683">
        <w:t xml:space="preserve"> also include</w:t>
      </w:r>
      <w:r>
        <w:t>s</w:t>
      </w:r>
      <w:r w:rsidR="002C1753" w:rsidRPr="00DB1683">
        <w:t xml:space="preserve"> ideas </w:t>
      </w:r>
      <w:r w:rsidR="009C60CB" w:rsidRPr="00DB1683">
        <w:t xml:space="preserve">on </w:t>
      </w:r>
      <w:r w:rsidR="002C1753" w:rsidRPr="00DB1683">
        <w:t xml:space="preserve">how </w:t>
      </w:r>
      <w:r w:rsidR="009C60CB" w:rsidRPr="00DB1683">
        <w:t>to</w:t>
      </w:r>
      <w:r w:rsidR="002C1753" w:rsidRPr="00DB1683">
        <w:t xml:space="preserve"> support children</w:t>
      </w:r>
      <w:r w:rsidR="00842E5D" w:rsidRPr="00DB1683">
        <w:t>’s</w:t>
      </w:r>
      <w:r w:rsidR="002C1753" w:rsidRPr="00DB1683">
        <w:t xml:space="preserve"> learning using the M</w:t>
      </w:r>
      <w:r w:rsidR="002C1753" w:rsidRPr="00147F91">
        <w:rPr>
          <w:vertAlign w:val="superscript"/>
        </w:rPr>
        <w:t>5</w:t>
      </w:r>
      <w:r w:rsidR="002C1753" w:rsidRPr="00DB1683">
        <w:t xml:space="preserve"> Early Math </w:t>
      </w:r>
      <w:r w:rsidR="00B9439B" w:rsidRPr="00DB1683">
        <w:t>Approach</w:t>
      </w:r>
      <w:r w:rsidR="002C1753" w:rsidRPr="00DB1683">
        <w:t>.</w:t>
      </w:r>
    </w:p>
    <w:p w14:paraId="26104460" w14:textId="3AE30FA4" w:rsidR="009C60CB" w:rsidRDefault="00122A72" w:rsidP="00D45C03">
      <w:pPr>
        <w:pStyle w:val="ListBullet"/>
      </w:pPr>
      <w:r>
        <w:t>R</w:t>
      </w:r>
      <w:r w:rsidR="009436C0">
        <w:t>ead</w:t>
      </w:r>
      <w:r w:rsidR="009C60CB">
        <w:t xml:space="preserve"> the handout</w:t>
      </w:r>
      <w:r>
        <w:t xml:space="preserve"> with a partner</w:t>
      </w:r>
      <w:r w:rsidR="009C60CB">
        <w:t xml:space="preserve">. </w:t>
      </w:r>
      <w:r w:rsidR="00842E5D" w:rsidRPr="00842E5D">
        <w:t>Then</w:t>
      </w:r>
      <w:r w:rsidR="009C60CB">
        <w:t>,</w:t>
      </w:r>
      <w:r w:rsidR="00842E5D" w:rsidRPr="00842E5D">
        <w:t xml:space="preserve"> </w:t>
      </w:r>
      <w:r w:rsidR="00DA0533" w:rsidRPr="00842E5D">
        <w:t xml:space="preserve">discuss </w:t>
      </w:r>
      <w:r w:rsidR="002C1753" w:rsidRPr="00842E5D">
        <w:t>how</w:t>
      </w:r>
      <w:r w:rsidR="00DA0533" w:rsidRPr="00842E5D">
        <w:t xml:space="preserve"> you might </w:t>
      </w:r>
      <w:r w:rsidR="009C60CB">
        <w:t>use</w:t>
      </w:r>
      <w:r w:rsidR="009C60CB" w:rsidRPr="00842E5D">
        <w:t xml:space="preserve"> </w:t>
      </w:r>
      <w:r w:rsidR="002C1753" w:rsidRPr="00842E5D">
        <w:t>this activity in your setting</w:t>
      </w:r>
      <w:r w:rsidR="009C60CB">
        <w:t>s</w:t>
      </w:r>
      <w:r w:rsidR="002C1753" w:rsidRPr="00842E5D">
        <w:t xml:space="preserve">. </w:t>
      </w:r>
      <w:r w:rsidR="009C60CB">
        <w:t>Consider the following questions</w:t>
      </w:r>
      <w:r w:rsidR="002A25CD">
        <w:t>:</w:t>
      </w:r>
    </w:p>
    <w:p w14:paraId="06D97D40" w14:textId="28D7A0E3" w:rsidR="009C60CB" w:rsidRDefault="009C60CB" w:rsidP="00BB10E2">
      <w:pPr>
        <w:pStyle w:val="ListBullet2"/>
        <w:rPr>
          <w:rFonts w:eastAsiaTheme="minorEastAsia"/>
        </w:rPr>
      </w:pPr>
      <w:r>
        <w:rPr>
          <w:rFonts w:eastAsiaTheme="minorEastAsia"/>
        </w:rPr>
        <w:t>Think about the children in your setting. In what ways might you modify this</w:t>
      </w:r>
      <w:r w:rsidR="002C1753" w:rsidRPr="00842E5D">
        <w:rPr>
          <w:rFonts w:eastAsiaTheme="minorEastAsia"/>
        </w:rPr>
        <w:t xml:space="preserve"> activity to </w:t>
      </w:r>
      <w:r>
        <w:rPr>
          <w:rFonts w:eastAsiaTheme="minorEastAsia"/>
        </w:rPr>
        <w:t>respond to their languages, cultures, strengths, and needs</w:t>
      </w:r>
      <w:r w:rsidR="002C1753" w:rsidRPr="00842E5D">
        <w:rPr>
          <w:rFonts w:eastAsiaTheme="minorEastAsia"/>
        </w:rPr>
        <w:t xml:space="preserve">? </w:t>
      </w:r>
    </w:p>
    <w:p w14:paraId="484F21A9" w14:textId="7343FD07" w:rsidR="00DA0533" w:rsidRPr="00842E5D" w:rsidRDefault="002C1753" w:rsidP="00BB10E2">
      <w:pPr>
        <w:pStyle w:val="ListBullet2"/>
        <w:rPr>
          <w:rFonts w:eastAsiaTheme="minorEastAsia"/>
        </w:rPr>
      </w:pPr>
      <w:r w:rsidRPr="00842E5D">
        <w:rPr>
          <w:rFonts w:eastAsiaTheme="minorEastAsia"/>
        </w:rPr>
        <w:t xml:space="preserve">What vocabulary might you introduce through this activity? </w:t>
      </w:r>
    </w:p>
    <w:p w14:paraId="1ECB1EFF" w14:textId="2C11F1B6" w:rsidR="00DA0533" w:rsidRDefault="00DA0533" w:rsidP="00627000">
      <w:pPr>
        <w:pStyle w:val="Heading3"/>
      </w:pPr>
      <w:r>
        <w:t xml:space="preserve">Facilitator </w:t>
      </w:r>
      <w:r w:rsidR="00405CCD">
        <w:t>Notes</w:t>
      </w:r>
    </w:p>
    <w:p w14:paraId="7170E4DD" w14:textId="53FE167A" w:rsidR="00DA0533" w:rsidRPr="00830A09" w:rsidRDefault="00DA0533" w:rsidP="00D45C03">
      <w:pPr>
        <w:pStyle w:val="ListBullet"/>
        <w:rPr>
          <w:rFonts w:ascii="Calibri" w:hAnsi="Calibri" w:cs="Calibri"/>
          <w:color w:val="000000" w:themeColor="text1"/>
        </w:rPr>
      </w:pPr>
      <w:r w:rsidRPr="00361BE3">
        <w:t>Provide 5</w:t>
      </w:r>
      <w:r w:rsidR="00D1667B">
        <w:t>–</w:t>
      </w:r>
      <w:r w:rsidRPr="00361BE3">
        <w:t>1</w:t>
      </w:r>
      <w:r>
        <w:t>0</w:t>
      </w:r>
      <w:r w:rsidRPr="00361BE3">
        <w:t xml:space="preserve"> minutes for participants to </w:t>
      </w:r>
      <w:r w:rsidR="00CD4250">
        <w:t xml:space="preserve">read </w:t>
      </w:r>
      <w:r w:rsidRPr="00361BE3">
        <w:t xml:space="preserve">and </w:t>
      </w:r>
      <w:r>
        <w:t>discuss</w:t>
      </w:r>
      <w:r w:rsidRPr="00361BE3">
        <w:t xml:space="preserve"> </w:t>
      </w:r>
      <w:r w:rsidR="00147F91">
        <w:t>the</w:t>
      </w:r>
      <w:r w:rsidR="00842E5D">
        <w:t xml:space="preserve"> </w:t>
      </w:r>
      <w:r w:rsidRPr="00361BE3">
        <w:t>handout</w:t>
      </w:r>
      <w:r w:rsidR="002C1753">
        <w:t xml:space="preserve"> with a partner</w:t>
      </w:r>
      <w:r>
        <w:t>.</w:t>
      </w:r>
    </w:p>
    <w:p w14:paraId="5E0D5E21" w14:textId="14036BC5" w:rsidR="009C60CB" w:rsidRPr="002C1753" w:rsidRDefault="009C60CB" w:rsidP="00D45C03">
      <w:pPr>
        <w:pStyle w:val="ListBullet"/>
        <w:rPr>
          <w:rFonts w:ascii="Calibri" w:hAnsi="Calibri" w:cs="Calibri"/>
          <w:color w:val="000000" w:themeColor="text1"/>
        </w:rPr>
      </w:pPr>
      <w:r>
        <w:t>For longer sessions, offer time for participants to share, with their tables, how they might use the activity they reviewed.</w:t>
      </w:r>
    </w:p>
    <w:p w14:paraId="59E8ADF3" w14:textId="3D388470" w:rsidR="002C1753" w:rsidRPr="00C64C67" w:rsidRDefault="002C1753" w:rsidP="00D45C03">
      <w:pPr>
        <w:pStyle w:val="ListBullet"/>
        <w:rPr>
          <w:rFonts w:ascii="Calibri" w:hAnsi="Calibri" w:cs="Calibri"/>
          <w:color w:val="000000" w:themeColor="text1"/>
        </w:rPr>
      </w:pPr>
      <w:r>
        <w:t>For longer session</w:t>
      </w:r>
      <w:r w:rsidR="00173D48">
        <w:t>s</w:t>
      </w:r>
      <w:r>
        <w:t xml:space="preserve">, consider </w:t>
      </w:r>
      <w:r w:rsidR="009C60CB">
        <w:t xml:space="preserve">offering time for </w:t>
      </w:r>
      <w:r>
        <w:t xml:space="preserve">participants </w:t>
      </w:r>
      <w:r w:rsidR="009C60CB">
        <w:t>to do</w:t>
      </w:r>
      <w:r>
        <w:t xml:space="preserve"> the activity. </w:t>
      </w:r>
      <w:r w:rsidR="009C60CB">
        <w:t xml:space="preserve">Be sure to prepare and bring the necessary materials. </w:t>
      </w:r>
      <w:r>
        <w:t xml:space="preserve">Encourage </w:t>
      </w:r>
      <w:r w:rsidR="009C60CB">
        <w:t xml:space="preserve">participants </w:t>
      </w:r>
      <w:r>
        <w:t xml:space="preserve">to </w:t>
      </w:r>
      <w:r w:rsidR="009C60CB">
        <w:t>discuss</w:t>
      </w:r>
      <w:r>
        <w:t xml:space="preserve"> what they notice as they </w:t>
      </w:r>
      <w:r w:rsidR="009C60CB">
        <w:t>engage</w:t>
      </w:r>
      <w:r>
        <w:t xml:space="preserve"> in the activity.</w:t>
      </w:r>
    </w:p>
    <w:bookmarkEnd w:id="1"/>
    <w:p w14:paraId="33E70AF2" w14:textId="37193A99" w:rsidR="1C438DA8" w:rsidRDefault="183DC6CF" w:rsidP="004873B9">
      <w:pPr>
        <w:pStyle w:val="Heading2"/>
      </w:pPr>
      <w:r>
        <w:lastRenderedPageBreak/>
        <w:t xml:space="preserve">SLIDE </w:t>
      </w:r>
      <w:r w:rsidR="00E4028D">
        <w:t>2</w:t>
      </w:r>
      <w:r w:rsidR="005632B5">
        <w:t>6</w:t>
      </w:r>
      <w:r>
        <w:t>: Reflect: Learn, Wonder, Do</w:t>
      </w:r>
    </w:p>
    <w:p w14:paraId="06000A1D" w14:textId="6190B542" w:rsidR="00C92192" w:rsidRDefault="008A77C2" w:rsidP="004873B9">
      <w:pPr>
        <w:keepNext/>
        <w:spacing w:line="259" w:lineRule="auto"/>
        <w:jc w:val="center"/>
        <w:rPr>
          <w:rFonts w:eastAsia="Arial"/>
          <w:b/>
          <w:bCs/>
          <w:color w:val="222222"/>
        </w:rPr>
      </w:pPr>
      <w:r>
        <w:rPr>
          <w:rFonts w:eastAsia="Arial"/>
          <w:b/>
          <w:bCs/>
          <w:noProof/>
          <w:color w:val="222222"/>
        </w:rPr>
        <w:drawing>
          <wp:inline distT="0" distB="0" distL="0" distR="0" wp14:anchorId="0786A2B6" wp14:editId="578EBA47">
            <wp:extent cx="3251200" cy="1828800"/>
            <wp:effectExtent l="19050" t="19050" r="25400" b="19050"/>
            <wp:docPr id="20261133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13397" name="Picture 35">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C46332" w14:textId="1B0766D0" w:rsidR="1C438DA8" w:rsidRPr="00E4028D" w:rsidRDefault="1C438DA8" w:rsidP="004873B9">
      <w:pPr>
        <w:pStyle w:val="BodyText"/>
        <w:keepNext/>
      </w:pPr>
      <w:r w:rsidRPr="1C438DA8">
        <w:rPr>
          <w:b/>
          <w:bCs/>
        </w:rPr>
        <w:t>Time:</w:t>
      </w:r>
      <w:r w:rsidRPr="1C438DA8">
        <w:t xml:space="preserve"> 5 min</w:t>
      </w:r>
      <w:r w:rsidR="00CD779A">
        <w:t>utes</w:t>
      </w:r>
    </w:p>
    <w:p w14:paraId="73284F65" w14:textId="79A0CD70" w:rsidR="1C438DA8" w:rsidRDefault="4E7AFB1D" w:rsidP="00627000">
      <w:pPr>
        <w:pStyle w:val="Heading3"/>
      </w:pPr>
      <w:r w:rsidRPr="4E7AFB1D">
        <w:t xml:space="preserve">Talking </w:t>
      </w:r>
      <w:r w:rsidR="00405CCD">
        <w:t>Points</w:t>
      </w:r>
    </w:p>
    <w:p w14:paraId="7A3AB847" w14:textId="0308BA66" w:rsidR="4E7AFB1D" w:rsidRDefault="1613B36D" w:rsidP="00D45C03">
      <w:pPr>
        <w:pStyle w:val="ListBullet"/>
      </w:pPr>
      <w:r w:rsidRPr="1613B36D">
        <w:t xml:space="preserve">Take a few minutes to think about </w:t>
      </w:r>
      <w:r w:rsidR="00824157">
        <w:t>our session</w:t>
      </w:r>
      <w:r w:rsidRPr="1613B36D">
        <w:t xml:space="preserve">. </w:t>
      </w:r>
    </w:p>
    <w:p w14:paraId="540656F8" w14:textId="77777777" w:rsidR="0023503B" w:rsidRDefault="0023503B" w:rsidP="00D45C03">
      <w:pPr>
        <w:pStyle w:val="ListBullet"/>
      </w:pPr>
      <w:r>
        <w:t xml:space="preserve">Consider the following questions: </w:t>
      </w:r>
    </w:p>
    <w:p w14:paraId="1243441C" w14:textId="77777777" w:rsidR="0023503B" w:rsidRDefault="0023503B" w:rsidP="00BB10E2">
      <w:pPr>
        <w:pStyle w:val="ListBullet2"/>
        <w:rPr>
          <w:rFonts w:eastAsia="Arial"/>
        </w:rPr>
      </w:pPr>
      <w:r>
        <w:rPr>
          <w:rFonts w:eastAsia="Arial"/>
        </w:rPr>
        <w:t>What is something you learned?</w:t>
      </w:r>
    </w:p>
    <w:p w14:paraId="39989BBF" w14:textId="77777777" w:rsidR="0023503B" w:rsidRDefault="0023503B" w:rsidP="00BB10E2">
      <w:pPr>
        <w:pStyle w:val="ListBullet2"/>
        <w:rPr>
          <w:rFonts w:eastAsia="Arial"/>
        </w:rPr>
      </w:pPr>
      <w:r>
        <w:rPr>
          <w:rFonts w:eastAsia="Arial"/>
        </w:rPr>
        <w:t>What is a wonder you still have?</w:t>
      </w:r>
    </w:p>
    <w:p w14:paraId="2E9BC35B" w14:textId="77777777" w:rsidR="0023503B" w:rsidRDefault="0023503B" w:rsidP="00BB10E2">
      <w:pPr>
        <w:pStyle w:val="ListBullet2"/>
        <w:rPr>
          <w:rFonts w:eastAsia="Arial"/>
        </w:rPr>
      </w:pPr>
      <w:r>
        <w:rPr>
          <w:rFonts w:eastAsia="Arial"/>
        </w:rPr>
        <w:t>What is something you want to try in your learning setting?</w:t>
      </w:r>
    </w:p>
    <w:p w14:paraId="765CB184" w14:textId="5916F90B" w:rsidR="0023503B" w:rsidRPr="0023503B" w:rsidRDefault="0023503B" w:rsidP="00D45C03">
      <w:pPr>
        <w:pStyle w:val="ListBullet"/>
      </w:pPr>
      <w:r w:rsidRPr="0023503B">
        <w:t xml:space="preserve">[Allow two to three minutes for participants to think. You might invite participants to share </w:t>
      </w:r>
      <w:r w:rsidR="000E1849">
        <w:t xml:space="preserve">their reflections </w:t>
      </w:r>
      <w:r w:rsidRPr="0023503B">
        <w:t>with a partner</w:t>
      </w:r>
      <w:r w:rsidR="008B2D03">
        <w:t>.</w:t>
      </w:r>
      <w:r w:rsidRPr="0023503B">
        <w:t>]</w:t>
      </w:r>
    </w:p>
    <w:p w14:paraId="7FABDB89" w14:textId="75381591" w:rsidR="00824157" w:rsidRDefault="00824157" w:rsidP="00D45C03">
      <w:pPr>
        <w:pStyle w:val="ListBullet"/>
      </w:pPr>
      <w:r>
        <w:t>Thank you for your time, attention, and engagement. It’s been wonderful working with you.</w:t>
      </w:r>
    </w:p>
    <w:p w14:paraId="0185E961" w14:textId="62445343" w:rsidR="008E7DA5" w:rsidRDefault="008E7DA5" w:rsidP="00627000">
      <w:pPr>
        <w:pStyle w:val="Heading3"/>
      </w:pPr>
      <w:r w:rsidRPr="00487080">
        <w:t xml:space="preserve">Facilitator </w:t>
      </w:r>
      <w:r w:rsidR="00405CCD">
        <w:t>Notes</w:t>
      </w:r>
    </w:p>
    <w:p w14:paraId="2639EE33" w14:textId="1A4DAA58" w:rsidR="0023503B" w:rsidRPr="00C20A50" w:rsidRDefault="0023503B" w:rsidP="00D45C03">
      <w:pPr>
        <w:pStyle w:val="ListBullet"/>
        <w:rPr>
          <w:b/>
          <w:bCs/>
        </w:rPr>
      </w:pPr>
      <w:r w:rsidRPr="00C24088">
        <w:t xml:space="preserve">For longer sessions, consider asking participants to share </w:t>
      </w:r>
      <w:r w:rsidR="000E1849">
        <w:t xml:space="preserve">their reflections </w:t>
      </w:r>
      <w:r w:rsidRPr="00C24088">
        <w:t>with the larger group.</w:t>
      </w:r>
    </w:p>
    <w:p w14:paraId="1C8CC38C" w14:textId="64382309" w:rsidR="0A2F7254" w:rsidRDefault="008E7DA5" w:rsidP="00D45C03">
      <w:pPr>
        <w:pStyle w:val="ListBullet"/>
      </w:pPr>
      <w:r w:rsidRPr="00627000">
        <w:t>As participant</w:t>
      </w:r>
      <w:r w:rsidR="00C918C2" w:rsidRPr="00627000">
        <w:t>s</w:t>
      </w:r>
      <w:r w:rsidRPr="00627000">
        <w:t xml:space="preserve"> discuss their reflections, note the questions that they still have and the things they would like to try. These reflections may inform the topics of future trainings, coaching</w:t>
      </w:r>
      <w:r w:rsidR="009C60CB" w:rsidRPr="00627000">
        <w:t>,</w:t>
      </w:r>
      <w:r w:rsidRPr="00627000">
        <w:t xml:space="preserve"> or </w:t>
      </w:r>
      <w:r w:rsidR="008B2D03" w:rsidRPr="00627000">
        <w:t>c</w:t>
      </w:r>
      <w:r w:rsidRPr="00627000">
        <w:t xml:space="preserve">ommunities of </w:t>
      </w:r>
      <w:r w:rsidR="008B2D03" w:rsidRPr="00627000">
        <w:t>p</w:t>
      </w:r>
      <w:r w:rsidRPr="00627000">
        <w:t>ractice.</w:t>
      </w:r>
      <w:bookmarkEnd w:id="0"/>
    </w:p>
    <w:sectPr w:rsidR="0A2F7254" w:rsidSect="009504BA">
      <w:headerReference w:type="default" r:id="rId5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197D5" w14:textId="77777777" w:rsidR="00675D4B" w:rsidRDefault="00675D4B" w:rsidP="00B2555B">
      <w:r>
        <w:separator/>
      </w:r>
    </w:p>
  </w:endnote>
  <w:endnote w:type="continuationSeparator" w:id="0">
    <w:p w14:paraId="408A37D8" w14:textId="77777777" w:rsidR="00675D4B" w:rsidRDefault="00675D4B" w:rsidP="00B25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mn-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7310403"/>
      <w:docPartObj>
        <w:docPartGallery w:val="Page Numbers (Bottom of Page)"/>
        <w:docPartUnique/>
      </w:docPartObj>
    </w:sdtPr>
    <w:sdtContent>
      <w:p w14:paraId="4AE7C8AB" w14:textId="52A9445A" w:rsidR="00EC69C4" w:rsidRDefault="00EC69C4" w:rsidP="002038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31FA15" w14:textId="77777777" w:rsidR="00EC69C4" w:rsidRDefault="00EC69C4" w:rsidP="00AD28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0C3D0147" w14:textId="1B0E4CF3" w:rsidR="009504BA" w:rsidRPr="00D45C03" w:rsidRDefault="009504BA" w:rsidP="009504BA">
        <w:pPr>
          <w:pStyle w:val="Footer"/>
          <w:framePr w:wrap="none" w:vAnchor="text" w:hAnchor="margin" w:xAlign="right" w:y="208"/>
          <w:rPr>
            <w:rStyle w:val="PageNumber"/>
            <w:b/>
            <w:bCs/>
          </w:rPr>
        </w:pPr>
        <w:r w:rsidRPr="00D45C03">
          <w:rPr>
            <w:rStyle w:val="PageNumber"/>
            <w:b/>
            <w:bCs/>
          </w:rPr>
          <w:fldChar w:fldCharType="begin"/>
        </w:r>
        <w:r w:rsidRPr="00D45C03">
          <w:rPr>
            <w:rStyle w:val="PageNumber"/>
            <w:b/>
            <w:bCs/>
          </w:rPr>
          <w:instrText xml:space="preserve"> PAGE </w:instrText>
        </w:r>
        <w:r w:rsidRPr="00D45C03">
          <w:rPr>
            <w:rStyle w:val="PageNumber"/>
            <w:b/>
            <w:bCs/>
          </w:rPr>
          <w:fldChar w:fldCharType="separate"/>
        </w:r>
        <w:r w:rsidRPr="00D45C03">
          <w:rPr>
            <w:rStyle w:val="PageNumber"/>
            <w:b/>
            <w:bCs/>
          </w:rPr>
          <w:t>1</w:t>
        </w:r>
        <w:r w:rsidRPr="00D45C03">
          <w:rPr>
            <w:rStyle w:val="PageNumber"/>
            <w:b/>
            <w:bCs/>
          </w:rPr>
          <w:fldChar w:fldCharType="end"/>
        </w:r>
        <w:r w:rsidR="005B044E" w:rsidRPr="00D45C03">
          <w:rPr>
            <w:rStyle w:val="PageNumber"/>
            <w:b/>
            <w:bCs/>
          </w:rPr>
          <w:t xml:space="preserve"> of </w:t>
        </w:r>
        <w:r w:rsidR="005B044E" w:rsidRPr="00D45C03">
          <w:rPr>
            <w:rStyle w:val="PageNumber"/>
            <w:b/>
            <w:bCs/>
          </w:rPr>
          <w:fldChar w:fldCharType="begin"/>
        </w:r>
        <w:r w:rsidR="005B044E" w:rsidRPr="00D45C03">
          <w:rPr>
            <w:rStyle w:val="PageNumber"/>
            <w:b/>
            <w:bCs/>
          </w:rPr>
          <w:instrText xml:space="preserve"> NUMPAGES  \* MERGEFORMAT </w:instrText>
        </w:r>
        <w:r w:rsidR="005B044E" w:rsidRPr="00D45C03">
          <w:rPr>
            <w:rStyle w:val="PageNumber"/>
            <w:b/>
            <w:bCs/>
          </w:rPr>
          <w:fldChar w:fldCharType="separate"/>
        </w:r>
        <w:r w:rsidR="005B044E" w:rsidRPr="00D45C03">
          <w:rPr>
            <w:rStyle w:val="PageNumber"/>
            <w:b/>
            <w:bCs/>
            <w:noProof/>
          </w:rPr>
          <w:t>24</w:t>
        </w:r>
        <w:r w:rsidR="005B044E" w:rsidRPr="00D45C03">
          <w:rPr>
            <w:rStyle w:val="PageNumber"/>
            <w:b/>
            <w:bCs/>
          </w:rPr>
          <w:fldChar w:fldCharType="end"/>
        </w:r>
      </w:p>
    </w:sdtContent>
  </w:sdt>
  <w:p w14:paraId="7D64539C" w14:textId="2C3BDA79" w:rsidR="00EC69C4" w:rsidRPr="009504BA" w:rsidRDefault="009504BA" w:rsidP="009504BA">
    <w:pPr>
      <w:pStyle w:val="Footer"/>
      <w:ind w:left="-720" w:right="360"/>
    </w:pPr>
    <w:r>
      <w:rPr>
        <w:noProof/>
      </w:rPr>
      <w:drawing>
        <wp:inline distT="0" distB="0" distL="0" distR="0" wp14:anchorId="512F606D" wp14:editId="7109DA90">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7A127" w14:textId="77777777" w:rsidR="00147F91" w:rsidRDefault="00147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0A820" w14:textId="77777777" w:rsidR="00675D4B" w:rsidRDefault="00675D4B" w:rsidP="00B2555B">
      <w:r>
        <w:separator/>
      </w:r>
    </w:p>
  </w:footnote>
  <w:footnote w:type="continuationSeparator" w:id="0">
    <w:p w14:paraId="088C6C4E" w14:textId="77777777" w:rsidR="00675D4B" w:rsidRDefault="00675D4B" w:rsidP="00B25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71F6" w14:textId="77777777" w:rsidR="00147F91" w:rsidRDefault="00147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472A" w14:textId="0C58FD19" w:rsidR="00B2555B" w:rsidRDefault="00293F57" w:rsidP="00AC303C">
    <w:pPr>
      <w:pStyle w:val="Header"/>
      <w:ind w:right="360"/>
    </w:pPr>
    <w:r>
      <w:rPr>
        <w:noProof/>
      </w:rPr>
      <mc:AlternateContent>
        <mc:Choice Requires="wps">
          <w:drawing>
            <wp:anchor distT="45720" distB="45720" distL="114300" distR="114300" simplePos="0" relativeHeight="251660288" behindDoc="0" locked="0" layoutInCell="1" allowOverlap="1" wp14:anchorId="4AAEEDCB" wp14:editId="3BABEDA3">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AC0427" w14:textId="53BE4910" w:rsidR="00AC303C" w:rsidRPr="003A1740" w:rsidRDefault="00021459" w:rsidP="00AC303C">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4AAEEDCB">
              <v:stroke joinstyle="miter"/>
              <v:path gradientshapeok="t" o:connecttype="rect"/>
            </v:shapetype>
            <v:shape id="Text Box 2" style="position:absolute;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nbl2LgAAAACwEAAA8AAABk&#10;cnMvZG93bnJldi54bWxMj01PwzAMhu9I/IfISNy2tNu6TqXphPiQOLINJI5Z4zYVjVM12Vb+PeY0&#10;brb86PXzltvJ9eKMY+g8KUjnCQik2puOWgUfh9fZBkSImozuPaGCHwywrW5vSl0Yf6EdnvexFRxC&#10;odAKbIxDIWWoLTod5n5A4lvjR6cjr2MrzagvHO56uUiStXS6I/5g9YBPFuvv/ckp+KSv/q1ZGYt5&#10;9r7aDS/PTRYPSt3fTY8PICJO8QrDnz6rQ8VOR38iE0SvYJanOaM8LNdciollkqQgjoxusgXIqpT/&#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Enbl2LgAAAACwEAAA8AAAAAAAAA&#10;AAAAAAAAVQQAAGRycy9kb3ducmV2LnhtbFBLBQYAAAAABAAEAPMAAABiBQAAAAA=&#10;">
              <v:textbox style="mso-fit-shape-to-text:t">
                <w:txbxContent>
                  <w:p w:rsidRPr="003A1740" w:rsidR="00AC303C" w:rsidP="00AC303C" w:rsidRDefault="00021459" w14:paraId="74AC0427" w14:textId="53BE491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7AB630EB" wp14:editId="74D21CE8">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F0F978D" w14:textId="77777777" w:rsidR="00AC303C" w:rsidRPr="003A1740" w:rsidRDefault="00AC303C" w:rsidP="00AC303C">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 id="_x0000_s1027" style="position:absolute;margin-left:205.5pt;margin-top:-1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" w14:anchorId="7AB630EB">
              <v:textbox style="mso-fit-shape-to-text:t">
                <w:txbxContent>
                  <w:p w:rsidRPr="003A1740" w:rsidR="00AC303C" w:rsidP="00AC303C" w:rsidRDefault="00AC303C" w14:paraId="7F0F978D"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sidR="00AC303C">
      <w:rPr>
        <w:noProof/>
      </w:rPr>
      <w:drawing>
        <wp:anchor distT="0" distB="0" distL="114300" distR="114300" simplePos="0" relativeHeight="251659264" behindDoc="1" locked="0" layoutInCell="1" allowOverlap="1" wp14:anchorId="0008E213" wp14:editId="5CED1DED">
          <wp:simplePos x="0" y="0"/>
          <wp:positionH relativeFrom="column">
            <wp:posOffset>-914400</wp:posOffset>
          </wp:positionH>
          <wp:positionV relativeFrom="paragraph">
            <wp:posOffset>-476250</wp:posOffset>
          </wp:positionV>
          <wp:extent cx="7810500" cy="689261"/>
          <wp:effectExtent l="0" t="0" r="0" b="0"/>
          <wp:wrapNone/>
          <wp:docPr id="5187076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76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4388" cy="6896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B17E" w14:textId="77777777" w:rsidR="00147F91" w:rsidRDefault="00147F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B05D" w14:textId="07CCEFD7" w:rsidR="00A03AAD" w:rsidRPr="00A03AAD" w:rsidRDefault="00A03AAD" w:rsidP="00A03AAD">
    <w:pPr>
      <w:pStyle w:val="Header"/>
    </w:pPr>
    <w:r>
      <w:rPr>
        <w:noProof/>
      </w:rPr>
      <mc:AlternateContent>
        <mc:Choice Requires="wps">
          <w:drawing>
            <wp:anchor distT="45720" distB="45720" distL="114300" distR="114300" simplePos="0" relativeHeight="251664384" behindDoc="0" locked="0" layoutInCell="1" allowOverlap="1" wp14:anchorId="3A255956" wp14:editId="01D05C88">
              <wp:simplePos x="0" y="0"/>
              <wp:positionH relativeFrom="column">
                <wp:posOffset>-342900</wp:posOffset>
              </wp:positionH>
              <wp:positionV relativeFrom="paragraph">
                <wp:posOffset>-240030</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0D4B5B" w14:textId="77777777" w:rsidR="00A03AAD" w:rsidRPr="003A1740" w:rsidRDefault="00A03AAD" w:rsidP="00A03AAD">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3A255956">
              <v:stroke joinstyle="miter"/>
              <v:path gradientshapeok="t" o:connecttype="rect"/>
            </v:shapetype>
            <v:shape id="_x0000_s1028" style="position:absolute;margin-left:-27pt;margin-top:-18.9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">
              <v:textbox style="mso-fit-shape-to-text:t">
                <w:txbxContent>
                  <w:p w:rsidRPr="003A1740" w:rsidR="00A03AAD" w:rsidP="00A03AAD" w:rsidRDefault="00A03AAD" w14:paraId="330D4B5B" w14:textId="77777777">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w:drawing>
        <wp:anchor distT="0" distB="0" distL="114300" distR="114300" simplePos="0" relativeHeight="251663360" behindDoc="1" locked="0" layoutInCell="1" allowOverlap="1" wp14:anchorId="638E632F" wp14:editId="0FA1F972">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1"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49"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50"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51"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8740680">
    <w:abstractNumId w:val="36"/>
  </w:num>
  <w:num w:numId="2" w16cid:durableId="1181159018">
    <w:abstractNumId w:val="33"/>
  </w:num>
  <w:num w:numId="3" w16cid:durableId="411660057">
    <w:abstractNumId w:val="5"/>
  </w:num>
  <w:num w:numId="4" w16cid:durableId="405347760">
    <w:abstractNumId w:val="57"/>
  </w:num>
  <w:num w:numId="5" w16cid:durableId="1704670729">
    <w:abstractNumId w:val="60"/>
  </w:num>
  <w:num w:numId="6" w16cid:durableId="1943999400">
    <w:abstractNumId w:val="37"/>
  </w:num>
  <w:num w:numId="7" w16cid:durableId="174998498">
    <w:abstractNumId w:val="28"/>
  </w:num>
  <w:num w:numId="8" w16cid:durableId="936673001">
    <w:abstractNumId w:val="15"/>
  </w:num>
  <w:num w:numId="9" w16cid:durableId="2010718703">
    <w:abstractNumId w:val="61"/>
  </w:num>
  <w:num w:numId="10" w16cid:durableId="985813338">
    <w:abstractNumId w:val="53"/>
  </w:num>
  <w:num w:numId="11" w16cid:durableId="1809711888">
    <w:abstractNumId w:val="14"/>
  </w:num>
  <w:num w:numId="12" w16cid:durableId="1372028503">
    <w:abstractNumId w:val="20"/>
  </w:num>
  <w:num w:numId="13" w16cid:durableId="1412848725">
    <w:abstractNumId w:val="17"/>
  </w:num>
  <w:num w:numId="14" w16cid:durableId="760905625">
    <w:abstractNumId w:val="3"/>
  </w:num>
  <w:num w:numId="15" w16cid:durableId="627471521">
    <w:abstractNumId w:val="13"/>
  </w:num>
  <w:num w:numId="16" w16cid:durableId="830874798">
    <w:abstractNumId w:val="52"/>
  </w:num>
  <w:num w:numId="17" w16cid:durableId="981808931">
    <w:abstractNumId w:val="51"/>
  </w:num>
  <w:num w:numId="18" w16cid:durableId="551306928">
    <w:abstractNumId w:val="44"/>
  </w:num>
  <w:num w:numId="19" w16cid:durableId="471099473">
    <w:abstractNumId w:val="16"/>
  </w:num>
  <w:num w:numId="20" w16cid:durableId="7029569">
    <w:abstractNumId w:val="34"/>
  </w:num>
  <w:num w:numId="21" w16cid:durableId="174810781">
    <w:abstractNumId w:val="7"/>
  </w:num>
  <w:num w:numId="22" w16cid:durableId="799421271">
    <w:abstractNumId w:val="26"/>
  </w:num>
  <w:num w:numId="23" w16cid:durableId="1900096789">
    <w:abstractNumId w:val="42"/>
  </w:num>
  <w:num w:numId="24" w16cid:durableId="764496664">
    <w:abstractNumId w:val="22"/>
  </w:num>
  <w:num w:numId="25" w16cid:durableId="1447893323">
    <w:abstractNumId w:val="21"/>
  </w:num>
  <w:num w:numId="26" w16cid:durableId="2085028504">
    <w:abstractNumId w:val="54"/>
  </w:num>
  <w:num w:numId="27" w16cid:durableId="1121806293">
    <w:abstractNumId w:val="24"/>
  </w:num>
  <w:num w:numId="28" w16cid:durableId="1647129290">
    <w:abstractNumId w:val="8"/>
  </w:num>
  <w:num w:numId="29" w16cid:durableId="1991208766">
    <w:abstractNumId w:val="11"/>
  </w:num>
  <w:num w:numId="30" w16cid:durableId="756748250">
    <w:abstractNumId w:val="32"/>
  </w:num>
  <w:num w:numId="31" w16cid:durableId="1263682118">
    <w:abstractNumId w:val="30"/>
  </w:num>
  <w:num w:numId="32" w16cid:durableId="216168323">
    <w:abstractNumId w:val="2"/>
  </w:num>
  <w:num w:numId="33" w16cid:durableId="96801634">
    <w:abstractNumId w:val="1"/>
  </w:num>
  <w:num w:numId="34" w16cid:durableId="1723402820">
    <w:abstractNumId w:val="0"/>
  </w:num>
  <w:num w:numId="35" w16cid:durableId="814496127">
    <w:abstractNumId w:val="10"/>
  </w:num>
  <w:num w:numId="36" w16cid:durableId="1979144587">
    <w:abstractNumId w:val="49"/>
  </w:num>
  <w:num w:numId="37" w16cid:durableId="2058241860">
    <w:abstractNumId w:val="48"/>
  </w:num>
  <w:num w:numId="38" w16cid:durableId="208882625">
    <w:abstractNumId w:val="50"/>
  </w:num>
  <w:num w:numId="39" w16cid:durableId="1586259587">
    <w:abstractNumId w:val="40"/>
  </w:num>
  <w:num w:numId="40" w16cid:durableId="1672679413">
    <w:abstractNumId w:val="12"/>
  </w:num>
  <w:num w:numId="41" w16cid:durableId="1751853789">
    <w:abstractNumId w:val="45"/>
  </w:num>
  <w:num w:numId="42" w16cid:durableId="898857249">
    <w:abstractNumId w:val="29"/>
  </w:num>
  <w:num w:numId="43" w16cid:durableId="1531870467">
    <w:abstractNumId w:val="58"/>
  </w:num>
  <w:num w:numId="44" w16cid:durableId="1441997714">
    <w:abstractNumId w:val="6"/>
  </w:num>
  <w:num w:numId="45" w16cid:durableId="337731974">
    <w:abstractNumId w:val="55"/>
  </w:num>
  <w:num w:numId="46" w16cid:durableId="1773352078">
    <w:abstractNumId w:val="43"/>
  </w:num>
  <w:num w:numId="47" w16cid:durableId="113601547">
    <w:abstractNumId w:val="23"/>
  </w:num>
  <w:num w:numId="48" w16cid:durableId="24215042">
    <w:abstractNumId w:val="27"/>
  </w:num>
  <w:num w:numId="49" w16cid:durableId="437414073">
    <w:abstractNumId w:val="56"/>
  </w:num>
  <w:num w:numId="50" w16cid:durableId="1379431177">
    <w:abstractNumId w:val="46"/>
  </w:num>
  <w:num w:numId="51" w16cid:durableId="1530875379">
    <w:abstractNumId w:val="59"/>
  </w:num>
  <w:num w:numId="52" w16cid:durableId="893083989">
    <w:abstractNumId w:val="18"/>
  </w:num>
  <w:num w:numId="53" w16cid:durableId="385760601">
    <w:abstractNumId w:val="47"/>
  </w:num>
  <w:num w:numId="54" w16cid:durableId="1836071496">
    <w:abstractNumId w:val="39"/>
  </w:num>
  <w:num w:numId="55" w16cid:durableId="262809717">
    <w:abstractNumId w:val="4"/>
  </w:num>
  <w:num w:numId="56" w16cid:durableId="134445592">
    <w:abstractNumId w:val="31"/>
  </w:num>
  <w:num w:numId="57" w16cid:durableId="2084525553">
    <w:abstractNumId w:val="35"/>
  </w:num>
  <w:num w:numId="58" w16cid:durableId="923688170">
    <w:abstractNumId w:val="38"/>
  </w:num>
  <w:num w:numId="59" w16cid:durableId="397095426">
    <w:abstractNumId w:val="25"/>
  </w:num>
  <w:num w:numId="60" w16cid:durableId="1943099447">
    <w:abstractNumId w:val="9"/>
  </w:num>
  <w:num w:numId="61" w16cid:durableId="1817603176">
    <w:abstractNumId w:val="19"/>
  </w:num>
  <w:num w:numId="62" w16cid:durableId="17839898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DI3sDQ1tjQ1NzNX0lEKTi0uzszPAykwrAUAmxbVLCwAAAA="/>
  </w:docVars>
  <w:rsids>
    <w:rsidRoot w:val="00C371F1"/>
    <w:rsid w:val="00010250"/>
    <w:rsid w:val="00014FB4"/>
    <w:rsid w:val="00016300"/>
    <w:rsid w:val="00021459"/>
    <w:rsid w:val="000303D6"/>
    <w:rsid w:val="00045D4A"/>
    <w:rsid w:val="00046136"/>
    <w:rsid w:val="0005032D"/>
    <w:rsid w:val="0005148E"/>
    <w:rsid w:val="0005203C"/>
    <w:rsid w:val="000527AE"/>
    <w:rsid w:val="00053DA6"/>
    <w:rsid w:val="00054F9C"/>
    <w:rsid w:val="0005677E"/>
    <w:rsid w:val="00057ABB"/>
    <w:rsid w:val="00057EEC"/>
    <w:rsid w:val="000675F8"/>
    <w:rsid w:val="00067A79"/>
    <w:rsid w:val="000700CE"/>
    <w:rsid w:val="0007194E"/>
    <w:rsid w:val="00073B01"/>
    <w:rsid w:val="000762FE"/>
    <w:rsid w:val="00080C6D"/>
    <w:rsid w:val="00081777"/>
    <w:rsid w:val="00085C82"/>
    <w:rsid w:val="00086755"/>
    <w:rsid w:val="00093048"/>
    <w:rsid w:val="000968B3"/>
    <w:rsid w:val="00097C24"/>
    <w:rsid w:val="000A1FE8"/>
    <w:rsid w:val="000A23A1"/>
    <w:rsid w:val="000A258D"/>
    <w:rsid w:val="000A59ED"/>
    <w:rsid w:val="000A6DF2"/>
    <w:rsid w:val="000B25AB"/>
    <w:rsid w:val="000B3240"/>
    <w:rsid w:val="000B337D"/>
    <w:rsid w:val="000B48B2"/>
    <w:rsid w:val="000B5465"/>
    <w:rsid w:val="000C27E1"/>
    <w:rsid w:val="000C465A"/>
    <w:rsid w:val="000C49A8"/>
    <w:rsid w:val="000D4DCA"/>
    <w:rsid w:val="000E0084"/>
    <w:rsid w:val="000E0264"/>
    <w:rsid w:val="000E1849"/>
    <w:rsid w:val="000E1CD7"/>
    <w:rsid w:val="000E22A9"/>
    <w:rsid w:val="000F0076"/>
    <w:rsid w:val="000F2D7E"/>
    <w:rsid w:val="000F402D"/>
    <w:rsid w:val="000F515C"/>
    <w:rsid w:val="00100EDB"/>
    <w:rsid w:val="001056AF"/>
    <w:rsid w:val="00110795"/>
    <w:rsid w:val="0011350B"/>
    <w:rsid w:val="001156BC"/>
    <w:rsid w:val="00115A81"/>
    <w:rsid w:val="00115FB1"/>
    <w:rsid w:val="00116B6D"/>
    <w:rsid w:val="00116F09"/>
    <w:rsid w:val="00122A72"/>
    <w:rsid w:val="00125731"/>
    <w:rsid w:val="00125765"/>
    <w:rsid w:val="00133646"/>
    <w:rsid w:val="001342AC"/>
    <w:rsid w:val="001354A0"/>
    <w:rsid w:val="00136115"/>
    <w:rsid w:val="001371F7"/>
    <w:rsid w:val="001434F4"/>
    <w:rsid w:val="00144D18"/>
    <w:rsid w:val="001451D0"/>
    <w:rsid w:val="001457F1"/>
    <w:rsid w:val="00147F91"/>
    <w:rsid w:val="001507E5"/>
    <w:rsid w:val="00151115"/>
    <w:rsid w:val="001608A7"/>
    <w:rsid w:val="00161C5C"/>
    <w:rsid w:val="00161F28"/>
    <w:rsid w:val="00162BDF"/>
    <w:rsid w:val="00165590"/>
    <w:rsid w:val="00172467"/>
    <w:rsid w:val="00172BD1"/>
    <w:rsid w:val="00173D48"/>
    <w:rsid w:val="00175A86"/>
    <w:rsid w:val="001776F0"/>
    <w:rsid w:val="00180F82"/>
    <w:rsid w:val="00183CEE"/>
    <w:rsid w:val="00190A25"/>
    <w:rsid w:val="001929E6"/>
    <w:rsid w:val="00197C43"/>
    <w:rsid w:val="001A08E5"/>
    <w:rsid w:val="001A208C"/>
    <w:rsid w:val="001A3894"/>
    <w:rsid w:val="001B0D66"/>
    <w:rsid w:val="001B3B80"/>
    <w:rsid w:val="001B43C8"/>
    <w:rsid w:val="001C5231"/>
    <w:rsid w:val="001D0565"/>
    <w:rsid w:val="001D3AAA"/>
    <w:rsid w:val="001D442F"/>
    <w:rsid w:val="001D5449"/>
    <w:rsid w:val="001D79F4"/>
    <w:rsid w:val="001E1E59"/>
    <w:rsid w:val="001E34D7"/>
    <w:rsid w:val="001E6D85"/>
    <w:rsid w:val="001E765B"/>
    <w:rsid w:val="001F0BA0"/>
    <w:rsid w:val="001F1934"/>
    <w:rsid w:val="00203DDE"/>
    <w:rsid w:val="002101F5"/>
    <w:rsid w:val="00210C7F"/>
    <w:rsid w:val="0021174D"/>
    <w:rsid w:val="00211EA7"/>
    <w:rsid w:val="002130CA"/>
    <w:rsid w:val="0021389E"/>
    <w:rsid w:val="00213E03"/>
    <w:rsid w:val="002143F7"/>
    <w:rsid w:val="00214CB3"/>
    <w:rsid w:val="00217CA2"/>
    <w:rsid w:val="002205EF"/>
    <w:rsid w:val="0022190F"/>
    <w:rsid w:val="00221F86"/>
    <w:rsid w:val="00225918"/>
    <w:rsid w:val="002260F7"/>
    <w:rsid w:val="00226163"/>
    <w:rsid w:val="002272E9"/>
    <w:rsid w:val="0022761A"/>
    <w:rsid w:val="00231090"/>
    <w:rsid w:val="00231C05"/>
    <w:rsid w:val="00232760"/>
    <w:rsid w:val="00232EE4"/>
    <w:rsid w:val="0023503B"/>
    <w:rsid w:val="002366EF"/>
    <w:rsid w:val="0024349B"/>
    <w:rsid w:val="00243D61"/>
    <w:rsid w:val="002446F3"/>
    <w:rsid w:val="00244B33"/>
    <w:rsid w:val="00250AFC"/>
    <w:rsid w:val="0025140A"/>
    <w:rsid w:val="00253A79"/>
    <w:rsid w:val="0026086D"/>
    <w:rsid w:val="0026161E"/>
    <w:rsid w:val="0026402A"/>
    <w:rsid w:val="0026406D"/>
    <w:rsid w:val="002649C2"/>
    <w:rsid w:val="002730E3"/>
    <w:rsid w:val="002749C4"/>
    <w:rsid w:val="00275E39"/>
    <w:rsid w:val="00282C21"/>
    <w:rsid w:val="00284B72"/>
    <w:rsid w:val="00287F14"/>
    <w:rsid w:val="00293F57"/>
    <w:rsid w:val="002A0EE5"/>
    <w:rsid w:val="002A17A2"/>
    <w:rsid w:val="002A25CD"/>
    <w:rsid w:val="002A268C"/>
    <w:rsid w:val="002A4E3B"/>
    <w:rsid w:val="002A66DC"/>
    <w:rsid w:val="002A7338"/>
    <w:rsid w:val="002B0D7C"/>
    <w:rsid w:val="002B38C8"/>
    <w:rsid w:val="002B53EE"/>
    <w:rsid w:val="002B5ABC"/>
    <w:rsid w:val="002B6386"/>
    <w:rsid w:val="002B6E02"/>
    <w:rsid w:val="002C0C93"/>
    <w:rsid w:val="002C1753"/>
    <w:rsid w:val="002C23CA"/>
    <w:rsid w:val="002C2CE9"/>
    <w:rsid w:val="002C3EE0"/>
    <w:rsid w:val="002C6379"/>
    <w:rsid w:val="002C7129"/>
    <w:rsid w:val="002D2A9F"/>
    <w:rsid w:val="002D4ECA"/>
    <w:rsid w:val="002D4FC3"/>
    <w:rsid w:val="002D55B0"/>
    <w:rsid w:val="002D607A"/>
    <w:rsid w:val="002E772F"/>
    <w:rsid w:val="002F0CEC"/>
    <w:rsid w:val="002F3516"/>
    <w:rsid w:val="002F4C14"/>
    <w:rsid w:val="002F52B5"/>
    <w:rsid w:val="003011D1"/>
    <w:rsid w:val="003027B2"/>
    <w:rsid w:val="00306322"/>
    <w:rsid w:val="00310EC9"/>
    <w:rsid w:val="00311BF4"/>
    <w:rsid w:val="003271D6"/>
    <w:rsid w:val="00335B1C"/>
    <w:rsid w:val="00335E40"/>
    <w:rsid w:val="00335FA2"/>
    <w:rsid w:val="0033662B"/>
    <w:rsid w:val="0034398D"/>
    <w:rsid w:val="00343B87"/>
    <w:rsid w:val="003440F4"/>
    <w:rsid w:val="00345117"/>
    <w:rsid w:val="0034623A"/>
    <w:rsid w:val="00346F18"/>
    <w:rsid w:val="00347A29"/>
    <w:rsid w:val="003518C6"/>
    <w:rsid w:val="00361BE3"/>
    <w:rsid w:val="00362D3C"/>
    <w:rsid w:val="00364850"/>
    <w:rsid w:val="00364E66"/>
    <w:rsid w:val="0037014F"/>
    <w:rsid w:val="00371A88"/>
    <w:rsid w:val="00375452"/>
    <w:rsid w:val="003755D4"/>
    <w:rsid w:val="00376D5D"/>
    <w:rsid w:val="003804C4"/>
    <w:rsid w:val="0038316E"/>
    <w:rsid w:val="003844D4"/>
    <w:rsid w:val="00384FD7"/>
    <w:rsid w:val="003858FF"/>
    <w:rsid w:val="003908D9"/>
    <w:rsid w:val="0039298F"/>
    <w:rsid w:val="00392A52"/>
    <w:rsid w:val="00395585"/>
    <w:rsid w:val="00397146"/>
    <w:rsid w:val="003A24EC"/>
    <w:rsid w:val="003A3480"/>
    <w:rsid w:val="003A4518"/>
    <w:rsid w:val="003A483F"/>
    <w:rsid w:val="003B0687"/>
    <w:rsid w:val="003B669F"/>
    <w:rsid w:val="003B68CF"/>
    <w:rsid w:val="003B6C4B"/>
    <w:rsid w:val="003C38EE"/>
    <w:rsid w:val="003C3D92"/>
    <w:rsid w:val="003C560D"/>
    <w:rsid w:val="003D1A69"/>
    <w:rsid w:val="003E6BDF"/>
    <w:rsid w:val="003F5186"/>
    <w:rsid w:val="003F6109"/>
    <w:rsid w:val="00401BCA"/>
    <w:rsid w:val="004027AA"/>
    <w:rsid w:val="00405CCD"/>
    <w:rsid w:val="0040707A"/>
    <w:rsid w:val="004073C0"/>
    <w:rsid w:val="00410D70"/>
    <w:rsid w:val="00416AFB"/>
    <w:rsid w:val="004204EA"/>
    <w:rsid w:val="004218A2"/>
    <w:rsid w:val="00424AA8"/>
    <w:rsid w:val="0042534E"/>
    <w:rsid w:val="004312B4"/>
    <w:rsid w:val="00431B3B"/>
    <w:rsid w:val="00433A4A"/>
    <w:rsid w:val="00442A29"/>
    <w:rsid w:val="004436A9"/>
    <w:rsid w:val="00444E4E"/>
    <w:rsid w:val="0045165D"/>
    <w:rsid w:val="00464A13"/>
    <w:rsid w:val="00465389"/>
    <w:rsid w:val="00466D52"/>
    <w:rsid w:val="00470541"/>
    <w:rsid w:val="00470E46"/>
    <w:rsid w:val="0047181F"/>
    <w:rsid w:val="0047448B"/>
    <w:rsid w:val="004801C8"/>
    <w:rsid w:val="0048243D"/>
    <w:rsid w:val="0048328B"/>
    <w:rsid w:val="00483AC6"/>
    <w:rsid w:val="00483FB0"/>
    <w:rsid w:val="00484658"/>
    <w:rsid w:val="00485A99"/>
    <w:rsid w:val="0048719A"/>
    <w:rsid w:val="004873B9"/>
    <w:rsid w:val="0049096F"/>
    <w:rsid w:val="00490C64"/>
    <w:rsid w:val="00491A3B"/>
    <w:rsid w:val="0049218A"/>
    <w:rsid w:val="00492B09"/>
    <w:rsid w:val="00494532"/>
    <w:rsid w:val="00497B21"/>
    <w:rsid w:val="004A0FAC"/>
    <w:rsid w:val="004A24CD"/>
    <w:rsid w:val="004A24E8"/>
    <w:rsid w:val="004A533B"/>
    <w:rsid w:val="004A7E88"/>
    <w:rsid w:val="004B4202"/>
    <w:rsid w:val="004B5A69"/>
    <w:rsid w:val="004B758A"/>
    <w:rsid w:val="004C0B57"/>
    <w:rsid w:val="004C2B3A"/>
    <w:rsid w:val="004C5F41"/>
    <w:rsid w:val="004C7625"/>
    <w:rsid w:val="004D0585"/>
    <w:rsid w:val="004D5FC7"/>
    <w:rsid w:val="004D6D12"/>
    <w:rsid w:val="004E0C71"/>
    <w:rsid w:val="004E0F1A"/>
    <w:rsid w:val="004E25DD"/>
    <w:rsid w:val="004E268C"/>
    <w:rsid w:val="004E28C5"/>
    <w:rsid w:val="004F1F73"/>
    <w:rsid w:val="004F268A"/>
    <w:rsid w:val="004F357E"/>
    <w:rsid w:val="004F4379"/>
    <w:rsid w:val="004F48E0"/>
    <w:rsid w:val="004F6506"/>
    <w:rsid w:val="00501522"/>
    <w:rsid w:val="005041F1"/>
    <w:rsid w:val="00506A7D"/>
    <w:rsid w:val="00511BB3"/>
    <w:rsid w:val="00511DBA"/>
    <w:rsid w:val="005131E9"/>
    <w:rsid w:val="005153E5"/>
    <w:rsid w:val="00515C0E"/>
    <w:rsid w:val="005160D3"/>
    <w:rsid w:val="00516237"/>
    <w:rsid w:val="00517B35"/>
    <w:rsid w:val="00520F70"/>
    <w:rsid w:val="005238C9"/>
    <w:rsid w:val="0052429F"/>
    <w:rsid w:val="00530793"/>
    <w:rsid w:val="005343A0"/>
    <w:rsid w:val="00540A17"/>
    <w:rsid w:val="00546C30"/>
    <w:rsid w:val="00546EAF"/>
    <w:rsid w:val="00553675"/>
    <w:rsid w:val="0055700E"/>
    <w:rsid w:val="005626D3"/>
    <w:rsid w:val="005632B5"/>
    <w:rsid w:val="00566865"/>
    <w:rsid w:val="0057006F"/>
    <w:rsid w:val="00572C90"/>
    <w:rsid w:val="00575120"/>
    <w:rsid w:val="00575332"/>
    <w:rsid w:val="005753CD"/>
    <w:rsid w:val="00577A59"/>
    <w:rsid w:val="00580CDA"/>
    <w:rsid w:val="0058122A"/>
    <w:rsid w:val="00581FA5"/>
    <w:rsid w:val="005824B6"/>
    <w:rsid w:val="00582E9F"/>
    <w:rsid w:val="00583570"/>
    <w:rsid w:val="00586658"/>
    <w:rsid w:val="00590495"/>
    <w:rsid w:val="0059140B"/>
    <w:rsid w:val="00591D52"/>
    <w:rsid w:val="00592FC3"/>
    <w:rsid w:val="005A1A7D"/>
    <w:rsid w:val="005B044E"/>
    <w:rsid w:val="005B30E1"/>
    <w:rsid w:val="005B3187"/>
    <w:rsid w:val="005D4207"/>
    <w:rsid w:val="005D4CD8"/>
    <w:rsid w:val="005D4CEE"/>
    <w:rsid w:val="005D7750"/>
    <w:rsid w:val="005E0B76"/>
    <w:rsid w:val="005E128B"/>
    <w:rsid w:val="005E33E5"/>
    <w:rsid w:val="005E5F5B"/>
    <w:rsid w:val="005F257D"/>
    <w:rsid w:val="005F2B4C"/>
    <w:rsid w:val="005F3FAB"/>
    <w:rsid w:val="0060089D"/>
    <w:rsid w:val="00601826"/>
    <w:rsid w:val="00602EEC"/>
    <w:rsid w:val="00605C73"/>
    <w:rsid w:val="00613F40"/>
    <w:rsid w:val="00615974"/>
    <w:rsid w:val="0062674B"/>
    <w:rsid w:val="00627000"/>
    <w:rsid w:val="00631556"/>
    <w:rsid w:val="00631A96"/>
    <w:rsid w:val="00632364"/>
    <w:rsid w:val="006372FC"/>
    <w:rsid w:val="00640A94"/>
    <w:rsid w:val="00641EA9"/>
    <w:rsid w:val="00645217"/>
    <w:rsid w:val="00645220"/>
    <w:rsid w:val="00647EB9"/>
    <w:rsid w:val="006508A6"/>
    <w:rsid w:val="00654979"/>
    <w:rsid w:val="006604C6"/>
    <w:rsid w:val="00662D63"/>
    <w:rsid w:val="00663D3A"/>
    <w:rsid w:val="00664EFC"/>
    <w:rsid w:val="0066661C"/>
    <w:rsid w:val="00667668"/>
    <w:rsid w:val="00670A99"/>
    <w:rsid w:val="006725A0"/>
    <w:rsid w:val="00675D4B"/>
    <w:rsid w:val="0067653B"/>
    <w:rsid w:val="006774F3"/>
    <w:rsid w:val="00693329"/>
    <w:rsid w:val="00695BB2"/>
    <w:rsid w:val="006A3C3D"/>
    <w:rsid w:val="006B1279"/>
    <w:rsid w:val="006B4310"/>
    <w:rsid w:val="006C1D99"/>
    <w:rsid w:val="006C1EC2"/>
    <w:rsid w:val="006C339C"/>
    <w:rsid w:val="006C3573"/>
    <w:rsid w:val="006C3839"/>
    <w:rsid w:val="006C5490"/>
    <w:rsid w:val="006D088F"/>
    <w:rsid w:val="006D3511"/>
    <w:rsid w:val="006D35E8"/>
    <w:rsid w:val="006D59F9"/>
    <w:rsid w:val="006E1594"/>
    <w:rsid w:val="006E1D6C"/>
    <w:rsid w:val="006E40BE"/>
    <w:rsid w:val="006E73DA"/>
    <w:rsid w:val="006F5EAB"/>
    <w:rsid w:val="006F6B67"/>
    <w:rsid w:val="006F7257"/>
    <w:rsid w:val="00701C9E"/>
    <w:rsid w:val="00703840"/>
    <w:rsid w:val="00703F98"/>
    <w:rsid w:val="00710A90"/>
    <w:rsid w:val="0071652E"/>
    <w:rsid w:val="00716785"/>
    <w:rsid w:val="00717B52"/>
    <w:rsid w:val="00717EF4"/>
    <w:rsid w:val="00720F0F"/>
    <w:rsid w:val="00722AB3"/>
    <w:rsid w:val="007313EF"/>
    <w:rsid w:val="007337FA"/>
    <w:rsid w:val="00736A18"/>
    <w:rsid w:val="00740D9F"/>
    <w:rsid w:val="00744C80"/>
    <w:rsid w:val="00746635"/>
    <w:rsid w:val="00756263"/>
    <w:rsid w:val="00756CFF"/>
    <w:rsid w:val="007626D7"/>
    <w:rsid w:val="00763FC6"/>
    <w:rsid w:val="00766DC0"/>
    <w:rsid w:val="00773DF5"/>
    <w:rsid w:val="007758A3"/>
    <w:rsid w:val="00782244"/>
    <w:rsid w:val="007848BF"/>
    <w:rsid w:val="0078665B"/>
    <w:rsid w:val="0078709B"/>
    <w:rsid w:val="00790EF7"/>
    <w:rsid w:val="00791B57"/>
    <w:rsid w:val="00794DC6"/>
    <w:rsid w:val="007969A1"/>
    <w:rsid w:val="007A1EB3"/>
    <w:rsid w:val="007A25AB"/>
    <w:rsid w:val="007A2C3C"/>
    <w:rsid w:val="007A3919"/>
    <w:rsid w:val="007A5584"/>
    <w:rsid w:val="007B0658"/>
    <w:rsid w:val="007B2C29"/>
    <w:rsid w:val="007B5754"/>
    <w:rsid w:val="007B5F5C"/>
    <w:rsid w:val="007B7FF2"/>
    <w:rsid w:val="007C1FAB"/>
    <w:rsid w:val="007C39C0"/>
    <w:rsid w:val="007C3F19"/>
    <w:rsid w:val="007C5F35"/>
    <w:rsid w:val="007C7109"/>
    <w:rsid w:val="007D2628"/>
    <w:rsid w:val="007D4085"/>
    <w:rsid w:val="007D41B9"/>
    <w:rsid w:val="007D4317"/>
    <w:rsid w:val="007D70C8"/>
    <w:rsid w:val="007E4EF8"/>
    <w:rsid w:val="007E59B2"/>
    <w:rsid w:val="007E7963"/>
    <w:rsid w:val="007F0B51"/>
    <w:rsid w:val="007F2C61"/>
    <w:rsid w:val="00800FA4"/>
    <w:rsid w:val="0080189B"/>
    <w:rsid w:val="0080212A"/>
    <w:rsid w:val="00817E05"/>
    <w:rsid w:val="00817F15"/>
    <w:rsid w:val="008201D2"/>
    <w:rsid w:val="00822159"/>
    <w:rsid w:val="00822444"/>
    <w:rsid w:val="00824157"/>
    <w:rsid w:val="00824260"/>
    <w:rsid w:val="008253FD"/>
    <w:rsid w:val="00830A09"/>
    <w:rsid w:val="0083184C"/>
    <w:rsid w:val="00832AC8"/>
    <w:rsid w:val="00832DCA"/>
    <w:rsid w:val="00834366"/>
    <w:rsid w:val="00835670"/>
    <w:rsid w:val="0083614D"/>
    <w:rsid w:val="008373B8"/>
    <w:rsid w:val="00837AE5"/>
    <w:rsid w:val="00842E5D"/>
    <w:rsid w:val="0084457A"/>
    <w:rsid w:val="00851F9F"/>
    <w:rsid w:val="008534F3"/>
    <w:rsid w:val="008669D9"/>
    <w:rsid w:val="00873B3F"/>
    <w:rsid w:val="0087579C"/>
    <w:rsid w:val="00875A04"/>
    <w:rsid w:val="008777EC"/>
    <w:rsid w:val="00881C7A"/>
    <w:rsid w:val="00882F32"/>
    <w:rsid w:val="00884BBE"/>
    <w:rsid w:val="00886912"/>
    <w:rsid w:val="008905CD"/>
    <w:rsid w:val="00891AB9"/>
    <w:rsid w:val="0089231F"/>
    <w:rsid w:val="008940EA"/>
    <w:rsid w:val="00894B40"/>
    <w:rsid w:val="00897EE6"/>
    <w:rsid w:val="008A77C2"/>
    <w:rsid w:val="008A79C4"/>
    <w:rsid w:val="008A7B8B"/>
    <w:rsid w:val="008B1260"/>
    <w:rsid w:val="008B21C5"/>
    <w:rsid w:val="008B2D03"/>
    <w:rsid w:val="008C0320"/>
    <w:rsid w:val="008C2A0B"/>
    <w:rsid w:val="008C3522"/>
    <w:rsid w:val="008D1DEA"/>
    <w:rsid w:val="008D1F32"/>
    <w:rsid w:val="008D35BE"/>
    <w:rsid w:val="008D3A7B"/>
    <w:rsid w:val="008D4E40"/>
    <w:rsid w:val="008E4E46"/>
    <w:rsid w:val="008E7DA5"/>
    <w:rsid w:val="008F215D"/>
    <w:rsid w:val="008F5FD8"/>
    <w:rsid w:val="008F7B4F"/>
    <w:rsid w:val="00911884"/>
    <w:rsid w:val="00922E8D"/>
    <w:rsid w:val="00923B3A"/>
    <w:rsid w:val="00925E28"/>
    <w:rsid w:val="00927E00"/>
    <w:rsid w:val="00932480"/>
    <w:rsid w:val="00932995"/>
    <w:rsid w:val="00933669"/>
    <w:rsid w:val="00933EFA"/>
    <w:rsid w:val="0094011C"/>
    <w:rsid w:val="009436C0"/>
    <w:rsid w:val="0094482F"/>
    <w:rsid w:val="00946EC1"/>
    <w:rsid w:val="009504BA"/>
    <w:rsid w:val="00950611"/>
    <w:rsid w:val="00953068"/>
    <w:rsid w:val="00957BAB"/>
    <w:rsid w:val="00957E5E"/>
    <w:rsid w:val="009601AD"/>
    <w:rsid w:val="00964A3A"/>
    <w:rsid w:val="009679A3"/>
    <w:rsid w:val="00967F5D"/>
    <w:rsid w:val="00970DA2"/>
    <w:rsid w:val="0097130D"/>
    <w:rsid w:val="00972504"/>
    <w:rsid w:val="0097250C"/>
    <w:rsid w:val="00975AEE"/>
    <w:rsid w:val="00983D7A"/>
    <w:rsid w:val="00984D6A"/>
    <w:rsid w:val="009956C6"/>
    <w:rsid w:val="009A72D9"/>
    <w:rsid w:val="009C304C"/>
    <w:rsid w:val="009C47C5"/>
    <w:rsid w:val="009C60CB"/>
    <w:rsid w:val="009D00FD"/>
    <w:rsid w:val="009D05AE"/>
    <w:rsid w:val="009D4440"/>
    <w:rsid w:val="009D4E07"/>
    <w:rsid w:val="009D56DE"/>
    <w:rsid w:val="009F49D7"/>
    <w:rsid w:val="009F76AC"/>
    <w:rsid w:val="00A010F6"/>
    <w:rsid w:val="00A019D8"/>
    <w:rsid w:val="00A03AAD"/>
    <w:rsid w:val="00A10308"/>
    <w:rsid w:val="00A141EB"/>
    <w:rsid w:val="00A149E9"/>
    <w:rsid w:val="00A170B8"/>
    <w:rsid w:val="00A2765B"/>
    <w:rsid w:val="00A3403A"/>
    <w:rsid w:val="00A352C0"/>
    <w:rsid w:val="00A374A1"/>
    <w:rsid w:val="00A409F3"/>
    <w:rsid w:val="00A40C3E"/>
    <w:rsid w:val="00A422B5"/>
    <w:rsid w:val="00A50E6F"/>
    <w:rsid w:val="00A51BAB"/>
    <w:rsid w:val="00A52880"/>
    <w:rsid w:val="00A52A6D"/>
    <w:rsid w:val="00A5400A"/>
    <w:rsid w:val="00A56CE7"/>
    <w:rsid w:val="00A5774E"/>
    <w:rsid w:val="00A6058C"/>
    <w:rsid w:val="00A62CBC"/>
    <w:rsid w:val="00A63035"/>
    <w:rsid w:val="00A64D29"/>
    <w:rsid w:val="00A763E1"/>
    <w:rsid w:val="00A804D9"/>
    <w:rsid w:val="00A81DDA"/>
    <w:rsid w:val="00A83441"/>
    <w:rsid w:val="00A84890"/>
    <w:rsid w:val="00A8727D"/>
    <w:rsid w:val="00A9041F"/>
    <w:rsid w:val="00A92A6C"/>
    <w:rsid w:val="00A9515A"/>
    <w:rsid w:val="00A9622E"/>
    <w:rsid w:val="00A9762F"/>
    <w:rsid w:val="00AA0E17"/>
    <w:rsid w:val="00AA1098"/>
    <w:rsid w:val="00AA51D0"/>
    <w:rsid w:val="00AA58DE"/>
    <w:rsid w:val="00AA63DC"/>
    <w:rsid w:val="00AA6867"/>
    <w:rsid w:val="00AB27C9"/>
    <w:rsid w:val="00AB4E79"/>
    <w:rsid w:val="00AB5B5A"/>
    <w:rsid w:val="00AC2530"/>
    <w:rsid w:val="00AC303C"/>
    <w:rsid w:val="00AC446A"/>
    <w:rsid w:val="00AC4CEB"/>
    <w:rsid w:val="00AC4D62"/>
    <w:rsid w:val="00AC71CF"/>
    <w:rsid w:val="00AC7CD5"/>
    <w:rsid w:val="00AD2852"/>
    <w:rsid w:val="00AD2D33"/>
    <w:rsid w:val="00AD589D"/>
    <w:rsid w:val="00AD6685"/>
    <w:rsid w:val="00AD785E"/>
    <w:rsid w:val="00AE0B85"/>
    <w:rsid w:val="00AE598F"/>
    <w:rsid w:val="00AE6138"/>
    <w:rsid w:val="00AF50DB"/>
    <w:rsid w:val="00B02D82"/>
    <w:rsid w:val="00B05251"/>
    <w:rsid w:val="00B05DB3"/>
    <w:rsid w:val="00B112AC"/>
    <w:rsid w:val="00B13467"/>
    <w:rsid w:val="00B21069"/>
    <w:rsid w:val="00B22D0A"/>
    <w:rsid w:val="00B23934"/>
    <w:rsid w:val="00B25414"/>
    <w:rsid w:val="00B2555B"/>
    <w:rsid w:val="00B26968"/>
    <w:rsid w:val="00B31369"/>
    <w:rsid w:val="00B363E0"/>
    <w:rsid w:val="00B37420"/>
    <w:rsid w:val="00B432B1"/>
    <w:rsid w:val="00B45FD0"/>
    <w:rsid w:val="00B45FD7"/>
    <w:rsid w:val="00B519C8"/>
    <w:rsid w:val="00B5249D"/>
    <w:rsid w:val="00B56A83"/>
    <w:rsid w:val="00B570F0"/>
    <w:rsid w:val="00B577D9"/>
    <w:rsid w:val="00B62C55"/>
    <w:rsid w:val="00B63F87"/>
    <w:rsid w:val="00B73E5F"/>
    <w:rsid w:val="00B80AB2"/>
    <w:rsid w:val="00B9439B"/>
    <w:rsid w:val="00B9547E"/>
    <w:rsid w:val="00B962E6"/>
    <w:rsid w:val="00B97776"/>
    <w:rsid w:val="00B97E6D"/>
    <w:rsid w:val="00BA3C98"/>
    <w:rsid w:val="00BA4878"/>
    <w:rsid w:val="00BA4A24"/>
    <w:rsid w:val="00BA57CC"/>
    <w:rsid w:val="00BA5F5A"/>
    <w:rsid w:val="00BB10E2"/>
    <w:rsid w:val="00BB168F"/>
    <w:rsid w:val="00BB2632"/>
    <w:rsid w:val="00BB3594"/>
    <w:rsid w:val="00BC0F4A"/>
    <w:rsid w:val="00BC1F3E"/>
    <w:rsid w:val="00BC6B9A"/>
    <w:rsid w:val="00BC7B59"/>
    <w:rsid w:val="00BC7C33"/>
    <w:rsid w:val="00BD11FF"/>
    <w:rsid w:val="00BD35DF"/>
    <w:rsid w:val="00BD6913"/>
    <w:rsid w:val="00BD7526"/>
    <w:rsid w:val="00BD772C"/>
    <w:rsid w:val="00BD7B30"/>
    <w:rsid w:val="00BE029A"/>
    <w:rsid w:val="00BE22B6"/>
    <w:rsid w:val="00BE29EB"/>
    <w:rsid w:val="00BE3E73"/>
    <w:rsid w:val="00BE44E7"/>
    <w:rsid w:val="00BF451B"/>
    <w:rsid w:val="00BF5736"/>
    <w:rsid w:val="00C05662"/>
    <w:rsid w:val="00C06AC2"/>
    <w:rsid w:val="00C06B8C"/>
    <w:rsid w:val="00C10BC1"/>
    <w:rsid w:val="00C2086A"/>
    <w:rsid w:val="00C22C7F"/>
    <w:rsid w:val="00C25A93"/>
    <w:rsid w:val="00C278E2"/>
    <w:rsid w:val="00C30153"/>
    <w:rsid w:val="00C3528F"/>
    <w:rsid w:val="00C353A5"/>
    <w:rsid w:val="00C35888"/>
    <w:rsid w:val="00C35E38"/>
    <w:rsid w:val="00C371F1"/>
    <w:rsid w:val="00C42304"/>
    <w:rsid w:val="00C4634B"/>
    <w:rsid w:val="00C51A07"/>
    <w:rsid w:val="00C64C67"/>
    <w:rsid w:val="00C70B2E"/>
    <w:rsid w:val="00C70B4D"/>
    <w:rsid w:val="00C7607A"/>
    <w:rsid w:val="00C76BBA"/>
    <w:rsid w:val="00C76D49"/>
    <w:rsid w:val="00C81205"/>
    <w:rsid w:val="00C84061"/>
    <w:rsid w:val="00C84A3F"/>
    <w:rsid w:val="00C878AC"/>
    <w:rsid w:val="00C878DB"/>
    <w:rsid w:val="00C87D32"/>
    <w:rsid w:val="00C87FE2"/>
    <w:rsid w:val="00C918C2"/>
    <w:rsid w:val="00C91D98"/>
    <w:rsid w:val="00C92192"/>
    <w:rsid w:val="00C971DB"/>
    <w:rsid w:val="00CA0ADD"/>
    <w:rsid w:val="00CA2174"/>
    <w:rsid w:val="00CA5753"/>
    <w:rsid w:val="00CA7457"/>
    <w:rsid w:val="00CB4622"/>
    <w:rsid w:val="00CB5030"/>
    <w:rsid w:val="00CB672A"/>
    <w:rsid w:val="00CC1645"/>
    <w:rsid w:val="00CC337D"/>
    <w:rsid w:val="00CD1D89"/>
    <w:rsid w:val="00CD4250"/>
    <w:rsid w:val="00CD513B"/>
    <w:rsid w:val="00CD5618"/>
    <w:rsid w:val="00CD779A"/>
    <w:rsid w:val="00CE0442"/>
    <w:rsid w:val="00CE3C07"/>
    <w:rsid w:val="00CE5A34"/>
    <w:rsid w:val="00CE656A"/>
    <w:rsid w:val="00CE6ADD"/>
    <w:rsid w:val="00CF0A3E"/>
    <w:rsid w:val="00CF191A"/>
    <w:rsid w:val="00CF34F9"/>
    <w:rsid w:val="00CF3580"/>
    <w:rsid w:val="00CF3A61"/>
    <w:rsid w:val="00CF7543"/>
    <w:rsid w:val="00D0062F"/>
    <w:rsid w:val="00D03FA7"/>
    <w:rsid w:val="00D065FC"/>
    <w:rsid w:val="00D13D30"/>
    <w:rsid w:val="00D150FF"/>
    <w:rsid w:val="00D15E14"/>
    <w:rsid w:val="00D1667B"/>
    <w:rsid w:val="00D21E7A"/>
    <w:rsid w:val="00D223B5"/>
    <w:rsid w:val="00D2565D"/>
    <w:rsid w:val="00D25CA4"/>
    <w:rsid w:val="00D3323A"/>
    <w:rsid w:val="00D36065"/>
    <w:rsid w:val="00D44AB2"/>
    <w:rsid w:val="00D45C03"/>
    <w:rsid w:val="00D53549"/>
    <w:rsid w:val="00D55DD6"/>
    <w:rsid w:val="00D57973"/>
    <w:rsid w:val="00D618CD"/>
    <w:rsid w:val="00D63241"/>
    <w:rsid w:val="00D64CAD"/>
    <w:rsid w:val="00D70C88"/>
    <w:rsid w:val="00D73352"/>
    <w:rsid w:val="00D73598"/>
    <w:rsid w:val="00D764BB"/>
    <w:rsid w:val="00D82AE3"/>
    <w:rsid w:val="00D86271"/>
    <w:rsid w:val="00D92A76"/>
    <w:rsid w:val="00D92F36"/>
    <w:rsid w:val="00DA0533"/>
    <w:rsid w:val="00DA1B7B"/>
    <w:rsid w:val="00DA3D3B"/>
    <w:rsid w:val="00DA5641"/>
    <w:rsid w:val="00DA5C25"/>
    <w:rsid w:val="00DB1683"/>
    <w:rsid w:val="00DB35CB"/>
    <w:rsid w:val="00DB3FE0"/>
    <w:rsid w:val="00DB4CCC"/>
    <w:rsid w:val="00DD25EE"/>
    <w:rsid w:val="00DD4352"/>
    <w:rsid w:val="00DD7990"/>
    <w:rsid w:val="00DE3062"/>
    <w:rsid w:val="00DE4214"/>
    <w:rsid w:val="00DE6916"/>
    <w:rsid w:val="00DE7007"/>
    <w:rsid w:val="00DF42EC"/>
    <w:rsid w:val="00E01B6F"/>
    <w:rsid w:val="00E029AA"/>
    <w:rsid w:val="00E03249"/>
    <w:rsid w:val="00E0529F"/>
    <w:rsid w:val="00E103F2"/>
    <w:rsid w:val="00E114AA"/>
    <w:rsid w:val="00E15213"/>
    <w:rsid w:val="00E16465"/>
    <w:rsid w:val="00E20A7B"/>
    <w:rsid w:val="00E2403D"/>
    <w:rsid w:val="00E2585A"/>
    <w:rsid w:val="00E3110C"/>
    <w:rsid w:val="00E31DB3"/>
    <w:rsid w:val="00E35F30"/>
    <w:rsid w:val="00E3794F"/>
    <w:rsid w:val="00E4028D"/>
    <w:rsid w:val="00E446F2"/>
    <w:rsid w:val="00E446FC"/>
    <w:rsid w:val="00E466ED"/>
    <w:rsid w:val="00E540FF"/>
    <w:rsid w:val="00E60954"/>
    <w:rsid w:val="00E60B91"/>
    <w:rsid w:val="00E61488"/>
    <w:rsid w:val="00E620E0"/>
    <w:rsid w:val="00E72749"/>
    <w:rsid w:val="00E74EE6"/>
    <w:rsid w:val="00E758CB"/>
    <w:rsid w:val="00E80F72"/>
    <w:rsid w:val="00E80F75"/>
    <w:rsid w:val="00E84841"/>
    <w:rsid w:val="00E91D21"/>
    <w:rsid w:val="00E96693"/>
    <w:rsid w:val="00E97C32"/>
    <w:rsid w:val="00EA4475"/>
    <w:rsid w:val="00EA486C"/>
    <w:rsid w:val="00EA59E5"/>
    <w:rsid w:val="00EA6F44"/>
    <w:rsid w:val="00EB118B"/>
    <w:rsid w:val="00EB1ECB"/>
    <w:rsid w:val="00EB4900"/>
    <w:rsid w:val="00EC2782"/>
    <w:rsid w:val="00EC5FE7"/>
    <w:rsid w:val="00EC69C4"/>
    <w:rsid w:val="00ED0F6D"/>
    <w:rsid w:val="00ED1198"/>
    <w:rsid w:val="00ED25EF"/>
    <w:rsid w:val="00ED3436"/>
    <w:rsid w:val="00ED550D"/>
    <w:rsid w:val="00EE7CEB"/>
    <w:rsid w:val="00EF37FF"/>
    <w:rsid w:val="00EF785A"/>
    <w:rsid w:val="00F078D2"/>
    <w:rsid w:val="00F07BDF"/>
    <w:rsid w:val="00F10909"/>
    <w:rsid w:val="00F11E3E"/>
    <w:rsid w:val="00F14149"/>
    <w:rsid w:val="00F1422C"/>
    <w:rsid w:val="00F14671"/>
    <w:rsid w:val="00F176F7"/>
    <w:rsid w:val="00F17BF7"/>
    <w:rsid w:val="00F21B58"/>
    <w:rsid w:val="00F239E9"/>
    <w:rsid w:val="00F241AF"/>
    <w:rsid w:val="00F24357"/>
    <w:rsid w:val="00F2610F"/>
    <w:rsid w:val="00F32217"/>
    <w:rsid w:val="00F32490"/>
    <w:rsid w:val="00F325B3"/>
    <w:rsid w:val="00F359EC"/>
    <w:rsid w:val="00F42892"/>
    <w:rsid w:val="00F42FEA"/>
    <w:rsid w:val="00F44370"/>
    <w:rsid w:val="00F5085E"/>
    <w:rsid w:val="00F515B3"/>
    <w:rsid w:val="00F51B7D"/>
    <w:rsid w:val="00F557D2"/>
    <w:rsid w:val="00F56681"/>
    <w:rsid w:val="00F56BE2"/>
    <w:rsid w:val="00F57176"/>
    <w:rsid w:val="00F63822"/>
    <w:rsid w:val="00F643A4"/>
    <w:rsid w:val="00F64670"/>
    <w:rsid w:val="00F6712E"/>
    <w:rsid w:val="00F67282"/>
    <w:rsid w:val="00F67CFB"/>
    <w:rsid w:val="00F70587"/>
    <w:rsid w:val="00F74984"/>
    <w:rsid w:val="00F76026"/>
    <w:rsid w:val="00F775DF"/>
    <w:rsid w:val="00F81F88"/>
    <w:rsid w:val="00F832F3"/>
    <w:rsid w:val="00F853A6"/>
    <w:rsid w:val="00F85E64"/>
    <w:rsid w:val="00F8755C"/>
    <w:rsid w:val="00F87620"/>
    <w:rsid w:val="00F95F18"/>
    <w:rsid w:val="00F96A94"/>
    <w:rsid w:val="00F970A0"/>
    <w:rsid w:val="00F97624"/>
    <w:rsid w:val="00FA1B54"/>
    <w:rsid w:val="00FB041B"/>
    <w:rsid w:val="00FC7484"/>
    <w:rsid w:val="00FD216C"/>
    <w:rsid w:val="00FD4670"/>
    <w:rsid w:val="00FD4DF1"/>
    <w:rsid w:val="00FD67D1"/>
    <w:rsid w:val="00FE42D4"/>
    <w:rsid w:val="00FE4E42"/>
    <w:rsid w:val="00FE5BD3"/>
    <w:rsid w:val="00FF0874"/>
    <w:rsid w:val="00FF11DC"/>
    <w:rsid w:val="00FF7028"/>
    <w:rsid w:val="00FF7436"/>
    <w:rsid w:val="04765EB0"/>
    <w:rsid w:val="058BC11E"/>
    <w:rsid w:val="05D1CBA9"/>
    <w:rsid w:val="0A2F7254"/>
    <w:rsid w:val="0B19FE5C"/>
    <w:rsid w:val="0D6CE14E"/>
    <w:rsid w:val="0DBBB562"/>
    <w:rsid w:val="1613B36D"/>
    <w:rsid w:val="1776063A"/>
    <w:rsid w:val="183DC6CF"/>
    <w:rsid w:val="1C438DA8"/>
    <w:rsid w:val="1E3DD517"/>
    <w:rsid w:val="2004B7DE"/>
    <w:rsid w:val="2D4B86BF"/>
    <w:rsid w:val="3636930C"/>
    <w:rsid w:val="377C88B9"/>
    <w:rsid w:val="3A78016A"/>
    <w:rsid w:val="3E9983F7"/>
    <w:rsid w:val="3FB2F10C"/>
    <w:rsid w:val="437D49FD"/>
    <w:rsid w:val="4767DA10"/>
    <w:rsid w:val="4802F666"/>
    <w:rsid w:val="4E7AFB1D"/>
    <w:rsid w:val="52D84353"/>
    <w:rsid w:val="55CDCB74"/>
    <w:rsid w:val="59195865"/>
    <w:rsid w:val="5C37CA7C"/>
    <w:rsid w:val="61CD1396"/>
    <w:rsid w:val="6866BE80"/>
    <w:rsid w:val="6A7E3BE1"/>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38"/>
    <w:pPr>
      <w:spacing w:line="480" w:lineRule="atLeast"/>
    </w:pPr>
    <w:rPr>
      <w:rFonts w:ascii="Poppins" w:hAnsi="Poppins"/>
    </w:rPr>
  </w:style>
  <w:style w:type="paragraph" w:styleId="Heading1">
    <w:name w:val="heading 1"/>
    <w:next w:val="Normal"/>
    <w:link w:val="Heading1Char"/>
    <w:uiPriority w:val="9"/>
    <w:qFormat/>
    <w:rsid w:val="002A7338"/>
    <w:pPr>
      <w:spacing w:after="240" w:line="480" w:lineRule="exact"/>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2A7338"/>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2A7338"/>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7338"/>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2A7338"/>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2A7338"/>
    <w:rPr>
      <w:color w:val="0000FF"/>
      <w:u w:val="single"/>
    </w:rPr>
  </w:style>
  <w:style w:type="paragraph" w:styleId="CommentText">
    <w:name w:val="annotation text"/>
    <w:basedOn w:val="Normal"/>
    <w:link w:val="CommentTextChar"/>
    <w:uiPriority w:val="99"/>
    <w:unhideWhenUsed/>
    <w:rsid w:val="002A7338"/>
    <w:rPr>
      <w:sz w:val="20"/>
      <w:szCs w:val="20"/>
    </w:rPr>
  </w:style>
  <w:style w:type="character" w:customStyle="1" w:styleId="CommentTextChar">
    <w:name w:val="Comment Text Char"/>
    <w:basedOn w:val="DefaultParagraphFont"/>
    <w:link w:val="CommentText"/>
    <w:uiPriority w:val="99"/>
    <w:rsid w:val="002A7338"/>
    <w:rPr>
      <w:rFonts w:ascii="Poppins" w:hAnsi="Poppins"/>
      <w:sz w:val="20"/>
      <w:szCs w:val="20"/>
    </w:rPr>
  </w:style>
  <w:style w:type="character" w:styleId="CommentReference">
    <w:name w:val="annotation reference"/>
    <w:basedOn w:val="DefaultParagraphFont"/>
    <w:uiPriority w:val="99"/>
    <w:semiHidden/>
    <w:unhideWhenUsed/>
    <w:rsid w:val="002A7338"/>
    <w:rPr>
      <w:sz w:val="16"/>
      <w:szCs w:val="16"/>
    </w:rPr>
  </w:style>
  <w:style w:type="character" w:styleId="FollowedHyperlink">
    <w:name w:val="FollowedHyperlink"/>
    <w:basedOn w:val="DefaultParagraphFont"/>
    <w:uiPriority w:val="99"/>
    <w:semiHidden/>
    <w:unhideWhenUsed/>
    <w:rsid w:val="002A733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A7338"/>
    <w:rPr>
      <w:b/>
      <w:bCs/>
    </w:rPr>
  </w:style>
  <w:style w:type="character" w:customStyle="1" w:styleId="CommentSubjectChar">
    <w:name w:val="Comment Subject Char"/>
    <w:basedOn w:val="CommentTextChar"/>
    <w:link w:val="CommentSubject"/>
    <w:uiPriority w:val="99"/>
    <w:semiHidden/>
    <w:rsid w:val="002A7338"/>
    <w:rPr>
      <w:rFonts w:ascii="Poppins" w:hAnsi="Poppins"/>
      <w:b/>
      <w:bCs/>
      <w:sz w:val="20"/>
      <w:szCs w:val="20"/>
    </w:rPr>
  </w:style>
  <w:style w:type="paragraph" w:styleId="NormalWeb">
    <w:name w:val="Normal (Web)"/>
    <w:basedOn w:val="Normal"/>
    <w:uiPriority w:val="99"/>
    <w:unhideWhenUsed/>
    <w:rsid w:val="002A7338"/>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7338"/>
    <w:rPr>
      <w:color w:val="605E5C"/>
      <w:shd w:val="clear" w:color="auto" w:fill="E1DFDD"/>
    </w:rPr>
  </w:style>
  <w:style w:type="paragraph" w:styleId="Revision">
    <w:name w:val="Revision"/>
    <w:hidden/>
    <w:uiPriority w:val="99"/>
    <w:semiHidden/>
    <w:rsid w:val="002A7338"/>
    <w:pPr>
      <w:spacing w:line="480" w:lineRule="atLeast"/>
    </w:pPr>
  </w:style>
  <w:style w:type="paragraph" w:customStyle="1" w:styleId="ListM5">
    <w:name w:val="ListM5"/>
    <w:basedOn w:val="Normal"/>
    <w:qFormat/>
    <w:rsid w:val="002A7338"/>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2A7338"/>
    <w:pPr>
      <w:tabs>
        <w:tab w:val="center" w:pos="4680"/>
        <w:tab w:val="right" w:pos="9360"/>
      </w:tabs>
    </w:pPr>
  </w:style>
  <w:style w:type="character" w:customStyle="1" w:styleId="HeaderChar">
    <w:name w:val="Header Char"/>
    <w:basedOn w:val="DefaultParagraphFont"/>
    <w:link w:val="Header"/>
    <w:uiPriority w:val="99"/>
    <w:rsid w:val="002A7338"/>
    <w:rPr>
      <w:rFonts w:ascii="Poppins" w:hAnsi="Poppins"/>
    </w:rPr>
  </w:style>
  <w:style w:type="paragraph" w:styleId="Footer">
    <w:name w:val="footer"/>
    <w:basedOn w:val="Normal"/>
    <w:link w:val="FooterChar"/>
    <w:uiPriority w:val="99"/>
    <w:unhideWhenUsed/>
    <w:rsid w:val="002A7338"/>
    <w:pPr>
      <w:tabs>
        <w:tab w:val="center" w:pos="4680"/>
        <w:tab w:val="right" w:pos="9360"/>
      </w:tabs>
    </w:pPr>
  </w:style>
  <w:style w:type="character" w:customStyle="1" w:styleId="FooterChar">
    <w:name w:val="Footer Char"/>
    <w:basedOn w:val="DefaultParagraphFont"/>
    <w:link w:val="Footer"/>
    <w:uiPriority w:val="99"/>
    <w:rsid w:val="002A7338"/>
    <w:rPr>
      <w:rFonts w:ascii="Poppins" w:hAnsi="Poppins"/>
    </w:rPr>
  </w:style>
  <w:style w:type="character" w:customStyle="1" w:styleId="Heading3Char">
    <w:name w:val="Heading 3 Char"/>
    <w:basedOn w:val="DefaultParagraphFont"/>
    <w:link w:val="Heading3"/>
    <w:uiPriority w:val="9"/>
    <w:rsid w:val="002A7338"/>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2A7338"/>
  </w:style>
  <w:style w:type="paragraph" w:customStyle="1" w:styleId="Microtitle">
    <w:name w:val="Microtitle"/>
    <w:qFormat/>
    <w:rsid w:val="002A7338"/>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2A7338"/>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2A7338"/>
    <w:rPr>
      <w:rFonts w:ascii="Poppins" w:hAnsi="Poppins"/>
      <w:color w:val="0F173D"/>
      <w:sz w:val="22"/>
      <w:szCs w:val="22"/>
    </w:rPr>
  </w:style>
  <w:style w:type="paragraph" w:styleId="ListBullet">
    <w:name w:val="List Bullet"/>
    <w:basedOn w:val="Normal"/>
    <w:autoRedefine/>
    <w:uiPriority w:val="99"/>
    <w:unhideWhenUsed/>
    <w:rsid w:val="002A7338"/>
    <w:pPr>
      <w:numPr>
        <w:numId w:val="4"/>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2A7338"/>
    <w:pPr>
      <w:ind w:left="1800" w:hanging="360"/>
      <w:contextualSpacing/>
    </w:pPr>
  </w:style>
  <w:style w:type="paragraph" w:styleId="ListBullet2">
    <w:name w:val="List Bullet 2"/>
    <w:basedOn w:val="Normal"/>
    <w:autoRedefine/>
    <w:uiPriority w:val="99"/>
    <w:unhideWhenUsed/>
    <w:rsid w:val="002A7338"/>
    <w:pPr>
      <w:numPr>
        <w:ilvl w:val="1"/>
        <w:numId w:val="3"/>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2A7338"/>
    <w:pPr>
      <w:numPr>
        <w:ilvl w:val="2"/>
        <w:numId w:val="2"/>
      </w:numPr>
      <w:contextualSpacing/>
    </w:pPr>
    <w:rPr>
      <w:color w:val="0F173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s://www.youtube.com/watch?v=VXb947GTG3w" TargetMode="External"/><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yperlink" Target="https://www.youtube.com/watch?v=upQ2uAgO_ms" TargetMode="External"/><Relationship Id="rId37" Type="http://schemas.openxmlformats.org/officeDocument/2006/relationships/image" Target="media/image21.jpeg"/><Relationship Id="rId40" Type="http://schemas.openxmlformats.org/officeDocument/2006/relationships/hyperlink" Target="https://www.youtube.com/watch?v=upQ2uAgO_ms" TargetMode="External"/><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s://www.youtube.com/watch?v=BhIY-eBNu9g" TargetMode="External"/><Relationship Id="rId44" Type="http://schemas.openxmlformats.org/officeDocument/2006/relationships/hyperlink" Target="https://www.youtube.com/watch?v=BhIY-eBNu9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youtube.com/watch?v=VXb947GTG3w" TargetMode="External"/><Relationship Id="rId35" Type="http://schemas.openxmlformats.org/officeDocument/2006/relationships/hyperlink" Target="https://www.youtube.com/watch?v=VXb947GTG3w" TargetMode="External"/><Relationship Id="rId43" Type="http://schemas.openxmlformats.org/officeDocument/2006/relationships/hyperlink" Target="https://www.youtube.com/watch?v=NJ_SzgvdQCk" TargetMode="External"/><Relationship Id="rId48" Type="http://schemas.openxmlformats.org/officeDocument/2006/relationships/image" Target="media/image26.jpeg"/><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youtube.com/watch?v=WullB1gNHdw" TargetMode="External"/><Relationship Id="rId38" Type="http://schemas.openxmlformats.org/officeDocument/2006/relationships/image" Target="media/image22.jpeg"/><Relationship Id="rId46" Type="http://schemas.openxmlformats.org/officeDocument/2006/relationships/hyperlink" Target="https://www.youtube.com/watch?v=upQ2uAgO_ms" TargetMode="External"/><Relationship Id="rId20" Type="http://schemas.openxmlformats.org/officeDocument/2006/relationships/image" Target="media/image10.jpeg"/><Relationship Id="rId41" Type="http://schemas.openxmlformats.org/officeDocument/2006/relationships/hyperlink" Target="https://www.youtube.com/watch?v=WullB1gNHd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youtube.com/watch?v=upQ2uAgO_ms" TargetMode="External"/><Relationship Id="rId49" Type="http://schemas.openxmlformats.org/officeDocument/2006/relationships/image" Target="media/image27.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1</TotalTime>
  <Pages>25</Pages>
  <Words>4815</Words>
  <Characters>27452</Characters>
  <Application>Microsoft Office Word</Application>
  <DocSecurity>0</DocSecurity>
  <Lines>228</Lines>
  <Paragraphs>64</Paragraphs>
  <ScaleCrop>false</ScaleCrop>
  <Company/>
  <LinksUpToDate>false</LinksUpToDate>
  <CharactersWithSpaces>32203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Savelkouls</dc:creator>
  <cp:keywords/>
  <dc:description/>
  <cp:lastModifiedBy>Grace Srinivasiah</cp:lastModifiedBy>
  <cp:revision>48</cp:revision>
  <dcterms:created xsi:type="dcterms:W3CDTF">2024-10-24T14:00:00Z</dcterms:created>
  <dcterms:modified xsi:type="dcterms:W3CDTF">2025-02-20T23:29:00Z</dcterms:modified>
</cp:coreProperties>
</file>