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background w:color="FFFFFF"/>
  <w:body>
    <w:p w:rsidRPr="002D732D" w:rsidR="00A34B63" w:rsidP="003337FD" w:rsidRDefault="00A34B63" w14:paraId="1079D5E4" w14:textId="6B561DD9">
      <w:pPr>
        <w:pStyle w:val="Heading1"/>
        <w:rPr>
          <w:lang w:val="es-419" w:bidi="fa-IR"/>
        </w:rPr>
      </w:pPr>
      <w:r w:rsidRPr="002D732D">
        <w:rPr>
          <w:lang w:val="es-419" w:bidi="fa-IR"/>
        </w:rPr>
        <w:t>Geometr</w:t>
      </w:r>
      <w:r w:rsidRPr="002D732D" w:rsidR="00F43CE8">
        <w:rPr>
          <w:lang w:val="es-419" w:bidi="fa-IR"/>
        </w:rPr>
        <w:t>ía</w:t>
      </w:r>
      <w:r w:rsidRPr="002D732D">
        <w:rPr>
          <w:lang w:val="es-419" w:bidi="fa-IR"/>
        </w:rPr>
        <w:t xml:space="preserve">: </w:t>
      </w:r>
      <w:r w:rsidRPr="002D732D" w:rsidR="00F43CE8">
        <w:rPr>
          <w:b w:val="0"/>
          <w:bCs w:val="0"/>
          <w:lang w:val="es-419" w:bidi="fa-IR"/>
        </w:rPr>
        <w:t>Primaria temprana</w:t>
      </w:r>
      <w:r w:rsidRPr="002D732D" w:rsidR="00182AE9">
        <w:rPr>
          <w:b w:val="0"/>
          <w:bCs w:val="0"/>
          <w:lang w:val="es-419" w:bidi="fa-IR"/>
        </w:rPr>
        <w:t xml:space="preserve"> (PPT 2c)</w:t>
      </w:r>
    </w:p>
    <w:p w:rsidRPr="002D732D" w:rsidR="00F52779" w:rsidP="00F43CE8" w:rsidRDefault="00F43CE8" w14:paraId="44AEEAE2" w14:textId="52BA80C9">
      <w:pPr>
        <w:pStyle w:val="BodyText"/>
        <w:rPr>
          <w:lang w:val="es-419" w:bidi="fa-IR"/>
        </w:rPr>
      </w:pPr>
      <w:r w:rsidRPr="002D732D">
        <w:rPr>
          <w:lang w:val="es-419"/>
        </w:rPr>
        <w:t>Utilice esta guía del facilitador con las diapositivas “Geometría: Niños de primaria temprana”. Los facilitadores pueden encontrar en esta guía temas de conversación y orientaciones para las actividades y las discusiones en grupo. El texto de la guía también se encuentra en la parte de notas de las diapositivas. Adapte esta guía del facilitador en función del tamaño de su grupo, la duración y el formato de la sesión y las necesidades de los participantes</w:t>
      </w:r>
      <w:r w:rsidRPr="002D732D" w:rsidR="00F52779">
        <w:rPr>
          <w:lang w:val="es-419" w:bidi="fa-IR"/>
        </w:rPr>
        <w:t>.</w:t>
      </w:r>
    </w:p>
    <w:p w:rsidRPr="002D732D" w:rsidR="1E3DD517" w:rsidP="00ED11AE" w:rsidRDefault="00F43CE8" w14:paraId="05FF41C0" w14:textId="1A3E8F0F">
      <w:pPr>
        <w:pStyle w:val="Heading2"/>
        <w:rPr>
          <w:lang w:val="es-419" w:bidi="fa-IR"/>
        </w:rPr>
      </w:pPr>
      <w:r w:rsidRPr="002D732D">
        <w:rPr>
          <w:lang w:val="es-419" w:bidi="fa-IR"/>
        </w:rPr>
        <w:t>DIAPOSITIVA</w:t>
      </w:r>
      <w:r w:rsidRPr="002D732D" w:rsidR="1E3DD517">
        <w:rPr>
          <w:lang w:val="es-419" w:bidi="fa-IR"/>
        </w:rPr>
        <w:t xml:space="preserve"> 1: </w:t>
      </w:r>
      <w:r w:rsidRPr="002D732D">
        <w:rPr>
          <w:lang w:val="es-419"/>
        </w:rPr>
        <w:t>Geometría: Niños de primaria temprana</w:t>
      </w:r>
      <w:r w:rsidRPr="002D732D" w:rsidR="00C4307A">
        <w:rPr>
          <w:lang w:val="es-419" w:bidi="fa-IR"/>
        </w:rPr>
        <w:t xml:space="preserve"> </w:t>
      </w:r>
    </w:p>
    <w:p w:rsidRPr="002D732D" w:rsidR="008258FA" w:rsidP="009C2C8A" w:rsidRDefault="00BE3176" w14:paraId="406CAAFF" w14:textId="2575B55E">
      <w:pPr>
        <w:pStyle w:val="Heading3"/>
        <w:jc w:val="center"/>
        <w:rPr>
          <w:lang w:val="es-419" w:bidi="fa-IR"/>
        </w:rPr>
      </w:pPr>
      <w:r w:rsidRPr="002D732D">
        <w:rPr>
          <w:noProof/>
          <w:lang w:val="es-419" w:bidi="fa-IR"/>
          <w14:ligatures w14:val="standardContextual"/>
        </w:rPr>
        <w:drawing>
          <wp:inline distT="0" distB="0" distL="0" distR="0" wp14:anchorId="2FBBA9A5" wp14:editId="45C03611">
            <wp:extent cx="3251200" cy="1828800"/>
            <wp:effectExtent l="19050" t="19050" r="25400" b="19050"/>
            <wp:docPr id="20098029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02909"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C371F1" w:rsidP="00ED11AE" w:rsidRDefault="00F43CE8" w14:paraId="71289B61" w14:textId="3A017227">
      <w:pPr>
        <w:pStyle w:val="Heading3"/>
        <w:rPr>
          <w:lang w:val="es-419" w:bidi="fa-IR"/>
        </w:rPr>
      </w:pPr>
      <w:r w:rsidRPr="002D732D">
        <w:rPr>
          <w:lang w:val="es-419" w:bidi="fa-IR"/>
        </w:rPr>
        <w:t>Temas de discusión</w:t>
      </w:r>
    </w:p>
    <w:p w:rsidRPr="002D732D" w:rsidR="00C371F1" w:rsidP="0032505F" w:rsidRDefault="00F43CE8" w14:paraId="73AC597E" w14:textId="43D14849">
      <w:pPr>
        <w:pStyle w:val="ListBullet"/>
        <w:rPr>
          <w:lang w:val="es-419" w:bidi="fa-IR"/>
        </w:rPr>
      </w:pPr>
      <w:r w:rsidRPr="002D732D">
        <w:rPr>
          <w:lang w:val="es-419"/>
        </w:rPr>
        <w:t>En esta sesión, exploraremos cómo los niños de primaria temprana profundizan su comprensión de las formas. También nos centraremos en maneras en que podemos apoyar a los niños de primaria temprana para profundizar su comprensión de las formas</w:t>
      </w:r>
      <w:r w:rsidRPr="002D732D" w:rsidR="1E3DD517">
        <w:rPr>
          <w:lang w:val="es-419" w:bidi="fa-IR"/>
        </w:rPr>
        <w:t>.</w:t>
      </w:r>
    </w:p>
    <w:p w:rsidRPr="002D732D" w:rsidR="00F74984" w:rsidP="00ED11AE" w:rsidRDefault="00F43CE8" w14:paraId="6CD63FDD" w14:textId="1AF8E777">
      <w:pPr>
        <w:pStyle w:val="Heading3"/>
        <w:rPr>
          <w:lang w:val="es-419" w:bidi="fa-IR"/>
        </w:rPr>
      </w:pPr>
      <w:r w:rsidRPr="002D732D">
        <w:rPr>
          <w:lang w:val="es-419" w:bidi="fa-IR"/>
        </w:rPr>
        <w:t>Notas del facilitador</w:t>
      </w:r>
    </w:p>
    <w:p w:rsidRPr="002D732D" w:rsidR="00F43CE8" w:rsidP="00F43CE8" w:rsidRDefault="00F43CE8" w14:paraId="7CE92B17" w14:textId="77777777">
      <w:pPr>
        <w:pStyle w:val="ListBullet"/>
        <w:rPr>
          <w:lang w:val="es-419"/>
        </w:rPr>
      </w:pPr>
      <w:r w:rsidRPr="002D732D">
        <w:rPr>
          <w:lang w:val="es-419"/>
        </w:rPr>
        <w:t>Ajuste los puntos de discusión para reflejar la duración de la sesión y las necesidades de los participantes. Si es necesario, agregue información introductoria y de "limpieza".</w:t>
      </w:r>
    </w:p>
    <w:p w:rsidRPr="002D732D" w:rsidR="00F43CE8" w:rsidP="00F43CE8" w:rsidRDefault="00F43CE8" w14:paraId="18270C04" w14:textId="77777777">
      <w:pPr>
        <w:pStyle w:val="ListBullet"/>
        <w:rPr>
          <w:lang w:val="es-419"/>
        </w:rPr>
      </w:pPr>
      <w:r w:rsidRPr="002D732D">
        <w:rPr>
          <w:lang w:val="es-419"/>
        </w:rPr>
        <w:t>Al planificar su sesión de aprendizaje profesional, considere el contenido de cada uno de los la PPT en esta serie:</w:t>
      </w:r>
    </w:p>
    <w:p w:rsidRPr="002D732D" w:rsidR="00014A85" w:rsidP="00F43CE8" w:rsidRDefault="00F43CE8" w14:paraId="37B1DCE7" w14:textId="77777777">
      <w:pPr>
        <w:pStyle w:val="ListBullet2"/>
        <w:rPr>
          <w:lang w:val="es-419"/>
        </w:rPr>
        <w:sectPr w:rsidRPr="002D732D" w:rsidR="00014A85" w:rsidSect="003337FD">
          <w:headerReference w:type="default" r:id="rId8"/>
          <w:footerReference w:type="even" r:id="rId9"/>
          <w:footerReference w:type="default" r:id="rId10"/>
          <w:pgSz w:w="12240" w:h="15840" w:orient="portrait"/>
          <w:pgMar w:top="1440" w:right="1440" w:bottom="1440" w:left="1440" w:header="720" w:footer="432" w:gutter="0"/>
          <w:cols w:space="720"/>
          <w:docGrid w:linePitch="360"/>
        </w:sectPr>
      </w:pPr>
      <w:r w:rsidRPr="002D732D">
        <w:rPr>
          <w:lang w:val="es-419"/>
        </w:rPr>
        <w:t>La PPT 1 " Introducción a la geometría</w:t>
      </w:r>
      <w:r w:rsidRPr="002D732D" w:rsidR="003337FD">
        <w:rPr>
          <w:lang w:val="es-419"/>
        </w:rPr>
        <w:t>: Recién nacido–8 años</w:t>
      </w:r>
      <w:r w:rsidRPr="002D732D">
        <w:rPr>
          <w:lang w:val="es-419"/>
        </w:rPr>
        <w:t>" describe la información fundamental sobre el aprendizaje de la geometría de los niños desde el nacimiento hasta los ocho años. Esta sesión introductoria también incluye oportunidades para que los participantes usen habilidades de geometría.</w:t>
      </w:r>
    </w:p>
    <w:p w:rsidRPr="002D732D" w:rsidR="00F43CE8" w:rsidP="00F43CE8" w:rsidRDefault="00F43CE8" w14:paraId="28D12D1D" w14:textId="77777777">
      <w:pPr>
        <w:pStyle w:val="ListBullet2"/>
        <w:rPr>
          <w:lang w:val="es-419"/>
        </w:rPr>
      </w:pPr>
      <w:r w:rsidRPr="002D732D">
        <w:rPr>
          <w:lang w:val="es-419"/>
        </w:rPr>
        <w:lastRenderedPageBreak/>
        <w:t xml:space="preserve">La PPT 2a "Geometría: Los </w:t>
      </w:r>
      <w:r w:rsidRPr="002D732D">
        <w:rPr>
          <w:rStyle w:val="texttranslation"/>
          <w:rFonts w:eastAsia="+mn-ea"/>
          <w:lang w:val="es-419"/>
        </w:rPr>
        <w:t>bebés</w:t>
      </w:r>
      <w:r w:rsidRPr="002D732D">
        <w:rPr>
          <w:lang w:val="es-419"/>
        </w:rPr>
        <w:t xml:space="preserve"> y </w:t>
      </w:r>
      <w:r w:rsidRPr="002D732D">
        <w:rPr>
          <w:rStyle w:val="texttranslation"/>
          <w:rFonts w:eastAsia="+mn-ea"/>
          <w:lang w:val="es-419"/>
        </w:rPr>
        <w:t>niños pequeños</w:t>
      </w:r>
      <w:r w:rsidRPr="002D732D">
        <w:rPr>
          <w:lang w:val="es-419"/>
        </w:rPr>
        <w:t>" describe el aprendizaje temprano de geometría de bebés y niños pequeños e ideas sobre cómo apoyarlo.</w:t>
      </w:r>
    </w:p>
    <w:p w:rsidRPr="002D732D" w:rsidR="00F43CE8" w:rsidP="00F43CE8" w:rsidRDefault="00F43CE8" w14:paraId="7BBC8647" w14:textId="77777777">
      <w:pPr>
        <w:pStyle w:val="ListBullet2"/>
        <w:rPr>
          <w:lang w:val="es-419"/>
        </w:rPr>
      </w:pPr>
      <w:r w:rsidRPr="002D732D">
        <w:rPr>
          <w:lang w:val="es-419"/>
        </w:rPr>
        <w:t>La PPT 2b "Geometría: Preescolar, kindergarten de transición y kindergarten" describe el desarrollo del aprendizaje de geometría para niños en preescolar, TK y K e ideas sobre cómo apoyarlos.</w:t>
      </w:r>
    </w:p>
    <w:p w:rsidRPr="002D732D" w:rsidR="00F43CE8" w:rsidP="00F43CE8" w:rsidRDefault="00F43CE8" w14:paraId="0A783C58" w14:textId="77777777">
      <w:pPr>
        <w:pStyle w:val="ListBullet2"/>
        <w:rPr>
          <w:lang w:val="es-419"/>
        </w:rPr>
      </w:pPr>
      <w:r w:rsidRPr="002D732D">
        <w:rPr>
          <w:lang w:val="es-419"/>
        </w:rPr>
        <w:t>La PPT 2c "Geometría: Niños de primaria temprana" describe el desarrollo del aprendizaje de geometría para los niños de primer, segundo y tercer grado e ideas sobre cómo apoyarlos.</w:t>
      </w:r>
    </w:p>
    <w:p w:rsidRPr="002D732D" w:rsidR="00F43CE8" w:rsidP="00F43CE8" w:rsidRDefault="00F43CE8" w14:paraId="41AFBAAF" w14:textId="1B82E255">
      <w:pPr>
        <w:pStyle w:val="ListBullet"/>
        <w:rPr>
          <w:lang w:val="es-419"/>
        </w:rPr>
      </w:pPr>
      <w:r w:rsidRPr="002D732D">
        <w:rPr>
          <w:lang w:val="es-419"/>
        </w:rPr>
        <w:t xml:space="preserve">Le animamos a ofrecer el contenido en la PPT 1 </w:t>
      </w:r>
      <w:r w:rsidRPr="002D732D" w:rsidR="005C5F0E">
        <w:rPr>
          <w:lang w:val="es-419"/>
        </w:rPr>
        <w:t xml:space="preserve">antes de, o </w:t>
      </w:r>
      <w:r w:rsidRPr="002D732D">
        <w:rPr>
          <w:lang w:val="es-419"/>
        </w:rPr>
        <w:t>en combinación con</w:t>
      </w:r>
      <w:r w:rsidRPr="002D732D" w:rsidR="005C5F0E">
        <w:rPr>
          <w:lang w:val="es-419"/>
        </w:rPr>
        <w:t>,</w:t>
      </w:r>
      <w:r w:rsidRPr="002D732D">
        <w:rPr>
          <w:lang w:val="es-419"/>
        </w:rPr>
        <w:t xml:space="preserve"> el contenido de</w:t>
      </w:r>
      <w:r w:rsidRPr="002D732D" w:rsidR="005C5F0E">
        <w:rPr>
          <w:lang w:val="es-419"/>
        </w:rPr>
        <w:t xml:space="preserve"> </w:t>
      </w:r>
      <w:r w:rsidRPr="002D732D">
        <w:rPr>
          <w:lang w:val="es-419"/>
        </w:rPr>
        <w:t>PPT 2</w:t>
      </w:r>
      <w:r w:rsidRPr="002D732D" w:rsidR="005C5F0E">
        <w:rPr>
          <w:lang w:val="es-419"/>
        </w:rPr>
        <w:t>c</w:t>
      </w:r>
      <w:r w:rsidRPr="002D732D">
        <w:rPr>
          <w:lang w:val="es-419"/>
        </w:rPr>
        <w:t xml:space="preserve">. </w:t>
      </w:r>
      <w:r w:rsidRPr="002D732D" w:rsidR="005C5F0E">
        <w:rPr>
          <w:lang w:val="es-419"/>
        </w:rPr>
        <w:t xml:space="preserve">Si sus participantes trabajan con niños de más de un rango de edad, puede combinar partes de PPT 1, PPT2a, PPT 2b y PPT 2c en una sesión o en una serie de sesiones. </w:t>
      </w:r>
      <w:r w:rsidRPr="002D732D">
        <w:rPr>
          <w:lang w:val="es-419"/>
        </w:rPr>
        <w:t xml:space="preserve">Juntos, PPT 1 y </w:t>
      </w:r>
      <w:r w:rsidRPr="002D732D" w:rsidR="005C5F0E">
        <w:rPr>
          <w:lang w:val="es-419"/>
        </w:rPr>
        <w:t>una de las series</w:t>
      </w:r>
      <w:r w:rsidRPr="002D732D">
        <w:rPr>
          <w:lang w:val="es-419"/>
        </w:rPr>
        <w:t xml:space="preserve"> de diapositiva</w:t>
      </w:r>
      <w:r w:rsidRPr="002D732D" w:rsidR="005C5F0E">
        <w:rPr>
          <w:lang w:val="es-419"/>
        </w:rPr>
        <w:t>s</w:t>
      </w:r>
      <w:r w:rsidRPr="002D732D">
        <w:rPr>
          <w:lang w:val="es-419"/>
        </w:rPr>
        <w:t xml:space="preserve"> específic</w:t>
      </w:r>
      <w:r w:rsidRPr="002D732D" w:rsidR="005C5F0E">
        <w:rPr>
          <w:lang w:val="es-419"/>
        </w:rPr>
        <w:t>a</w:t>
      </w:r>
      <w:r w:rsidRPr="002D732D">
        <w:rPr>
          <w:lang w:val="es-419"/>
        </w:rPr>
        <w:t xml:space="preserve">s para </w:t>
      </w:r>
      <w:r w:rsidRPr="002D732D" w:rsidR="005C5F0E">
        <w:rPr>
          <w:lang w:val="es-419"/>
        </w:rPr>
        <w:t>cada</w:t>
      </w:r>
      <w:r w:rsidRPr="002D732D">
        <w:rPr>
          <w:lang w:val="es-419"/>
        </w:rPr>
        <w:t xml:space="preserve"> edad componen una sesión </w:t>
      </w:r>
      <w:r w:rsidRPr="002D732D" w:rsidR="005C5F0E">
        <w:rPr>
          <w:lang w:val="es-419"/>
        </w:rPr>
        <w:t xml:space="preserve">de </w:t>
      </w:r>
      <w:r w:rsidRPr="002D732D">
        <w:rPr>
          <w:lang w:val="es-419"/>
        </w:rPr>
        <w:t>aprendizaje profesional de tres horas.</w:t>
      </w:r>
    </w:p>
    <w:p w:rsidRPr="002D732D" w:rsidR="00014A85" w:rsidP="00014A85" w:rsidRDefault="00014A85" w14:paraId="68D89DE2" w14:textId="77777777">
      <w:pPr>
        <w:pStyle w:val="Heading2"/>
        <w:rPr>
          <w:lang w:val="es-419"/>
        </w:rPr>
      </w:pPr>
      <w:r w:rsidRPr="002D732D">
        <w:rPr>
          <w:lang w:val="es-419"/>
        </w:rPr>
        <w:t>DIAPOSITIVA 2: Agradecimientos</w:t>
      </w:r>
    </w:p>
    <w:p w:rsidRPr="002D732D" w:rsidR="00014A85" w:rsidP="00014A85" w:rsidRDefault="00014A85" w14:paraId="592DE6EE" w14:textId="77777777">
      <w:pPr>
        <w:pStyle w:val="Heading3"/>
        <w:jc w:val="center"/>
        <w:rPr>
          <w:lang w:val="es-419"/>
        </w:rPr>
      </w:pPr>
      <w:r w:rsidRPr="002D732D">
        <w:rPr>
          <w:noProof/>
          <w:lang w:val="es-419"/>
          <w14:ligatures w14:val="standardContextual"/>
        </w:rPr>
        <w:drawing>
          <wp:inline distT="0" distB="0" distL="0" distR="0" wp14:anchorId="2D941F1C" wp14:editId="2BC05F96">
            <wp:extent cx="3236886" cy="1824232"/>
            <wp:effectExtent l="19050" t="19050" r="20955" b="24130"/>
            <wp:docPr id="8985591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59141"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886" cy="1824232"/>
                    </a:xfrm>
                    <a:prstGeom prst="rect">
                      <a:avLst/>
                    </a:prstGeom>
                    <a:ln>
                      <a:solidFill>
                        <a:srgbClr val="2078AE"/>
                      </a:solidFill>
                    </a:ln>
                  </pic:spPr>
                </pic:pic>
              </a:graphicData>
            </a:graphic>
          </wp:inline>
        </w:drawing>
      </w:r>
    </w:p>
    <w:p w:rsidRPr="002D732D" w:rsidR="00014A85" w:rsidP="00014A85" w:rsidRDefault="00014A85" w14:paraId="51010DA7" w14:textId="77777777">
      <w:pPr>
        <w:pStyle w:val="Heading3"/>
        <w:rPr>
          <w:lang w:val="es-419"/>
        </w:rPr>
      </w:pPr>
      <w:r w:rsidRPr="002D732D">
        <w:rPr>
          <w:lang w:val="es-419"/>
        </w:rPr>
        <w:t>Puntos de discusión</w:t>
      </w:r>
    </w:p>
    <w:p w:rsidRPr="002D732D" w:rsidR="00014A85" w:rsidP="006171FC" w:rsidRDefault="00014A85" w14:paraId="57D6DC91" w14:textId="2C3BBD13">
      <w:pPr>
        <w:pStyle w:val="BodyText"/>
        <w:rPr>
          <w:lang w:val="es-419"/>
        </w:rPr>
      </w:pPr>
      <w:r w:rsidR="01421A45">
        <w:rPr/>
        <w:t>Count Play Explore</w:t>
      </w:r>
      <w:r w:rsidRPr="01421A45" w:rsidR="01421A45">
        <w:rPr>
          <w:lang w:val="es-419"/>
        </w:rPr>
        <w:t xml:space="preserve"> recursos de aprendizaje profesional se hicieron posibles gracias a </w:t>
      </w:r>
      <w:r w:rsidR="01421A45">
        <w:rPr/>
        <w:t>Count Play Explore</w:t>
      </w:r>
      <w:r w:rsidRPr="01421A45" w:rsidR="01421A45">
        <w:rPr>
          <w:lang w:val="es-419"/>
        </w:rPr>
        <w:t xml:space="preserve">, una iniciativa de matemáticas y ciencias temprana dirigida por el Superintendente de Escuelas del Condado de Fresno, Departamento de Cuidado y Educación temprana. Esta iniciativa está generosamente financiada por el Departamento de Educación de California y la Junta Estatal de Educación de California. Estos recursos, , desarrollado en colaboración con </w:t>
      </w:r>
      <w:proofErr w:type="spellStart"/>
      <w:r w:rsidRPr="01421A45" w:rsidR="01421A45">
        <w:rPr>
          <w:lang w:val="es-419"/>
        </w:rPr>
        <w:t>WestEd</w:t>
      </w:r>
      <w:proofErr w:type="spellEnd"/>
      <w:r w:rsidRPr="01421A45" w:rsidR="01421A45">
        <w:rPr>
          <w:lang w:val="es-419"/>
        </w:rPr>
        <w:t xml:space="preserve"> y sus socios, se utilizan como guía para aplicar estrategias basadas en pruebas, promover el aprendizaje activo y fomentar prácticas apropiadas para el desarrollo en los entornos de educación temprana. No están destinados a la distribución comercial, modificación no autorizada o uso fuera del ámbito de la educación profesional.</w:t>
      </w:r>
    </w:p>
    <w:p w:rsidRPr="002D732D" w:rsidR="005131E9" w:rsidP="00ED11AE" w:rsidRDefault="00F43CE8" w14:paraId="170E7CE6" w14:textId="7821BB5C">
      <w:pPr>
        <w:pStyle w:val="Heading2"/>
        <w:rPr>
          <w:lang w:val="es-419" w:bidi="fa-IR"/>
        </w:rPr>
      </w:pPr>
      <w:r w:rsidRPr="002D732D">
        <w:rPr>
          <w:lang w:val="es-419" w:bidi="fa-IR"/>
        </w:rPr>
        <w:t>DIAPOSITIVA</w:t>
      </w:r>
      <w:r w:rsidRPr="002D732D" w:rsidR="5C37CA7C">
        <w:rPr>
          <w:lang w:val="es-419" w:bidi="fa-IR"/>
        </w:rPr>
        <w:t xml:space="preserve"> </w:t>
      </w:r>
      <w:r w:rsidRPr="002D732D" w:rsidR="00014A85">
        <w:rPr>
          <w:lang w:val="es-419" w:bidi="fa-IR"/>
        </w:rPr>
        <w:t>3</w:t>
      </w:r>
      <w:r w:rsidRPr="002D732D" w:rsidR="5C37CA7C">
        <w:rPr>
          <w:lang w:val="es-419" w:bidi="fa-IR"/>
        </w:rPr>
        <w:t xml:space="preserve">: </w:t>
      </w:r>
      <w:r w:rsidRPr="002D732D">
        <w:rPr>
          <w:lang w:val="es-419"/>
        </w:rPr>
        <w:t xml:space="preserve">Objetivos de la sesión </w:t>
      </w:r>
    </w:p>
    <w:p w:rsidRPr="002D732D" w:rsidR="008258FA" w:rsidP="009C2C8A" w:rsidRDefault="00BE3176" w14:paraId="4065EAE2" w14:textId="580D27B7">
      <w:pPr>
        <w:pStyle w:val="Heading3"/>
        <w:jc w:val="center"/>
        <w:rPr>
          <w:lang w:val="es-419" w:bidi="fa-IR"/>
        </w:rPr>
      </w:pPr>
      <w:r w:rsidRPr="002D732D">
        <w:rPr>
          <w:noProof/>
          <w:lang w:val="es-419" w:bidi="fa-IR"/>
          <w14:ligatures w14:val="standardContextual"/>
        </w:rPr>
        <w:drawing>
          <wp:inline distT="0" distB="0" distL="0" distR="0" wp14:anchorId="0BB9773E" wp14:editId="764FACA7">
            <wp:extent cx="3251200" cy="1828800"/>
            <wp:effectExtent l="19050" t="19050" r="25400" b="19050"/>
            <wp:docPr id="19993233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23364"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1E3DD517" w:rsidP="00ED11AE" w:rsidRDefault="00F43CE8" w14:paraId="67E67ADA" w14:textId="54A71D51">
      <w:pPr>
        <w:pStyle w:val="Heading3"/>
        <w:rPr>
          <w:lang w:val="es-419" w:bidi="fa-IR"/>
        </w:rPr>
      </w:pPr>
      <w:r w:rsidRPr="002D732D">
        <w:rPr>
          <w:lang w:val="es-419" w:bidi="fa-IR"/>
        </w:rPr>
        <w:t>Temas de discusión</w:t>
      </w:r>
    </w:p>
    <w:p w:rsidRPr="002D732D" w:rsidR="00F43CE8" w:rsidP="00F43CE8" w:rsidRDefault="00F43CE8" w14:paraId="7AF2E5E5" w14:textId="77777777">
      <w:pPr>
        <w:pStyle w:val="ListBullet"/>
        <w:rPr>
          <w:lang w:val="es-419"/>
        </w:rPr>
      </w:pPr>
      <w:r w:rsidRPr="002D732D">
        <w:rPr>
          <w:lang w:val="es-419"/>
        </w:rPr>
        <w:t xml:space="preserve">Primero, revisaremos cómo los niños en los primeros grados aprenden sobre formas. </w:t>
      </w:r>
    </w:p>
    <w:p w:rsidRPr="002D732D" w:rsidR="00F43CE8" w:rsidP="00F43CE8" w:rsidRDefault="00F43CE8" w14:paraId="536A6F36" w14:textId="77777777">
      <w:pPr>
        <w:pStyle w:val="ListBullet"/>
        <w:rPr>
          <w:lang w:val="es-419"/>
        </w:rPr>
      </w:pPr>
      <w:r w:rsidRPr="002D732D">
        <w:rPr>
          <w:lang w:val="es-419"/>
        </w:rPr>
        <w:t>A continuación, exploraremos algunas maneras en que los educadores y las familias pueden apoyar el desarrollo del conocimiento y las habilidades de la geometría de los niños de primaria temprana.</w:t>
      </w:r>
    </w:p>
    <w:p w:rsidRPr="002D732D" w:rsidR="70ECD6DC" w:rsidP="00F43CE8" w:rsidRDefault="00F43CE8" w14:paraId="44D47526" w14:textId="35394F8C">
      <w:pPr>
        <w:pStyle w:val="ListBullet"/>
        <w:rPr>
          <w:rFonts w:eastAsia="Calibri"/>
          <w:lang w:val="es-419" w:bidi="fa-IR"/>
        </w:rPr>
      </w:pPr>
      <w:r w:rsidRPr="002D732D">
        <w:rPr>
          <w:rFonts w:eastAsia="Calibri"/>
          <w:lang w:val="es-419"/>
        </w:rPr>
        <w:t>A lo largo de nuestro período de sesiones, dedicaremos tiempo a reflexionar sobre nuestras prácticas actuales. También pensaremos en cómo podríamos usar la información de esta sesión en nuestro trabajo</w:t>
      </w:r>
      <w:r w:rsidRPr="002D732D" w:rsidR="003440F4">
        <w:rPr>
          <w:rFonts w:eastAsia="Calibri"/>
          <w:lang w:val="es-419" w:bidi="fa-IR"/>
        </w:rPr>
        <w:t>.</w:t>
      </w:r>
    </w:p>
    <w:p w:rsidRPr="002D732D" w:rsidR="00F74984" w:rsidP="00ED11AE" w:rsidRDefault="00F43CE8" w14:paraId="09D231BF" w14:textId="47F74673">
      <w:pPr>
        <w:pStyle w:val="Heading3"/>
        <w:rPr>
          <w:lang w:val="es-419" w:bidi="fa-IR"/>
        </w:rPr>
      </w:pPr>
      <w:r w:rsidRPr="002D732D">
        <w:rPr>
          <w:lang w:val="es-419" w:bidi="fa-IR"/>
        </w:rPr>
        <w:t>Notas del facilitador</w:t>
      </w:r>
    </w:p>
    <w:p w:rsidRPr="002D732D" w:rsidR="00D223B5" w:rsidP="0032505F" w:rsidRDefault="00F43CE8" w14:paraId="3CBB5146" w14:textId="24B9FFFC">
      <w:pPr>
        <w:pStyle w:val="ListBullet"/>
        <w:rPr>
          <w:b/>
          <w:bCs/>
          <w:lang w:val="es-419" w:bidi="fa-IR"/>
        </w:rPr>
      </w:pPr>
      <w:r w:rsidRPr="002D732D">
        <w:rPr>
          <w:lang w:val="es-419"/>
        </w:rPr>
        <w:t>Ajuste los puntos de discusión para reflejar la duración de la sesión y las necesidades de los participantes</w:t>
      </w:r>
      <w:r w:rsidRPr="002D732D" w:rsidR="00D223B5">
        <w:rPr>
          <w:lang w:val="es-419" w:bidi="fa-IR"/>
        </w:rPr>
        <w:t>.</w:t>
      </w:r>
    </w:p>
    <w:p w:rsidRPr="002D732D" w:rsidR="00183CEE" w:rsidP="00ED11AE" w:rsidRDefault="00F43CE8" w14:paraId="2F79B201" w14:textId="286F4FD8">
      <w:pPr>
        <w:pStyle w:val="Heading2"/>
        <w:rPr>
          <w:lang w:val="es-419" w:bidi="fa-IR"/>
        </w:rPr>
      </w:pPr>
      <w:r w:rsidRPr="002D732D">
        <w:rPr>
          <w:lang w:val="es-419" w:bidi="fa-IR"/>
        </w:rPr>
        <w:lastRenderedPageBreak/>
        <w:t>DIAPOSITIVA</w:t>
      </w:r>
      <w:r w:rsidRPr="002D732D" w:rsidR="00183CEE">
        <w:rPr>
          <w:lang w:val="es-419" w:bidi="fa-IR"/>
        </w:rPr>
        <w:t xml:space="preserve"> </w:t>
      </w:r>
      <w:r w:rsidRPr="002D732D" w:rsidR="00014A85">
        <w:rPr>
          <w:lang w:val="es-419" w:bidi="fa-IR"/>
        </w:rPr>
        <w:t>4</w:t>
      </w:r>
      <w:r w:rsidRPr="002D732D" w:rsidR="00183CEE">
        <w:rPr>
          <w:lang w:val="es-419" w:bidi="fa-IR"/>
        </w:rPr>
        <w:t xml:space="preserve">: </w:t>
      </w:r>
      <w:r w:rsidRPr="002D732D">
        <w:rPr>
          <w:lang w:val="es-419"/>
        </w:rPr>
        <w:t>Reflexionar: Aprender sobre las formas</w:t>
      </w:r>
      <w:r w:rsidRPr="002D732D" w:rsidR="00183CEE">
        <w:rPr>
          <w:lang w:val="es-419" w:bidi="fa-IR"/>
        </w:rPr>
        <w:t xml:space="preserve"> </w:t>
      </w:r>
    </w:p>
    <w:p w:rsidRPr="002D732D" w:rsidR="008258FA" w:rsidP="009C2C8A" w:rsidRDefault="00BE3176" w14:paraId="487FBE6F" w14:textId="598CD60C">
      <w:pPr>
        <w:jc w:val="center"/>
        <w:rPr>
          <w:rFonts w:eastAsiaTheme="minorEastAsia"/>
          <w:b/>
          <w:bCs/>
          <w:color w:val="222222"/>
          <w:lang w:val="es-419" w:bidi="fa-IR"/>
        </w:rPr>
      </w:pPr>
      <w:r w:rsidRPr="002D732D">
        <w:rPr>
          <w:rFonts w:eastAsiaTheme="minorEastAsia"/>
          <w:b/>
          <w:bCs/>
          <w:noProof/>
          <w:color w:val="222222"/>
          <w:lang w:val="es-419" w:bidi="fa-IR"/>
        </w:rPr>
        <w:drawing>
          <wp:inline distT="0" distB="0" distL="0" distR="0" wp14:anchorId="0AFC6CF8" wp14:editId="24EE5379">
            <wp:extent cx="3251200" cy="1828800"/>
            <wp:effectExtent l="19050" t="19050" r="25400" b="19050"/>
            <wp:docPr id="214429384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93842" name="Picture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183CEE" w:rsidP="0032505F" w:rsidRDefault="00F43CE8" w14:paraId="6AAE9AC4" w14:textId="1095CDC2">
      <w:pPr>
        <w:pStyle w:val="BodyText"/>
        <w:rPr>
          <w:lang w:val="es-419" w:bidi="fa-IR"/>
        </w:rPr>
      </w:pPr>
      <w:r w:rsidRPr="002D732D">
        <w:rPr>
          <w:b/>
          <w:bCs/>
          <w:lang w:val="es-419" w:bidi="fa-IR"/>
        </w:rPr>
        <w:t>Tiempo:</w:t>
      </w:r>
      <w:r w:rsidRPr="002D732D" w:rsidR="00183CEE">
        <w:rPr>
          <w:lang w:val="es-419" w:bidi="fa-IR"/>
        </w:rPr>
        <w:t xml:space="preserve"> </w:t>
      </w:r>
      <w:r w:rsidRPr="002D732D" w:rsidR="00C35E38">
        <w:rPr>
          <w:lang w:val="es-419" w:bidi="fa-IR"/>
        </w:rPr>
        <w:t>7</w:t>
      </w:r>
      <w:r w:rsidRPr="002D732D" w:rsidR="00796BBA">
        <w:rPr>
          <w:lang w:val="es-419" w:bidi="fa-IR"/>
        </w:rPr>
        <w:t>–</w:t>
      </w:r>
      <w:r w:rsidRPr="002D732D" w:rsidR="00183CEE">
        <w:rPr>
          <w:lang w:val="es-419" w:bidi="fa-IR"/>
        </w:rPr>
        <w:t>1</w:t>
      </w:r>
      <w:r w:rsidRPr="002D732D" w:rsidR="00C35E38">
        <w:rPr>
          <w:lang w:val="es-419" w:bidi="fa-IR"/>
        </w:rPr>
        <w:t>5</w:t>
      </w:r>
      <w:r w:rsidRPr="002D732D" w:rsidR="00183CEE">
        <w:rPr>
          <w:lang w:val="es-419" w:bidi="fa-IR"/>
        </w:rPr>
        <w:t xml:space="preserve"> </w:t>
      </w:r>
      <w:r w:rsidRPr="002D732D">
        <w:rPr>
          <w:lang w:val="es-419" w:bidi="fa-IR"/>
        </w:rPr>
        <w:t>minutos</w:t>
      </w:r>
      <w:r w:rsidRPr="002D732D" w:rsidR="00470541">
        <w:rPr>
          <w:lang w:val="es-419" w:bidi="fa-IR"/>
        </w:rPr>
        <w:t xml:space="preserve"> </w:t>
      </w:r>
      <w:r w:rsidRPr="002D732D">
        <w:rPr>
          <w:rFonts w:eastAsiaTheme="minorEastAsia"/>
          <w:color w:val="222222"/>
          <w:lang w:val="es-419"/>
        </w:rPr>
        <w:t>(incluyendo informes)</w:t>
      </w:r>
    </w:p>
    <w:p w:rsidRPr="002D732D" w:rsidR="001E765B" w:rsidP="0032505F" w:rsidRDefault="00F43CE8" w14:paraId="54EA76E4" w14:textId="1564C560">
      <w:pPr>
        <w:pStyle w:val="BodyText"/>
        <w:rPr>
          <w:lang w:val="es-419" w:bidi="fa-IR"/>
        </w:rPr>
      </w:pPr>
      <w:r w:rsidRPr="002D732D">
        <w:rPr>
          <w:b/>
          <w:bCs/>
          <w:lang w:val="es-419" w:bidi="fa-IR"/>
        </w:rPr>
        <w:t>Materiales:</w:t>
      </w:r>
      <w:r w:rsidRPr="002D732D" w:rsidR="001E765B">
        <w:rPr>
          <w:b/>
          <w:bCs/>
          <w:lang w:val="es-419" w:bidi="fa-IR"/>
        </w:rPr>
        <w:t xml:space="preserve"> </w:t>
      </w:r>
      <w:r w:rsidRPr="002D732D">
        <w:rPr>
          <w:lang w:val="es-419"/>
        </w:rPr>
        <w:t>Gráficos de tres columnas con las columnas marcadas "primer grado", "segundo grado" y "tercer grado", marcadores</w:t>
      </w:r>
    </w:p>
    <w:p w:rsidRPr="002D732D" w:rsidR="00183CEE" w:rsidP="00ED11AE" w:rsidRDefault="00F43CE8" w14:paraId="47743934" w14:textId="3537016B">
      <w:pPr>
        <w:pStyle w:val="Heading3"/>
        <w:rPr>
          <w:lang w:val="es-419" w:bidi="fa-IR"/>
        </w:rPr>
      </w:pPr>
      <w:r w:rsidRPr="002D732D">
        <w:rPr>
          <w:lang w:val="es-419" w:bidi="fa-IR"/>
        </w:rPr>
        <w:t>Temas de discusión</w:t>
      </w:r>
    </w:p>
    <w:p w:rsidRPr="002D732D" w:rsidR="00F43CE8" w:rsidP="00F43CE8" w:rsidRDefault="00F43CE8" w14:paraId="4DDBDB02" w14:textId="77777777">
      <w:pPr>
        <w:pStyle w:val="ListBullet"/>
        <w:rPr>
          <w:rFonts w:eastAsia="Calibri"/>
          <w:lang w:val="es-419"/>
        </w:rPr>
      </w:pPr>
      <w:r w:rsidRPr="002D732D">
        <w:rPr>
          <w:rFonts w:eastAsia="Calibri"/>
          <w:lang w:val="es-419"/>
        </w:rPr>
        <w:t xml:space="preserve">¡Los niños de primaria están aprendiendo sobre las formas todos los días! </w:t>
      </w:r>
    </w:p>
    <w:p w:rsidRPr="002D732D" w:rsidR="00F43CE8" w:rsidP="00F43CE8" w:rsidRDefault="00F43CE8" w14:paraId="066DCB26" w14:textId="77777777">
      <w:pPr>
        <w:pStyle w:val="ListBullet"/>
        <w:rPr>
          <w:rFonts w:eastAsia="Calibri"/>
          <w:lang w:val="es-419"/>
        </w:rPr>
      </w:pPr>
      <w:r w:rsidRPr="002D732D">
        <w:rPr>
          <w:rFonts w:eastAsia="Calibri"/>
          <w:lang w:val="es-419"/>
        </w:rPr>
        <w:t>Tómese un par de minutos para pensar en sus proyectos de clase o actividades en las que los niños crean o construyen con formas. Reflexionar sobre las oportunidades de los niños para razonar con formas o resolver un problema.</w:t>
      </w:r>
    </w:p>
    <w:p w:rsidRPr="002D732D" w:rsidR="00F43CE8" w:rsidP="00F43CE8" w:rsidRDefault="00F43CE8" w14:paraId="3D17281A" w14:textId="77777777">
      <w:pPr>
        <w:pStyle w:val="ListBullet2"/>
        <w:rPr>
          <w:lang w:val="es-419"/>
        </w:rPr>
      </w:pPr>
      <w:r w:rsidRPr="002D732D">
        <w:rPr>
          <w:lang w:val="es-419"/>
        </w:rPr>
        <w:t>¿Cómo podría la influencia del entorno del hogar de los niños y los antecedentes culturales impactar las maneras en que los niños exploran y razonan sobre las formas en su entorno?</w:t>
      </w:r>
    </w:p>
    <w:p w:rsidRPr="002D732D" w:rsidR="55CDCB74" w:rsidP="00F43CE8" w:rsidRDefault="00F43CE8" w14:paraId="14370F9B" w14:textId="3C6A493C">
      <w:pPr>
        <w:pStyle w:val="ListBullet"/>
        <w:rPr>
          <w:rFonts w:eastAsia="Calibri"/>
          <w:lang w:val="es-419" w:bidi="fa-IR"/>
        </w:rPr>
      </w:pPr>
      <w:r w:rsidRPr="002D732D">
        <w:rPr>
          <w:rFonts w:eastAsia="Calibri"/>
          <w:lang w:val="es-419"/>
        </w:rPr>
        <w:t>[Permita a los participantes unos minutos para reflexionar antes de invitarlos a compartir sus reflexiones.]</w:t>
      </w:r>
    </w:p>
    <w:p w:rsidRPr="002D732D" w:rsidR="00703840" w:rsidP="00ED11AE" w:rsidRDefault="00F43CE8" w14:paraId="4267BD85" w14:textId="36577252">
      <w:pPr>
        <w:pStyle w:val="Heading3"/>
        <w:rPr>
          <w:lang w:val="es-419" w:bidi="fa-IR"/>
        </w:rPr>
      </w:pPr>
      <w:r w:rsidRPr="002D732D">
        <w:rPr>
          <w:lang w:val="es-419" w:bidi="fa-IR"/>
        </w:rPr>
        <w:t>Notas del facilitador</w:t>
      </w:r>
    </w:p>
    <w:p w:rsidRPr="002D732D" w:rsidR="00F43CE8" w:rsidP="00F43CE8" w:rsidRDefault="00F43CE8" w14:paraId="65542E21" w14:textId="77777777">
      <w:pPr>
        <w:pStyle w:val="ListBullet"/>
        <w:rPr>
          <w:b/>
          <w:bCs/>
          <w:lang w:val="es-419"/>
        </w:rPr>
      </w:pPr>
      <w:r w:rsidRPr="002D732D">
        <w:rPr>
          <w:lang w:val="es-419"/>
        </w:rPr>
        <w:t>Ajuste la forma en que debe informar las reflexiones de los participantes en función del tamaño del grupo, la duración de la sesión y el formato, y las necesidades de los participantes. Escribir las reflexiones en un gráfico de tres columnas ayudará a los participantes a conectar sus prácticas actuales con el contenido de la sesión. Puede utilizar las siguientes opciones para plantear las reflexiones de los participantes:</w:t>
      </w:r>
    </w:p>
    <w:p w:rsidRPr="002D732D" w:rsidR="00F43CE8" w:rsidP="00F43CE8" w:rsidRDefault="00F43CE8" w14:paraId="697A8DD0" w14:textId="77777777">
      <w:pPr>
        <w:pStyle w:val="ListBullet2"/>
        <w:rPr>
          <w:b/>
          <w:bCs/>
          <w:lang w:val="es-419"/>
        </w:rPr>
      </w:pPr>
      <w:r w:rsidRPr="002D732D">
        <w:rPr>
          <w:lang w:val="es-419"/>
        </w:rPr>
        <w:t>Invitar a los participantes a compartir sus reflexiones con todo el grupo. A medida que comparten, escriba sus reflexiones en la columna correspondiente.</w:t>
      </w:r>
    </w:p>
    <w:p w:rsidRPr="002D732D" w:rsidR="00D8669E" w:rsidP="00F43CE8" w:rsidRDefault="00F43CE8" w14:paraId="6EB1B712" w14:textId="1D9F5EFF">
      <w:pPr>
        <w:pStyle w:val="ListBullet2"/>
        <w:rPr>
          <w:rFonts w:ascii="Calibri" w:hAnsi="Calibri" w:eastAsia="Calibri" w:cs="Calibri"/>
          <w:color w:val="000000" w:themeColor="text1"/>
          <w:lang w:val="es-419" w:bidi="fa-IR"/>
        </w:rPr>
      </w:pPr>
      <w:r w:rsidRPr="002D732D">
        <w:rPr>
          <w:lang w:val="es-419"/>
        </w:rPr>
        <w:lastRenderedPageBreak/>
        <w:t>Proporcione marcadores y una hoja de papel de gráfico de tres columnas a cada mesa. Pida a cada mesa que elija un anotador y un reportero. Deje tiempo para que los participantes compartan sus ejemplos con su grupo de mesa y para que el anotador escriba las reflexiones en la columna apropiada. Luego, anime al reportero de cada mesa a compartir una o dos reflexiones del gráfico de su mesa</w:t>
      </w:r>
      <w:r w:rsidRPr="002D732D" w:rsidR="00B05251">
        <w:rPr>
          <w:lang w:val="es-419" w:bidi="fa-IR"/>
        </w:rPr>
        <w:t xml:space="preserve">. </w:t>
      </w:r>
    </w:p>
    <w:p w:rsidRPr="002D732D" w:rsidR="001C7EA3" w:rsidP="0032505F" w:rsidRDefault="007E514D" w14:paraId="45B4E61D" w14:textId="2CEAC9BB">
      <w:pPr>
        <w:pStyle w:val="ListBullet"/>
        <w:rPr>
          <w:rFonts w:ascii="Calibri" w:hAnsi="Calibri" w:eastAsia="Calibri" w:cs="Calibri"/>
          <w:color w:val="000000" w:themeColor="text1"/>
          <w:lang w:val="es-419" w:bidi="fa-IR"/>
        </w:rPr>
      </w:pPr>
      <w:r w:rsidRPr="002D732D">
        <w:rPr>
          <w:lang w:val="es-419" w:bidi="fa-IR"/>
        </w:rPr>
        <w:t xml:space="preserve">Si no ha presentado el contenido de PPT1: Introducción a la geometría antes de participar en esta sesión, considere presentar la actividad "Poliedros </w:t>
      </w:r>
      <w:r w:rsidRPr="002D732D" w:rsidR="009C2C8A">
        <w:rPr>
          <w:lang w:val="es-419" w:bidi="fa-IR"/>
        </w:rPr>
        <w:t>desplegables</w:t>
      </w:r>
      <w:r w:rsidRPr="002D732D">
        <w:rPr>
          <w:lang w:val="es-419" w:bidi="fa-IR"/>
        </w:rPr>
        <w:t xml:space="preserve">" en DIAPOSITIVA </w:t>
      </w:r>
      <w:r w:rsidRPr="002D732D" w:rsidR="00014A85">
        <w:rPr>
          <w:lang w:val="es-419" w:bidi="fa-IR"/>
        </w:rPr>
        <w:t>8</w:t>
      </w:r>
      <w:r w:rsidRPr="002D732D">
        <w:rPr>
          <w:lang w:val="es-419" w:bidi="fa-IR"/>
        </w:rPr>
        <w:t xml:space="preserve"> de PPT1 en este punto de su sesión. Esto permitirá al participante participar en una actividad lúdica y práctica sobre formas bidimensionales y tridimensionales</w:t>
      </w:r>
      <w:r w:rsidRPr="002D732D" w:rsidR="001C7EA3">
        <w:rPr>
          <w:lang w:val="es-419" w:bidi="fa-IR"/>
        </w:rPr>
        <w:t>.</w:t>
      </w:r>
    </w:p>
    <w:p w:rsidRPr="002D732D" w:rsidR="00663D3A" w:rsidP="00ED11AE" w:rsidRDefault="00F43CE8" w14:paraId="19312C29" w14:textId="0CCABBAE">
      <w:pPr>
        <w:pStyle w:val="Heading2"/>
        <w:rPr>
          <w:lang w:val="es-419" w:bidi="fa-IR"/>
        </w:rPr>
      </w:pPr>
      <w:r w:rsidRPr="002D732D">
        <w:rPr>
          <w:lang w:val="es-419" w:bidi="fa-IR"/>
        </w:rPr>
        <w:t>DIAPOSITIVA</w:t>
      </w:r>
      <w:r w:rsidRPr="002D732D" w:rsidR="55CDCB74">
        <w:rPr>
          <w:lang w:val="es-419" w:bidi="fa-IR"/>
        </w:rPr>
        <w:t xml:space="preserve"> </w:t>
      </w:r>
      <w:r w:rsidRPr="002D732D" w:rsidR="00014A85">
        <w:rPr>
          <w:lang w:val="es-419" w:bidi="fa-IR"/>
        </w:rPr>
        <w:t>5</w:t>
      </w:r>
      <w:r w:rsidRPr="002D732D" w:rsidR="55CDCB74">
        <w:rPr>
          <w:lang w:val="es-419" w:bidi="fa-IR"/>
        </w:rPr>
        <w:t xml:space="preserve">: </w:t>
      </w:r>
      <w:r w:rsidRPr="002D732D">
        <w:rPr>
          <w:lang w:val="es-419"/>
        </w:rPr>
        <w:t>Aprender sobre las formas</w:t>
      </w:r>
      <w:r w:rsidRPr="002D732D" w:rsidR="008201D2">
        <w:rPr>
          <w:lang w:val="es-419" w:bidi="fa-IR"/>
        </w:rPr>
        <w:t xml:space="preserve"> </w:t>
      </w:r>
    </w:p>
    <w:p w:rsidRPr="002D732D" w:rsidR="008258FA" w:rsidP="009C2C8A" w:rsidRDefault="00BE3176" w14:paraId="1F10D995" w14:textId="44EAFEC4">
      <w:pPr>
        <w:pStyle w:val="Heading3"/>
        <w:jc w:val="center"/>
        <w:rPr>
          <w:lang w:val="es-419" w:bidi="fa-IR"/>
        </w:rPr>
      </w:pPr>
      <w:r w:rsidRPr="002D732D">
        <w:rPr>
          <w:noProof/>
          <w:lang w:val="es-419" w:bidi="fa-IR"/>
          <w14:ligatures w14:val="standardContextual"/>
        </w:rPr>
        <w:drawing>
          <wp:inline distT="0" distB="0" distL="0" distR="0" wp14:anchorId="063C7B99" wp14:editId="686EDED4">
            <wp:extent cx="3251200" cy="1828800"/>
            <wp:effectExtent l="19050" t="19050" r="25400" b="19050"/>
            <wp:docPr id="187092644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26440" name="Picture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55CDCB74" w:rsidP="00ED11AE" w:rsidRDefault="00F43CE8" w14:paraId="13E01042" w14:textId="5F5E8EF6">
      <w:pPr>
        <w:pStyle w:val="Heading3"/>
        <w:rPr>
          <w:lang w:val="es-419" w:bidi="fa-IR"/>
        </w:rPr>
      </w:pPr>
      <w:r w:rsidRPr="002D732D">
        <w:rPr>
          <w:lang w:val="es-419" w:bidi="fa-IR"/>
        </w:rPr>
        <w:t>Temas de discusión</w:t>
      </w:r>
    </w:p>
    <w:p w:rsidRPr="002D732D" w:rsidR="00BD7B30" w:rsidP="0032505F" w:rsidRDefault="007E514D" w14:paraId="3803375E" w14:textId="587EACD1">
      <w:pPr>
        <w:pStyle w:val="ListBullet"/>
        <w:rPr>
          <w:lang w:val="es-419" w:bidi="fa-IR"/>
        </w:rPr>
      </w:pPr>
      <w:r w:rsidRPr="002D732D">
        <w:rPr>
          <w:lang w:val="es-419"/>
        </w:rPr>
        <w:t>¡Vaya! ¡Los niños con los que trabaja están aprendiendo sobre formas de muchas maneras diferentes! Examinemos cómo los niños de primaria temprana profundizan su comprensión de las formas a través de estas exploraciones</w:t>
      </w:r>
      <w:r w:rsidRPr="002D732D" w:rsidR="00BD7B30">
        <w:rPr>
          <w:lang w:val="es-419" w:bidi="fa-IR"/>
        </w:rPr>
        <w:t>.</w:t>
      </w:r>
    </w:p>
    <w:p w:rsidRPr="002D732D" w:rsidR="00086FD7" w:rsidP="00F43CE8" w:rsidRDefault="00F43CE8" w14:paraId="25FB61E9" w14:textId="75055C4E">
      <w:pPr>
        <w:pStyle w:val="Heading2"/>
        <w:rPr>
          <w:lang w:val="es-419" w:bidi="fa-IR"/>
        </w:rPr>
      </w:pPr>
      <w:r w:rsidRPr="002D732D">
        <w:rPr>
          <w:lang w:val="es-419"/>
        </w:rPr>
        <w:lastRenderedPageBreak/>
        <w:t>DIAPOSITIVA</w:t>
      </w:r>
      <w:r w:rsidRPr="002D732D" w:rsidR="00086FD7">
        <w:rPr>
          <w:lang w:val="es-419" w:bidi="fa-IR"/>
        </w:rPr>
        <w:t xml:space="preserve"> </w:t>
      </w:r>
      <w:r w:rsidRPr="002D732D" w:rsidR="00014A85">
        <w:rPr>
          <w:lang w:val="es-419" w:bidi="fa-IR"/>
        </w:rPr>
        <w:t>6</w:t>
      </w:r>
      <w:r w:rsidRPr="002D732D" w:rsidR="00086FD7">
        <w:rPr>
          <w:lang w:val="es-419" w:bidi="fa-IR"/>
        </w:rPr>
        <w:t xml:space="preserve">: </w:t>
      </w:r>
      <w:r w:rsidRPr="002D732D">
        <w:rPr>
          <w:lang w:val="es-419"/>
        </w:rPr>
        <w:t>Estándares estatales comunes de California</w:t>
      </w:r>
    </w:p>
    <w:p w:rsidRPr="002D732D" w:rsidR="008258FA" w:rsidP="009C2C8A" w:rsidRDefault="00BE3176" w14:paraId="3E63E134" w14:textId="238C3459">
      <w:pPr>
        <w:pStyle w:val="Heading3"/>
        <w:jc w:val="center"/>
        <w:rPr>
          <w:lang w:val="es-419" w:bidi="fa-IR"/>
        </w:rPr>
      </w:pPr>
      <w:r w:rsidRPr="002D732D">
        <w:rPr>
          <w:noProof/>
          <w:lang w:val="es-419" w:bidi="fa-IR"/>
          <w14:ligatures w14:val="standardContextual"/>
        </w:rPr>
        <w:drawing>
          <wp:inline distT="0" distB="0" distL="0" distR="0" wp14:anchorId="54C105A2" wp14:editId="1AA8B398">
            <wp:extent cx="3251200" cy="1828800"/>
            <wp:effectExtent l="19050" t="19050" r="25400" b="19050"/>
            <wp:docPr id="147675687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56874" name="Picture 5">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086FD7" w:rsidP="00ED11AE" w:rsidRDefault="00F43CE8" w14:paraId="37E7FA11" w14:textId="03ABCA87">
      <w:pPr>
        <w:pStyle w:val="Heading3"/>
        <w:rPr>
          <w:lang w:val="es-419" w:bidi="fa-IR"/>
        </w:rPr>
      </w:pPr>
      <w:r w:rsidRPr="002D732D">
        <w:rPr>
          <w:lang w:val="es-419" w:bidi="fa-IR"/>
        </w:rPr>
        <w:t>Temas de discusión</w:t>
      </w:r>
    </w:p>
    <w:p w:rsidRPr="002D732D" w:rsidR="007E514D" w:rsidP="007E514D" w:rsidRDefault="007E514D" w14:paraId="55D397D8" w14:textId="00EC3543">
      <w:pPr>
        <w:pStyle w:val="ListBullet"/>
        <w:rPr>
          <w:lang w:val="es-419"/>
        </w:rPr>
      </w:pPr>
      <w:r w:rsidRPr="002D732D">
        <w:rPr>
          <w:lang w:val="es-419"/>
        </w:rPr>
        <w:t xml:space="preserve">Antes de empezar, vamos a revisar algunos estándares relevantes de los </w:t>
      </w:r>
      <w:bookmarkStart w:name="_Hlk177368729" w:id="0"/>
      <w:r w:rsidRPr="002D732D">
        <w:rPr>
          <w:lang w:val="es-419"/>
        </w:rPr>
        <w:t>Estándares estatales comunes de California</w:t>
      </w:r>
      <w:bookmarkEnd w:id="0"/>
      <w:r w:rsidRPr="002D732D" w:rsidR="000D74AD">
        <w:rPr>
          <w:lang w:val="es-419"/>
        </w:rPr>
        <w:t xml:space="preserve"> (</w:t>
      </w:r>
      <w:r w:rsidRPr="0035400F" w:rsidR="000D74AD">
        <w:t>California Common Core</w:t>
      </w:r>
      <w:r w:rsidRPr="002D732D" w:rsidR="000D74AD">
        <w:rPr>
          <w:lang w:val="es-419"/>
        </w:rPr>
        <w:t>, 2011)</w:t>
      </w:r>
      <w:r w:rsidRPr="002D732D">
        <w:rPr>
          <w:lang w:val="es-419"/>
        </w:rPr>
        <w:t xml:space="preserve">. </w:t>
      </w:r>
    </w:p>
    <w:p w:rsidRPr="002D732D" w:rsidR="007E514D" w:rsidP="007E514D" w:rsidRDefault="007E514D" w14:paraId="31751B8D" w14:textId="77777777">
      <w:pPr>
        <w:pStyle w:val="ListBullet"/>
        <w:rPr>
          <w:lang w:val="es-419"/>
        </w:rPr>
      </w:pPr>
      <w:r w:rsidRPr="002D732D">
        <w:rPr>
          <w:lang w:val="es-419"/>
        </w:rPr>
        <w:t>Las normas de primer grado se basan en lo que los niños saben acerca de la identificación de la forma y los atributos de la forma. Las normas también describen lo que los niños aprenderán sobre cómo componer y descomponer formas. Al final del primer grado, los niños podrán:</w:t>
      </w:r>
    </w:p>
    <w:p w:rsidRPr="002D732D" w:rsidR="007E514D" w:rsidP="007E514D" w:rsidRDefault="007E514D" w14:paraId="74AEC124" w14:textId="77777777">
      <w:pPr>
        <w:pStyle w:val="ListBullet2"/>
        <w:rPr>
          <w:lang w:val="es-419"/>
        </w:rPr>
      </w:pPr>
      <w:r w:rsidRPr="002D732D">
        <w:rPr>
          <w:lang w:val="es-419"/>
        </w:rPr>
        <w:t>o Determinar lo que los atributos están definiendo</w:t>
      </w:r>
    </w:p>
    <w:p w:rsidRPr="002D732D" w:rsidR="007E514D" w:rsidP="007E514D" w:rsidRDefault="007E514D" w14:paraId="6F3488DF" w14:textId="77777777">
      <w:pPr>
        <w:pStyle w:val="ListBullet2"/>
        <w:rPr>
          <w:lang w:val="es-419"/>
        </w:rPr>
      </w:pPr>
      <w:r w:rsidRPr="002D732D">
        <w:rPr>
          <w:lang w:val="es-419"/>
        </w:rPr>
        <w:t>o Entender que las formas cerradas tienen el mismo punto de inicio y final, mientras que las formas abiertas no</w:t>
      </w:r>
    </w:p>
    <w:p w:rsidRPr="002D732D" w:rsidR="007E514D" w:rsidP="007E514D" w:rsidRDefault="007E514D" w14:paraId="4D73CA86" w14:textId="77777777">
      <w:pPr>
        <w:pStyle w:val="ListBullet2"/>
        <w:rPr>
          <w:lang w:val="es-419"/>
        </w:rPr>
      </w:pPr>
      <w:r w:rsidRPr="002D732D">
        <w:rPr>
          <w:lang w:val="es-419"/>
        </w:rPr>
        <w:t>o Componer formas bidimensionales y tridimensionales</w:t>
      </w:r>
    </w:p>
    <w:p w:rsidRPr="002D732D" w:rsidR="007E514D" w:rsidP="007E514D" w:rsidRDefault="007E514D" w14:paraId="6E2D45BA" w14:textId="77777777">
      <w:pPr>
        <w:pStyle w:val="ListBullet2"/>
        <w:rPr>
          <w:lang w:val="es-419"/>
        </w:rPr>
      </w:pPr>
      <w:r w:rsidRPr="002D732D">
        <w:rPr>
          <w:lang w:val="es-419"/>
        </w:rPr>
        <w:t>o Dividir círculos y rectángulos en mitades y cuartos</w:t>
      </w:r>
    </w:p>
    <w:p w:rsidRPr="002D732D" w:rsidR="007E514D" w:rsidP="007E514D" w:rsidRDefault="007E514D" w14:paraId="59D8E29C" w14:textId="77777777">
      <w:pPr>
        <w:pStyle w:val="ListBullet"/>
        <w:rPr>
          <w:lang w:val="es-419"/>
        </w:rPr>
      </w:pPr>
      <w:r w:rsidRPr="002D732D">
        <w:rPr>
          <w:lang w:val="es-419"/>
        </w:rPr>
        <w:t>Las normas de segundo y tercer grado continúan basándose en lo que los niños saben acerca de la identificación de formas y atributos de las formas. Además, los niños continúan desarrollando su capacidad de analizar y razonar con formas. Al final del tercer grado, los niños podrán:</w:t>
      </w:r>
    </w:p>
    <w:p w:rsidRPr="002D732D" w:rsidR="007E514D" w:rsidP="007E514D" w:rsidRDefault="007E514D" w14:paraId="707A660B" w14:textId="77777777">
      <w:pPr>
        <w:pStyle w:val="ListBullet2"/>
        <w:rPr>
          <w:lang w:val="es-419"/>
        </w:rPr>
      </w:pPr>
      <w:r w:rsidRPr="002D732D">
        <w:rPr>
          <w:lang w:val="es-419"/>
        </w:rPr>
        <w:t xml:space="preserve">Reconocer, clasificar y componer formas con atributos específicos y similares </w:t>
      </w:r>
    </w:p>
    <w:p w:rsidRPr="002D732D" w:rsidR="00086FD7" w:rsidP="007E514D" w:rsidRDefault="007E514D" w14:paraId="269C9B29" w14:textId="0B86F0C5">
      <w:pPr>
        <w:pStyle w:val="ListBullet2"/>
        <w:rPr>
          <w:lang w:val="es-419"/>
        </w:rPr>
      </w:pPr>
      <w:r w:rsidRPr="002D732D">
        <w:rPr>
          <w:lang w:val="es-419"/>
        </w:rPr>
        <w:t>Formas de dividir en dos, tres y cuatro partes iguales y comienzan a reconocer las partes como fracciones</w:t>
      </w:r>
    </w:p>
    <w:p w:rsidRPr="002D732D" w:rsidR="00086FD7" w:rsidP="00ED11AE" w:rsidRDefault="00F43CE8" w14:paraId="60F92F29" w14:textId="7593336F">
      <w:pPr>
        <w:pStyle w:val="Heading3"/>
        <w:rPr>
          <w:lang w:val="es-419" w:bidi="fa-IR"/>
        </w:rPr>
      </w:pPr>
      <w:r w:rsidRPr="002D732D">
        <w:rPr>
          <w:lang w:val="es-419" w:bidi="fa-IR"/>
        </w:rPr>
        <w:t>Notas del facilitador</w:t>
      </w:r>
    </w:p>
    <w:p w:rsidRPr="002D732D" w:rsidR="007E514D" w:rsidP="007E514D" w:rsidRDefault="007E514D" w14:paraId="2BAD92D5" w14:textId="29E87A26">
      <w:pPr>
        <w:pStyle w:val="ListBullet"/>
        <w:rPr>
          <w:lang w:val="es-419"/>
        </w:rPr>
      </w:pPr>
      <w:r w:rsidRPr="002D732D">
        <w:rPr>
          <w:lang w:val="es-419"/>
        </w:rPr>
        <w:t xml:space="preserve">Esta diapositiva hace conexiones entre los componentes y fundamentos relevantes. </w:t>
      </w:r>
    </w:p>
    <w:p w:rsidRPr="002D732D" w:rsidR="00086FD7" w:rsidP="007E514D" w:rsidRDefault="007E514D" w14:paraId="52932BBC" w14:textId="004E3CA1">
      <w:pPr>
        <w:pStyle w:val="ListBullet"/>
        <w:rPr>
          <w:rStyle w:val="Hyperlink"/>
          <w:color w:val="0F173D"/>
          <w:u w:val="none"/>
          <w:lang w:val="es-419" w:bidi="fa-IR"/>
        </w:rPr>
      </w:pPr>
      <w:r w:rsidRPr="002D732D">
        <w:rPr>
          <w:lang w:val="es-419"/>
        </w:rPr>
        <w:t xml:space="preserve">Las normas enumeradas en las diapositivas están condensadas. Considere la posibilidad de proporcionar a los participantes copias de los </w:t>
      </w:r>
      <w:r w:rsidRPr="002D732D" w:rsidR="00BA54F0">
        <w:rPr>
          <w:lang w:val="es-419"/>
        </w:rPr>
        <w:t xml:space="preserve">Estándares </w:t>
      </w:r>
      <w:r w:rsidRPr="002D732D" w:rsidR="00BA54F0">
        <w:rPr>
          <w:lang w:val="es-419"/>
        </w:rPr>
        <w:lastRenderedPageBreak/>
        <w:t>estatales comunes de California pertinentes</w:t>
      </w:r>
      <w:r w:rsidRPr="002D732D" w:rsidR="00D4283E">
        <w:rPr>
          <w:lang w:val="es-419" w:bidi="fa-IR"/>
        </w:rPr>
        <w:t>.</w:t>
      </w:r>
      <w:r w:rsidRPr="002D732D" w:rsidR="00BA54F0">
        <w:rPr>
          <w:lang w:val="es-419" w:bidi="fa-IR"/>
        </w:rPr>
        <w:t xml:space="preserve"> </w:t>
      </w:r>
      <w:r w:rsidRPr="002D732D" w:rsidR="00BA54F0">
        <w:rPr>
          <w:lang w:val="es-419"/>
        </w:rPr>
        <w:t>Considere si las copias electrónicas o impresas serán más útiles para sus participantes.</w:t>
      </w:r>
    </w:p>
    <w:p w:rsidRPr="002D732D" w:rsidR="006C549A" w:rsidP="00ED11AE" w:rsidRDefault="00F43CE8" w14:paraId="70AAB8BC" w14:textId="179CC8D5">
      <w:pPr>
        <w:pStyle w:val="Heading2"/>
        <w:rPr>
          <w:lang w:val="es-419" w:bidi="fa-IR"/>
        </w:rPr>
      </w:pPr>
      <w:r w:rsidRPr="002D732D">
        <w:rPr>
          <w:lang w:val="es-419" w:bidi="fa-IR"/>
        </w:rPr>
        <w:t>DIAPOSITIVA</w:t>
      </w:r>
      <w:r w:rsidRPr="002D732D" w:rsidR="006C549A">
        <w:rPr>
          <w:lang w:val="es-419" w:bidi="fa-IR"/>
        </w:rPr>
        <w:t xml:space="preserve"> </w:t>
      </w:r>
      <w:r w:rsidRPr="002D732D" w:rsidR="00014A85">
        <w:rPr>
          <w:lang w:val="es-419" w:bidi="fa-IR"/>
        </w:rPr>
        <w:t>7</w:t>
      </w:r>
      <w:r w:rsidRPr="002D732D" w:rsidR="006C549A">
        <w:rPr>
          <w:lang w:val="es-419" w:bidi="fa-IR"/>
        </w:rPr>
        <w:t xml:space="preserve">: </w:t>
      </w:r>
      <w:r w:rsidRPr="002D732D">
        <w:rPr>
          <w:lang w:val="es-419"/>
        </w:rPr>
        <w:t>Aprender sobre las formas en la primera infancia</w:t>
      </w:r>
    </w:p>
    <w:p w:rsidRPr="002D732D" w:rsidR="008258FA" w:rsidP="009C2C8A" w:rsidRDefault="00BE3176" w14:paraId="15E739E0" w14:textId="314F2229">
      <w:pPr>
        <w:pStyle w:val="Heading3"/>
        <w:jc w:val="center"/>
        <w:rPr>
          <w:lang w:val="es-419" w:bidi="fa-IR"/>
        </w:rPr>
      </w:pPr>
      <w:r w:rsidRPr="002D732D">
        <w:rPr>
          <w:noProof/>
          <w:lang w:val="es-419" w:bidi="fa-IR"/>
          <w14:ligatures w14:val="standardContextual"/>
        </w:rPr>
        <w:drawing>
          <wp:inline distT="0" distB="0" distL="0" distR="0" wp14:anchorId="43DE5716" wp14:editId="4765944B">
            <wp:extent cx="3251200" cy="1828800"/>
            <wp:effectExtent l="19050" t="19050" r="25400" b="19050"/>
            <wp:docPr id="167111169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11690" name="Picture 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6C549A" w:rsidP="00ED11AE" w:rsidRDefault="007E514D" w14:paraId="607E0A7E" w14:textId="2448C304">
      <w:pPr>
        <w:pStyle w:val="Heading3"/>
        <w:rPr>
          <w:lang w:val="es-419" w:bidi="fa-IR"/>
        </w:rPr>
      </w:pPr>
      <w:r w:rsidRPr="002D732D">
        <w:rPr>
          <w:lang w:val="es-419" w:bidi="fa-IR"/>
        </w:rPr>
        <w:t>Temas de discusión:</w:t>
      </w:r>
    </w:p>
    <w:p w:rsidRPr="002D732D" w:rsidR="007E514D" w:rsidP="007E514D" w:rsidRDefault="007E514D" w14:paraId="72B630FE" w14:textId="77777777">
      <w:pPr>
        <w:pStyle w:val="ListBullet"/>
        <w:rPr>
          <w:lang w:val="es-419"/>
        </w:rPr>
      </w:pPr>
      <w:r w:rsidRPr="002D732D">
        <w:rPr>
          <w:lang w:val="es-419"/>
        </w:rPr>
        <w:t>Hay cinco componentes del aprendizaje sobre las formas en la primera infancia:</w:t>
      </w:r>
    </w:p>
    <w:p w:rsidRPr="002D732D" w:rsidR="007E514D" w:rsidP="007E514D" w:rsidRDefault="007E514D" w14:paraId="528278FB" w14:textId="77777777">
      <w:pPr>
        <w:pStyle w:val="ListBullet2"/>
        <w:rPr>
          <w:lang w:val="es-419"/>
        </w:rPr>
      </w:pPr>
      <w:r w:rsidRPr="002D732D">
        <w:rPr>
          <w:lang w:val="es-419"/>
        </w:rPr>
        <w:t>Percibir diferencias y similitudes</w:t>
      </w:r>
    </w:p>
    <w:p w:rsidRPr="002D732D" w:rsidR="007E514D" w:rsidP="007E514D" w:rsidRDefault="007E514D" w14:paraId="726826FF" w14:textId="77777777">
      <w:pPr>
        <w:pStyle w:val="ListBullet2"/>
        <w:rPr>
          <w:lang w:val="es-419"/>
        </w:rPr>
      </w:pPr>
      <w:r w:rsidRPr="002D732D">
        <w:rPr>
          <w:lang w:val="es-419"/>
        </w:rPr>
        <w:t>Clasificar formas</w:t>
      </w:r>
    </w:p>
    <w:p w:rsidRPr="002D732D" w:rsidR="007E514D" w:rsidP="007E514D" w:rsidRDefault="007E514D" w14:paraId="20AD0178" w14:textId="77777777">
      <w:pPr>
        <w:pStyle w:val="ListBullet2"/>
        <w:rPr>
          <w:lang w:val="es-419"/>
        </w:rPr>
      </w:pPr>
      <w:r w:rsidRPr="002D732D">
        <w:rPr>
          <w:lang w:val="es-419"/>
        </w:rPr>
        <w:t>Nombrar formas</w:t>
      </w:r>
    </w:p>
    <w:p w:rsidRPr="002D732D" w:rsidR="007E514D" w:rsidP="007E514D" w:rsidRDefault="007E514D" w14:paraId="281E2399" w14:textId="77777777">
      <w:pPr>
        <w:pStyle w:val="ListBullet2"/>
        <w:rPr>
          <w:lang w:val="es-419"/>
        </w:rPr>
      </w:pPr>
      <w:r w:rsidRPr="002D732D">
        <w:rPr>
          <w:lang w:val="es-419"/>
        </w:rPr>
        <w:t>Aprender acerca de los atributos de las formas</w:t>
      </w:r>
    </w:p>
    <w:p w:rsidRPr="002D732D" w:rsidR="007E514D" w:rsidP="007E514D" w:rsidRDefault="007E514D" w14:paraId="2748779B" w14:textId="77777777">
      <w:pPr>
        <w:pStyle w:val="ListBullet2"/>
        <w:rPr>
          <w:lang w:val="es-419"/>
        </w:rPr>
      </w:pPr>
      <w:r w:rsidRPr="002D732D">
        <w:rPr>
          <w:lang w:val="es-419"/>
        </w:rPr>
        <w:t>Componer y descomponer formas</w:t>
      </w:r>
    </w:p>
    <w:p w:rsidRPr="002D732D" w:rsidR="007E514D" w:rsidP="007E514D" w:rsidRDefault="007E514D" w14:paraId="222132AD" w14:textId="77777777">
      <w:pPr>
        <w:pStyle w:val="ListBullet"/>
        <w:rPr>
          <w:lang w:val="es-419"/>
        </w:rPr>
      </w:pPr>
      <w:r w:rsidRPr="002D732D">
        <w:rPr>
          <w:lang w:val="es-419"/>
        </w:rPr>
        <w:t xml:space="preserve">Los niños en edad preescolar, TK y kindergarten desarrollan un considerable conocimiento y comprensión de las formas. Aprenden los nombres de las formas comunes, perciben similitudes y diferencias en las formas, y pueden clasificar las formas. </w:t>
      </w:r>
    </w:p>
    <w:p w:rsidRPr="002D732D" w:rsidR="006C549A" w:rsidP="007E514D" w:rsidRDefault="007E514D" w14:paraId="7207B954" w14:textId="6EA1E79E">
      <w:pPr>
        <w:pStyle w:val="ListBullet"/>
        <w:rPr>
          <w:lang w:val="es-419" w:bidi="fa-IR"/>
        </w:rPr>
      </w:pPr>
      <w:r w:rsidRPr="002D732D">
        <w:rPr>
          <w:lang w:val="es-419"/>
        </w:rPr>
        <w:t>Ahora, nos centraremos en cómo los niños de la escuela primaria continúan desarrollando su conocimiento y comprensión de las formas. Examinaremos cómo los niños de primaria aprenden los nombres de formas más bidimensionales y tridimensionales, clasifican las formas por atributos, y componen y descomponen formas</w:t>
      </w:r>
      <w:r w:rsidRPr="002D732D" w:rsidR="006C549A">
        <w:rPr>
          <w:lang w:val="es-419" w:bidi="fa-IR"/>
        </w:rPr>
        <w:t>.</w:t>
      </w:r>
    </w:p>
    <w:p w:rsidRPr="002D732D" w:rsidR="00E03249" w:rsidP="00ED11AE" w:rsidRDefault="00F43CE8" w14:paraId="198524D0" w14:textId="1E91CEF6">
      <w:pPr>
        <w:pStyle w:val="Heading2"/>
        <w:rPr>
          <w:lang w:val="es-419" w:bidi="fa-IR"/>
        </w:rPr>
      </w:pPr>
      <w:r w:rsidRPr="002D732D">
        <w:rPr>
          <w:lang w:val="es-419" w:bidi="fa-IR"/>
        </w:rPr>
        <w:lastRenderedPageBreak/>
        <w:t>DIAPOSITIVA</w:t>
      </w:r>
      <w:r w:rsidRPr="002D732D" w:rsidR="55CDCB74">
        <w:rPr>
          <w:lang w:val="es-419" w:bidi="fa-IR"/>
        </w:rPr>
        <w:t xml:space="preserve"> </w:t>
      </w:r>
      <w:r w:rsidRPr="002D732D" w:rsidR="00014A85">
        <w:rPr>
          <w:lang w:val="es-419" w:bidi="fa-IR"/>
        </w:rPr>
        <w:t>8</w:t>
      </w:r>
      <w:r w:rsidRPr="002D732D" w:rsidR="55CDCB74">
        <w:rPr>
          <w:lang w:val="es-419" w:bidi="fa-IR"/>
        </w:rPr>
        <w:t xml:space="preserve">: </w:t>
      </w:r>
      <w:r w:rsidRPr="002D732D">
        <w:rPr>
          <w:lang w:val="es-419"/>
        </w:rPr>
        <w:t>Nombrar formas</w:t>
      </w:r>
    </w:p>
    <w:p w:rsidRPr="002D732D" w:rsidR="008258FA" w:rsidP="009C2C8A" w:rsidRDefault="00BE3176" w14:paraId="76558CCC" w14:textId="7C37A3D2">
      <w:pPr>
        <w:pStyle w:val="Heading3"/>
        <w:jc w:val="center"/>
        <w:rPr>
          <w:lang w:val="es-419" w:bidi="fa-IR"/>
        </w:rPr>
      </w:pPr>
      <w:r w:rsidRPr="002D732D">
        <w:rPr>
          <w:noProof/>
          <w:lang w:val="es-419" w:bidi="fa-IR"/>
          <w14:ligatures w14:val="standardContextual"/>
        </w:rPr>
        <w:drawing>
          <wp:inline distT="0" distB="0" distL="0" distR="0" wp14:anchorId="7D94B089" wp14:editId="7D8AC051">
            <wp:extent cx="3251200" cy="1828800"/>
            <wp:effectExtent l="19050" t="19050" r="25400" b="19050"/>
            <wp:docPr id="213021774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17747" name="Picture 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CA2174" w:rsidP="00ED11AE" w:rsidRDefault="00F43CE8" w14:paraId="6430CE96" w14:textId="4529D318">
      <w:pPr>
        <w:pStyle w:val="Heading3"/>
        <w:rPr>
          <w:lang w:val="es-419" w:bidi="fa-IR"/>
        </w:rPr>
      </w:pPr>
      <w:r w:rsidRPr="002D732D">
        <w:rPr>
          <w:lang w:val="es-419" w:bidi="fa-IR"/>
        </w:rPr>
        <w:t>Temas de discusión</w:t>
      </w:r>
    </w:p>
    <w:p w:rsidRPr="002D732D" w:rsidR="007E514D" w:rsidP="007E514D" w:rsidRDefault="007E514D" w14:paraId="4D0A3982" w14:textId="77777777">
      <w:pPr>
        <w:pStyle w:val="ListBullet"/>
        <w:rPr>
          <w:lang w:val="es-419"/>
        </w:rPr>
      </w:pPr>
      <w:r w:rsidRPr="002D732D">
        <w:rPr>
          <w:lang w:val="es-419"/>
        </w:rPr>
        <w:t>Los niños aprenden los primeros nombres de formas cuando son niños pequeños. Luego expanden su forma y vocabulario en preescolar y en kindergarten.</w:t>
      </w:r>
    </w:p>
    <w:p w:rsidRPr="002D732D" w:rsidR="00717266" w:rsidP="007E514D" w:rsidRDefault="007E514D" w14:paraId="5B3F99A9" w14:textId="1C4D1F6C">
      <w:pPr>
        <w:pStyle w:val="ListBullet"/>
        <w:rPr>
          <w:lang w:val="es-419" w:bidi="fa-IR"/>
        </w:rPr>
      </w:pPr>
      <w:r w:rsidRPr="002D732D">
        <w:rPr>
          <w:lang w:val="es-419"/>
        </w:rPr>
        <w:t>A medida que los niños pasan a los primeros años de la escuela primaria, pueden nombrar una mayor variedad de formas bidimensionales, incluyendo trapecios, rombos, hexágonos y octágonos. También aprenden nombres más formales para formas tridimensionales como esferas, conos, cubos, cilindros, pirámides y prismas</w:t>
      </w:r>
      <w:r w:rsidRPr="002D732D" w:rsidR="00717266">
        <w:rPr>
          <w:lang w:val="es-419" w:bidi="fa-IR"/>
        </w:rPr>
        <w:t>.</w:t>
      </w:r>
    </w:p>
    <w:p w:rsidRPr="002D732D" w:rsidR="001C7EA3" w:rsidP="00ED11AE" w:rsidRDefault="00F43CE8" w14:paraId="3CF0F26F" w14:textId="6461BAD7">
      <w:pPr>
        <w:pStyle w:val="Heading3"/>
        <w:rPr>
          <w:lang w:val="es-419" w:bidi="fa-IR"/>
        </w:rPr>
      </w:pPr>
      <w:r w:rsidRPr="002D732D">
        <w:rPr>
          <w:lang w:val="es-419" w:bidi="fa-IR"/>
        </w:rPr>
        <w:t>Notas del facilitador</w:t>
      </w:r>
    </w:p>
    <w:p w:rsidRPr="002D732D" w:rsidR="001C7EA3" w:rsidP="0032505F" w:rsidRDefault="007E514D" w14:paraId="02915D07" w14:textId="1C7B4A5D">
      <w:pPr>
        <w:pStyle w:val="ListBullet"/>
        <w:rPr>
          <w:lang w:val="es-419" w:bidi="fa-IR"/>
        </w:rPr>
      </w:pPr>
      <w:r w:rsidRPr="002D732D">
        <w:rPr>
          <w:lang w:val="es-419" w:bidi="fa-IR"/>
        </w:rPr>
        <w:t>Para más información sobre las formas bidimensionales y tridimensionales comunes y sus nombres, ver DIAPOSITIVA 16 y 1</w:t>
      </w:r>
      <w:r w:rsidRPr="002D732D" w:rsidR="00014A85">
        <w:rPr>
          <w:lang w:val="es-419" w:bidi="fa-IR"/>
        </w:rPr>
        <w:t>8</w:t>
      </w:r>
      <w:r w:rsidRPr="002D732D">
        <w:rPr>
          <w:lang w:val="es-419" w:bidi="fa-IR"/>
        </w:rPr>
        <w:t xml:space="preserve"> de PPT1: Introducción a la geometría</w:t>
      </w:r>
      <w:r w:rsidRPr="002D732D" w:rsidR="009C2C8A">
        <w:rPr>
          <w:lang w:val="es-419" w:bidi="fa-IR"/>
        </w:rPr>
        <w:t>: Recién nacido–8 años</w:t>
      </w:r>
      <w:r w:rsidRPr="002D732D">
        <w:rPr>
          <w:lang w:val="es-419" w:bidi="fa-IR"/>
        </w:rPr>
        <w:t>.</w:t>
      </w:r>
    </w:p>
    <w:p w:rsidRPr="002D732D" w:rsidR="00E03249" w:rsidP="00ED11AE" w:rsidRDefault="00F43CE8" w14:paraId="7F3AE6C7" w14:textId="32219B7C">
      <w:pPr>
        <w:pStyle w:val="Heading2"/>
        <w:rPr>
          <w:lang w:val="es-419" w:bidi="fa-IR"/>
        </w:rPr>
      </w:pPr>
      <w:r w:rsidRPr="002D732D">
        <w:rPr>
          <w:lang w:val="es-419" w:bidi="fa-IR"/>
        </w:rPr>
        <w:lastRenderedPageBreak/>
        <w:t>DIAPOSITIVA</w:t>
      </w:r>
      <w:r w:rsidRPr="002D732D" w:rsidR="55CDCB74">
        <w:rPr>
          <w:lang w:val="es-419" w:bidi="fa-IR"/>
        </w:rPr>
        <w:t xml:space="preserve"> </w:t>
      </w:r>
      <w:r w:rsidRPr="002D732D" w:rsidR="00014A85">
        <w:rPr>
          <w:lang w:val="es-419" w:bidi="fa-IR"/>
        </w:rPr>
        <w:t>9</w:t>
      </w:r>
      <w:r w:rsidRPr="002D732D" w:rsidR="55CDCB74">
        <w:rPr>
          <w:lang w:val="es-419" w:bidi="fa-IR"/>
        </w:rPr>
        <w:t xml:space="preserve">: </w:t>
      </w:r>
      <w:r w:rsidRPr="002D732D">
        <w:rPr>
          <w:lang w:val="es-419"/>
        </w:rPr>
        <w:t>Razonamiento sobre los atributos de la forma</w:t>
      </w:r>
    </w:p>
    <w:p w:rsidRPr="002D732D" w:rsidR="008258FA" w:rsidP="009C2C8A" w:rsidRDefault="00BE3176" w14:paraId="189FA387" w14:textId="7CCFC27B">
      <w:pPr>
        <w:pStyle w:val="Heading3"/>
        <w:jc w:val="center"/>
        <w:rPr>
          <w:lang w:val="es-419" w:bidi="fa-IR"/>
        </w:rPr>
      </w:pPr>
      <w:r w:rsidRPr="002D732D">
        <w:rPr>
          <w:noProof/>
          <w:lang w:val="es-419" w:bidi="fa-IR"/>
          <w14:ligatures w14:val="standardContextual"/>
        </w:rPr>
        <w:drawing>
          <wp:inline distT="0" distB="0" distL="0" distR="0" wp14:anchorId="4964EE48" wp14:editId="71FB1448">
            <wp:extent cx="3251200" cy="1828800"/>
            <wp:effectExtent l="19050" t="19050" r="25400" b="19050"/>
            <wp:docPr id="135035826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58269" name="Picture 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CA2174" w:rsidP="00ED11AE" w:rsidRDefault="00F43CE8" w14:paraId="4A03734C" w14:textId="7A273154">
      <w:pPr>
        <w:pStyle w:val="Heading3"/>
        <w:rPr>
          <w:lang w:val="es-419" w:bidi="fa-IR"/>
        </w:rPr>
      </w:pPr>
      <w:r w:rsidRPr="002D732D">
        <w:rPr>
          <w:lang w:val="es-419" w:bidi="fa-IR"/>
        </w:rPr>
        <w:t>Temas de discusión</w:t>
      </w:r>
    </w:p>
    <w:p w:rsidRPr="002D732D" w:rsidR="007E514D" w:rsidP="007E514D" w:rsidRDefault="007E514D" w14:paraId="670BEE98" w14:textId="77777777">
      <w:pPr>
        <w:pStyle w:val="ListBullet"/>
        <w:rPr>
          <w:lang w:val="es-419"/>
        </w:rPr>
      </w:pPr>
      <w:r w:rsidRPr="002D732D">
        <w:rPr>
          <w:lang w:val="es-419"/>
        </w:rPr>
        <w:t xml:space="preserve">Los niños en edad preescolar, TK, y K comienzan a entender que las formas tienen atributos tales como número de "esquinas" o "lados." También reconocen que los atributos pueden ayudarles a decidir cómo clasificar una forma. Por ejemplo, un niño puede reconocer que un cuadrado tiene cuatro lados. </w:t>
      </w:r>
    </w:p>
    <w:p w:rsidRPr="002D732D" w:rsidR="007E514D" w:rsidP="007E514D" w:rsidRDefault="007E514D" w14:paraId="4FCD2644" w14:textId="77777777">
      <w:pPr>
        <w:pStyle w:val="ListBullet"/>
        <w:rPr>
          <w:lang w:val="es-419"/>
        </w:rPr>
      </w:pPr>
      <w:r w:rsidRPr="002D732D">
        <w:rPr>
          <w:lang w:val="es-419"/>
        </w:rPr>
        <w:t xml:space="preserve">En primer y segundo grado, los niños aprenden sobre los atributos de las formas tridimensionales y comienzan a usar vocabulario más formal, como aristas, vértices y caras. </w:t>
      </w:r>
    </w:p>
    <w:p w:rsidRPr="002D732D" w:rsidR="007E514D" w:rsidP="007E514D" w:rsidRDefault="007E514D" w14:paraId="0C41F1DF" w14:textId="77777777">
      <w:pPr>
        <w:pStyle w:val="ListBullet"/>
        <w:rPr>
          <w:lang w:val="es-419"/>
        </w:rPr>
      </w:pPr>
      <w:r w:rsidRPr="002D732D">
        <w:rPr>
          <w:lang w:val="es-419"/>
        </w:rPr>
        <w:t xml:space="preserve">Los alumnos de primer y segundo grado también empiezan a entender qué atributos definen una forma particular. Esta comprensión ayuda a los niños a usar los atributos de la forma para identificar las formas de manera más consistente y precisa. </w:t>
      </w:r>
    </w:p>
    <w:p w:rsidRPr="002D732D" w:rsidR="007E514D" w:rsidP="007E514D" w:rsidRDefault="007E514D" w14:paraId="58E8B274" w14:textId="77777777">
      <w:pPr>
        <w:pStyle w:val="ListBullet2"/>
        <w:rPr>
          <w:lang w:val="es-419"/>
        </w:rPr>
      </w:pPr>
      <w:r w:rsidRPr="002D732D">
        <w:rPr>
          <w:lang w:val="es-419"/>
        </w:rPr>
        <w:t xml:space="preserve">Entienden que el número de aristas o vértices es un atributo que define, pero el tamaño, la orientación o el color no definen los atributos de una forma. </w:t>
      </w:r>
    </w:p>
    <w:p w:rsidRPr="002D732D" w:rsidR="007E514D" w:rsidP="007E514D" w:rsidRDefault="007E514D" w14:paraId="7213000D" w14:textId="77777777">
      <w:pPr>
        <w:pStyle w:val="ListBullet2"/>
        <w:rPr>
          <w:lang w:val="es-419"/>
        </w:rPr>
      </w:pPr>
      <w:r w:rsidRPr="002D732D">
        <w:rPr>
          <w:lang w:val="es-419"/>
        </w:rPr>
        <w:t>Pueden explicar cómo dos formas son diferentes usando lo que saben sobre los atributos de la forma. Por ejemplo, pueden ser capaces de explicar que un triángulo tiene tres aristas y tres vértices, y un cuadrado tiene cuatro aristas y cuatro vértices.</w:t>
      </w:r>
    </w:p>
    <w:p w:rsidRPr="002D732D" w:rsidR="007E514D" w:rsidP="007E514D" w:rsidRDefault="007E514D" w14:paraId="5DF5F2D9" w14:textId="77777777">
      <w:pPr>
        <w:pStyle w:val="ListBullet"/>
        <w:rPr>
          <w:lang w:val="es-419"/>
        </w:rPr>
      </w:pPr>
      <w:r w:rsidRPr="002D732D">
        <w:rPr>
          <w:lang w:val="es-419"/>
        </w:rPr>
        <w:t xml:space="preserve">Alrededor del tercer grado, los niños entienden que múltiples formas pueden compartir los mismos atributos. Por ejemplo, reconocen que los rectángulos, rombos y cuadrados tienen cuatro lados. </w:t>
      </w:r>
    </w:p>
    <w:p w:rsidRPr="002D732D" w:rsidR="00CD243D" w:rsidP="007E514D" w:rsidRDefault="007E514D" w14:paraId="4D2F160F" w14:textId="3F725FE6">
      <w:pPr>
        <w:pStyle w:val="ListBullet"/>
        <w:rPr>
          <w:lang w:val="es-419" w:bidi="fa-IR"/>
        </w:rPr>
      </w:pPr>
      <w:r w:rsidRPr="002D732D">
        <w:rPr>
          <w:lang w:val="es-419"/>
        </w:rPr>
        <w:lastRenderedPageBreak/>
        <w:t>Los niños de tercer grado también aprenden que las formas que comparten atributos similares son parte de una categoría más grande. Por ejemplo, aprenden que los rectángulos, rombos y cuadrados son todos cuadriláteros</w:t>
      </w:r>
      <w:r w:rsidRPr="002D732D" w:rsidR="00CD243D">
        <w:rPr>
          <w:lang w:val="es-419" w:bidi="fa-IR"/>
        </w:rPr>
        <w:t>.</w:t>
      </w:r>
    </w:p>
    <w:p w:rsidRPr="002D732D" w:rsidR="00BA5F5A" w:rsidP="00ED11AE" w:rsidRDefault="00F43CE8" w14:paraId="0F08E893" w14:textId="60B7A3EE">
      <w:pPr>
        <w:pStyle w:val="Heading2"/>
        <w:rPr>
          <w:lang w:val="es-419" w:bidi="fa-IR"/>
        </w:rPr>
      </w:pPr>
      <w:r w:rsidRPr="002D732D">
        <w:rPr>
          <w:lang w:val="es-419" w:bidi="fa-IR"/>
        </w:rPr>
        <w:t>DIAPOSITIVA</w:t>
      </w:r>
      <w:r w:rsidRPr="002D732D" w:rsidR="00BA5F5A">
        <w:rPr>
          <w:lang w:val="es-419" w:bidi="fa-IR"/>
        </w:rPr>
        <w:t xml:space="preserve"> </w:t>
      </w:r>
      <w:r w:rsidRPr="002D732D" w:rsidR="00014A85">
        <w:rPr>
          <w:lang w:val="es-419" w:bidi="fa-IR"/>
        </w:rPr>
        <w:t>10</w:t>
      </w:r>
      <w:r w:rsidRPr="002D732D" w:rsidR="00BA5F5A">
        <w:rPr>
          <w:lang w:val="es-419" w:bidi="fa-IR"/>
        </w:rPr>
        <w:t xml:space="preserve">: </w:t>
      </w:r>
      <w:r w:rsidRPr="002D732D">
        <w:rPr>
          <w:lang w:val="es-419"/>
        </w:rPr>
        <w:t>Componer y descomponer formas</w:t>
      </w:r>
    </w:p>
    <w:p w:rsidRPr="002D732D" w:rsidR="008258FA" w:rsidP="009C2C8A" w:rsidRDefault="00BE3176" w14:paraId="3756EA06" w14:textId="6F255D02">
      <w:pPr>
        <w:pStyle w:val="Heading3"/>
        <w:jc w:val="center"/>
        <w:rPr>
          <w:lang w:val="es-419" w:bidi="fa-IR"/>
        </w:rPr>
      </w:pPr>
      <w:r w:rsidRPr="002D732D">
        <w:rPr>
          <w:noProof/>
          <w:lang w:val="es-419" w:bidi="fa-IR"/>
          <w14:ligatures w14:val="standardContextual"/>
        </w:rPr>
        <w:drawing>
          <wp:inline distT="0" distB="0" distL="0" distR="0" wp14:anchorId="076DF8B6" wp14:editId="6470C77D">
            <wp:extent cx="3251200" cy="1828800"/>
            <wp:effectExtent l="19050" t="19050" r="25400" b="19050"/>
            <wp:docPr id="52121982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19820" name="Picture 9">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BA5F5A" w:rsidP="00ED11AE" w:rsidRDefault="00F43CE8" w14:paraId="63CEFB75" w14:textId="25B8E675">
      <w:pPr>
        <w:pStyle w:val="Heading3"/>
        <w:rPr>
          <w:lang w:val="es-419" w:bidi="fa-IR"/>
        </w:rPr>
      </w:pPr>
      <w:r w:rsidRPr="002D732D">
        <w:rPr>
          <w:lang w:val="es-419" w:bidi="fa-IR"/>
        </w:rPr>
        <w:t>Temas de discusión</w:t>
      </w:r>
    </w:p>
    <w:p w:rsidRPr="002D732D" w:rsidR="007E514D" w:rsidP="007E514D" w:rsidRDefault="007E514D" w14:paraId="28B16504" w14:textId="77777777">
      <w:pPr>
        <w:pStyle w:val="ListBullet"/>
        <w:rPr>
          <w:lang w:val="es-419"/>
        </w:rPr>
      </w:pPr>
      <w:r w:rsidRPr="002D732D">
        <w:rPr>
          <w:lang w:val="es-419"/>
        </w:rPr>
        <w:t>En preescolar, TK, y en K, los niños comienzan a componer y descomponer formas al construir o hacer arte. Por ejemplo:</w:t>
      </w:r>
    </w:p>
    <w:p w:rsidRPr="002D732D" w:rsidR="007E514D" w:rsidP="007E514D" w:rsidRDefault="007E514D" w14:paraId="387D069F" w14:textId="77777777">
      <w:pPr>
        <w:pStyle w:val="ListBullet2"/>
        <w:rPr>
          <w:lang w:val="es-419"/>
        </w:rPr>
      </w:pPr>
      <w:r w:rsidRPr="002D732D">
        <w:rPr>
          <w:lang w:val="es-419"/>
        </w:rPr>
        <w:t xml:space="preserve">Si un niño en edad preescolar se queda sin bloques cuadrados mientras construye una torre, podría combinar dos triángulos para hacer un cuadrado. </w:t>
      </w:r>
    </w:p>
    <w:p w:rsidRPr="002D732D" w:rsidR="007E514D" w:rsidP="007E514D" w:rsidRDefault="007E514D" w14:paraId="2F73D622" w14:textId="77777777">
      <w:pPr>
        <w:pStyle w:val="ListBullet2"/>
        <w:rPr>
          <w:lang w:val="es-419"/>
        </w:rPr>
      </w:pPr>
      <w:r w:rsidRPr="002D732D">
        <w:rPr>
          <w:lang w:val="es-419"/>
        </w:rPr>
        <w:t>Un niño de kindergarten puede poner un triángulo encima de un cuadrado para representar una casa mientras dibuja.</w:t>
      </w:r>
    </w:p>
    <w:p w:rsidRPr="002D732D" w:rsidR="007E514D" w:rsidP="007E514D" w:rsidRDefault="007E514D" w14:paraId="09EA9E10" w14:textId="77777777">
      <w:pPr>
        <w:pStyle w:val="ListBullet"/>
        <w:rPr>
          <w:lang w:val="es-419"/>
        </w:rPr>
      </w:pPr>
      <w:r w:rsidRPr="002D732D">
        <w:rPr>
          <w:lang w:val="es-419"/>
        </w:rPr>
        <w:t>Los niños en los primeros grados de primaria componen y descomponen una variedad de dos y tres formas dimensionales para hacer imágenes y patrones más complejos. A esta edad, los niños pueden descomponer formas bidimensionales varias veces. Por ejemplo:</w:t>
      </w:r>
    </w:p>
    <w:p w:rsidRPr="002D732D" w:rsidR="007E514D" w:rsidP="007E514D" w:rsidRDefault="007E514D" w14:paraId="08BE78C6" w14:textId="77777777">
      <w:pPr>
        <w:pStyle w:val="ListBullet2"/>
        <w:rPr>
          <w:lang w:val="es-419"/>
        </w:rPr>
      </w:pPr>
      <w:r w:rsidRPr="002D732D">
        <w:rPr>
          <w:lang w:val="es-419"/>
        </w:rPr>
        <w:t>Aprenden a cortar un cuadrado en diagonal para hacer dos triángulos. Luego cortan cada triángulo para hacer más triángulos.</w:t>
      </w:r>
    </w:p>
    <w:p w:rsidRPr="002D732D" w:rsidR="007E514D" w:rsidP="007E514D" w:rsidRDefault="007E514D" w14:paraId="0E2BF6CF" w14:textId="77777777">
      <w:pPr>
        <w:pStyle w:val="ListBullet"/>
        <w:rPr>
          <w:lang w:val="es-419"/>
        </w:rPr>
      </w:pPr>
      <w:r w:rsidRPr="002D732D">
        <w:rPr>
          <w:lang w:val="es-419"/>
        </w:rPr>
        <w:t>Los niños de esta edad también aprenden a usar formas tridimensionales para componer estructuras complejas, como puentes, arcos y techos. Usando la rotación mental para resolver problemas, los niños pueden crear imágenes y estructuras complejas. Por ejemplo:</w:t>
      </w:r>
    </w:p>
    <w:p w:rsidRPr="002D732D" w:rsidR="00203295" w:rsidP="007E514D" w:rsidRDefault="007E514D" w14:paraId="2FA994C8" w14:textId="47A8237D">
      <w:pPr>
        <w:pStyle w:val="ListBullet2"/>
        <w:rPr>
          <w:lang w:val="es-419" w:bidi="fa-IR"/>
        </w:rPr>
      </w:pPr>
      <w:r w:rsidRPr="002D732D">
        <w:rPr>
          <w:lang w:val="es-419"/>
        </w:rPr>
        <w:t>Al construir el techo de una casa, los niños pueden probar varios bloques de formas, hasta que encuentren uno que se equilibra en la parte superior de los bloques de dos cilindros de pie</w:t>
      </w:r>
      <w:r w:rsidRPr="002D732D" w:rsidR="00522F9A">
        <w:rPr>
          <w:lang w:val="es-419" w:bidi="fa-IR"/>
        </w:rPr>
        <w:t xml:space="preserve">. </w:t>
      </w:r>
    </w:p>
    <w:p w:rsidRPr="002D732D" w:rsidR="007F0640" w:rsidP="00ED11AE" w:rsidRDefault="00F43CE8" w14:paraId="581CFCDA" w14:textId="53D59C9B">
      <w:pPr>
        <w:pStyle w:val="Heading2"/>
        <w:rPr>
          <w:lang w:val="es-419" w:bidi="fa-IR"/>
        </w:rPr>
      </w:pPr>
      <w:r w:rsidRPr="002D732D">
        <w:rPr>
          <w:lang w:val="es-419" w:bidi="fa-IR"/>
        </w:rPr>
        <w:lastRenderedPageBreak/>
        <w:t>DIAPOSITIVA</w:t>
      </w:r>
      <w:r w:rsidRPr="002D732D" w:rsidR="007F0640">
        <w:rPr>
          <w:lang w:val="es-419" w:bidi="fa-IR"/>
        </w:rPr>
        <w:t xml:space="preserve"> </w:t>
      </w:r>
      <w:r w:rsidRPr="002D732D" w:rsidR="00522927">
        <w:rPr>
          <w:lang w:val="es-419" w:bidi="fa-IR"/>
        </w:rPr>
        <w:t>1</w:t>
      </w:r>
      <w:r w:rsidRPr="002D732D" w:rsidR="00014A85">
        <w:rPr>
          <w:lang w:val="es-419" w:bidi="fa-IR"/>
        </w:rPr>
        <w:t>1</w:t>
      </w:r>
      <w:r w:rsidRPr="002D732D" w:rsidR="00522927">
        <w:rPr>
          <w:lang w:val="es-419" w:bidi="fa-IR"/>
        </w:rPr>
        <w:t>:</w:t>
      </w:r>
      <w:r w:rsidRPr="002D732D" w:rsidR="007F0640">
        <w:rPr>
          <w:lang w:val="es-419" w:bidi="fa-IR"/>
        </w:rPr>
        <w:t xml:space="preserve"> </w:t>
      </w:r>
      <w:r w:rsidRPr="002D732D">
        <w:rPr>
          <w:lang w:val="es-419"/>
        </w:rPr>
        <w:t>Dividir formas</w:t>
      </w:r>
    </w:p>
    <w:p w:rsidRPr="002D732D" w:rsidR="008258FA" w:rsidP="009C2C8A" w:rsidRDefault="00BE3176" w14:paraId="29D7C500" w14:textId="79A5F2C1">
      <w:pPr>
        <w:pStyle w:val="Heading3"/>
        <w:jc w:val="center"/>
        <w:rPr>
          <w:lang w:val="es-419" w:bidi="fa-IR"/>
        </w:rPr>
      </w:pPr>
      <w:r w:rsidRPr="002D732D">
        <w:rPr>
          <w:noProof/>
          <w:lang w:val="es-419" w:bidi="fa-IR"/>
          <w14:ligatures w14:val="standardContextual"/>
        </w:rPr>
        <w:drawing>
          <wp:inline distT="0" distB="0" distL="0" distR="0" wp14:anchorId="6E5ECA2D" wp14:editId="49656B81">
            <wp:extent cx="3251200" cy="1828800"/>
            <wp:effectExtent l="19050" t="19050" r="25400" b="19050"/>
            <wp:docPr id="84225919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59197"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7F0640" w:rsidP="00ED11AE" w:rsidRDefault="00F43CE8" w14:paraId="3BDAE8AD" w14:textId="2D07070E">
      <w:pPr>
        <w:pStyle w:val="Heading3"/>
        <w:rPr>
          <w:lang w:val="es-419" w:bidi="fa-IR"/>
        </w:rPr>
      </w:pPr>
      <w:r w:rsidRPr="002D732D">
        <w:rPr>
          <w:lang w:val="es-419" w:bidi="fa-IR"/>
        </w:rPr>
        <w:t>Temas de discusión</w:t>
      </w:r>
    </w:p>
    <w:p w:rsidRPr="002D732D" w:rsidR="007E514D" w:rsidP="007E514D" w:rsidRDefault="007E514D" w14:paraId="4854908C" w14:textId="77777777">
      <w:pPr>
        <w:pStyle w:val="ListBullet"/>
        <w:rPr>
          <w:lang w:val="es-419"/>
        </w:rPr>
      </w:pPr>
      <w:r w:rsidRPr="002D732D">
        <w:rPr>
          <w:lang w:val="es-419"/>
        </w:rPr>
        <w:t xml:space="preserve">Los niños en los primeros grados de primaria comienzan a dividir las formas en partes iguales. Por ejemplo: </w:t>
      </w:r>
    </w:p>
    <w:p w:rsidRPr="002D732D" w:rsidR="007E514D" w:rsidP="007E514D" w:rsidRDefault="007E514D" w14:paraId="6F3A3900" w14:textId="77777777">
      <w:pPr>
        <w:pStyle w:val="ListBullet2"/>
        <w:rPr>
          <w:lang w:val="es-419"/>
        </w:rPr>
      </w:pPr>
      <w:r w:rsidRPr="002D732D">
        <w:rPr>
          <w:lang w:val="es-419"/>
        </w:rPr>
        <w:t>Los niños pueden dividir círculos y rectángulos en dos, tres y cuatro partes iguales.</w:t>
      </w:r>
    </w:p>
    <w:p w:rsidRPr="002D732D" w:rsidR="007E514D" w:rsidP="007E514D" w:rsidRDefault="007E514D" w14:paraId="27A9B5A7" w14:textId="77777777">
      <w:pPr>
        <w:pStyle w:val="ListBullet"/>
        <w:rPr>
          <w:lang w:val="es-419"/>
        </w:rPr>
      </w:pPr>
      <w:r w:rsidRPr="002D732D">
        <w:rPr>
          <w:lang w:val="es-419"/>
        </w:rPr>
        <w:t>Ya en el tercer grado, los niños entienden que las formas se pueden dividir en partes iguales más pequeñas. Esta comprensión forma la base para la comprensión de los niños de áreas geométricas y fracciones. Por ejemplo:</w:t>
      </w:r>
    </w:p>
    <w:p w:rsidRPr="002D732D" w:rsidR="007E514D" w:rsidP="007E514D" w:rsidRDefault="007E514D" w14:paraId="34AA9CDD" w14:textId="77777777">
      <w:pPr>
        <w:pStyle w:val="ListBullet2"/>
        <w:rPr>
          <w:lang w:val="es-419"/>
        </w:rPr>
      </w:pPr>
      <w:r w:rsidRPr="002D732D">
        <w:rPr>
          <w:lang w:val="es-419"/>
        </w:rPr>
        <w:t>Utilizan vocabulario como "mitades, tercios y cuartos" para describir estas partes.</w:t>
      </w:r>
    </w:p>
    <w:p w:rsidRPr="002D732D" w:rsidR="004F77A3" w:rsidP="007E514D" w:rsidRDefault="007E514D" w14:paraId="4D4C7AE9" w14:textId="105091EB">
      <w:pPr>
        <w:pStyle w:val="ListBullet2"/>
        <w:rPr>
          <w:lang w:val="es-419" w:bidi="fa-IR"/>
        </w:rPr>
      </w:pPr>
      <w:r w:rsidRPr="002D732D">
        <w:rPr>
          <w:lang w:val="es-419"/>
        </w:rPr>
        <w:t>A esta edad, los niños saben que pueden dividir rectángulos en filas y columnas de unidades de igual tamaño. También entienden que pueden describir el área de este rectángulo contando el número total de unidades</w:t>
      </w:r>
      <w:r w:rsidRPr="002D732D" w:rsidR="004F77A3">
        <w:rPr>
          <w:lang w:val="es-419" w:bidi="fa-IR"/>
        </w:rPr>
        <w:t>.</w:t>
      </w:r>
    </w:p>
    <w:p w:rsidRPr="002D732D" w:rsidR="00834366" w:rsidP="00ED11AE" w:rsidRDefault="00F43CE8" w14:paraId="58F4C2DA" w14:textId="6C19FEEE">
      <w:pPr>
        <w:pStyle w:val="Heading3"/>
        <w:rPr>
          <w:lang w:val="es-419" w:bidi="fa-IR"/>
        </w:rPr>
      </w:pPr>
      <w:r w:rsidRPr="002D732D">
        <w:rPr>
          <w:lang w:val="es-419" w:bidi="fa-IR"/>
        </w:rPr>
        <w:t>Notas del facilitador</w:t>
      </w:r>
    </w:p>
    <w:p w:rsidRPr="002D732D" w:rsidR="008D31F3" w:rsidP="00711854" w:rsidRDefault="007E514D" w14:paraId="43BFD134" w14:textId="494153BA">
      <w:pPr>
        <w:pStyle w:val="ListBullet"/>
        <w:rPr>
          <w:lang w:val="es-419" w:bidi="fa-IR"/>
        </w:rPr>
      </w:pPr>
      <w:r w:rsidRPr="002D732D">
        <w:rPr>
          <w:lang w:val="es-419"/>
        </w:rPr>
        <w:t>Para sesiones más largas, considere la posibilidad de ofrecer algún tiempo para explorar las formas de división. Proporcione a los participantes formas impresas en papel. Invite a los participantes a dividir las formas en dos, tres y luego cuatro partes iguales. Por ejemplo, podrías desafiarlos a usar un lápiz para dividir un cuadrado, rectángulo, hexágono y octágono en diferentes porciones iguales</w:t>
      </w:r>
      <w:r w:rsidRPr="002D732D" w:rsidR="007F0640">
        <w:rPr>
          <w:lang w:val="es-419" w:bidi="fa-IR"/>
        </w:rPr>
        <w:t>.</w:t>
      </w:r>
      <w:r w:rsidRPr="002D732D" w:rsidR="00C37BD8">
        <w:rPr>
          <w:lang w:val="es-419" w:bidi="fa-IR"/>
        </w:rPr>
        <w:t xml:space="preserve"> </w:t>
      </w:r>
      <w:bookmarkStart w:name="_Hlk143581021" w:id="1"/>
    </w:p>
    <w:p w:rsidRPr="002D732D" w:rsidR="437D49FD" w:rsidP="004A146E" w:rsidRDefault="00F43CE8" w14:paraId="5BC58B6F" w14:textId="3B93A1ED">
      <w:pPr>
        <w:pStyle w:val="Heading2"/>
        <w:rPr>
          <w:lang w:val="es-419" w:bidi="fa-IR"/>
        </w:rPr>
      </w:pPr>
      <w:r w:rsidRPr="002D732D">
        <w:rPr>
          <w:lang w:val="es-419" w:bidi="fa-IR"/>
        </w:rPr>
        <w:lastRenderedPageBreak/>
        <w:t>DIAPOSITIVA</w:t>
      </w:r>
      <w:r w:rsidRPr="002D732D" w:rsidR="05D1CBA9">
        <w:rPr>
          <w:lang w:val="es-419" w:bidi="fa-IR"/>
        </w:rPr>
        <w:t xml:space="preserve"> </w:t>
      </w:r>
      <w:r w:rsidRPr="002D732D" w:rsidR="007F0640">
        <w:rPr>
          <w:lang w:val="es-419" w:bidi="fa-IR"/>
        </w:rPr>
        <w:t>1</w:t>
      </w:r>
      <w:r w:rsidRPr="002D732D" w:rsidR="00014A85">
        <w:rPr>
          <w:lang w:val="es-419" w:bidi="fa-IR"/>
        </w:rPr>
        <w:t>2</w:t>
      </w:r>
      <w:r w:rsidRPr="002D732D" w:rsidR="05D1CBA9">
        <w:rPr>
          <w:lang w:val="es-419" w:bidi="fa-IR"/>
        </w:rPr>
        <w:t xml:space="preserve">: </w:t>
      </w:r>
      <w:r w:rsidRPr="002D732D">
        <w:rPr>
          <w:lang w:val="es-419"/>
        </w:rPr>
        <w:t>Observar: Aprender sobre formas</w:t>
      </w:r>
    </w:p>
    <w:p w:rsidRPr="002D732D" w:rsidR="008258FA" w:rsidP="009C2C8A" w:rsidRDefault="00BE3176" w14:paraId="6F54AFDD" w14:textId="6A3A41F9">
      <w:pPr>
        <w:jc w:val="center"/>
        <w:rPr>
          <w:b/>
          <w:bCs/>
          <w:lang w:val="es-419" w:bidi="fa-IR"/>
        </w:rPr>
      </w:pPr>
      <w:r w:rsidRPr="002D732D">
        <w:rPr>
          <w:b/>
          <w:bCs/>
          <w:noProof/>
          <w:lang w:val="es-419" w:bidi="fa-IR"/>
        </w:rPr>
        <w:drawing>
          <wp:inline distT="0" distB="0" distL="0" distR="0" wp14:anchorId="3E2A2D64" wp14:editId="13D65259">
            <wp:extent cx="3251200" cy="1828800"/>
            <wp:effectExtent l="19050" t="19050" r="25400" b="19050"/>
            <wp:docPr id="123940301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03019" name="Picture 1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437D49FD" w:rsidP="0048747D" w:rsidRDefault="00F43CE8" w14:paraId="18965411" w14:textId="43312A9D">
      <w:pPr>
        <w:pStyle w:val="BodyText"/>
        <w:rPr>
          <w:lang w:val="es-419" w:bidi="fa-IR"/>
        </w:rPr>
      </w:pPr>
      <w:r w:rsidRPr="002D732D">
        <w:rPr>
          <w:b/>
          <w:bCs/>
          <w:lang w:val="es-419" w:bidi="fa-IR"/>
        </w:rPr>
        <w:t>Tiempo:</w:t>
      </w:r>
      <w:r w:rsidRPr="002D732D" w:rsidR="00F557D2">
        <w:rPr>
          <w:lang w:val="es-419" w:bidi="fa-IR"/>
        </w:rPr>
        <w:t xml:space="preserve"> </w:t>
      </w:r>
      <w:r w:rsidRPr="002D732D" w:rsidR="0080212A">
        <w:rPr>
          <w:lang w:val="es-419" w:bidi="fa-IR"/>
        </w:rPr>
        <w:t>10</w:t>
      </w:r>
      <w:r w:rsidRPr="002D732D" w:rsidR="0078778A">
        <w:rPr>
          <w:lang w:val="es-419" w:bidi="fa-IR"/>
        </w:rPr>
        <w:t>–</w:t>
      </w:r>
      <w:r w:rsidRPr="002D732D" w:rsidR="0080212A">
        <w:rPr>
          <w:lang w:val="es-419" w:bidi="fa-IR"/>
        </w:rPr>
        <w:t>20</w:t>
      </w:r>
      <w:r w:rsidRPr="002D732D" w:rsidR="00F557D2">
        <w:rPr>
          <w:lang w:val="es-419" w:bidi="fa-IR"/>
        </w:rPr>
        <w:t xml:space="preserve"> </w:t>
      </w:r>
      <w:r w:rsidRPr="002D732D">
        <w:rPr>
          <w:lang w:val="es-419" w:bidi="fa-IR"/>
        </w:rPr>
        <w:t>minutos</w:t>
      </w:r>
      <w:r w:rsidRPr="002D732D" w:rsidR="00F557D2">
        <w:rPr>
          <w:lang w:val="es-419" w:bidi="fa-IR"/>
        </w:rPr>
        <w:t xml:space="preserve"> </w:t>
      </w:r>
      <w:r w:rsidRPr="002D732D" w:rsidR="007E514D">
        <w:rPr>
          <w:lang w:val="es-419"/>
        </w:rPr>
        <w:t>(incluyendo informe)</w:t>
      </w:r>
    </w:p>
    <w:p w:rsidRPr="002D732D" w:rsidR="00F557D2" w:rsidP="0048747D" w:rsidRDefault="00F43CE8" w14:paraId="1ABECCB1" w14:textId="48B4C237">
      <w:pPr>
        <w:pStyle w:val="BodyText"/>
        <w:rPr>
          <w:lang w:val="es-419" w:bidi="fa-IR"/>
        </w:rPr>
      </w:pPr>
      <w:r w:rsidRPr="002D732D">
        <w:rPr>
          <w:b/>
          <w:bCs/>
          <w:lang w:val="es-419" w:bidi="fa-IR"/>
        </w:rPr>
        <w:t>Materiales:</w:t>
      </w:r>
      <w:r w:rsidRPr="002D732D" w:rsidR="00F557D2">
        <w:rPr>
          <w:lang w:val="es-419" w:bidi="fa-IR"/>
        </w:rPr>
        <w:t xml:space="preserve"> </w:t>
      </w:r>
      <w:r w:rsidRPr="002D732D" w:rsidR="007E514D">
        <w:rPr>
          <w:lang w:val="es-419"/>
        </w:rPr>
        <w:t>Clip del video Formas elementales tempranas [antes de la sesión, seleccione los clips que desee mostrar</w:t>
      </w:r>
      <w:r w:rsidRPr="002D732D" w:rsidR="000E1CD7">
        <w:rPr>
          <w:lang w:val="es-419" w:bidi="fa-IR"/>
        </w:rPr>
        <w:t>]</w:t>
      </w:r>
    </w:p>
    <w:p w:rsidRPr="002D732D" w:rsidR="007E514D" w:rsidP="007E514D" w:rsidRDefault="007E514D" w14:paraId="50ED4969" w14:textId="77777777">
      <w:pPr>
        <w:pStyle w:val="ListBullet"/>
        <w:rPr>
          <w:b/>
          <w:bCs/>
          <w:lang w:val="es-419"/>
        </w:rPr>
      </w:pPr>
      <w:r w:rsidRPr="002D732D">
        <w:rPr>
          <w:rFonts w:eastAsia="Calibri"/>
          <w:lang w:val="es-419"/>
        </w:rPr>
        <w:t>Ahora vamos a ver un video. A medida que observan el video, piensen en las formas en que los niños están mostrando:</w:t>
      </w:r>
    </w:p>
    <w:p w:rsidRPr="002D732D" w:rsidR="007E514D" w:rsidP="007E514D" w:rsidRDefault="007E514D" w14:paraId="3A2615D0" w14:textId="77777777">
      <w:pPr>
        <w:pStyle w:val="ListBullet2"/>
        <w:rPr>
          <w:rFonts w:eastAsia="Calibri"/>
          <w:lang w:val="es-419"/>
        </w:rPr>
      </w:pPr>
      <w:r w:rsidRPr="002D732D">
        <w:rPr>
          <w:rFonts w:eastAsia="Calibri"/>
          <w:lang w:val="es-419"/>
        </w:rPr>
        <w:t>Clasificar formas</w:t>
      </w:r>
    </w:p>
    <w:p w:rsidRPr="002D732D" w:rsidR="007E514D" w:rsidP="007E514D" w:rsidRDefault="007E514D" w14:paraId="621FB024" w14:textId="77777777">
      <w:pPr>
        <w:pStyle w:val="ListBullet2"/>
        <w:rPr>
          <w:rFonts w:eastAsia="Calibri"/>
          <w:lang w:val="es-419"/>
        </w:rPr>
      </w:pPr>
      <w:r w:rsidRPr="002D732D">
        <w:rPr>
          <w:rFonts w:eastAsia="Calibri"/>
          <w:lang w:val="es-419"/>
        </w:rPr>
        <w:t xml:space="preserve">Nombrar formas </w:t>
      </w:r>
    </w:p>
    <w:p w:rsidRPr="002D732D" w:rsidR="007E514D" w:rsidP="007E514D" w:rsidRDefault="007E514D" w14:paraId="74B53E46" w14:textId="77777777">
      <w:pPr>
        <w:pStyle w:val="ListBullet2"/>
        <w:rPr>
          <w:rFonts w:eastAsia="Calibri"/>
          <w:lang w:val="es-419"/>
        </w:rPr>
      </w:pPr>
      <w:r w:rsidRPr="002D732D">
        <w:rPr>
          <w:rFonts w:eastAsia="Calibri"/>
          <w:lang w:val="es-419"/>
        </w:rPr>
        <w:t>Aprender acerca de los atributos de las formas</w:t>
      </w:r>
    </w:p>
    <w:p w:rsidRPr="002D732D" w:rsidR="007E514D" w:rsidP="007E514D" w:rsidRDefault="007E514D" w14:paraId="68230487" w14:textId="77777777">
      <w:pPr>
        <w:pStyle w:val="ListBullet2"/>
        <w:rPr>
          <w:rFonts w:eastAsia="Calibri"/>
          <w:lang w:val="es-419"/>
        </w:rPr>
      </w:pPr>
      <w:r w:rsidRPr="002D732D">
        <w:rPr>
          <w:rFonts w:eastAsia="Calibri"/>
          <w:lang w:val="es-419"/>
        </w:rPr>
        <w:t>Componer y descomponer formas</w:t>
      </w:r>
    </w:p>
    <w:p w:rsidRPr="002D732D" w:rsidR="007E514D" w:rsidP="007E514D" w:rsidRDefault="007E514D" w14:paraId="2271AE0C" w14:textId="77777777">
      <w:pPr>
        <w:pStyle w:val="ListBullet"/>
        <w:rPr>
          <w:rFonts w:eastAsia="Calibri"/>
          <w:lang w:val="es-419"/>
        </w:rPr>
      </w:pPr>
      <w:r w:rsidRPr="002D732D">
        <w:rPr>
          <w:rFonts w:eastAsia="Calibri"/>
          <w:lang w:val="es-419"/>
        </w:rPr>
        <w:t xml:space="preserve">Consideren cómo los intereses, las culturas y las experiencias vividas, las habilidades y las habilidades emergentes de los niños en este video podrían haber afectado la forma en que aprendieron y exploraron formas. </w:t>
      </w:r>
    </w:p>
    <w:p w:rsidRPr="002D732D" w:rsidR="00051113" w:rsidP="007E514D" w:rsidRDefault="007E514D" w14:paraId="5A786A10" w14:textId="7E2ED7A0">
      <w:pPr>
        <w:pStyle w:val="ListBullet"/>
        <w:rPr>
          <w:rFonts w:eastAsia="Calibri"/>
          <w:lang w:val="es-419" w:bidi="fa-IR"/>
        </w:rPr>
      </w:pPr>
      <w:r w:rsidRPr="002D732D">
        <w:rPr>
          <w:rFonts w:eastAsia="Calibri"/>
          <w:lang w:val="es-419"/>
        </w:rPr>
        <w:t>Pueden anotar sus observaciones. Después del clip, discutiremos lo que observaron</w:t>
      </w:r>
      <w:r w:rsidRPr="002D732D" w:rsidR="00051113">
        <w:rPr>
          <w:rFonts w:eastAsia="Calibri"/>
          <w:lang w:val="es-419" w:bidi="fa-IR"/>
        </w:rPr>
        <w:t>.</w:t>
      </w:r>
    </w:p>
    <w:p w:rsidRPr="002D732D" w:rsidR="00051113" w:rsidP="004A146E" w:rsidRDefault="00F43CE8" w14:paraId="5889E025" w14:textId="486316E7">
      <w:pPr>
        <w:pStyle w:val="Heading3"/>
        <w:rPr>
          <w:lang w:val="es-419" w:bidi="fa-IR"/>
        </w:rPr>
      </w:pPr>
      <w:r w:rsidRPr="002D732D">
        <w:rPr>
          <w:lang w:val="es-419" w:bidi="fa-IR"/>
        </w:rPr>
        <w:t>Notas del facilitador</w:t>
      </w:r>
    </w:p>
    <w:p w:rsidRPr="002D732D" w:rsidR="007E514D" w:rsidP="007E514D" w:rsidRDefault="007E514D" w14:paraId="3A120A0F" w14:textId="77777777">
      <w:pPr>
        <w:pStyle w:val="ListBullet"/>
        <w:rPr>
          <w:rFonts w:eastAsiaTheme="minorHAnsi"/>
          <w:lang w:val="es-419"/>
        </w:rPr>
      </w:pPr>
      <w:bookmarkStart w:name="_Hlk154572690" w:id="2"/>
      <w:r w:rsidRPr="002D732D">
        <w:rPr>
          <w:rFonts w:eastAsiaTheme="minorHAnsi"/>
          <w:lang w:val="es-419"/>
        </w:rPr>
        <w:t>Elija un video clip de primaria que muestre a los niños aprendiendo sobre formas. Puede elegir varios clips de vídeo o elegir el más apropiado para los participantes.</w:t>
      </w:r>
    </w:p>
    <w:p w:rsidRPr="002D732D" w:rsidR="007E514D" w:rsidP="007E514D" w:rsidRDefault="009C2C8A" w14:paraId="6118B6B7" w14:textId="5A25F2CB">
      <w:pPr>
        <w:pStyle w:val="ListBullet"/>
        <w:rPr>
          <w:lang w:val="es-419"/>
        </w:rPr>
      </w:pPr>
      <w:r w:rsidRPr="002D732D">
        <w:rPr>
          <w:rFonts w:eastAsiaTheme="minorEastAsia"/>
          <w:lang w:val="es-419"/>
        </w:rPr>
        <w:t>Proporcionamos los siguientes videos (puede usar otros videos)</w:t>
      </w:r>
      <w:r w:rsidRPr="002D732D" w:rsidR="007E514D">
        <w:rPr>
          <w:lang w:val="es-419"/>
        </w:rPr>
        <w:t>:</w:t>
      </w:r>
    </w:p>
    <w:p w:rsidRPr="002D732D" w:rsidR="007E514D" w:rsidP="007E514D" w:rsidRDefault="00000000" w14:paraId="0C267F72" w14:textId="77777777">
      <w:pPr>
        <w:pStyle w:val="ListBullet2"/>
        <w:rPr>
          <w:rStyle w:val="Hyperlink"/>
          <w:lang w:val="es-419"/>
        </w:rPr>
      </w:pPr>
      <w:hyperlink r:id="rId22">
        <w:r w:rsidRPr="002D732D" w:rsidR="007E514D">
          <w:rPr>
            <w:rStyle w:val="Hyperlink"/>
            <w:lang w:val="es-419"/>
          </w:rPr>
          <w:t>Descomponer formas (primer grado)</w:t>
        </w:r>
      </w:hyperlink>
    </w:p>
    <w:p w:rsidRPr="002D732D" w:rsidR="007E514D" w:rsidP="007E514D" w:rsidRDefault="00000000" w14:paraId="3BF400A5" w14:textId="77777777">
      <w:pPr>
        <w:pStyle w:val="ListBullet2"/>
        <w:rPr>
          <w:rStyle w:val="Hyperlink"/>
          <w:lang w:val="es-419"/>
        </w:rPr>
      </w:pPr>
      <w:hyperlink w:history="1" r:id="rId23">
        <w:r w:rsidRPr="002D732D" w:rsidR="007E514D">
          <w:rPr>
            <w:rStyle w:val="Hyperlink"/>
            <w:lang w:val="es-419"/>
          </w:rPr>
          <w:t>Descomponer formas (primer grado) – Versión AD</w:t>
        </w:r>
      </w:hyperlink>
    </w:p>
    <w:p w:rsidRPr="002D732D" w:rsidR="007E514D" w:rsidP="007E514D" w:rsidRDefault="00000000" w14:paraId="42CCAA9A" w14:textId="77777777">
      <w:pPr>
        <w:pStyle w:val="ListBullet2"/>
        <w:rPr>
          <w:rStyle w:val="Hyperlink"/>
          <w:lang w:val="es-419"/>
        </w:rPr>
      </w:pPr>
      <w:hyperlink r:id="rId24">
        <w:r w:rsidRPr="002D732D" w:rsidR="007E514D">
          <w:rPr>
            <w:rStyle w:val="Hyperlink"/>
            <w:lang w:val="es-419"/>
          </w:rPr>
          <w:t>Aprender acerca de los atributos de las formas (primer grado)</w:t>
        </w:r>
      </w:hyperlink>
    </w:p>
    <w:p w:rsidRPr="002D732D" w:rsidR="007E514D" w:rsidP="007E514D" w:rsidRDefault="00000000" w14:paraId="40B9BF38" w14:textId="77777777">
      <w:pPr>
        <w:pStyle w:val="ListBullet2"/>
        <w:rPr>
          <w:rStyle w:val="Hyperlink"/>
          <w:lang w:val="es-419"/>
        </w:rPr>
      </w:pPr>
      <w:hyperlink r:id="rId25">
        <w:r w:rsidRPr="002D732D" w:rsidR="007E514D">
          <w:rPr>
            <w:rStyle w:val="Hyperlink"/>
            <w:lang w:val="es-419"/>
          </w:rPr>
          <w:t>Aprender acerca de los atributos de las formas (primer grado) - Versión AD</w:t>
        </w:r>
      </w:hyperlink>
    </w:p>
    <w:p w:rsidRPr="002D732D" w:rsidR="007E514D" w:rsidP="007E514D" w:rsidRDefault="00000000" w14:paraId="30E9A90D" w14:textId="77777777">
      <w:pPr>
        <w:pStyle w:val="ListBullet2"/>
        <w:rPr>
          <w:rStyle w:val="Hyperlink"/>
          <w:lang w:val="es-419"/>
        </w:rPr>
      </w:pPr>
      <w:hyperlink w:history="1" r:id="rId26">
        <w:r w:rsidRPr="002D732D" w:rsidR="007E514D">
          <w:rPr>
            <w:rStyle w:val="Hyperlink"/>
            <w:lang w:val="es-419"/>
          </w:rPr>
          <w:t>Clasificar formas por atributos (primer grado)</w:t>
        </w:r>
      </w:hyperlink>
    </w:p>
    <w:p w:rsidRPr="002D732D" w:rsidR="007E514D" w:rsidP="007E514D" w:rsidRDefault="00000000" w14:paraId="0F072C2C" w14:textId="77777777">
      <w:pPr>
        <w:pStyle w:val="ListBullet2"/>
        <w:rPr>
          <w:rStyle w:val="Hyperlink"/>
          <w:lang w:val="es-419"/>
        </w:rPr>
      </w:pPr>
      <w:hyperlink w:history="1" r:id="rId27">
        <w:r w:rsidRPr="002D732D" w:rsidR="007E514D">
          <w:rPr>
            <w:rStyle w:val="Hyperlink"/>
            <w:lang w:val="es-419"/>
          </w:rPr>
          <w:t>Clasificar formas por atributos (primer grado) – Versión AD</w:t>
        </w:r>
      </w:hyperlink>
    </w:p>
    <w:p w:rsidRPr="002D732D" w:rsidR="00BA54F0" w:rsidP="007E514D" w:rsidRDefault="009C2C8A" w14:paraId="36B7B090" w14:textId="349348B1">
      <w:pPr>
        <w:pStyle w:val="ListBullet"/>
        <w:rPr>
          <w:lang w:val="es-419"/>
        </w:rPr>
      </w:pPr>
      <w:r w:rsidRPr="002D732D">
        <w:rPr>
          <w:b/>
          <w:bCs/>
          <w:lang w:val="es-419"/>
        </w:rPr>
        <w:lastRenderedPageBreak/>
        <w:t>Nota:</w:t>
      </w:r>
      <w:r w:rsidRPr="002D732D">
        <w:rPr>
          <w:lang w:val="es-419"/>
        </w:rPr>
        <w:t xml:space="preserve"> En las notas del facilitador de la siguiente diapositiva se proporcionan puntos de discusión para los vídeos.</w:t>
      </w:r>
    </w:p>
    <w:p w:rsidRPr="002D732D" w:rsidR="007E514D" w:rsidP="007E514D" w:rsidRDefault="007E514D" w14:paraId="21363C4C" w14:textId="6B7305F0">
      <w:pPr>
        <w:pStyle w:val="ListBullet"/>
        <w:rPr>
          <w:lang w:val="es-419"/>
        </w:rPr>
      </w:pPr>
      <w:r w:rsidRPr="002D732D">
        <w:rPr>
          <w:lang w:val="es-419"/>
        </w:rPr>
        <w:t xml:space="preserve">Si un componente no se observa en el vídeo, puede invitar a los participantes a: </w:t>
      </w:r>
    </w:p>
    <w:p w:rsidRPr="002D732D" w:rsidR="007E514D" w:rsidP="007E514D" w:rsidRDefault="007E514D" w14:paraId="38B3FECF" w14:textId="77777777">
      <w:pPr>
        <w:pStyle w:val="ListBullet2"/>
        <w:rPr>
          <w:lang w:val="es-419"/>
        </w:rPr>
      </w:pPr>
      <w:r w:rsidRPr="002D732D">
        <w:rPr>
          <w:lang w:val="es-419"/>
        </w:rPr>
        <w:t>Pensar en que forma los niños pueden desarrollar conocimientos y habilidades relacionados con ese componente</w:t>
      </w:r>
    </w:p>
    <w:p w:rsidRPr="002D732D" w:rsidR="007E514D" w:rsidP="007E514D" w:rsidRDefault="007E514D" w14:paraId="6C4324D0" w14:textId="77777777">
      <w:pPr>
        <w:pStyle w:val="ListBullet2"/>
        <w:rPr>
          <w:lang w:val="es-419"/>
        </w:rPr>
      </w:pPr>
      <w:r w:rsidRPr="002D732D">
        <w:rPr>
          <w:lang w:val="es-419"/>
        </w:rPr>
        <w:t>Explorar cómo los educadores pueden ayudar a los niños a desarrollar los conocimientos y las habilidades relacionados con este componente</w:t>
      </w:r>
    </w:p>
    <w:p w:rsidRPr="002D732D" w:rsidR="00051113" w:rsidP="007E514D" w:rsidRDefault="007E514D" w14:paraId="1FD2CE2C" w14:textId="66E822B1">
      <w:pPr>
        <w:pStyle w:val="ListBullet"/>
        <w:rPr>
          <w:rFonts w:eastAsia="Calibri"/>
          <w:lang w:val="es-419" w:bidi="fa-IR"/>
        </w:rPr>
      </w:pPr>
      <w:r w:rsidRPr="002D732D">
        <w:rPr>
          <w:rFonts w:eastAsia="Calibri"/>
          <w:lang w:val="es-419"/>
        </w:rPr>
        <w:t>Considere la posibilidad de mostrar el video más de una vez. La primera vez, invite a los participantes a familiarizarse con el clip. Luego, invite a los participantes a observar formas específicas en que los niños muestran su comprensión de los componentes del aprendizaje de la forma</w:t>
      </w:r>
      <w:r w:rsidRPr="002D732D" w:rsidR="00051113">
        <w:rPr>
          <w:rFonts w:eastAsia="Calibri"/>
          <w:lang w:val="es-419" w:bidi="fa-IR"/>
        </w:rPr>
        <w:t>.</w:t>
      </w:r>
      <w:bookmarkEnd w:id="2"/>
    </w:p>
    <w:p w:rsidRPr="002D732D" w:rsidR="004C7126" w:rsidP="004A146E" w:rsidRDefault="00F43CE8" w14:paraId="72D32DAF" w14:textId="0D683A16">
      <w:pPr>
        <w:pStyle w:val="Heading2"/>
        <w:rPr>
          <w:lang w:val="es-419" w:bidi="fa-IR"/>
        </w:rPr>
      </w:pPr>
      <w:r w:rsidRPr="002D732D">
        <w:rPr>
          <w:lang w:val="es-419" w:bidi="fa-IR"/>
        </w:rPr>
        <w:t>DIAPOSITIVA</w:t>
      </w:r>
      <w:r w:rsidRPr="002D732D" w:rsidR="004C7126">
        <w:rPr>
          <w:lang w:val="es-419" w:bidi="fa-IR"/>
        </w:rPr>
        <w:t xml:space="preserve"> 1</w:t>
      </w:r>
      <w:r w:rsidRPr="002D732D" w:rsidR="00014A85">
        <w:rPr>
          <w:lang w:val="es-419" w:bidi="fa-IR"/>
        </w:rPr>
        <w:t>3</w:t>
      </w:r>
      <w:r w:rsidRPr="002D732D" w:rsidR="004C7126">
        <w:rPr>
          <w:lang w:val="es-419" w:bidi="fa-IR"/>
        </w:rPr>
        <w:t xml:space="preserve">: </w:t>
      </w:r>
      <w:r w:rsidRPr="002D732D">
        <w:rPr>
          <w:rFonts w:cstheme="majorHAnsi"/>
          <w:lang w:val="es-419"/>
        </w:rPr>
        <w:t>Discutir: Aprender sobre formas</w:t>
      </w:r>
    </w:p>
    <w:p w:rsidRPr="002D732D" w:rsidR="008258FA" w:rsidP="009C2C8A" w:rsidRDefault="00BE3176" w14:paraId="38A94C19" w14:textId="5243751B">
      <w:pPr>
        <w:jc w:val="center"/>
        <w:rPr>
          <w:rFonts w:cstheme="minorHAnsi"/>
          <w:b/>
          <w:bCs/>
          <w:lang w:val="es-419" w:bidi="fa-IR"/>
        </w:rPr>
      </w:pPr>
      <w:bookmarkStart w:name="_Hlk154572829" w:id="3"/>
      <w:r w:rsidRPr="002D732D">
        <w:rPr>
          <w:rFonts w:cstheme="minorHAnsi"/>
          <w:b/>
          <w:bCs/>
          <w:noProof/>
          <w:lang w:val="es-419" w:bidi="fa-IR"/>
        </w:rPr>
        <w:drawing>
          <wp:inline distT="0" distB="0" distL="0" distR="0" wp14:anchorId="00F06BE6" wp14:editId="4E570BE5">
            <wp:extent cx="3251200" cy="1828800"/>
            <wp:effectExtent l="19050" t="19050" r="25400" b="19050"/>
            <wp:docPr id="211532498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24985" name="Picture 1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4C7126" w:rsidP="0048747D" w:rsidRDefault="00F43CE8" w14:paraId="2A8C7FE5" w14:textId="3AA96AD8">
      <w:pPr>
        <w:pStyle w:val="BodyText"/>
        <w:rPr>
          <w:lang w:val="es-419" w:bidi="fa-IR"/>
        </w:rPr>
      </w:pPr>
      <w:r w:rsidRPr="002D732D">
        <w:rPr>
          <w:b/>
          <w:bCs/>
          <w:lang w:val="es-419" w:bidi="fa-IR"/>
        </w:rPr>
        <w:t>Tiempo:</w:t>
      </w:r>
      <w:r w:rsidRPr="002D732D" w:rsidR="004C7126">
        <w:rPr>
          <w:b/>
          <w:bCs/>
          <w:lang w:val="es-419" w:bidi="fa-IR"/>
        </w:rPr>
        <w:t xml:space="preserve"> </w:t>
      </w:r>
      <w:r w:rsidRPr="002D732D" w:rsidR="007E514D">
        <w:rPr>
          <w:rFonts w:cstheme="minorHAnsi"/>
          <w:lang w:val="es-419"/>
        </w:rPr>
        <w:t>10-20 minutos (incluyendo la observación del video en la diapositiva anterior)</w:t>
      </w:r>
    </w:p>
    <w:p w:rsidRPr="002D732D" w:rsidR="004C7126" w:rsidP="004A146E" w:rsidRDefault="00F43CE8" w14:paraId="6B134EA1" w14:textId="67824993">
      <w:pPr>
        <w:pStyle w:val="Heading3"/>
        <w:rPr>
          <w:lang w:val="es-419" w:bidi="fa-IR"/>
        </w:rPr>
      </w:pPr>
      <w:r w:rsidRPr="002D732D">
        <w:rPr>
          <w:lang w:val="es-419" w:bidi="fa-IR"/>
        </w:rPr>
        <w:t>Temas de discusión</w:t>
      </w:r>
    </w:p>
    <w:p w:rsidRPr="002D732D" w:rsidR="007E514D" w:rsidP="007E514D" w:rsidRDefault="007E514D" w14:paraId="7C81C0F9" w14:textId="77777777">
      <w:pPr>
        <w:pStyle w:val="ListBullet"/>
        <w:rPr>
          <w:rFonts w:eastAsia="Calibri"/>
          <w:lang w:val="es-419"/>
        </w:rPr>
      </w:pPr>
      <w:r w:rsidRPr="002D732D">
        <w:rPr>
          <w:rFonts w:eastAsia="Calibri"/>
          <w:lang w:val="es-419"/>
        </w:rPr>
        <w:t>Discutamos lo que observ</w:t>
      </w:r>
      <w:r w:rsidRPr="002D732D">
        <w:rPr>
          <w:lang w:val="es-419"/>
        </w:rPr>
        <w:t>aron</w:t>
      </w:r>
      <w:r w:rsidRPr="002D732D">
        <w:rPr>
          <w:rFonts w:eastAsia="Calibri"/>
          <w:lang w:val="es-419"/>
        </w:rPr>
        <w:t xml:space="preserve">. </w:t>
      </w:r>
    </w:p>
    <w:p w:rsidRPr="002D732D" w:rsidR="007E514D" w:rsidP="007E514D" w:rsidRDefault="007E514D" w14:paraId="18D51A68" w14:textId="77777777">
      <w:pPr>
        <w:pStyle w:val="ListBullet"/>
        <w:rPr>
          <w:rFonts w:eastAsia="Calibri"/>
          <w:lang w:val="es-419"/>
        </w:rPr>
      </w:pPr>
      <w:r w:rsidRPr="002D732D">
        <w:rPr>
          <w:rFonts w:eastAsia="Calibri"/>
          <w:lang w:val="es-419"/>
        </w:rPr>
        <w:t>En qué manera los niños del video demostraron que eran capaces de:</w:t>
      </w:r>
    </w:p>
    <w:p w:rsidRPr="002D732D" w:rsidR="007E514D" w:rsidP="007E514D" w:rsidRDefault="007E514D" w14:paraId="4262BB42" w14:textId="77777777">
      <w:pPr>
        <w:pStyle w:val="ListBullet2"/>
        <w:rPr>
          <w:rFonts w:eastAsia="Calibri"/>
          <w:lang w:val="es-419"/>
        </w:rPr>
      </w:pPr>
      <w:r w:rsidRPr="002D732D">
        <w:rPr>
          <w:rFonts w:eastAsia="Calibri"/>
          <w:lang w:val="es-419"/>
        </w:rPr>
        <w:t xml:space="preserve">Nombrar formas </w:t>
      </w:r>
    </w:p>
    <w:p w:rsidRPr="002D732D" w:rsidR="007E514D" w:rsidP="007E514D" w:rsidRDefault="007E514D" w14:paraId="60B6A4A6" w14:textId="77777777">
      <w:pPr>
        <w:pStyle w:val="ListBullet2"/>
        <w:rPr>
          <w:rFonts w:eastAsia="Calibri"/>
          <w:lang w:val="es-419"/>
        </w:rPr>
      </w:pPr>
      <w:r w:rsidRPr="002D732D">
        <w:rPr>
          <w:rFonts w:eastAsia="Calibri"/>
          <w:lang w:val="es-419"/>
        </w:rPr>
        <w:t>Aprender sobre y clasificar formas utilizando sus atributos</w:t>
      </w:r>
    </w:p>
    <w:p w:rsidRPr="002D732D" w:rsidR="004C7126" w:rsidP="007E514D" w:rsidRDefault="007E514D" w14:paraId="1ED1F928" w14:textId="59D74DB1">
      <w:pPr>
        <w:pStyle w:val="ListBullet2"/>
        <w:rPr>
          <w:rFonts w:eastAsia="Calibri"/>
          <w:lang w:val="es-419" w:bidi="fa-IR"/>
        </w:rPr>
      </w:pPr>
      <w:r w:rsidRPr="002D732D">
        <w:rPr>
          <w:rFonts w:eastAsia="Calibri"/>
          <w:lang w:val="es-419"/>
        </w:rPr>
        <w:t>Componer y descomponer formas</w:t>
      </w:r>
    </w:p>
    <w:p w:rsidRPr="002D732D" w:rsidR="004C7126" w:rsidP="004A146E" w:rsidRDefault="00F43CE8" w14:paraId="3C177373" w14:textId="6F6CB604">
      <w:pPr>
        <w:pStyle w:val="Heading3"/>
        <w:rPr>
          <w:lang w:val="es-419" w:bidi="fa-IR"/>
        </w:rPr>
      </w:pPr>
      <w:r w:rsidRPr="002D732D">
        <w:rPr>
          <w:lang w:val="es-419" w:bidi="fa-IR"/>
        </w:rPr>
        <w:t>Notas del facilitador</w:t>
      </w:r>
    </w:p>
    <w:p w:rsidRPr="002D732D" w:rsidR="007E514D" w:rsidP="007E514D" w:rsidRDefault="007E514D" w14:paraId="79280EC0" w14:textId="77777777">
      <w:pPr>
        <w:pStyle w:val="ListBullet"/>
        <w:rPr>
          <w:rFonts w:eastAsia="Calibri"/>
          <w:color w:val="000000" w:themeColor="text1"/>
          <w:lang w:val="es-419"/>
        </w:rPr>
      </w:pPr>
      <w:r w:rsidRPr="002D732D">
        <w:rPr>
          <w:lang w:val="es-419"/>
        </w:rPr>
        <w:t xml:space="preserve">Ajuste el informe en función del tamaño de su grupo, la duración y el formato de la sesión y las necesidades de los participantes. Considerar las observaciones de los participantes para proporcionar visualmente maneras en que los niños desarrollen una comprensión de las formas. </w:t>
      </w:r>
    </w:p>
    <w:p w:rsidRPr="002D732D" w:rsidR="007E514D" w:rsidP="007E514D" w:rsidRDefault="007E514D" w14:paraId="10CAE074" w14:textId="77777777">
      <w:pPr>
        <w:pStyle w:val="ListBullet"/>
        <w:rPr>
          <w:rFonts w:eastAsia="Calibri"/>
          <w:color w:val="000000" w:themeColor="text1"/>
          <w:lang w:val="es-419"/>
        </w:rPr>
      </w:pPr>
      <w:r w:rsidRPr="002D732D">
        <w:rPr>
          <w:lang w:val="es-419"/>
        </w:rPr>
        <w:lastRenderedPageBreak/>
        <w:t>Considere usar las siguientes adaptaciones basadas en la duración de la sesión:</w:t>
      </w:r>
    </w:p>
    <w:p w:rsidRPr="002D732D" w:rsidR="007E514D" w:rsidP="007E514D" w:rsidRDefault="007E514D" w14:paraId="521169A1" w14:textId="77777777">
      <w:pPr>
        <w:pStyle w:val="ListBullet2"/>
        <w:rPr>
          <w:lang w:val="es-419"/>
        </w:rPr>
      </w:pPr>
      <w:r w:rsidRPr="002D732D">
        <w:rPr>
          <w:lang w:val="es-419"/>
        </w:rPr>
        <w:t xml:space="preserve">Para sesiones más cortas, invite a los participantes a compartir con el grupo grande lo que han notado sobre las maneras en que los niños de primaria mostraron su comprensión de las formas. </w:t>
      </w:r>
    </w:p>
    <w:p w:rsidRPr="002D732D" w:rsidR="007E514D" w:rsidP="007E514D" w:rsidRDefault="007E514D" w14:paraId="010E14C4" w14:textId="77777777">
      <w:pPr>
        <w:pStyle w:val="ListBullet2"/>
        <w:rPr>
          <w:rFonts w:eastAsia="Calibri"/>
          <w:color w:val="000000" w:themeColor="text1"/>
          <w:lang w:val="es-419"/>
        </w:rPr>
      </w:pPr>
      <w:r w:rsidRPr="002D732D">
        <w:rPr>
          <w:lang w:val="es-419"/>
        </w:rPr>
        <w:t>Para sesiones más largas, ofrezca tiempo a los participantes para compartir sus observaciones en parejas o en sus mesas. Luego, invite a cada mesa a compartir sus observaciones.</w:t>
      </w:r>
    </w:p>
    <w:p w:rsidRPr="002D732D" w:rsidR="007E514D" w:rsidP="007E514D" w:rsidRDefault="007E514D" w14:paraId="143F5D6D" w14:textId="77777777">
      <w:pPr>
        <w:pStyle w:val="ListBullet"/>
        <w:rPr>
          <w:lang w:val="es-419"/>
        </w:rPr>
      </w:pPr>
      <w:r w:rsidRPr="002D732D">
        <w:rPr>
          <w:lang w:val="es-419"/>
        </w:rPr>
        <w:t>Aquí hay algunos ejemplos de cómo los niños en el video “</w:t>
      </w:r>
      <w:hyperlink r:id="rId29">
        <w:r w:rsidRPr="002D732D">
          <w:rPr>
            <w:rStyle w:val="Hyperlink"/>
            <w:lang w:val="es-419"/>
          </w:rPr>
          <w:t>Aprender acerca de los atributos de las formas (primer grado)</w:t>
        </w:r>
      </w:hyperlink>
      <w:r w:rsidRPr="002D732D">
        <w:rPr>
          <w:rStyle w:val="Hyperlink"/>
          <w:lang w:val="es-419"/>
        </w:rPr>
        <w:t>”</w:t>
      </w:r>
      <w:r w:rsidRPr="002D732D">
        <w:rPr>
          <w:lang w:val="es-419"/>
        </w:rPr>
        <w:t xml:space="preserve"> aprendieron sobre y clasificaron formas usando sus atributos y nombres:</w:t>
      </w:r>
    </w:p>
    <w:p w:rsidRPr="002D732D" w:rsidR="007E514D" w:rsidP="007E514D" w:rsidRDefault="007E514D" w14:paraId="5DEFD73E" w14:textId="77777777">
      <w:pPr>
        <w:pStyle w:val="ListBullet2"/>
        <w:rPr>
          <w:lang w:val="es-419"/>
        </w:rPr>
      </w:pPr>
      <w:r w:rsidRPr="002D732D">
        <w:rPr>
          <w:b/>
          <w:bCs/>
          <w:lang w:val="es-419"/>
        </w:rPr>
        <w:t>Aprender sobre y clasificar formas utilizando sus atributos</w:t>
      </w:r>
      <w:r w:rsidRPr="002D732D">
        <w:rPr>
          <w:lang w:val="es-419"/>
        </w:rPr>
        <w:t>: Cuando los niños estaban describiendo por qué las formas no pertenecían, observaron que la mayoría de las formas se llenaban, y una no lo era. También se dieron cuenta de la dirección en la que estaban orientados los puntos del triángulo. Un niño explicó que tres formas eran parte de la familia del triángulo, mientras que la otra forma era parte de la familia de los cuadrados. A través de estas observaciones, los niños notaban diferentes atributos de una forma.</w:t>
      </w:r>
    </w:p>
    <w:p w:rsidRPr="002D732D" w:rsidR="007E514D" w:rsidP="007E514D" w:rsidRDefault="007E514D" w14:paraId="55215727" w14:textId="77777777">
      <w:pPr>
        <w:pStyle w:val="ListBullet2"/>
        <w:rPr>
          <w:lang w:val="es-419"/>
        </w:rPr>
      </w:pPr>
      <w:r w:rsidRPr="002D732D">
        <w:rPr>
          <w:b/>
          <w:bCs/>
          <w:lang w:val="es-419"/>
        </w:rPr>
        <w:t xml:space="preserve">Nombrar formas:  </w:t>
      </w:r>
      <w:r w:rsidRPr="002D732D">
        <w:rPr>
          <w:lang w:val="es-419"/>
        </w:rPr>
        <w:t>Los niños nombraron formas como triángulo y rectángulo.</w:t>
      </w:r>
    </w:p>
    <w:p w:rsidRPr="002D732D" w:rsidR="007E514D" w:rsidP="007E514D" w:rsidRDefault="007E514D" w14:paraId="7B194B6E" w14:textId="77777777">
      <w:pPr>
        <w:pStyle w:val="ListBullet"/>
        <w:rPr>
          <w:lang w:val="es-419"/>
        </w:rPr>
      </w:pPr>
      <w:r w:rsidRPr="002D732D">
        <w:rPr>
          <w:lang w:val="es-419"/>
        </w:rPr>
        <w:t>Aquí hay algunos ejemplos de cómo los niños en el video “</w:t>
      </w:r>
      <w:hyperlink w:history="1" r:id="rId30">
        <w:r w:rsidRPr="002D732D">
          <w:rPr>
            <w:rStyle w:val="Hyperlink"/>
            <w:lang w:val="es-419"/>
          </w:rPr>
          <w:t>Clasificar formas por atributos (primer grado)</w:t>
        </w:r>
      </w:hyperlink>
      <w:r w:rsidRPr="002D732D">
        <w:rPr>
          <w:lang w:val="es-419"/>
        </w:rPr>
        <w:t>" aprendieron sobre formas y clasificación de formas usando sus atributos y formas nombradas:</w:t>
      </w:r>
    </w:p>
    <w:p w:rsidRPr="002D732D" w:rsidR="007E514D" w:rsidP="007E514D" w:rsidRDefault="007E514D" w14:paraId="146FBA1E" w14:textId="77777777">
      <w:pPr>
        <w:pStyle w:val="ListBullet2"/>
        <w:rPr>
          <w:b/>
          <w:bCs/>
          <w:lang w:val="es-419"/>
        </w:rPr>
      </w:pPr>
      <w:r w:rsidRPr="002D732D">
        <w:rPr>
          <w:b/>
          <w:bCs/>
          <w:lang w:val="es-419"/>
        </w:rPr>
        <w:t xml:space="preserve">Aprender a usar las formas y a utilizarlas para crear una imagen: </w:t>
      </w:r>
      <w:r w:rsidRPr="002D732D">
        <w:rPr>
          <w:lang w:val="es-419"/>
        </w:rPr>
        <w:t>los niños notaron que algunas formas estaban abiertas y otras cerradas. Los niños clasificaban las formas en grupos según estuvieran abiertas o cerradas. Un niño clasificó todos los rectángulos juntos. Describi</w:t>
      </w:r>
      <w:bookmarkStart w:name="_Hlk172891998" w:id="4"/>
      <w:r w:rsidRPr="002D732D">
        <w:rPr>
          <w:lang w:val="es-419"/>
        </w:rPr>
        <w:t>ó</w:t>
      </w:r>
      <w:bookmarkEnd w:id="4"/>
      <w:r w:rsidRPr="002D732D">
        <w:rPr>
          <w:lang w:val="es-419"/>
        </w:rPr>
        <w:t xml:space="preserve"> que las dos formas se veían iguales, aunque una estaba inclinada.</w:t>
      </w:r>
    </w:p>
    <w:p w:rsidRPr="002D732D" w:rsidR="007E514D" w:rsidP="007E514D" w:rsidRDefault="007E514D" w14:paraId="1D43CDD1" w14:textId="77777777">
      <w:pPr>
        <w:pStyle w:val="ListBullet2"/>
        <w:rPr>
          <w:lang w:val="es-419"/>
        </w:rPr>
      </w:pPr>
      <w:r w:rsidRPr="002D732D">
        <w:rPr>
          <w:b/>
          <w:bCs/>
          <w:lang w:val="es-419"/>
        </w:rPr>
        <w:t xml:space="preserve">Nombrar formas: </w:t>
      </w:r>
      <w:r w:rsidRPr="002D732D">
        <w:rPr>
          <w:lang w:val="es-419"/>
        </w:rPr>
        <w:t xml:space="preserve">Los niños nombraron formas como rectángulo, diamante, </w:t>
      </w:r>
      <w:r w:rsidRPr="002D732D">
        <w:rPr>
          <w:rStyle w:val="texttranslation"/>
          <w:rFonts w:eastAsia="+mn-ea"/>
          <w:lang w:val="es-419"/>
        </w:rPr>
        <w:t>óvalo</w:t>
      </w:r>
      <w:r w:rsidRPr="002D732D">
        <w:rPr>
          <w:lang w:val="es-419"/>
        </w:rPr>
        <w:t>, triángulo.</w:t>
      </w:r>
    </w:p>
    <w:p w:rsidRPr="002D732D" w:rsidR="007E514D" w:rsidP="007E514D" w:rsidRDefault="007E514D" w14:paraId="4D3B9840" w14:textId="77777777">
      <w:pPr>
        <w:pStyle w:val="ListBullet"/>
        <w:rPr>
          <w:lang w:val="es-419"/>
        </w:rPr>
      </w:pPr>
      <w:r w:rsidRPr="002D732D">
        <w:rPr>
          <w:lang w:val="es-419"/>
        </w:rPr>
        <w:t>Aquí hay algunos ejemplos de cómo los niños en el video "</w:t>
      </w:r>
      <w:hyperlink r:id="rId31">
        <w:r w:rsidRPr="002D732D">
          <w:rPr>
            <w:rStyle w:val="Hyperlink"/>
            <w:lang w:val="es-419"/>
          </w:rPr>
          <w:t>Descomponer formas (primer grado)</w:t>
        </w:r>
      </w:hyperlink>
      <w:r w:rsidRPr="002D732D">
        <w:rPr>
          <w:lang w:val="es-419"/>
        </w:rPr>
        <w:t>" exploraron formas descompuestas:</w:t>
      </w:r>
    </w:p>
    <w:p w:rsidRPr="002D732D" w:rsidR="007E514D" w:rsidP="007E514D" w:rsidRDefault="007E514D" w14:paraId="024CBA7A" w14:textId="77777777">
      <w:pPr>
        <w:pStyle w:val="ListBullet2"/>
        <w:rPr>
          <w:b/>
          <w:bCs/>
          <w:lang w:val="es-419"/>
        </w:rPr>
      </w:pPr>
      <w:r w:rsidRPr="002D732D">
        <w:rPr>
          <w:b/>
          <w:bCs/>
          <w:lang w:val="es-419"/>
        </w:rPr>
        <w:t xml:space="preserve">Nombrar formas: </w:t>
      </w:r>
      <w:r w:rsidRPr="002D732D">
        <w:rPr>
          <w:lang w:val="es-419"/>
        </w:rPr>
        <w:t>Además de nombrar las formas (rectángulo), un niño aprendió la palabra y "horizontal" y "vertical."</w:t>
      </w:r>
    </w:p>
    <w:p w:rsidRPr="002D732D" w:rsidR="00E95CEC" w:rsidP="007E514D" w:rsidRDefault="007E514D" w14:paraId="58124761" w14:textId="549A8B06">
      <w:pPr>
        <w:pStyle w:val="ListBullet2"/>
        <w:rPr>
          <w:lang w:val="es-419" w:bidi="fa-IR"/>
        </w:rPr>
      </w:pPr>
      <w:r w:rsidRPr="002D732D">
        <w:rPr>
          <w:b/>
          <w:bCs/>
          <w:lang w:val="es-419"/>
        </w:rPr>
        <w:t xml:space="preserve">Composición y descomposición de formas: </w:t>
      </w:r>
      <w:r w:rsidRPr="002D732D">
        <w:rPr>
          <w:lang w:val="es-419"/>
        </w:rPr>
        <w:t>Un niño describió cómo tres de las formas se habían descompuesto en partes iguales, mientras que una forma no se había descompuesto en partes iguales. Un niño describió las partes de las formas descompuestas como "mitades."</w:t>
      </w:r>
    </w:p>
    <w:bookmarkEnd w:id="3"/>
    <w:p w:rsidRPr="002D732D" w:rsidR="00F95F18" w:rsidP="004A146E" w:rsidRDefault="00F43CE8" w14:paraId="4918D6C7" w14:textId="1169E382">
      <w:pPr>
        <w:pStyle w:val="Heading2"/>
        <w:rPr>
          <w:lang w:val="es-419" w:bidi="fa-IR"/>
        </w:rPr>
      </w:pPr>
      <w:r w:rsidRPr="002D732D">
        <w:rPr>
          <w:lang w:val="es-419" w:bidi="fa-IR"/>
        </w:rPr>
        <w:lastRenderedPageBreak/>
        <w:t>DIAPOSITIVA</w:t>
      </w:r>
      <w:r w:rsidRPr="002D732D" w:rsidR="001F6F00">
        <w:rPr>
          <w:lang w:val="es-419" w:bidi="fa-IR"/>
        </w:rPr>
        <w:t xml:space="preserve"> </w:t>
      </w:r>
      <w:r w:rsidRPr="002D732D" w:rsidR="04765EB0">
        <w:rPr>
          <w:lang w:val="es-419" w:bidi="fa-IR"/>
        </w:rPr>
        <w:t>1</w:t>
      </w:r>
      <w:r w:rsidRPr="002D732D" w:rsidR="00014A85">
        <w:rPr>
          <w:lang w:val="es-419" w:bidi="fa-IR"/>
        </w:rPr>
        <w:t>4</w:t>
      </w:r>
      <w:r w:rsidRPr="002D732D" w:rsidR="04765EB0">
        <w:rPr>
          <w:lang w:val="es-419" w:bidi="fa-IR"/>
        </w:rPr>
        <w:t xml:space="preserve">: </w:t>
      </w:r>
      <w:r w:rsidRPr="002D732D">
        <w:rPr>
          <w:lang w:val="es-419"/>
        </w:rPr>
        <w:t>Apoyo al aprendizaje de formas</w:t>
      </w:r>
    </w:p>
    <w:p w:rsidRPr="002D732D" w:rsidR="008258FA" w:rsidP="009C2C8A" w:rsidRDefault="00BE3176" w14:paraId="1A3D2DFE" w14:textId="2FC5219F">
      <w:pPr>
        <w:pStyle w:val="Heading3"/>
        <w:jc w:val="center"/>
        <w:rPr>
          <w:lang w:val="es-419" w:bidi="fa-IR"/>
        </w:rPr>
      </w:pPr>
      <w:r w:rsidRPr="002D732D">
        <w:rPr>
          <w:noProof/>
          <w:lang w:val="es-419" w:bidi="fa-IR"/>
          <w14:ligatures w14:val="standardContextual"/>
        </w:rPr>
        <w:drawing>
          <wp:inline distT="0" distB="0" distL="0" distR="0" wp14:anchorId="38A7A701" wp14:editId="765CA2D3">
            <wp:extent cx="3251200" cy="1828800"/>
            <wp:effectExtent l="19050" t="19050" r="25400" b="19050"/>
            <wp:docPr id="2442445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4450" name="Picture 13">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4765EB0" w:rsidP="004A146E" w:rsidRDefault="00F43CE8" w14:paraId="456AAD3C" w14:textId="137A3195">
      <w:pPr>
        <w:pStyle w:val="Heading3"/>
        <w:rPr>
          <w:lang w:val="es-419" w:bidi="fa-IR"/>
        </w:rPr>
      </w:pPr>
      <w:r w:rsidRPr="002D732D">
        <w:rPr>
          <w:lang w:val="es-419" w:bidi="fa-IR"/>
        </w:rPr>
        <w:t>Temas de discusión</w:t>
      </w:r>
    </w:p>
    <w:p w:rsidRPr="002D732D" w:rsidR="007E514D" w:rsidP="007E514D" w:rsidRDefault="007E514D" w14:paraId="00996673" w14:textId="77777777">
      <w:pPr>
        <w:pStyle w:val="ListBullet"/>
        <w:rPr>
          <w:lang w:val="es-419"/>
        </w:rPr>
      </w:pPr>
      <w:r w:rsidRPr="002D732D">
        <w:rPr>
          <w:lang w:val="es-419"/>
        </w:rPr>
        <w:t>Exploramos los componentes del aprendizaje de la forma para niños en los primeros grados de primaria. También observamos algunas formas en las que los niños de primaria nombran formas bidimensionales y tridimensionales, y las que utilizan para clasificar las formas por atributos, y para componer y descomponer formas. Ahora, hablemos de maneras en que podemos ayudar a los niños a aprender sobre las formas, tanto en la escuela como en casa.</w:t>
      </w:r>
    </w:p>
    <w:p w:rsidRPr="002D732D" w:rsidR="004C7126" w:rsidP="007E514D" w:rsidRDefault="007E514D" w14:paraId="4737200B" w14:textId="17FC087F">
      <w:pPr>
        <w:pStyle w:val="ListBullet"/>
        <w:rPr>
          <w:b/>
          <w:bCs/>
          <w:u w:val="single"/>
          <w:lang w:val="es-419" w:bidi="fa-IR"/>
        </w:rPr>
      </w:pPr>
      <w:r w:rsidRPr="002D732D">
        <w:rPr>
          <w:lang w:val="es-419"/>
        </w:rPr>
        <w:t>Históricamente, las desigualdades en nuestro sistema educativo han afectado a los niños de color, a los niños que aprenden en múltiples lenguas y a los niños con discapacidades. Por ejemplo, los niños de color, los niños que aprenden en múltiples lenguas y los niños con discapacidades han tenido un acceso desigual a oportunidades de aprendizaje rigurosas. Debemos trabajar para garantizar que todos los niños -independientemente de su origen, raza, cultura, etnia, género, capacidad o condición socio económica- tengan oportunidades equitativas de participar en entornos y experiencias de aprendizaje de geometría de calidad</w:t>
      </w:r>
      <w:r w:rsidRPr="002D732D" w:rsidR="004C7126">
        <w:rPr>
          <w:lang w:val="es-419" w:bidi="fa-IR"/>
        </w:rPr>
        <w:t xml:space="preserve">. </w:t>
      </w:r>
    </w:p>
    <w:p w:rsidRPr="002D732D" w:rsidR="004B5A69" w:rsidP="009B7C1E" w:rsidRDefault="00F43CE8" w14:paraId="294B1E13" w14:textId="72DF76A1">
      <w:pPr>
        <w:pStyle w:val="Heading2"/>
        <w:rPr>
          <w:lang w:val="es-419" w:bidi="fa-IR"/>
        </w:rPr>
      </w:pPr>
      <w:r w:rsidRPr="002D732D">
        <w:rPr>
          <w:lang w:val="es-419" w:bidi="fa-IR"/>
        </w:rPr>
        <w:lastRenderedPageBreak/>
        <w:t>DIAPOSITIVA</w:t>
      </w:r>
      <w:r w:rsidRPr="002D732D" w:rsidR="04765EB0">
        <w:rPr>
          <w:lang w:val="es-419" w:bidi="fa-IR"/>
        </w:rPr>
        <w:t xml:space="preserve"> 1</w:t>
      </w:r>
      <w:r w:rsidRPr="002D732D" w:rsidR="00014A85">
        <w:rPr>
          <w:lang w:val="es-419" w:bidi="fa-IR"/>
        </w:rPr>
        <w:t>5</w:t>
      </w:r>
      <w:r w:rsidRPr="002D732D" w:rsidR="04765EB0">
        <w:rPr>
          <w:lang w:val="es-419" w:bidi="fa-IR"/>
        </w:rPr>
        <w:t xml:space="preserve">: </w:t>
      </w:r>
      <w:r w:rsidRPr="002D732D">
        <w:rPr>
          <w:lang w:val="es-419"/>
        </w:rPr>
        <w:t xml:space="preserve">Explorar: </w:t>
      </w:r>
      <w:bookmarkStart w:name="_Hlk172892784" w:id="5"/>
      <w:r w:rsidRPr="002D732D">
        <w:rPr>
          <w:lang w:val="es-419"/>
        </w:rPr>
        <w:t>Enfoque M</w:t>
      </w:r>
      <w:r w:rsidRPr="002D732D">
        <w:rPr>
          <w:vertAlign w:val="superscript"/>
          <w:lang w:val="es-419"/>
        </w:rPr>
        <w:t xml:space="preserve">5 </w:t>
      </w:r>
      <w:r w:rsidRPr="002D732D">
        <w:rPr>
          <w:lang w:val="es-419"/>
        </w:rPr>
        <w:t>de matemáticas temprana</w:t>
      </w:r>
      <w:bookmarkEnd w:id="5"/>
    </w:p>
    <w:p w:rsidRPr="002D732D" w:rsidR="008258FA" w:rsidP="009C2C8A" w:rsidRDefault="00BE3176" w14:paraId="39E204BC" w14:textId="3EE2C19F">
      <w:pPr>
        <w:keepNext/>
        <w:jc w:val="center"/>
        <w:rPr>
          <w:rFonts w:eastAsiaTheme="minorEastAsia"/>
          <w:b/>
          <w:bCs/>
          <w:color w:val="222222"/>
          <w:lang w:val="es-419" w:bidi="fa-IR"/>
        </w:rPr>
      </w:pPr>
      <w:r w:rsidRPr="002D732D">
        <w:rPr>
          <w:rFonts w:eastAsiaTheme="minorEastAsia"/>
          <w:b/>
          <w:bCs/>
          <w:noProof/>
          <w:color w:val="222222"/>
          <w:lang w:val="es-419" w:bidi="fa-IR"/>
        </w:rPr>
        <w:drawing>
          <wp:inline distT="0" distB="0" distL="0" distR="0" wp14:anchorId="1C2AB8C5" wp14:editId="49744395">
            <wp:extent cx="3251200" cy="1828800"/>
            <wp:effectExtent l="19050" t="19050" r="25400" b="19050"/>
            <wp:docPr id="132426097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60970" name="Picture 1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4B5A69" w:rsidP="009B7C1E" w:rsidRDefault="00F43CE8" w14:paraId="060512BC" w14:textId="32D42205">
      <w:pPr>
        <w:pStyle w:val="BodyText"/>
        <w:keepNext/>
        <w:rPr>
          <w:lang w:val="es-419" w:bidi="fa-IR"/>
        </w:rPr>
      </w:pPr>
      <w:r w:rsidRPr="002D732D">
        <w:rPr>
          <w:b/>
          <w:bCs/>
          <w:lang w:val="es-419" w:bidi="fa-IR"/>
        </w:rPr>
        <w:t>Tiempo:</w:t>
      </w:r>
      <w:r w:rsidRPr="002D732D" w:rsidR="04765EB0">
        <w:rPr>
          <w:lang w:val="es-419" w:bidi="fa-IR"/>
        </w:rPr>
        <w:t xml:space="preserve"> </w:t>
      </w:r>
      <w:r w:rsidRPr="002D732D" w:rsidR="004801C8">
        <w:rPr>
          <w:lang w:val="es-419" w:bidi="fa-IR"/>
        </w:rPr>
        <w:t>15</w:t>
      </w:r>
      <w:r w:rsidRPr="002D732D" w:rsidR="04765EB0">
        <w:rPr>
          <w:lang w:val="es-419" w:bidi="fa-IR"/>
        </w:rPr>
        <w:t xml:space="preserve"> </w:t>
      </w:r>
      <w:r w:rsidRPr="002D732D">
        <w:rPr>
          <w:lang w:val="es-419" w:bidi="fa-IR"/>
        </w:rPr>
        <w:t>minutos</w:t>
      </w:r>
    </w:p>
    <w:p w:rsidRPr="002D732D" w:rsidR="004B5A69" w:rsidP="009B7C1E" w:rsidRDefault="00F43CE8" w14:paraId="0BAC759D" w14:textId="2E028477">
      <w:pPr>
        <w:pStyle w:val="BodyText"/>
        <w:keepNext/>
        <w:rPr>
          <w:b/>
          <w:bCs/>
          <w:lang w:val="es-419" w:bidi="fa-IR"/>
        </w:rPr>
      </w:pPr>
      <w:r w:rsidRPr="002D732D">
        <w:rPr>
          <w:b/>
          <w:bCs/>
          <w:lang w:val="es-419" w:bidi="fa-IR"/>
        </w:rPr>
        <w:t>Materiales:</w:t>
      </w:r>
      <w:r w:rsidRPr="002D732D" w:rsidR="04765EB0">
        <w:rPr>
          <w:b/>
          <w:bCs/>
          <w:lang w:val="es-419" w:bidi="fa-IR"/>
        </w:rPr>
        <w:t xml:space="preserve"> </w:t>
      </w:r>
      <w:r w:rsidRPr="002D732D" w:rsidR="007E514D">
        <w:rPr>
          <w:rFonts w:eastAsiaTheme="minorEastAsia"/>
          <w:color w:val="222222"/>
          <w:lang w:val="es-419"/>
        </w:rPr>
        <w:t xml:space="preserve">El folleto </w:t>
      </w:r>
      <w:r w:rsidRPr="002D732D" w:rsidR="007E514D">
        <w:rPr>
          <w:rFonts w:cstheme="minorHAnsi"/>
          <w:b/>
          <w:bCs/>
          <w:kern w:val="0"/>
          <w:lang w:val="es-419"/>
        </w:rPr>
        <w:t xml:space="preserve">Resumen de </w:t>
      </w:r>
      <w:r w:rsidRPr="002D732D" w:rsidR="007E514D">
        <w:rPr>
          <w:b/>
          <w:bCs/>
          <w:lang w:val="es-419"/>
        </w:rPr>
        <w:t>M</w:t>
      </w:r>
      <w:r w:rsidRPr="002D732D" w:rsidR="007E514D">
        <w:rPr>
          <w:b/>
          <w:bCs/>
          <w:vertAlign w:val="superscript"/>
          <w:lang w:val="es-419"/>
        </w:rPr>
        <w:t>5</w:t>
      </w:r>
    </w:p>
    <w:p w:rsidRPr="002D732D" w:rsidR="004B5A69" w:rsidP="004A146E" w:rsidRDefault="00F43CE8" w14:paraId="49AD1F85" w14:textId="38EB5CA8">
      <w:pPr>
        <w:pStyle w:val="Heading3"/>
        <w:rPr>
          <w:lang w:val="es-419" w:bidi="fa-IR"/>
        </w:rPr>
      </w:pPr>
      <w:r w:rsidRPr="002D732D">
        <w:rPr>
          <w:lang w:val="es-419" w:bidi="fa-IR"/>
        </w:rPr>
        <w:t>Temas de discusión</w:t>
      </w:r>
    </w:p>
    <w:p w:rsidRPr="002D732D" w:rsidR="007E514D" w:rsidP="007E514D" w:rsidRDefault="007E514D" w14:paraId="0CA1AD9D" w14:textId="77777777">
      <w:pPr>
        <w:pStyle w:val="ListBullet"/>
        <w:rPr>
          <w:rFonts w:eastAsiaTheme="minorEastAsia"/>
          <w:lang w:val="es-419"/>
        </w:rPr>
      </w:pPr>
      <w:r w:rsidRPr="002D732D">
        <w:rPr>
          <w:rFonts w:eastAsiaTheme="minorEastAsia"/>
          <w:lang w:val="es-419"/>
        </w:rPr>
        <w:t xml:space="preserve">Con frecuencia nos referimos a cinco prácticas básicas de enseñanza de matemáticas tempranas como </w:t>
      </w:r>
      <w:proofErr w:type="spellStart"/>
      <w:r w:rsidRPr="002D732D">
        <w:rPr>
          <w:rFonts w:eastAsiaTheme="minorEastAsia"/>
          <w:lang w:val="es-419"/>
        </w:rPr>
        <w:t>el</w:t>
      </w:r>
      <w:proofErr w:type="spellEnd"/>
      <w:r w:rsidRPr="002D732D">
        <w:rPr>
          <w:rFonts w:eastAsiaTheme="minorEastAsia"/>
          <w:lang w:val="es-419"/>
        </w:rPr>
        <w:t xml:space="preserve"> (pronunciado: M a la quinta) </w:t>
      </w:r>
      <w:r w:rsidRPr="002D732D">
        <w:rPr>
          <w:lang w:val="es-419"/>
        </w:rPr>
        <w:t xml:space="preserve">Enfoque </w:t>
      </w:r>
      <w:bookmarkStart w:name="_Hlk172892910" w:id="6"/>
      <w:bookmarkStart w:name="_Hlk172892790" w:id="7"/>
      <w:r w:rsidRPr="002D732D">
        <w:rPr>
          <w:lang w:val="es-419"/>
        </w:rPr>
        <w:t>M</w:t>
      </w:r>
      <w:r w:rsidRPr="002D732D">
        <w:rPr>
          <w:vertAlign w:val="superscript"/>
          <w:lang w:val="es-419"/>
        </w:rPr>
        <w:t>5</w:t>
      </w:r>
      <w:bookmarkEnd w:id="6"/>
      <w:bookmarkEnd w:id="7"/>
      <w:r w:rsidRPr="002D732D">
        <w:rPr>
          <w:rFonts w:eastAsiaTheme="minorEastAsia"/>
          <w:lang w:val="es-419"/>
        </w:rPr>
        <w:t xml:space="preserve"> </w:t>
      </w:r>
      <w:r w:rsidRPr="002D732D">
        <w:rPr>
          <w:lang w:val="es-419"/>
        </w:rPr>
        <w:t>de matemáticas temprana</w:t>
      </w:r>
      <w:r w:rsidRPr="002D732D">
        <w:rPr>
          <w:rFonts w:eastAsiaTheme="minorEastAsia"/>
          <w:lang w:val="es-419"/>
        </w:rPr>
        <w:t xml:space="preserve">, o </w:t>
      </w:r>
      <w:r w:rsidRPr="002D732D">
        <w:rPr>
          <w:lang w:val="es-419"/>
        </w:rPr>
        <w:t>M</w:t>
      </w:r>
      <w:r w:rsidRPr="002D732D">
        <w:rPr>
          <w:vertAlign w:val="superscript"/>
          <w:lang w:val="es-419"/>
        </w:rPr>
        <w:t>5</w:t>
      </w:r>
      <w:r w:rsidRPr="002D732D">
        <w:rPr>
          <w:rFonts w:eastAsiaTheme="minorEastAsia"/>
          <w:lang w:val="es-419"/>
        </w:rPr>
        <w:t>. Estas prácticas incluyen:</w:t>
      </w:r>
    </w:p>
    <w:p w:rsidRPr="002D732D" w:rsidR="007E514D" w:rsidP="007E514D" w:rsidRDefault="007E514D" w14:paraId="318E0700" w14:textId="77777777">
      <w:pPr>
        <w:pStyle w:val="ListBullet2"/>
        <w:rPr>
          <w:rFonts w:eastAsiaTheme="minorEastAsia"/>
          <w:lang w:val="es-419"/>
        </w:rPr>
      </w:pPr>
      <w:r w:rsidRPr="002D732D">
        <w:rPr>
          <w:rFonts w:eastAsiaTheme="minorEastAsia"/>
          <w:lang w:val="es-419"/>
        </w:rPr>
        <w:t>Aprendizaje mutuo</w:t>
      </w:r>
    </w:p>
    <w:p w:rsidRPr="002D732D" w:rsidR="007E514D" w:rsidP="007E514D" w:rsidRDefault="007E514D" w14:paraId="30AF4FDC" w14:textId="77777777">
      <w:pPr>
        <w:pStyle w:val="ListBullet2"/>
        <w:rPr>
          <w:rFonts w:eastAsiaTheme="minorEastAsia"/>
          <w:lang w:val="es-419"/>
        </w:rPr>
      </w:pPr>
      <w:r w:rsidRPr="002D732D">
        <w:rPr>
          <w:rFonts w:eastAsiaTheme="minorEastAsia"/>
          <w:lang w:val="es-419"/>
        </w:rPr>
        <w:t xml:space="preserve">Investigaciones significativas </w:t>
      </w:r>
    </w:p>
    <w:p w:rsidRPr="002D732D" w:rsidR="007E514D" w:rsidP="007E514D" w:rsidRDefault="007E514D" w14:paraId="509781FD" w14:textId="77777777">
      <w:pPr>
        <w:pStyle w:val="ListBullet2"/>
        <w:rPr>
          <w:rFonts w:eastAsiaTheme="minorEastAsia"/>
          <w:lang w:val="es-419"/>
        </w:rPr>
      </w:pPr>
      <w:r w:rsidRPr="002D732D">
        <w:rPr>
          <w:rFonts w:eastAsiaTheme="minorEastAsia"/>
          <w:lang w:val="es-419"/>
        </w:rPr>
        <w:t>Materiales y entorno de aprendizaje</w:t>
      </w:r>
    </w:p>
    <w:p w:rsidRPr="002D732D" w:rsidR="007E514D" w:rsidP="007E514D" w:rsidRDefault="007E514D" w14:paraId="5F62A34C" w14:textId="77777777">
      <w:pPr>
        <w:pStyle w:val="ListBullet2"/>
        <w:rPr>
          <w:rFonts w:eastAsiaTheme="minorEastAsia"/>
          <w:lang w:val="es-419"/>
        </w:rPr>
      </w:pPr>
      <w:r w:rsidRPr="002D732D">
        <w:rPr>
          <w:rFonts w:eastAsiaTheme="minorEastAsia"/>
          <w:lang w:val="es-419"/>
        </w:rPr>
        <w:t>Vocabulario y discurso matemáticos</w:t>
      </w:r>
    </w:p>
    <w:p w:rsidRPr="002D732D" w:rsidR="007E514D" w:rsidP="007E514D" w:rsidRDefault="007E514D" w14:paraId="661F7306" w14:textId="77777777">
      <w:pPr>
        <w:pStyle w:val="ListBullet2"/>
        <w:rPr>
          <w:rFonts w:eastAsiaTheme="minorEastAsia"/>
          <w:lang w:val="es-419"/>
        </w:rPr>
      </w:pPr>
      <w:r w:rsidRPr="002D732D">
        <w:rPr>
          <w:rFonts w:eastAsiaTheme="minorEastAsia"/>
          <w:lang w:val="es-419"/>
        </w:rPr>
        <w:t xml:space="preserve">Representaciones múltiples </w:t>
      </w:r>
    </w:p>
    <w:p w:rsidRPr="002D732D" w:rsidR="009D00FD" w:rsidP="007E514D" w:rsidRDefault="007E514D" w14:paraId="6D0DF2B2" w14:textId="5F8C93E8">
      <w:pPr>
        <w:pStyle w:val="ListBullet"/>
        <w:rPr>
          <w:rFonts w:eastAsiaTheme="minorEastAsia"/>
          <w:lang w:val="es-419" w:bidi="fa-IR"/>
        </w:rPr>
      </w:pPr>
      <w:r w:rsidRPr="002D732D">
        <w:rPr>
          <w:rFonts w:eastAsiaTheme="minorEastAsia"/>
          <w:lang w:val="es-419"/>
        </w:rPr>
        <w:t xml:space="preserve">Vamos a explorar las prácticas </w:t>
      </w:r>
      <w:bookmarkStart w:name="_Hlk172893045" w:id="8"/>
      <w:r w:rsidRPr="002D732D">
        <w:rPr>
          <w:lang w:val="es-419"/>
        </w:rPr>
        <w:t>M</w:t>
      </w:r>
      <w:r w:rsidRPr="002D732D">
        <w:rPr>
          <w:vertAlign w:val="superscript"/>
          <w:lang w:val="es-419"/>
        </w:rPr>
        <w:t>5</w:t>
      </w:r>
      <w:bookmarkEnd w:id="8"/>
      <w:r w:rsidRPr="002D732D">
        <w:rPr>
          <w:rFonts w:eastAsiaTheme="minorEastAsia"/>
          <w:lang w:val="es-419"/>
        </w:rPr>
        <w:t>. Para lo cual observaremos</w:t>
      </w:r>
      <w:r w:rsidRPr="002D732D">
        <w:rPr>
          <w:lang w:val="es-419"/>
        </w:rPr>
        <w:t xml:space="preserve"> M</w:t>
      </w:r>
      <w:r w:rsidRPr="002D732D">
        <w:rPr>
          <w:vertAlign w:val="superscript"/>
          <w:lang w:val="es-419"/>
        </w:rPr>
        <w:t xml:space="preserve">5 </w:t>
      </w:r>
      <w:r w:rsidRPr="002D732D">
        <w:rPr>
          <w:rFonts w:eastAsiaTheme="minorEastAsia"/>
          <w:lang w:val="es-419"/>
        </w:rPr>
        <w:t>en acción</w:t>
      </w:r>
      <w:r w:rsidRPr="002D732D" w:rsidR="004C7625">
        <w:rPr>
          <w:rFonts w:eastAsiaTheme="minorEastAsia"/>
          <w:lang w:val="es-419" w:bidi="fa-IR"/>
        </w:rPr>
        <w:t>.</w:t>
      </w:r>
    </w:p>
    <w:p w:rsidRPr="002D732D" w:rsidR="004B5A69" w:rsidP="004A146E" w:rsidRDefault="00F43CE8" w14:paraId="4CF39DB0" w14:textId="792FC01C">
      <w:pPr>
        <w:pStyle w:val="Heading3"/>
        <w:rPr>
          <w:lang w:val="es-419" w:bidi="fa-IR"/>
        </w:rPr>
      </w:pPr>
      <w:r w:rsidRPr="002D732D">
        <w:rPr>
          <w:lang w:val="es-419" w:bidi="fa-IR"/>
        </w:rPr>
        <w:t>Notas del facilitador</w:t>
      </w:r>
    </w:p>
    <w:p w:rsidRPr="002D732D" w:rsidR="007E514D" w:rsidP="007E514D" w:rsidRDefault="007E514D" w14:paraId="1B280C9F" w14:textId="77777777">
      <w:pPr>
        <w:pStyle w:val="ListBullet"/>
        <w:rPr>
          <w:rFonts w:eastAsiaTheme="minorEastAsia"/>
          <w:lang w:val="es-419"/>
        </w:rPr>
      </w:pPr>
      <w:r w:rsidRPr="002D732D">
        <w:rPr>
          <w:rFonts w:eastAsiaTheme="minorEastAsia"/>
          <w:lang w:val="es-419"/>
        </w:rPr>
        <w:t>Considere a sus participantes y sus experiencias previas con M</w:t>
      </w:r>
      <w:r w:rsidRPr="002D732D">
        <w:rPr>
          <w:rFonts w:eastAsiaTheme="minorEastAsia"/>
          <w:vertAlign w:val="superscript"/>
          <w:lang w:val="es-419"/>
        </w:rPr>
        <w:t>5</w:t>
      </w:r>
      <w:r w:rsidRPr="002D732D">
        <w:rPr>
          <w:rFonts w:eastAsiaTheme="minorEastAsia"/>
          <w:lang w:val="es-419"/>
        </w:rPr>
        <w:t xml:space="preserve">. </w:t>
      </w:r>
    </w:p>
    <w:p w:rsidRPr="002D732D" w:rsidR="007E514D" w:rsidP="007E514D" w:rsidRDefault="007E514D" w14:paraId="6A78FE96" w14:textId="77777777">
      <w:pPr>
        <w:pStyle w:val="ListBullet2"/>
        <w:rPr>
          <w:rFonts w:eastAsiaTheme="minorEastAsia"/>
          <w:lang w:val="es-419"/>
        </w:rPr>
      </w:pPr>
      <w:r w:rsidRPr="002D732D">
        <w:rPr>
          <w:rFonts w:eastAsiaTheme="minorEastAsia"/>
          <w:lang w:val="es-419"/>
        </w:rPr>
        <w:t xml:space="preserve">Para los grupos que tienen una experiencia significativa con </w:t>
      </w:r>
      <w:r w:rsidRPr="002D732D">
        <w:rPr>
          <w:lang w:val="es-419"/>
        </w:rPr>
        <w:t>M</w:t>
      </w:r>
      <w:r w:rsidRPr="002D732D">
        <w:rPr>
          <w:vertAlign w:val="superscript"/>
          <w:lang w:val="es-419"/>
        </w:rPr>
        <w:t>5</w:t>
      </w:r>
      <w:r w:rsidRPr="002D732D">
        <w:rPr>
          <w:rFonts w:eastAsiaTheme="minorEastAsia"/>
          <w:lang w:val="es-419"/>
        </w:rPr>
        <w:t xml:space="preserve">, puede ofrecer unos minutos para que los participantes compartan con un compañero sus fortalezas y las prácticas en las que están trabajando. O podría usar esta diapositiva para revisar brevemente las prácticas de </w:t>
      </w:r>
      <w:r w:rsidRPr="002D732D">
        <w:rPr>
          <w:lang w:val="es-419"/>
        </w:rPr>
        <w:t>M</w:t>
      </w:r>
      <w:r w:rsidRPr="002D732D">
        <w:rPr>
          <w:vertAlign w:val="superscript"/>
          <w:lang w:val="es-419"/>
        </w:rPr>
        <w:t>5</w:t>
      </w:r>
      <w:r w:rsidRPr="002D732D">
        <w:rPr>
          <w:rFonts w:eastAsiaTheme="minorEastAsia"/>
          <w:lang w:val="es-419"/>
        </w:rPr>
        <w:t xml:space="preserve"> y pasar a la siguiente diapositiva. </w:t>
      </w:r>
    </w:p>
    <w:p w:rsidRPr="002D732D" w:rsidR="004B5A69" w:rsidP="007E514D" w:rsidRDefault="007E514D" w14:paraId="38F54433" w14:textId="3ECB9DA1">
      <w:pPr>
        <w:pStyle w:val="ListBullet2"/>
        <w:rPr>
          <w:rFonts w:eastAsiaTheme="minorEastAsia"/>
          <w:lang w:val="es-419" w:bidi="fa-IR"/>
        </w:rPr>
      </w:pPr>
      <w:r w:rsidRPr="002D732D">
        <w:rPr>
          <w:rFonts w:eastAsiaTheme="minorEastAsia"/>
          <w:lang w:val="es-419"/>
        </w:rPr>
        <w:t>Para los grupos que tienen menos experiencia con</w:t>
      </w:r>
      <w:r w:rsidRPr="002D732D">
        <w:rPr>
          <w:lang w:val="es-419"/>
        </w:rPr>
        <w:t xml:space="preserve"> M</w:t>
      </w:r>
      <w:r w:rsidRPr="002D732D">
        <w:rPr>
          <w:vertAlign w:val="superscript"/>
          <w:lang w:val="es-419"/>
        </w:rPr>
        <w:t>5</w:t>
      </w:r>
      <w:r w:rsidRPr="002D732D">
        <w:rPr>
          <w:rFonts w:eastAsiaTheme="minorEastAsia"/>
          <w:lang w:val="es-419"/>
        </w:rPr>
        <w:t xml:space="preserve">, puede ofrecer más tiempo para que los participantes exploren cada práctica. Por ejemplo, podría darles tiempo para que revisen las prácticas del folleto por su cuenta. Invítelos a hacer o imaginar un cuadrado sobre las prácticas que han "utilizado" (prácticas que entienden y usan), un </w:t>
      </w:r>
      <w:r w:rsidRPr="002D732D">
        <w:rPr>
          <w:rFonts w:eastAsiaTheme="minorEastAsia"/>
          <w:lang w:val="es-419"/>
        </w:rPr>
        <w:lastRenderedPageBreak/>
        <w:t>círculo sobre "lo que todavía está pasando por sus cabezas" la formación profesional en el trabajo (prácticas sobre las que todavía tienen preguntas) y un triángulo de tres ideas que utilizarán en sus clases. Para más ideas sobre cómo proporcionar una revisión más completa, visite la serie del</w:t>
      </w:r>
      <w:r w:rsidRPr="002D732D">
        <w:rPr>
          <w:rFonts w:eastAsiaTheme="minorEastAsia"/>
          <w:b/>
          <w:bCs/>
          <w:lang w:val="es-419"/>
        </w:rPr>
        <w:t xml:space="preserve"> Enfoque </w:t>
      </w:r>
      <w:bookmarkStart w:name="_Hlk172814101" w:id="9"/>
      <w:r w:rsidRPr="002D732D">
        <w:rPr>
          <w:rFonts w:eastAsiaTheme="minorEastAsia"/>
          <w:b/>
          <w:bCs/>
          <w:lang w:val="es-419"/>
        </w:rPr>
        <w:t>M</w:t>
      </w:r>
      <w:r w:rsidRPr="002D732D">
        <w:rPr>
          <w:rFonts w:eastAsiaTheme="minorEastAsia"/>
          <w:b/>
          <w:bCs/>
          <w:vertAlign w:val="superscript"/>
          <w:lang w:val="es-419"/>
        </w:rPr>
        <w:t>5</w:t>
      </w:r>
      <w:bookmarkEnd w:id="9"/>
      <w:r w:rsidRPr="002D732D">
        <w:rPr>
          <w:rFonts w:eastAsiaTheme="minorEastAsia"/>
          <w:b/>
          <w:bCs/>
          <w:lang w:val="es-419"/>
        </w:rPr>
        <w:t xml:space="preserve"> de matemáticas temprana</w:t>
      </w:r>
      <w:r w:rsidRPr="002D732D" w:rsidR="002E77A0">
        <w:rPr>
          <w:rFonts w:eastAsiaTheme="minorEastAsia"/>
          <w:lang w:val="es-419" w:bidi="fa-IR"/>
        </w:rPr>
        <w:t>.</w:t>
      </w:r>
    </w:p>
    <w:p w:rsidRPr="002D732D" w:rsidR="004B5A69" w:rsidP="004A146E" w:rsidRDefault="00F43CE8" w14:paraId="0565C20C" w14:textId="2CF340B5">
      <w:pPr>
        <w:pStyle w:val="Heading2"/>
        <w:rPr>
          <w:lang w:val="es-419" w:bidi="fa-IR"/>
        </w:rPr>
      </w:pPr>
      <w:r w:rsidRPr="002D732D">
        <w:rPr>
          <w:lang w:val="es-419" w:bidi="fa-IR"/>
        </w:rPr>
        <w:t>DIAPOSITIVA</w:t>
      </w:r>
      <w:r w:rsidRPr="002D732D" w:rsidR="04765EB0">
        <w:rPr>
          <w:lang w:val="es-419" w:bidi="fa-IR"/>
        </w:rPr>
        <w:t xml:space="preserve"> </w:t>
      </w:r>
      <w:r w:rsidRPr="002D732D" w:rsidR="001F6F00">
        <w:rPr>
          <w:lang w:val="es-419" w:bidi="fa-IR"/>
        </w:rPr>
        <w:t>1</w:t>
      </w:r>
      <w:r w:rsidRPr="002D732D" w:rsidR="00014A85">
        <w:rPr>
          <w:lang w:val="es-419" w:bidi="fa-IR"/>
        </w:rPr>
        <w:t>6</w:t>
      </w:r>
      <w:r w:rsidRPr="002D732D" w:rsidR="04765EB0">
        <w:rPr>
          <w:lang w:val="es-419" w:bidi="fa-IR"/>
        </w:rPr>
        <w:t xml:space="preserve">: </w:t>
      </w:r>
      <w:r w:rsidRPr="002D732D">
        <w:rPr>
          <w:lang w:val="es-419"/>
        </w:rPr>
        <w:t>Observ</w:t>
      </w:r>
      <w:r w:rsidRPr="002D732D" w:rsidR="00E911F9">
        <w:rPr>
          <w:lang w:val="es-419"/>
        </w:rPr>
        <w:t>ar:</w:t>
      </w:r>
      <w:r w:rsidRPr="002D732D">
        <w:rPr>
          <w:lang w:val="es-419"/>
        </w:rPr>
        <w:t xml:space="preserve"> </w:t>
      </w:r>
      <w:bookmarkStart w:name="_Hlk172893709" w:id="10"/>
      <w:r w:rsidRPr="002D732D">
        <w:rPr>
          <w:lang w:val="es-419"/>
        </w:rPr>
        <w:t>M</w:t>
      </w:r>
      <w:r w:rsidRPr="002D732D">
        <w:rPr>
          <w:vertAlign w:val="superscript"/>
          <w:lang w:val="es-419"/>
        </w:rPr>
        <w:t xml:space="preserve">5 </w:t>
      </w:r>
      <w:bookmarkEnd w:id="10"/>
      <w:r w:rsidRPr="002D732D">
        <w:rPr>
          <w:lang w:val="es-419"/>
        </w:rPr>
        <w:t>en acción</w:t>
      </w:r>
    </w:p>
    <w:p w:rsidRPr="002D732D" w:rsidR="008258FA" w:rsidP="009C2C8A" w:rsidRDefault="00BE3176" w14:paraId="1F4A6473" w14:textId="4EC2642F">
      <w:pPr>
        <w:spacing w:line="259" w:lineRule="auto"/>
        <w:jc w:val="center"/>
        <w:rPr>
          <w:rFonts w:eastAsiaTheme="minorEastAsia"/>
          <w:b/>
          <w:bCs/>
          <w:color w:val="222222"/>
          <w:lang w:val="es-419" w:bidi="fa-IR"/>
        </w:rPr>
      </w:pPr>
      <w:r w:rsidRPr="002D732D">
        <w:rPr>
          <w:rFonts w:eastAsiaTheme="minorEastAsia"/>
          <w:b/>
          <w:bCs/>
          <w:noProof/>
          <w:color w:val="222222"/>
          <w:lang w:val="es-419" w:bidi="fa-IR"/>
        </w:rPr>
        <w:drawing>
          <wp:inline distT="0" distB="0" distL="0" distR="0" wp14:anchorId="128A3F6F" wp14:editId="2EA90CCB">
            <wp:extent cx="3251200" cy="1828800"/>
            <wp:effectExtent l="19050" t="19050" r="25400" b="19050"/>
            <wp:docPr id="132480596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05969" name="Picture 1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4B5A69" w:rsidP="00485D40" w:rsidRDefault="00F43CE8" w14:paraId="30BDE02D" w14:textId="53D3664A">
      <w:pPr>
        <w:pStyle w:val="BodyText"/>
        <w:rPr>
          <w:lang w:val="es-419" w:bidi="fa-IR"/>
        </w:rPr>
      </w:pPr>
      <w:r w:rsidRPr="002D732D">
        <w:rPr>
          <w:b/>
          <w:bCs/>
          <w:lang w:val="es-419" w:bidi="fa-IR"/>
        </w:rPr>
        <w:t>Tiempo:</w:t>
      </w:r>
      <w:r w:rsidRPr="002D732D" w:rsidR="04765EB0">
        <w:rPr>
          <w:lang w:val="es-419" w:bidi="fa-IR"/>
        </w:rPr>
        <w:t xml:space="preserve"> </w:t>
      </w:r>
      <w:r w:rsidRPr="002D732D" w:rsidR="007E514D">
        <w:rPr>
          <w:rFonts w:eastAsiaTheme="minorEastAsia"/>
          <w:color w:val="222222"/>
          <w:lang w:val="es-419"/>
        </w:rPr>
        <w:t>5-7 minutos (sin incluir el informe</w:t>
      </w:r>
      <w:r w:rsidRPr="002D732D" w:rsidR="008B21C5">
        <w:rPr>
          <w:lang w:val="es-419" w:bidi="fa-IR"/>
        </w:rPr>
        <w:t>)</w:t>
      </w:r>
    </w:p>
    <w:p w:rsidRPr="002D732D" w:rsidR="004B5A69" w:rsidP="00F95735" w:rsidRDefault="00F43CE8" w14:paraId="7F4DE274" w14:textId="5766EADE">
      <w:pPr>
        <w:pStyle w:val="BodyText"/>
        <w:rPr>
          <w:rFonts w:eastAsiaTheme="minorEastAsia"/>
          <w:color w:val="222222"/>
          <w:lang w:val="es-419" w:bidi="fa-IR"/>
        </w:rPr>
      </w:pPr>
      <w:r w:rsidRPr="002D732D">
        <w:rPr>
          <w:rFonts w:eastAsiaTheme="minorEastAsia"/>
          <w:b/>
          <w:bCs/>
          <w:color w:val="222222"/>
          <w:lang w:val="es-419" w:bidi="fa-IR"/>
        </w:rPr>
        <w:t>Materiales:</w:t>
      </w:r>
      <w:r w:rsidRPr="002D732D" w:rsidR="004B5A69">
        <w:rPr>
          <w:rFonts w:eastAsiaTheme="minorEastAsia"/>
          <w:b/>
          <w:bCs/>
          <w:color w:val="222222"/>
          <w:lang w:val="es-419" w:bidi="fa-IR"/>
        </w:rPr>
        <w:t xml:space="preserve"> </w:t>
      </w:r>
      <w:r w:rsidRPr="002D732D" w:rsidR="007E514D">
        <w:rPr>
          <w:lang w:val="es-419"/>
        </w:rPr>
        <w:t xml:space="preserve">Videoclip y folleto </w:t>
      </w:r>
      <w:r w:rsidRPr="002D732D" w:rsidR="007E514D">
        <w:rPr>
          <w:b/>
          <w:bCs/>
          <w:lang w:val="es-419"/>
        </w:rPr>
        <w:t>Observar M</w:t>
      </w:r>
      <w:r w:rsidRPr="002D732D" w:rsidR="007E514D">
        <w:rPr>
          <w:b/>
          <w:bCs/>
          <w:vertAlign w:val="superscript"/>
          <w:lang w:val="es-419"/>
        </w:rPr>
        <w:t>5</w:t>
      </w:r>
      <w:r w:rsidRPr="002D732D" w:rsidR="007E514D">
        <w:rPr>
          <w:b/>
          <w:bCs/>
          <w:lang w:val="es-419"/>
        </w:rPr>
        <w:t xml:space="preserve"> en acción: </w:t>
      </w:r>
      <w:r w:rsidRPr="002D732D" w:rsidR="009C2C8A">
        <w:rPr>
          <w:b/>
          <w:bCs/>
          <w:lang w:val="es-419"/>
        </w:rPr>
        <w:t>F</w:t>
      </w:r>
      <w:r w:rsidRPr="002D732D" w:rsidR="007E514D">
        <w:rPr>
          <w:b/>
          <w:bCs/>
          <w:lang w:val="es-419"/>
        </w:rPr>
        <w:t>ormas</w:t>
      </w:r>
      <w:r w:rsidRPr="002D732D" w:rsidR="007E514D">
        <w:rPr>
          <w:lang w:val="es-419"/>
        </w:rPr>
        <w:t>, primeras formas elementales, papel gráfico, marcadores</w:t>
      </w:r>
    </w:p>
    <w:p w:rsidRPr="002D732D" w:rsidR="004B5A69" w:rsidP="004A146E" w:rsidRDefault="00F43CE8" w14:paraId="09A344E1" w14:textId="31D0C6C2">
      <w:pPr>
        <w:pStyle w:val="Heading3"/>
        <w:rPr>
          <w:lang w:val="es-419" w:bidi="fa-IR"/>
        </w:rPr>
      </w:pPr>
      <w:r w:rsidRPr="002D732D">
        <w:rPr>
          <w:lang w:val="es-419" w:bidi="fa-IR"/>
        </w:rPr>
        <w:t>Temas de discusión</w:t>
      </w:r>
      <w:r w:rsidRPr="002D732D" w:rsidR="00347A29">
        <w:rPr>
          <w:lang w:val="es-419" w:bidi="fa-IR"/>
        </w:rPr>
        <w:t xml:space="preserve"> </w:t>
      </w:r>
    </w:p>
    <w:p w:rsidRPr="002D732D" w:rsidR="004B5A69" w:rsidP="007E514D" w:rsidRDefault="007E514D" w14:paraId="1B2A75A5" w14:textId="6BB10AFD">
      <w:pPr>
        <w:pStyle w:val="ListBullet"/>
        <w:rPr>
          <w:rFonts w:eastAsiaTheme="minorEastAsia"/>
          <w:lang w:val="es-419" w:bidi="fa-IR"/>
        </w:rPr>
      </w:pPr>
      <w:r w:rsidRPr="002D732D">
        <w:rPr>
          <w:rFonts w:eastAsiaTheme="minorEastAsia"/>
          <w:lang w:val="es-419"/>
        </w:rPr>
        <w:t xml:space="preserve">Observamos lo que los niños de primaria aprenden sobre las formas. Luego exploramos el Enfoque </w:t>
      </w:r>
      <w:bookmarkStart w:name="_Hlk172893803" w:id="11"/>
      <w:r w:rsidRPr="002D732D">
        <w:rPr>
          <w:lang w:val="es-419"/>
        </w:rPr>
        <w:t>M</w:t>
      </w:r>
      <w:r w:rsidRPr="002D732D">
        <w:rPr>
          <w:vertAlign w:val="superscript"/>
          <w:lang w:val="es-419"/>
        </w:rPr>
        <w:t>5</w:t>
      </w:r>
      <w:bookmarkEnd w:id="11"/>
      <w:r w:rsidRPr="002D732D">
        <w:rPr>
          <w:lang w:val="es-419"/>
        </w:rPr>
        <w:t xml:space="preserve"> </w:t>
      </w:r>
      <w:r w:rsidRPr="002D732D">
        <w:rPr>
          <w:rFonts w:eastAsiaTheme="minorEastAsia"/>
          <w:lang w:val="es-419"/>
        </w:rPr>
        <w:t>de matemáticas temprana. Ahora, vamos a ver un video con las prácticas de</w:t>
      </w:r>
      <w:r w:rsidRPr="002D732D">
        <w:rPr>
          <w:lang w:val="es-419"/>
        </w:rPr>
        <w:t xml:space="preserve"> M</w:t>
      </w:r>
      <w:r w:rsidRPr="002D732D">
        <w:rPr>
          <w:vertAlign w:val="superscript"/>
          <w:lang w:val="es-419"/>
        </w:rPr>
        <w:t>5</w:t>
      </w:r>
      <w:r w:rsidRPr="002D732D">
        <w:rPr>
          <w:rFonts w:eastAsiaTheme="minorEastAsia"/>
          <w:lang w:val="es-419"/>
        </w:rPr>
        <w:t>. [Elija una estrategia para facilitar esta observación e informe. Adaptar los puntos de discusión para reflejar esta estrategia.]</w:t>
      </w:r>
    </w:p>
    <w:p w:rsidRPr="002D732D" w:rsidR="00347A29" w:rsidP="004A146E" w:rsidRDefault="00F43CE8" w14:paraId="69D006F1" w14:textId="246605A9">
      <w:pPr>
        <w:pStyle w:val="Heading3"/>
        <w:rPr>
          <w:lang w:val="es-419" w:bidi="fa-IR"/>
        </w:rPr>
      </w:pPr>
      <w:r w:rsidRPr="002D732D">
        <w:rPr>
          <w:lang w:val="es-419" w:bidi="fa-IR"/>
        </w:rPr>
        <w:t>Notas del facilitador</w:t>
      </w:r>
    </w:p>
    <w:p w:rsidRPr="002D732D" w:rsidR="007E514D" w:rsidP="007E514D" w:rsidRDefault="007E514D" w14:paraId="1A890C2A" w14:textId="77777777">
      <w:pPr>
        <w:pStyle w:val="ListBullet"/>
        <w:rPr>
          <w:rFonts w:eastAsiaTheme="minorHAnsi"/>
          <w:lang w:val="es-419"/>
        </w:rPr>
      </w:pPr>
      <w:r w:rsidRPr="002D732D">
        <w:rPr>
          <w:rFonts w:eastAsiaTheme="minorHAnsi"/>
          <w:lang w:val="es-419"/>
        </w:rPr>
        <w:t>Elija un video clip de primaria que muestre a los niños aprendiendo sobre formas. Este clip puede ser el mismo que us</w:t>
      </w:r>
      <w:r w:rsidRPr="002D732D">
        <w:rPr>
          <w:rFonts w:eastAsiaTheme="minorEastAsia"/>
          <w:color w:val="000000" w:themeColor="text1"/>
          <w:lang w:val="es-419"/>
        </w:rPr>
        <w:t>ó</w:t>
      </w:r>
      <w:r w:rsidRPr="002D732D">
        <w:rPr>
          <w:rFonts w:eastAsiaTheme="minorHAnsi"/>
          <w:lang w:val="es-419"/>
        </w:rPr>
        <w:t xml:space="preserve"> para observar a los niños aprendiendo sobre formas. </w:t>
      </w:r>
    </w:p>
    <w:p w:rsidRPr="002D732D" w:rsidR="007E514D" w:rsidP="007E514D" w:rsidRDefault="009C2C8A" w14:paraId="16A45857" w14:textId="461A15EB">
      <w:pPr>
        <w:pStyle w:val="ListBullet"/>
        <w:rPr>
          <w:lang w:val="es-419"/>
        </w:rPr>
      </w:pPr>
      <w:r w:rsidRPr="002D732D">
        <w:rPr>
          <w:rFonts w:eastAsiaTheme="minorEastAsia"/>
          <w:lang w:val="es-419"/>
        </w:rPr>
        <w:t>Proporcionamos los siguientes videos (puede usar otros videos):</w:t>
      </w:r>
    </w:p>
    <w:p w:rsidRPr="002D732D" w:rsidR="007E514D" w:rsidP="007E514D" w:rsidRDefault="00000000" w14:paraId="39DDB41C" w14:textId="77777777">
      <w:pPr>
        <w:pStyle w:val="ListBullet2"/>
        <w:rPr>
          <w:rStyle w:val="Hyperlink"/>
          <w:color w:val="auto"/>
          <w:u w:val="none"/>
          <w:lang w:val="es-419"/>
        </w:rPr>
      </w:pPr>
      <w:hyperlink r:id="rId35">
        <w:r w:rsidRPr="002D732D" w:rsidR="007E514D">
          <w:rPr>
            <w:rStyle w:val="Hyperlink"/>
            <w:lang w:val="es-419"/>
          </w:rPr>
          <w:t>Descomponer formas (primer grado)</w:t>
        </w:r>
      </w:hyperlink>
    </w:p>
    <w:p w:rsidRPr="002D732D" w:rsidR="007E514D" w:rsidP="007E514D" w:rsidRDefault="00000000" w14:paraId="095359FC" w14:textId="77777777">
      <w:pPr>
        <w:pStyle w:val="ListBullet2"/>
        <w:rPr>
          <w:lang w:val="es-419"/>
        </w:rPr>
      </w:pPr>
      <w:hyperlink w:history="1" r:id="rId36">
        <w:r w:rsidRPr="002D732D" w:rsidR="007E514D">
          <w:rPr>
            <w:rStyle w:val="Hyperlink"/>
            <w:lang w:val="es-419"/>
          </w:rPr>
          <w:t>Descomponer formas (primer grado) – Versión AD</w:t>
        </w:r>
      </w:hyperlink>
    </w:p>
    <w:p w:rsidRPr="002D732D" w:rsidR="007E514D" w:rsidP="007E514D" w:rsidRDefault="00000000" w14:paraId="3E691A60" w14:textId="77777777">
      <w:pPr>
        <w:pStyle w:val="ListBullet2"/>
        <w:rPr>
          <w:rStyle w:val="Hyperlink"/>
          <w:color w:val="auto"/>
          <w:u w:val="none"/>
          <w:lang w:val="es-419"/>
        </w:rPr>
      </w:pPr>
      <w:hyperlink r:id="rId37">
        <w:r w:rsidRPr="002D732D" w:rsidR="007E514D">
          <w:rPr>
            <w:rStyle w:val="Hyperlink"/>
            <w:lang w:val="es-419"/>
          </w:rPr>
          <w:t>Aprender sobre los atributos de las formas (primer grado)</w:t>
        </w:r>
      </w:hyperlink>
    </w:p>
    <w:p w:rsidRPr="002D732D" w:rsidR="007E514D" w:rsidP="007E514D" w:rsidRDefault="00000000" w14:paraId="6125A80B" w14:textId="77777777">
      <w:pPr>
        <w:pStyle w:val="ListBullet2"/>
        <w:rPr>
          <w:rStyle w:val="Hyperlink"/>
          <w:color w:val="auto"/>
          <w:u w:val="none"/>
          <w:lang w:val="es-419"/>
        </w:rPr>
      </w:pPr>
      <w:hyperlink r:id="rId38">
        <w:r w:rsidRPr="002D732D" w:rsidR="007E514D">
          <w:rPr>
            <w:rStyle w:val="Hyperlink"/>
            <w:lang w:val="es-419"/>
          </w:rPr>
          <w:t>Aprender sobre los atributos de las formas (primer grado) - Versión AD</w:t>
        </w:r>
      </w:hyperlink>
    </w:p>
    <w:p w:rsidRPr="002D732D" w:rsidR="007E514D" w:rsidP="007E514D" w:rsidRDefault="00000000" w14:paraId="7CAC9FA9" w14:textId="77777777">
      <w:pPr>
        <w:pStyle w:val="ListBullet2"/>
        <w:rPr>
          <w:lang w:val="es-419"/>
        </w:rPr>
      </w:pPr>
      <w:hyperlink w:history="1" r:id="rId39">
        <w:r w:rsidRPr="002D732D" w:rsidR="007E514D">
          <w:rPr>
            <w:rStyle w:val="Hyperlink"/>
            <w:lang w:val="es-419"/>
          </w:rPr>
          <w:t>Clasificar formas por atributos (primer grado)</w:t>
        </w:r>
      </w:hyperlink>
    </w:p>
    <w:p w:rsidRPr="002D732D" w:rsidR="007E514D" w:rsidP="007E514D" w:rsidRDefault="00000000" w14:paraId="0576054B" w14:textId="77777777">
      <w:pPr>
        <w:pStyle w:val="ListBullet2"/>
        <w:rPr>
          <w:lang w:val="es-419"/>
        </w:rPr>
      </w:pPr>
      <w:hyperlink w:history="1" r:id="rId40">
        <w:r w:rsidRPr="002D732D" w:rsidR="007E514D">
          <w:rPr>
            <w:rStyle w:val="Hyperlink"/>
            <w:lang w:val="es-419"/>
          </w:rPr>
          <w:t>Clasificar formas por atributos (primer grado) – Versión AD</w:t>
        </w:r>
      </w:hyperlink>
    </w:p>
    <w:p w:rsidRPr="002D732D" w:rsidR="00BA54F0" w:rsidP="007E514D" w:rsidRDefault="009C2C8A" w14:paraId="4607001D" w14:textId="5B9B8715">
      <w:pPr>
        <w:pStyle w:val="ListBullet"/>
        <w:rPr>
          <w:lang w:val="es-419"/>
        </w:rPr>
      </w:pPr>
      <w:r w:rsidRPr="002D732D">
        <w:rPr>
          <w:b/>
          <w:bCs/>
          <w:lang w:val="es-419"/>
        </w:rPr>
        <w:t>Nota:</w:t>
      </w:r>
      <w:r w:rsidRPr="002D732D">
        <w:rPr>
          <w:lang w:val="es-419"/>
        </w:rPr>
        <w:t xml:space="preserve"> En las notas del facilitador de la siguiente diapositiva se proporcionan ejemplos de respuestas para el vídeo "Formas de descomposición (primer grado)".</w:t>
      </w:r>
    </w:p>
    <w:p w:rsidRPr="002D732D" w:rsidR="007E514D" w:rsidP="007E514D" w:rsidRDefault="007E514D" w14:paraId="1BB5BB21" w14:textId="6E6EC0DC">
      <w:pPr>
        <w:pStyle w:val="ListBullet"/>
        <w:rPr>
          <w:lang w:val="es-419"/>
        </w:rPr>
      </w:pPr>
      <w:r w:rsidRPr="002D732D">
        <w:rPr>
          <w:lang w:val="es-419"/>
        </w:rPr>
        <w:t xml:space="preserve">Invite a los participantes a que saquen el folleto </w:t>
      </w:r>
      <w:r w:rsidRPr="002D732D">
        <w:rPr>
          <w:b/>
          <w:bCs/>
          <w:lang w:val="es-419"/>
        </w:rPr>
        <w:t xml:space="preserve">Observar </w:t>
      </w:r>
      <w:bookmarkStart w:name="_Hlk172894001" w:id="12"/>
      <w:r w:rsidRPr="002D732D">
        <w:rPr>
          <w:b/>
          <w:bCs/>
          <w:lang w:val="es-419"/>
        </w:rPr>
        <w:t>M</w:t>
      </w:r>
      <w:r w:rsidRPr="002D732D">
        <w:rPr>
          <w:b/>
          <w:bCs/>
          <w:vertAlign w:val="superscript"/>
          <w:lang w:val="es-419"/>
        </w:rPr>
        <w:t>5</w:t>
      </w:r>
      <w:r w:rsidRPr="002D732D">
        <w:rPr>
          <w:b/>
          <w:bCs/>
          <w:lang w:val="es-419"/>
        </w:rPr>
        <w:t xml:space="preserve"> </w:t>
      </w:r>
      <w:bookmarkEnd w:id="12"/>
      <w:r w:rsidRPr="002D732D">
        <w:rPr>
          <w:b/>
          <w:bCs/>
          <w:lang w:val="es-419"/>
        </w:rPr>
        <w:t>en acción:</w:t>
      </w:r>
      <w:r w:rsidRPr="002D732D" w:rsidR="009C2C8A">
        <w:rPr>
          <w:b/>
          <w:bCs/>
          <w:lang w:val="es-419"/>
        </w:rPr>
        <w:t xml:space="preserve"> Formas</w:t>
      </w:r>
      <w:r w:rsidRPr="002D732D">
        <w:rPr>
          <w:lang w:val="es-419"/>
        </w:rPr>
        <w:t xml:space="preserve">. </w:t>
      </w:r>
    </w:p>
    <w:p w:rsidRPr="002D732D" w:rsidR="007E514D" w:rsidP="007E514D" w:rsidRDefault="007E514D" w14:paraId="25D8B343" w14:textId="77777777">
      <w:pPr>
        <w:pStyle w:val="ListBullet"/>
        <w:rPr>
          <w:lang w:val="es-419"/>
        </w:rPr>
      </w:pPr>
      <w:r w:rsidRPr="002D732D">
        <w:rPr>
          <w:lang w:val="es-419"/>
        </w:rPr>
        <w:t xml:space="preserve">Para grupos de trabajo y sesiones más largas, utilice un método de rompecabezas. Antes de hacer el clip de vídeo, asigne a cada mesa una práctica en la que se centrará durante el vídeo. [Si hay más de cinco mesas, asigne a más de una mesa concentrarse en cada práctica.] </w:t>
      </w:r>
    </w:p>
    <w:p w:rsidRPr="002D732D" w:rsidR="004B5A69" w:rsidP="007E514D" w:rsidRDefault="007E514D" w14:paraId="33A94143" w14:textId="0561D5C1">
      <w:pPr>
        <w:pStyle w:val="ListBullet"/>
        <w:rPr>
          <w:rFonts w:eastAsiaTheme="minorEastAsia"/>
          <w:lang w:val="es-419" w:bidi="fa-IR"/>
        </w:rPr>
      </w:pPr>
      <w:r w:rsidRPr="002D732D">
        <w:rPr>
          <w:lang w:val="es-419"/>
        </w:rPr>
        <w:t>Para grupos más pequeños y sesiones más cortas, considere mostrar el video dos o tres veces, invitando a los participantes a centrarse en prácticas específicas cada vez. Animarlos a que anoten sus observaciones en el folleto</w:t>
      </w:r>
      <w:r w:rsidRPr="002D732D" w:rsidR="00275E39">
        <w:rPr>
          <w:lang w:val="es-419" w:bidi="fa-IR"/>
        </w:rPr>
        <w:t xml:space="preserve">. </w:t>
      </w:r>
    </w:p>
    <w:p w:rsidRPr="002D732D" w:rsidR="004B5A69" w:rsidP="004A146E" w:rsidRDefault="00F43CE8" w14:paraId="5C5710CB" w14:textId="08A0079D">
      <w:pPr>
        <w:pStyle w:val="Heading2"/>
        <w:rPr>
          <w:lang w:val="es-419" w:bidi="fa-IR"/>
        </w:rPr>
      </w:pPr>
      <w:r w:rsidRPr="002D732D">
        <w:rPr>
          <w:lang w:val="es-419" w:bidi="fa-IR"/>
        </w:rPr>
        <w:t>DIAPOSITIVA</w:t>
      </w:r>
      <w:r w:rsidRPr="002D732D" w:rsidR="6A7E3BE1">
        <w:rPr>
          <w:lang w:val="es-419" w:bidi="fa-IR"/>
        </w:rPr>
        <w:t xml:space="preserve"> 1</w:t>
      </w:r>
      <w:r w:rsidRPr="002D732D" w:rsidR="00014A85">
        <w:rPr>
          <w:lang w:val="es-419" w:bidi="fa-IR"/>
        </w:rPr>
        <w:t>7</w:t>
      </w:r>
      <w:r w:rsidRPr="002D732D" w:rsidR="007E59B2">
        <w:rPr>
          <w:lang w:val="es-419" w:bidi="fa-IR"/>
        </w:rPr>
        <w:t>:</w:t>
      </w:r>
      <w:r w:rsidRPr="002D732D" w:rsidR="6A7E3BE1">
        <w:rPr>
          <w:lang w:val="es-419" w:bidi="fa-IR"/>
        </w:rPr>
        <w:t xml:space="preserve"> </w:t>
      </w:r>
      <w:r w:rsidRPr="002D732D">
        <w:rPr>
          <w:lang w:val="es-419"/>
        </w:rPr>
        <w:t>Discutir: M</w:t>
      </w:r>
      <w:r w:rsidRPr="002D732D">
        <w:rPr>
          <w:vertAlign w:val="superscript"/>
          <w:lang w:val="es-419"/>
        </w:rPr>
        <w:t>5</w:t>
      </w:r>
      <w:r w:rsidRPr="002D732D">
        <w:rPr>
          <w:lang w:val="es-419"/>
        </w:rPr>
        <w:t xml:space="preserve"> en acción</w:t>
      </w:r>
    </w:p>
    <w:p w:rsidRPr="002D732D" w:rsidR="008258FA" w:rsidP="009C2C8A" w:rsidRDefault="00BE3176" w14:paraId="28172F3C" w14:textId="63764496">
      <w:pPr>
        <w:spacing w:line="259" w:lineRule="auto"/>
        <w:jc w:val="center"/>
        <w:rPr>
          <w:rFonts w:eastAsiaTheme="minorEastAsia"/>
          <w:b/>
          <w:bCs/>
          <w:color w:val="222222"/>
          <w:lang w:val="es-419" w:bidi="fa-IR"/>
        </w:rPr>
      </w:pPr>
      <w:r w:rsidRPr="002D732D">
        <w:rPr>
          <w:rFonts w:eastAsiaTheme="minorEastAsia"/>
          <w:b/>
          <w:bCs/>
          <w:noProof/>
          <w:color w:val="222222"/>
          <w:lang w:val="es-419" w:bidi="fa-IR"/>
        </w:rPr>
        <w:drawing>
          <wp:inline distT="0" distB="0" distL="0" distR="0" wp14:anchorId="4B321F4C" wp14:editId="47E9C91B">
            <wp:extent cx="3251200" cy="1828800"/>
            <wp:effectExtent l="19050" t="19050" r="25400" b="19050"/>
            <wp:docPr id="208806969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69692" name="Picture 16">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4B5A69" w:rsidP="00D5293A" w:rsidRDefault="00F43CE8" w14:paraId="221EB54C" w14:textId="3CD6DFBA">
      <w:pPr>
        <w:pStyle w:val="BodyText"/>
        <w:rPr>
          <w:lang w:val="es-419" w:bidi="fa-IR"/>
        </w:rPr>
      </w:pPr>
      <w:r w:rsidRPr="002D732D">
        <w:rPr>
          <w:b/>
          <w:bCs/>
          <w:lang w:val="es-419" w:bidi="fa-IR"/>
        </w:rPr>
        <w:t>Tiempo:</w:t>
      </w:r>
      <w:r w:rsidRPr="002D732D" w:rsidR="04765EB0">
        <w:rPr>
          <w:lang w:val="es-419" w:bidi="fa-IR"/>
        </w:rPr>
        <w:t xml:space="preserve"> </w:t>
      </w:r>
      <w:r w:rsidRPr="002D732D" w:rsidR="007E514D">
        <w:rPr>
          <w:rFonts w:eastAsiaTheme="minorEastAsia"/>
          <w:color w:val="222222"/>
          <w:lang w:val="es-419"/>
        </w:rPr>
        <w:t>20-30 minutos (varía según los objetivos de la sesión</w:t>
      </w:r>
      <w:r w:rsidRPr="002D732D" w:rsidR="0005203C">
        <w:rPr>
          <w:lang w:val="es-419" w:bidi="fa-IR"/>
        </w:rPr>
        <w:t>)</w:t>
      </w:r>
    </w:p>
    <w:p w:rsidRPr="002D732D" w:rsidR="007E59B2" w:rsidP="00D5293A" w:rsidRDefault="00F43CE8" w14:paraId="218920A1" w14:textId="462114F9">
      <w:pPr>
        <w:pStyle w:val="BodyText"/>
        <w:rPr>
          <w:lang w:val="es-419" w:bidi="fa-IR"/>
        </w:rPr>
      </w:pPr>
      <w:r w:rsidRPr="002D732D">
        <w:rPr>
          <w:b/>
          <w:bCs/>
          <w:lang w:val="es-419" w:bidi="fa-IR"/>
        </w:rPr>
        <w:t>Materiales:</w:t>
      </w:r>
      <w:r w:rsidRPr="002D732D" w:rsidR="007E59B2">
        <w:rPr>
          <w:b/>
          <w:bCs/>
          <w:lang w:val="es-419" w:bidi="fa-IR"/>
        </w:rPr>
        <w:t xml:space="preserve">  </w:t>
      </w:r>
      <w:r w:rsidRPr="002D732D" w:rsidR="007E514D">
        <w:rPr>
          <w:rFonts w:eastAsiaTheme="minorEastAsia"/>
          <w:color w:val="222222"/>
          <w:lang w:val="es-419"/>
        </w:rPr>
        <w:t xml:space="preserve">Materiales: El folleto </w:t>
      </w:r>
      <w:r w:rsidRPr="002D732D" w:rsidR="007E514D">
        <w:rPr>
          <w:b/>
          <w:bCs/>
          <w:lang w:val="es-419"/>
        </w:rPr>
        <w:t>Observar M</w:t>
      </w:r>
      <w:r w:rsidRPr="002D732D" w:rsidR="007E514D">
        <w:rPr>
          <w:b/>
          <w:bCs/>
          <w:vertAlign w:val="superscript"/>
          <w:lang w:val="es-419"/>
        </w:rPr>
        <w:t>5</w:t>
      </w:r>
      <w:r w:rsidRPr="002D732D" w:rsidR="007E514D">
        <w:rPr>
          <w:b/>
          <w:bCs/>
          <w:lang w:val="es-419"/>
        </w:rPr>
        <w:t xml:space="preserve"> en acción: </w:t>
      </w:r>
      <w:r w:rsidRPr="002D732D" w:rsidR="009C2C8A">
        <w:rPr>
          <w:b/>
          <w:bCs/>
          <w:lang w:val="es-419"/>
        </w:rPr>
        <w:t>Formas,</w:t>
      </w:r>
      <w:r w:rsidRPr="002D732D" w:rsidR="007E514D">
        <w:rPr>
          <w:rFonts w:eastAsiaTheme="minorEastAsia"/>
          <w:color w:val="222222"/>
          <w:lang w:val="es-419"/>
        </w:rPr>
        <w:t xml:space="preserve"> video clip de las primeras formas elementales, papel para gráficos, marcadores</w:t>
      </w:r>
    </w:p>
    <w:p w:rsidRPr="002D732D" w:rsidR="004B5A69" w:rsidP="004A146E" w:rsidRDefault="00F43CE8" w14:paraId="4E9D469E" w14:textId="29D940A9">
      <w:pPr>
        <w:pStyle w:val="Heading3"/>
        <w:rPr>
          <w:lang w:val="es-419" w:bidi="fa-IR"/>
        </w:rPr>
      </w:pPr>
      <w:r w:rsidRPr="002D732D">
        <w:rPr>
          <w:lang w:val="es-419" w:bidi="fa-IR"/>
        </w:rPr>
        <w:t>Temas de discusión</w:t>
      </w:r>
    </w:p>
    <w:p w:rsidRPr="002D732D" w:rsidR="00957E5E" w:rsidP="007E514D" w:rsidRDefault="007E514D" w14:paraId="24E69BA7" w14:textId="0D214C22">
      <w:pPr>
        <w:pStyle w:val="ListBullet"/>
        <w:rPr>
          <w:b/>
          <w:bCs/>
          <w:lang w:val="es-419" w:bidi="fa-IR"/>
        </w:rPr>
      </w:pPr>
      <w:r w:rsidRPr="002D732D">
        <w:rPr>
          <w:rFonts w:eastAsia="Calibri"/>
          <w:lang w:val="es-419"/>
        </w:rPr>
        <w:t xml:space="preserve">Vamos a analizar sus observaciones sobre cada práctica </w:t>
      </w:r>
      <w:bookmarkStart w:name="_Hlk172894124" w:id="13"/>
      <w:r w:rsidRPr="002D732D">
        <w:rPr>
          <w:rFonts w:eastAsia="Calibri"/>
          <w:lang w:val="es-419"/>
        </w:rPr>
        <w:t xml:space="preserve">de </w:t>
      </w:r>
      <w:bookmarkStart w:name="_Hlk177375774" w:id="14"/>
      <w:r w:rsidRPr="002D732D">
        <w:rPr>
          <w:lang w:val="es-419"/>
        </w:rPr>
        <w:t>M</w:t>
      </w:r>
      <w:r w:rsidRPr="002D732D">
        <w:rPr>
          <w:vertAlign w:val="superscript"/>
          <w:lang w:val="es-419"/>
        </w:rPr>
        <w:t>5</w:t>
      </w:r>
      <w:bookmarkEnd w:id="13"/>
      <w:bookmarkEnd w:id="14"/>
      <w:r w:rsidRPr="002D732D">
        <w:rPr>
          <w:rFonts w:eastAsia="Calibri"/>
          <w:lang w:val="es-419"/>
        </w:rPr>
        <w:t xml:space="preserve">. ¿Cómo el educador utiliza </w:t>
      </w:r>
      <w:r w:rsidRPr="002D732D">
        <w:rPr>
          <w:lang w:val="es-419"/>
        </w:rPr>
        <w:t>M</w:t>
      </w:r>
      <w:r w:rsidRPr="002D732D">
        <w:rPr>
          <w:vertAlign w:val="superscript"/>
          <w:lang w:val="es-419"/>
        </w:rPr>
        <w:t>5</w:t>
      </w:r>
      <w:r w:rsidRPr="002D732D">
        <w:rPr>
          <w:rFonts w:eastAsia="Calibri"/>
          <w:lang w:val="es-419"/>
        </w:rPr>
        <w:t xml:space="preserve"> para apoyar el aprendizaje de los niños sobre las formas</w:t>
      </w:r>
      <w:r w:rsidRPr="002D732D" w:rsidR="00391CC0">
        <w:rPr>
          <w:rFonts w:eastAsia="Calibri"/>
          <w:lang w:val="es-419" w:bidi="fa-IR"/>
        </w:rPr>
        <w:t>?</w:t>
      </w:r>
    </w:p>
    <w:p w:rsidRPr="002D732D" w:rsidR="00347A29" w:rsidP="004A146E" w:rsidRDefault="00F43CE8" w14:paraId="715F159B" w14:textId="42D4BC53">
      <w:pPr>
        <w:pStyle w:val="Heading3"/>
        <w:rPr>
          <w:lang w:val="es-419" w:bidi="fa-IR"/>
        </w:rPr>
      </w:pPr>
      <w:r w:rsidRPr="002D732D">
        <w:rPr>
          <w:lang w:val="es-419" w:bidi="fa-IR"/>
        </w:rPr>
        <w:t>Notas del facilitador</w:t>
      </w:r>
    </w:p>
    <w:p w:rsidRPr="002D732D" w:rsidR="007E514D" w:rsidP="009C2C8A" w:rsidRDefault="007E514D" w14:paraId="69F3D160" w14:textId="5892FB96">
      <w:pPr>
        <w:pStyle w:val="ListParagraph"/>
        <w:numPr>
          <w:ilvl w:val="0"/>
          <w:numId w:val="79"/>
        </w:numPr>
        <w:rPr>
          <w:rFonts w:eastAsia="Times New Roman" w:cstheme="minorHAnsi"/>
          <w:lang w:val="es-419"/>
        </w:rPr>
      </w:pPr>
      <w:r w:rsidRPr="002D732D">
        <w:rPr>
          <w:rFonts w:eastAsia="Calibri"/>
          <w:lang w:val="es-419"/>
        </w:rPr>
        <w:t xml:space="preserve">Utilice </w:t>
      </w:r>
      <w:r w:rsidRPr="002D732D" w:rsidR="009C2C8A">
        <w:rPr>
          <w:rFonts w:eastAsia="Calibri"/>
          <w:b/>
          <w:bCs/>
          <w:lang w:val="es-419"/>
        </w:rPr>
        <w:t>Clave</w:t>
      </w:r>
      <w:r w:rsidRPr="002D732D">
        <w:rPr>
          <w:rFonts w:eastAsia="Calibri"/>
          <w:b/>
          <w:bCs/>
          <w:lang w:val="es-419"/>
        </w:rPr>
        <w:t xml:space="preserve"> de respuestas</w:t>
      </w:r>
      <w:r w:rsidRPr="002D732D" w:rsidR="009C2C8A">
        <w:rPr>
          <w:rFonts w:eastAsia="Calibri"/>
          <w:b/>
          <w:bCs/>
          <w:lang w:val="es-419"/>
        </w:rPr>
        <w:t xml:space="preserve"> para o</w:t>
      </w:r>
      <w:r w:rsidRPr="002D732D">
        <w:rPr>
          <w:rFonts w:eastAsia="Calibri"/>
          <w:b/>
          <w:bCs/>
          <w:lang w:val="es-419"/>
        </w:rPr>
        <w:t xml:space="preserve">bservar </w:t>
      </w:r>
      <w:r w:rsidRPr="002D732D">
        <w:rPr>
          <w:b/>
          <w:bCs/>
          <w:lang w:val="es-419"/>
        </w:rPr>
        <w:t>M</w:t>
      </w:r>
      <w:r w:rsidRPr="002D732D">
        <w:rPr>
          <w:b/>
          <w:bCs/>
          <w:vertAlign w:val="superscript"/>
          <w:lang w:val="es-419"/>
        </w:rPr>
        <w:t>5</w:t>
      </w:r>
      <w:r w:rsidRPr="002D732D">
        <w:rPr>
          <w:rFonts w:eastAsia="Calibri"/>
          <w:b/>
          <w:bCs/>
          <w:lang w:val="es-419"/>
        </w:rPr>
        <w:t xml:space="preserve"> en acción</w:t>
      </w:r>
      <w:r w:rsidRPr="002D732D" w:rsidR="009C2C8A">
        <w:rPr>
          <w:rFonts w:eastAsia="Calibri"/>
          <w:b/>
          <w:bCs/>
          <w:lang w:val="es-419"/>
        </w:rPr>
        <w:t>: F</w:t>
      </w:r>
      <w:r w:rsidRPr="002D732D">
        <w:rPr>
          <w:rFonts w:eastAsia="Calibri"/>
          <w:b/>
          <w:bCs/>
          <w:lang w:val="es-419"/>
        </w:rPr>
        <w:t>ormas</w:t>
      </w:r>
      <w:r w:rsidRPr="002D732D">
        <w:rPr>
          <w:rFonts w:eastAsia="Calibri"/>
          <w:lang w:val="es-419"/>
        </w:rPr>
        <w:t xml:space="preserve"> para ver ejemplos de cómo se utilizó </w:t>
      </w:r>
      <w:r w:rsidRPr="002D732D">
        <w:rPr>
          <w:lang w:val="es-419"/>
        </w:rPr>
        <w:t>M</w:t>
      </w:r>
      <w:r w:rsidRPr="002D732D">
        <w:rPr>
          <w:vertAlign w:val="superscript"/>
          <w:lang w:val="es-419"/>
        </w:rPr>
        <w:t>5</w:t>
      </w:r>
      <w:r w:rsidRPr="002D732D">
        <w:rPr>
          <w:rFonts w:eastAsia="Calibri"/>
          <w:lang w:val="es-419"/>
        </w:rPr>
        <w:t xml:space="preserve"> en el videoclip "</w:t>
      </w:r>
      <w:hyperlink r:id="rId42">
        <w:r w:rsidRPr="002D732D" w:rsidR="00BA54F0">
          <w:rPr>
            <w:rStyle w:val="Hyperlink"/>
            <w:lang w:val="es-419"/>
          </w:rPr>
          <w:t>Descomponer formas (primer grado)</w:t>
        </w:r>
      </w:hyperlink>
      <w:r w:rsidRPr="002D732D">
        <w:rPr>
          <w:rFonts w:eastAsia="Calibri"/>
          <w:lang w:val="es-419"/>
        </w:rPr>
        <w:t>."</w:t>
      </w:r>
    </w:p>
    <w:p w:rsidRPr="002D732D" w:rsidR="007E514D" w:rsidP="007E514D" w:rsidRDefault="007E514D" w14:paraId="49B450AD" w14:textId="77777777">
      <w:pPr>
        <w:pStyle w:val="ListBullet"/>
        <w:rPr>
          <w:rFonts w:eastAsia="Calibri"/>
          <w:lang w:val="es-419"/>
        </w:rPr>
      </w:pPr>
      <w:r w:rsidRPr="002D732D">
        <w:rPr>
          <w:rFonts w:eastAsia="Calibri"/>
          <w:lang w:val="es-419"/>
        </w:rPr>
        <w:lastRenderedPageBreak/>
        <w:t>Para grupos más grandes o sesiones más largas: Después de observar el video, pida a cada mesa que discuta lo que notaron sobre su práctica asignada. Después, invite a cada mesa a que comparta sus observaciones con el grupo de trabajo. Cada mesa comparte, parafrasea, afirma y añade a sus respuestas según sea necesario. Considere la posibilidad de registrar las observaciones de cada grupo para hacer que las prácticas sean visibles.</w:t>
      </w:r>
    </w:p>
    <w:p w:rsidRPr="002D732D" w:rsidR="007E514D" w:rsidP="007E514D" w:rsidRDefault="007E514D" w14:paraId="2587DFE8" w14:textId="77777777">
      <w:pPr>
        <w:pStyle w:val="ListBullet"/>
        <w:rPr>
          <w:rFonts w:eastAsia="Calibri"/>
          <w:lang w:val="es-419"/>
        </w:rPr>
      </w:pPr>
      <w:r w:rsidRPr="002D732D">
        <w:rPr>
          <w:rFonts w:eastAsia="Calibri"/>
          <w:lang w:val="es-419"/>
        </w:rPr>
        <w:t>Para grupos pequeños o sesiones más cortas: Invite a los participantes a compartir sus observaciones con todo el grupo. Anote sus observaciones para que las prácticas sean visibles a medida que los participantes comparten, parafrasean, afirman y añaden a sus respuestas según sea necesario. Considere invitar a los participantes a compartir a con alguien de otra mesa lo que aprendieron. Por ejemplo, puede pedirles que encuentren a alguien con zapatos parecidos a los suyos, se muden para conocerlos y compartan algo que hayan aprendido con esa persona.</w:t>
      </w:r>
    </w:p>
    <w:p w:rsidRPr="002D732D" w:rsidR="004B5A69" w:rsidP="007E514D" w:rsidRDefault="007E514D" w14:paraId="43FE7B51" w14:textId="68A57FB3">
      <w:pPr>
        <w:pStyle w:val="ListBullet"/>
        <w:rPr>
          <w:lang w:val="es-419" w:bidi="fa-IR"/>
        </w:rPr>
      </w:pPr>
      <w:r w:rsidRPr="002D732D">
        <w:rPr>
          <w:rFonts w:eastAsia="Calibri"/>
          <w:lang w:val="es-419"/>
        </w:rPr>
        <w:t xml:space="preserve">Para ideas adicionales sobre cómo facilitar las reuniones de información, visite el módulo </w:t>
      </w:r>
      <w:r w:rsidRPr="002D732D">
        <w:rPr>
          <w:rFonts w:eastAsia="Calibri"/>
          <w:b/>
          <w:bCs/>
          <w:lang w:val="es-419"/>
        </w:rPr>
        <w:t>Facilitar las primeras sesiones de aprendizaje profesional STEAM</w:t>
      </w:r>
      <w:r w:rsidRPr="002D732D" w:rsidR="0005203C">
        <w:rPr>
          <w:rFonts w:eastAsia="Calibri"/>
          <w:lang w:val="es-419" w:bidi="fa-IR"/>
        </w:rPr>
        <w:t>.</w:t>
      </w:r>
    </w:p>
    <w:p w:rsidRPr="002D732D" w:rsidR="004B5A69" w:rsidP="00FE0CB2" w:rsidRDefault="00F43CE8" w14:paraId="3359073A" w14:textId="7BC183BE">
      <w:pPr>
        <w:pStyle w:val="Heading2"/>
        <w:rPr>
          <w:lang w:val="es-419" w:bidi="fa-IR"/>
        </w:rPr>
      </w:pPr>
      <w:r w:rsidRPr="002D732D">
        <w:rPr>
          <w:lang w:val="es-419" w:bidi="fa-IR"/>
        </w:rPr>
        <w:t>DIAPOSITIVA</w:t>
      </w:r>
      <w:r w:rsidRPr="002D732D" w:rsidR="04765EB0">
        <w:rPr>
          <w:lang w:val="es-419" w:bidi="fa-IR"/>
        </w:rPr>
        <w:t xml:space="preserve"> 1</w:t>
      </w:r>
      <w:r w:rsidRPr="002D732D" w:rsidR="00014A85">
        <w:rPr>
          <w:lang w:val="es-419" w:bidi="fa-IR"/>
        </w:rPr>
        <w:t>8</w:t>
      </w:r>
      <w:r w:rsidRPr="002D732D" w:rsidR="04765EB0">
        <w:rPr>
          <w:lang w:val="es-419" w:bidi="fa-IR"/>
        </w:rPr>
        <w:t xml:space="preserve">: </w:t>
      </w:r>
      <w:r w:rsidRPr="002D732D">
        <w:rPr>
          <w:lang w:val="es-419"/>
        </w:rPr>
        <w:t>Explorar: Utilizar M</w:t>
      </w:r>
      <w:r w:rsidRPr="002D732D">
        <w:rPr>
          <w:vertAlign w:val="superscript"/>
          <w:lang w:val="es-419"/>
        </w:rPr>
        <w:t>5</w:t>
      </w:r>
      <w:r w:rsidRPr="002D732D">
        <w:rPr>
          <w:lang w:val="es-419"/>
        </w:rPr>
        <w:t xml:space="preserve"> para apoyar el aprendizaje sobre formas</w:t>
      </w:r>
      <w:r w:rsidRPr="002D732D" w:rsidR="009C2C8A">
        <w:rPr>
          <w:lang w:val="es-419"/>
        </w:rPr>
        <w:t xml:space="preserve"> y espacio</w:t>
      </w:r>
    </w:p>
    <w:p w:rsidRPr="002D732D" w:rsidR="008258FA" w:rsidP="009C2C8A" w:rsidRDefault="00BE3176" w14:paraId="479018A2" w14:textId="33AD211E">
      <w:pPr>
        <w:spacing w:line="259" w:lineRule="auto"/>
        <w:jc w:val="center"/>
        <w:rPr>
          <w:rFonts w:eastAsiaTheme="minorEastAsia"/>
          <w:b/>
          <w:bCs/>
          <w:color w:val="222222"/>
          <w:lang w:val="es-419" w:bidi="fa-IR"/>
        </w:rPr>
      </w:pPr>
      <w:r w:rsidRPr="002D732D">
        <w:rPr>
          <w:rFonts w:eastAsiaTheme="minorEastAsia"/>
          <w:b/>
          <w:bCs/>
          <w:noProof/>
          <w:color w:val="222222"/>
          <w:lang w:val="es-419" w:bidi="fa-IR"/>
        </w:rPr>
        <w:drawing>
          <wp:inline distT="0" distB="0" distL="0" distR="0" wp14:anchorId="13DC5B23" wp14:editId="7C3A3171">
            <wp:extent cx="3251200" cy="1828800"/>
            <wp:effectExtent l="19050" t="19050" r="25400" b="19050"/>
            <wp:docPr id="79912637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26370" name="Picture 17">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4B5A69" w:rsidP="00274672" w:rsidRDefault="00F43CE8" w14:paraId="672ECD39" w14:textId="60DA6471">
      <w:pPr>
        <w:pStyle w:val="BodyText"/>
        <w:rPr>
          <w:lang w:val="es-419" w:bidi="fa-IR"/>
        </w:rPr>
      </w:pPr>
      <w:r w:rsidRPr="002D732D">
        <w:rPr>
          <w:b/>
          <w:bCs/>
          <w:lang w:val="es-419" w:bidi="fa-IR"/>
        </w:rPr>
        <w:t>Tiempo:</w:t>
      </w:r>
      <w:r w:rsidRPr="002D732D" w:rsidR="04765EB0">
        <w:rPr>
          <w:lang w:val="es-419" w:bidi="fa-IR"/>
        </w:rPr>
        <w:t xml:space="preserve"> </w:t>
      </w:r>
      <w:r w:rsidRPr="002D732D" w:rsidR="007E514D">
        <w:rPr>
          <w:rFonts w:eastAsiaTheme="minorEastAsia"/>
          <w:color w:val="222222"/>
          <w:lang w:val="es-419"/>
        </w:rPr>
        <w:t>15-30 minutos (incluyendo el informe en la próxima diapositiva</w:t>
      </w:r>
      <w:r w:rsidRPr="002D732D" w:rsidR="006F7257">
        <w:rPr>
          <w:lang w:val="es-419" w:bidi="fa-IR"/>
        </w:rPr>
        <w:t>)</w:t>
      </w:r>
    </w:p>
    <w:p w:rsidRPr="002D732D" w:rsidR="00A6058C" w:rsidP="00274672" w:rsidRDefault="00F43CE8" w14:paraId="55CF4306" w14:textId="3FC047FD">
      <w:pPr>
        <w:pStyle w:val="BodyText"/>
        <w:rPr>
          <w:lang w:val="es-419" w:bidi="fa-IR"/>
        </w:rPr>
      </w:pPr>
      <w:r w:rsidRPr="002D732D">
        <w:rPr>
          <w:b/>
          <w:bCs/>
          <w:lang w:val="es-419" w:bidi="fa-IR"/>
        </w:rPr>
        <w:t>Materiales:</w:t>
      </w:r>
      <w:r w:rsidRPr="002D732D" w:rsidR="04765EB0">
        <w:rPr>
          <w:b/>
          <w:bCs/>
          <w:lang w:val="es-419" w:bidi="fa-IR"/>
        </w:rPr>
        <w:t xml:space="preserve"> </w:t>
      </w:r>
      <w:r w:rsidRPr="002D732D" w:rsidR="007E514D">
        <w:rPr>
          <w:rFonts w:eastAsiaTheme="minorEastAsia"/>
          <w:color w:val="222222"/>
          <w:lang w:val="es-419"/>
        </w:rPr>
        <w:t>El folleto</w:t>
      </w:r>
      <w:r w:rsidRPr="002D732D" w:rsidR="007E514D">
        <w:rPr>
          <w:rFonts w:eastAsiaTheme="minorEastAsia"/>
          <w:b/>
          <w:bCs/>
          <w:color w:val="222222"/>
          <w:lang w:val="es-419"/>
        </w:rPr>
        <w:t xml:space="preserve"> </w:t>
      </w:r>
      <w:r w:rsidRPr="002D732D" w:rsidR="007E514D">
        <w:rPr>
          <w:b/>
          <w:bCs/>
          <w:lang w:val="es-419"/>
        </w:rPr>
        <w:t xml:space="preserve">Utilizar </w:t>
      </w:r>
      <w:bookmarkStart w:name="_Hlk165274134" w:id="15"/>
      <w:r w:rsidRPr="002D732D" w:rsidR="007E514D">
        <w:rPr>
          <w:rFonts w:eastAsiaTheme="minorEastAsia"/>
          <w:b/>
          <w:bCs/>
          <w:color w:val="000000" w:themeColor="text1"/>
          <w:lang w:val="es-419"/>
        </w:rPr>
        <w:t>M</w:t>
      </w:r>
      <w:r w:rsidRPr="002D732D" w:rsidR="007E514D">
        <w:rPr>
          <w:rFonts w:eastAsiaTheme="minorEastAsia"/>
          <w:b/>
          <w:bCs/>
          <w:color w:val="000000" w:themeColor="text1"/>
          <w:vertAlign w:val="superscript"/>
          <w:lang w:val="es-419"/>
        </w:rPr>
        <w:t>5</w:t>
      </w:r>
      <w:bookmarkEnd w:id="15"/>
      <w:r w:rsidRPr="002D732D" w:rsidR="007E514D">
        <w:rPr>
          <w:b/>
          <w:bCs/>
          <w:lang w:val="es-419"/>
        </w:rPr>
        <w:t xml:space="preserve"> para apoyar el aprendizaje sobre formas</w:t>
      </w:r>
      <w:r w:rsidRPr="002D732D" w:rsidR="009C2C8A">
        <w:rPr>
          <w:lang w:val="es-419"/>
        </w:rPr>
        <w:t xml:space="preserve"> </w:t>
      </w:r>
      <w:r w:rsidRPr="002D732D" w:rsidR="009C2C8A">
        <w:rPr>
          <w:b/>
          <w:bCs/>
          <w:lang w:val="es-419"/>
        </w:rPr>
        <w:t>y espacio</w:t>
      </w:r>
      <w:r w:rsidRPr="002D732D" w:rsidR="007E514D">
        <w:rPr>
          <w:lang w:val="es-419"/>
        </w:rPr>
        <w:t>, papel gráfico, marcadores</w:t>
      </w:r>
    </w:p>
    <w:p w:rsidRPr="002D732D" w:rsidR="004B5A69" w:rsidP="00FE0CB2" w:rsidRDefault="00F43CE8" w14:paraId="3BF7005F" w14:textId="1D22E5C6">
      <w:pPr>
        <w:pStyle w:val="Heading3"/>
        <w:rPr>
          <w:lang w:val="es-419" w:bidi="fa-IR"/>
        </w:rPr>
      </w:pPr>
      <w:r w:rsidRPr="002D732D">
        <w:rPr>
          <w:lang w:val="es-419" w:bidi="fa-IR"/>
        </w:rPr>
        <w:t>Temas de discusión</w:t>
      </w:r>
      <w:r w:rsidRPr="002D732D" w:rsidR="00580CDA">
        <w:rPr>
          <w:lang w:val="es-419" w:bidi="fa-IR"/>
        </w:rPr>
        <w:t xml:space="preserve"> </w:t>
      </w:r>
    </w:p>
    <w:p w:rsidRPr="002D732D" w:rsidR="007E514D" w:rsidP="007E514D" w:rsidRDefault="007E514D" w14:paraId="2A780E78" w14:textId="77777777">
      <w:pPr>
        <w:pStyle w:val="ListBullet"/>
        <w:rPr>
          <w:rFonts w:eastAsiaTheme="minorEastAsia"/>
          <w:lang w:val="es-419"/>
        </w:rPr>
      </w:pPr>
      <w:r w:rsidRPr="002D732D">
        <w:rPr>
          <w:rFonts w:eastAsiaTheme="minorEastAsia"/>
          <w:lang w:val="es-419"/>
        </w:rPr>
        <w:t xml:space="preserve">Discutimos el </w:t>
      </w:r>
      <w:r w:rsidRPr="002D732D">
        <w:rPr>
          <w:lang w:val="es-419"/>
        </w:rPr>
        <w:t>M</w:t>
      </w:r>
      <w:r w:rsidRPr="002D732D">
        <w:rPr>
          <w:vertAlign w:val="superscript"/>
          <w:lang w:val="es-419"/>
        </w:rPr>
        <w:t>5</w:t>
      </w:r>
      <w:r w:rsidRPr="002D732D">
        <w:rPr>
          <w:rFonts w:eastAsiaTheme="minorEastAsia"/>
          <w:lang w:val="es-419"/>
        </w:rPr>
        <w:t xml:space="preserve"> Enfoque de matemáticas temprana y observamos algunas maneras en que las prácticas podrían ser utilizadas para apoyar el aprendizaje de geometría de los niños en la primaria. Consideremos otras </w:t>
      </w:r>
      <w:r w:rsidRPr="002D732D">
        <w:rPr>
          <w:rFonts w:eastAsiaTheme="minorEastAsia"/>
          <w:lang w:val="es-419"/>
        </w:rPr>
        <w:lastRenderedPageBreak/>
        <w:t xml:space="preserve">formas de usar </w:t>
      </w:r>
      <w:bookmarkStart w:name="_Hlk172894859" w:id="16"/>
      <w:r w:rsidRPr="002D732D">
        <w:rPr>
          <w:lang w:val="es-419"/>
        </w:rPr>
        <w:t>M</w:t>
      </w:r>
      <w:r w:rsidRPr="002D732D">
        <w:rPr>
          <w:vertAlign w:val="superscript"/>
          <w:lang w:val="es-419"/>
        </w:rPr>
        <w:t>5</w:t>
      </w:r>
      <w:bookmarkEnd w:id="16"/>
      <w:r w:rsidRPr="002D732D">
        <w:rPr>
          <w:rFonts w:eastAsiaTheme="minorEastAsia"/>
          <w:lang w:val="es-419"/>
        </w:rPr>
        <w:t xml:space="preserve"> para apoyar el aprendizaje de geometría infantil en las primeras escuelas primarias temprana.</w:t>
      </w:r>
    </w:p>
    <w:p w:rsidRPr="002D732D" w:rsidR="002101F5" w:rsidP="007E514D" w:rsidRDefault="007E514D" w14:paraId="1F702F47" w14:textId="51B4E25C">
      <w:pPr>
        <w:pStyle w:val="ListBullet"/>
        <w:rPr>
          <w:rFonts w:eastAsiaTheme="minorEastAsia"/>
          <w:lang w:val="es-419" w:bidi="fa-IR"/>
        </w:rPr>
      </w:pPr>
      <w:r w:rsidRPr="002D732D">
        <w:rPr>
          <w:rFonts w:eastAsiaTheme="minorEastAsia"/>
          <w:lang w:val="es-419"/>
        </w:rPr>
        <w:t xml:space="preserve">Saquemos </w:t>
      </w:r>
      <w:r w:rsidRPr="002D732D">
        <w:rPr>
          <w:b/>
          <w:bCs/>
          <w:lang w:val="es-419"/>
        </w:rPr>
        <w:t xml:space="preserve">Utilizar </w:t>
      </w:r>
      <w:r w:rsidRPr="002D732D">
        <w:rPr>
          <w:rFonts w:eastAsiaTheme="minorEastAsia"/>
          <w:b/>
          <w:bCs/>
          <w:lang w:val="es-419"/>
        </w:rPr>
        <w:t>M</w:t>
      </w:r>
      <w:r w:rsidRPr="002D732D">
        <w:rPr>
          <w:rFonts w:eastAsiaTheme="minorEastAsia"/>
          <w:b/>
          <w:bCs/>
          <w:vertAlign w:val="superscript"/>
          <w:lang w:val="es-419"/>
        </w:rPr>
        <w:t>5</w:t>
      </w:r>
      <w:r w:rsidRPr="002D732D">
        <w:rPr>
          <w:b/>
          <w:bCs/>
          <w:lang w:val="es-419"/>
        </w:rPr>
        <w:t xml:space="preserve"> para apoyar el aprendizaje sobre formas</w:t>
      </w:r>
      <w:r w:rsidRPr="002D732D" w:rsidR="009C2C8A">
        <w:rPr>
          <w:lang w:val="es-419"/>
        </w:rPr>
        <w:t xml:space="preserve"> </w:t>
      </w:r>
      <w:r w:rsidRPr="002D732D" w:rsidR="009C2C8A">
        <w:rPr>
          <w:b/>
          <w:bCs/>
          <w:lang w:val="es-419"/>
        </w:rPr>
        <w:t>y espacio</w:t>
      </w:r>
      <w:r w:rsidRPr="002D732D" w:rsidR="009C2C8A">
        <w:rPr>
          <w:lang w:val="es-419"/>
        </w:rPr>
        <w:t xml:space="preserve">. </w:t>
      </w:r>
      <w:r w:rsidRPr="002D732D">
        <w:rPr>
          <w:rFonts w:eastAsiaTheme="minorEastAsia"/>
          <w:lang w:val="es-419"/>
        </w:rPr>
        <w:t xml:space="preserve">Revise las ideas sobre cómo usar </w:t>
      </w:r>
      <w:bookmarkStart w:name="_Hlk172894963" w:id="17"/>
      <w:r w:rsidRPr="002D732D">
        <w:rPr>
          <w:lang w:val="es-419"/>
        </w:rPr>
        <w:t>M</w:t>
      </w:r>
      <w:r w:rsidRPr="002D732D">
        <w:rPr>
          <w:vertAlign w:val="superscript"/>
          <w:lang w:val="es-419"/>
        </w:rPr>
        <w:t>5</w:t>
      </w:r>
      <w:bookmarkEnd w:id="17"/>
      <w:r w:rsidRPr="002D732D">
        <w:rPr>
          <w:rFonts w:eastAsiaTheme="minorEastAsia"/>
          <w:lang w:val="es-419"/>
        </w:rPr>
        <w:t xml:space="preserve"> para apoyar el aprendizaje de geometría de los niños en la escuela primaria temprana</w:t>
      </w:r>
      <w:r w:rsidRPr="002D732D" w:rsidR="00894B40">
        <w:rPr>
          <w:rFonts w:eastAsiaTheme="minorEastAsia"/>
          <w:lang w:val="es-419" w:bidi="fa-IR"/>
        </w:rPr>
        <w:t xml:space="preserve">. </w:t>
      </w:r>
    </w:p>
    <w:p w:rsidRPr="002D732D" w:rsidR="00894B40" w:rsidP="00FE0CB2" w:rsidRDefault="00F43CE8" w14:paraId="0385CB9C" w14:textId="7E3A57E5">
      <w:pPr>
        <w:pStyle w:val="Heading3"/>
        <w:rPr>
          <w:lang w:val="es-419" w:bidi="fa-IR"/>
        </w:rPr>
      </w:pPr>
      <w:r w:rsidRPr="002D732D">
        <w:rPr>
          <w:lang w:val="es-419" w:bidi="fa-IR"/>
        </w:rPr>
        <w:t>Notas del facilitador</w:t>
      </w:r>
    </w:p>
    <w:p w:rsidRPr="002D732D" w:rsidR="007E514D" w:rsidP="007E514D" w:rsidRDefault="007E514D" w14:paraId="2D44230C" w14:textId="77777777">
      <w:pPr>
        <w:pStyle w:val="ListBullet"/>
        <w:rPr>
          <w:rFonts w:eastAsiaTheme="minorEastAsia"/>
          <w:lang w:val="es-419"/>
        </w:rPr>
      </w:pPr>
      <w:r w:rsidRPr="002D732D">
        <w:rPr>
          <w:rFonts w:eastAsiaTheme="minorEastAsia"/>
          <w:lang w:val="es-419"/>
        </w:rPr>
        <w:t>Proporcione de cinco a siete minutos para que los participantes revisen el folleto.</w:t>
      </w:r>
    </w:p>
    <w:p w:rsidRPr="002D732D" w:rsidR="00C4634B" w:rsidP="007E514D" w:rsidRDefault="007E514D" w14:paraId="5123C631" w14:textId="2A0152A3">
      <w:pPr>
        <w:pStyle w:val="ListBullet"/>
        <w:rPr>
          <w:lang w:val="es-419" w:bidi="fa-IR"/>
        </w:rPr>
      </w:pPr>
      <w:r w:rsidRPr="002D732D">
        <w:rPr>
          <w:rFonts w:eastAsiaTheme="minorEastAsia"/>
          <w:lang w:val="es-419"/>
        </w:rPr>
        <w:t xml:space="preserve">Mientras los participantes revisan el folleto, coloque cinco gráficos alrededor de la sala. Cada mesa tendrá una de las cinco prácticas matemáticas tempranas </w:t>
      </w:r>
      <w:bookmarkStart w:name="_Hlk172904662" w:id="18"/>
      <w:r w:rsidRPr="002D732D">
        <w:rPr>
          <w:rFonts w:eastAsiaTheme="minorEastAsia"/>
          <w:lang w:val="es-419"/>
        </w:rPr>
        <w:t xml:space="preserve">de </w:t>
      </w:r>
      <w:r w:rsidRPr="002D732D">
        <w:rPr>
          <w:lang w:val="es-419"/>
        </w:rPr>
        <w:t>M</w:t>
      </w:r>
      <w:r w:rsidRPr="002D732D">
        <w:rPr>
          <w:vertAlign w:val="superscript"/>
          <w:lang w:val="es-419"/>
        </w:rPr>
        <w:t>5</w:t>
      </w:r>
      <w:bookmarkEnd w:id="18"/>
      <w:r w:rsidRPr="002D732D">
        <w:rPr>
          <w:rFonts w:eastAsiaTheme="minorEastAsia"/>
          <w:lang w:val="es-419"/>
        </w:rPr>
        <w:t xml:space="preserve"> como encabezados (Aprendizaje mutuo, investigaciones significativas, materiales y entorno de aprendizaje, vocabulario matemático y discurso, representaciones múltiples) y una columna cada uno para el primer grado, segundo grado, y tercer grado. Para los grupos de aprendizaje, cree y muestre un gráfico para cada práctica </w:t>
      </w:r>
      <w:r w:rsidRPr="002D732D">
        <w:rPr>
          <w:lang w:val="es-419"/>
        </w:rPr>
        <w:t>M</w:t>
      </w:r>
      <w:r w:rsidRPr="002D732D">
        <w:rPr>
          <w:vertAlign w:val="superscript"/>
          <w:lang w:val="es-419"/>
        </w:rPr>
        <w:t>5</w:t>
      </w:r>
      <w:r w:rsidRPr="002D732D">
        <w:rPr>
          <w:rFonts w:eastAsiaTheme="minorEastAsia"/>
          <w:lang w:val="es-419"/>
        </w:rPr>
        <w:t xml:space="preserve"> en cada nivel. </w:t>
      </w:r>
      <w:proofErr w:type="gramStart"/>
      <w:r w:rsidRPr="002D732D">
        <w:rPr>
          <w:rFonts w:eastAsiaTheme="minorEastAsia"/>
          <w:lang w:val="es-419"/>
        </w:rPr>
        <w:t>Deje marcadores cerca</w:t>
      </w:r>
      <w:proofErr w:type="gramEnd"/>
      <w:r w:rsidRPr="002D732D">
        <w:rPr>
          <w:rFonts w:eastAsiaTheme="minorEastAsia"/>
          <w:lang w:val="es-419"/>
        </w:rPr>
        <w:t xml:space="preserve"> de cada gráfico. Use los puntos de discusión y las notas del facilitador en la siguiente diapositiva para guiar el informe</w:t>
      </w:r>
      <w:r w:rsidRPr="002D732D" w:rsidR="00C4634B">
        <w:rPr>
          <w:lang w:val="es-419" w:bidi="fa-IR"/>
        </w:rPr>
        <w:t>.</w:t>
      </w:r>
    </w:p>
    <w:p w:rsidRPr="002D732D" w:rsidR="00C4634B" w:rsidP="00FE0CB2" w:rsidRDefault="00F43CE8" w14:paraId="4D3E2DAF" w14:textId="6439B00B">
      <w:pPr>
        <w:pStyle w:val="Heading2"/>
        <w:rPr>
          <w:lang w:val="es-419" w:bidi="fa-IR"/>
        </w:rPr>
      </w:pPr>
      <w:r w:rsidRPr="002D732D">
        <w:rPr>
          <w:lang w:val="es-419" w:bidi="fa-IR"/>
        </w:rPr>
        <w:t>DIAPOSITIVA</w:t>
      </w:r>
      <w:r w:rsidRPr="002D732D" w:rsidR="00C4634B">
        <w:rPr>
          <w:lang w:val="es-419" w:bidi="fa-IR"/>
        </w:rPr>
        <w:t xml:space="preserve"> </w:t>
      </w:r>
      <w:r w:rsidRPr="002D732D" w:rsidR="00AC4011">
        <w:rPr>
          <w:lang w:val="es-419" w:bidi="fa-IR"/>
        </w:rPr>
        <w:t>1</w:t>
      </w:r>
      <w:r w:rsidRPr="002D732D" w:rsidR="00014A85">
        <w:rPr>
          <w:lang w:val="es-419" w:bidi="fa-IR"/>
        </w:rPr>
        <w:t>9</w:t>
      </w:r>
      <w:r w:rsidRPr="002D732D" w:rsidR="00C4634B">
        <w:rPr>
          <w:lang w:val="es-419" w:bidi="fa-IR"/>
        </w:rPr>
        <w:t xml:space="preserve">: </w:t>
      </w:r>
      <w:r w:rsidRPr="002D732D">
        <w:rPr>
          <w:lang w:val="es-419"/>
        </w:rPr>
        <w:t>Discutir: Utilizar M</w:t>
      </w:r>
      <w:r w:rsidRPr="002D732D">
        <w:rPr>
          <w:vertAlign w:val="superscript"/>
          <w:lang w:val="es-419"/>
        </w:rPr>
        <w:t>5</w:t>
      </w:r>
      <w:r w:rsidRPr="002D732D">
        <w:rPr>
          <w:lang w:val="es-419"/>
        </w:rPr>
        <w:t xml:space="preserve"> para apoyar el aprendizaje sobre formas</w:t>
      </w:r>
      <w:r w:rsidRPr="002D732D" w:rsidR="009C2C8A">
        <w:rPr>
          <w:lang w:val="es-419"/>
        </w:rPr>
        <w:t xml:space="preserve"> y espacio</w:t>
      </w:r>
    </w:p>
    <w:p w:rsidRPr="002D732D" w:rsidR="008258FA" w:rsidP="009C2C8A" w:rsidRDefault="00BE3176" w14:paraId="02315DCE" w14:textId="5FC9C9BB">
      <w:pPr>
        <w:spacing w:line="259" w:lineRule="auto"/>
        <w:jc w:val="center"/>
        <w:rPr>
          <w:rFonts w:eastAsiaTheme="minorEastAsia"/>
          <w:b/>
          <w:bCs/>
          <w:color w:val="222222"/>
          <w:lang w:val="es-419" w:bidi="fa-IR"/>
        </w:rPr>
      </w:pPr>
      <w:r w:rsidRPr="002D732D">
        <w:rPr>
          <w:rFonts w:eastAsiaTheme="minorEastAsia"/>
          <w:b/>
          <w:bCs/>
          <w:noProof/>
          <w:color w:val="222222"/>
          <w:lang w:val="es-419" w:bidi="fa-IR"/>
        </w:rPr>
        <w:drawing>
          <wp:inline distT="0" distB="0" distL="0" distR="0" wp14:anchorId="5B4CEC30" wp14:editId="771406EC">
            <wp:extent cx="3251200" cy="1828800"/>
            <wp:effectExtent l="19050" t="19050" r="25400" b="19050"/>
            <wp:docPr id="186519097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90978" name="Picture 1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361BE3" w:rsidP="00274672" w:rsidRDefault="00F43CE8" w14:paraId="480FB91D" w14:textId="756A35B5">
      <w:pPr>
        <w:pStyle w:val="BodyText"/>
        <w:rPr>
          <w:lang w:val="es-419" w:bidi="fa-IR"/>
        </w:rPr>
      </w:pPr>
      <w:r w:rsidRPr="002D732D">
        <w:rPr>
          <w:b/>
          <w:bCs/>
          <w:lang w:val="es-419" w:bidi="fa-IR"/>
        </w:rPr>
        <w:t>Tiempo:</w:t>
      </w:r>
      <w:r w:rsidRPr="002D732D" w:rsidR="00361BE3">
        <w:rPr>
          <w:lang w:val="es-419" w:bidi="fa-IR"/>
        </w:rPr>
        <w:t xml:space="preserve"> </w:t>
      </w:r>
      <w:r w:rsidRPr="002D732D" w:rsidR="007E514D">
        <w:rPr>
          <w:rFonts w:eastAsiaTheme="minorEastAsia"/>
          <w:color w:val="222222"/>
          <w:lang w:val="es-419"/>
        </w:rPr>
        <w:t>15-30 minutos (incluyendo revisión de documento en la diapositiva</w:t>
      </w:r>
      <w:r w:rsidRPr="002D732D" w:rsidR="007E514D">
        <w:rPr>
          <w:rFonts w:eastAsiaTheme="minorEastAsia"/>
          <w:b/>
          <w:bCs/>
          <w:color w:val="222222"/>
          <w:lang w:val="es-419"/>
        </w:rPr>
        <w:t xml:space="preserve"> </w:t>
      </w:r>
      <w:r w:rsidRPr="002D732D" w:rsidR="007E514D">
        <w:rPr>
          <w:rFonts w:eastAsiaTheme="minorEastAsia"/>
          <w:color w:val="222222"/>
          <w:lang w:val="es-419"/>
        </w:rPr>
        <w:t>anterior</w:t>
      </w:r>
      <w:r w:rsidRPr="002D732D" w:rsidR="00361BE3">
        <w:rPr>
          <w:lang w:val="es-419" w:bidi="fa-IR"/>
        </w:rPr>
        <w:t>)</w:t>
      </w:r>
    </w:p>
    <w:p w:rsidRPr="002D732D" w:rsidR="00A6058C" w:rsidP="00274672" w:rsidRDefault="00F43CE8" w14:paraId="4D2CF737" w14:textId="0C251992">
      <w:pPr>
        <w:pStyle w:val="BodyText"/>
        <w:rPr>
          <w:lang w:val="es-419" w:bidi="fa-IR"/>
        </w:rPr>
      </w:pPr>
      <w:r w:rsidRPr="002D732D">
        <w:rPr>
          <w:b/>
          <w:bCs/>
          <w:lang w:val="es-419" w:bidi="fa-IR"/>
        </w:rPr>
        <w:t>Materiales:</w:t>
      </w:r>
      <w:r w:rsidRPr="002D732D" w:rsidR="00361BE3">
        <w:rPr>
          <w:b/>
          <w:bCs/>
          <w:lang w:val="es-419" w:bidi="fa-IR"/>
        </w:rPr>
        <w:t xml:space="preserve"> </w:t>
      </w:r>
      <w:r w:rsidRPr="002D732D" w:rsidR="007E514D">
        <w:rPr>
          <w:rFonts w:eastAsiaTheme="minorEastAsia"/>
          <w:color w:val="222222"/>
          <w:lang w:val="es-419"/>
        </w:rPr>
        <w:t xml:space="preserve">El folleto </w:t>
      </w:r>
      <w:r w:rsidRPr="002D732D" w:rsidR="007E514D">
        <w:rPr>
          <w:b/>
          <w:bCs/>
          <w:lang w:val="es-419"/>
        </w:rPr>
        <w:t xml:space="preserve">Utilizar </w:t>
      </w:r>
      <w:r w:rsidRPr="002D732D" w:rsidR="007E514D">
        <w:rPr>
          <w:rFonts w:eastAsiaTheme="minorEastAsia"/>
          <w:b/>
          <w:bCs/>
          <w:color w:val="000000" w:themeColor="text1"/>
          <w:lang w:val="es-419"/>
        </w:rPr>
        <w:t>M</w:t>
      </w:r>
      <w:r w:rsidRPr="002D732D" w:rsidR="007E514D">
        <w:rPr>
          <w:rFonts w:eastAsiaTheme="minorEastAsia"/>
          <w:b/>
          <w:bCs/>
          <w:color w:val="000000" w:themeColor="text1"/>
          <w:vertAlign w:val="superscript"/>
          <w:lang w:val="es-419"/>
        </w:rPr>
        <w:t>5</w:t>
      </w:r>
      <w:r w:rsidRPr="002D732D" w:rsidR="007E514D">
        <w:rPr>
          <w:b/>
          <w:bCs/>
          <w:lang w:val="es-419"/>
        </w:rPr>
        <w:t xml:space="preserve"> para apoyar el aprendizaje sobre formas</w:t>
      </w:r>
      <w:r w:rsidRPr="002D732D" w:rsidR="009C2C8A">
        <w:rPr>
          <w:lang w:val="es-419"/>
        </w:rPr>
        <w:t xml:space="preserve"> </w:t>
      </w:r>
      <w:r w:rsidRPr="002D732D" w:rsidR="009C2C8A">
        <w:rPr>
          <w:b/>
          <w:bCs/>
          <w:lang w:val="es-419"/>
        </w:rPr>
        <w:t>y espacio</w:t>
      </w:r>
      <w:r w:rsidRPr="002D732D" w:rsidR="007E514D">
        <w:rPr>
          <w:lang w:val="es-419"/>
        </w:rPr>
        <w:t>, papel gráfico, marcadores</w:t>
      </w:r>
    </w:p>
    <w:p w:rsidRPr="002D732D" w:rsidR="00C4634B" w:rsidP="00FE0CB2" w:rsidRDefault="00F43CE8" w14:paraId="2CCFC546" w14:textId="509343E6">
      <w:pPr>
        <w:pStyle w:val="Heading3"/>
        <w:rPr>
          <w:lang w:val="es-419" w:bidi="fa-IR"/>
        </w:rPr>
      </w:pPr>
      <w:r w:rsidRPr="002D732D">
        <w:rPr>
          <w:lang w:val="es-419" w:bidi="fa-IR"/>
        </w:rPr>
        <w:lastRenderedPageBreak/>
        <w:t>Temas de discusión</w:t>
      </w:r>
    </w:p>
    <w:p w:rsidRPr="002D732D" w:rsidR="007E514D" w:rsidP="007E514D" w:rsidRDefault="007E514D" w14:paraId="0C78E851" w14:textId="77777777">
      <w:pPr>
        <w:pStyle w:val="ListBullet"/>
        <w:rPr>
          <w:rFonts w:eastAsiaTheme="minorEastAsia"/>
          <w:b/>
          <w:bCs/>
          <w:lang w:val="es-419"/>
        </w:rPr>
      </w:pPr>
      <w:r w:rsidRPr="002D732D">
        <w:rPr>
          <w:rFonts w:eastAsiaTheme="minorEastAsia"/>
          <w:lang w:val="es-419"/>
        </w:rPr>
        <w:t xml:space="preserve">Revisaron algunas ideas sobre maneras de apoyar el aprendizaje de la forma de los niños en las primeras etapas de la escuela primaria usando el Enfoque </w:t>
      </w:r>
      <w:r w:rsidRPr="002D732D">
        <w:rPr>
          <w:lang w:val="es-419"/>
        </w:rPr>
        <w:t>M</w:t>
      </w:r>
      <w:r w:rsidRPr="002D732D">
        <w:rPr>
          <w:vertAlign w:val="superscript"/>
          <w:lang w:val="es-419"/>
        </w:rPr>
        <w:t>5</w:t>
      </w:r>
      <w:r w:rsidRPr="002D732D">
        <w:rPr>
          <w:rFonts w:eastAsiaTheme="minorEastAsia"/>
          <w:lang w:val="es-419"/>
        </w:rPr>
        <w:t xml:space="preserve"> de matemáticas temprana. Luego, reflexionemos sobre las formas en que podemos continuar apoyando el aprendizaje de la forma de los niños de primaria. Podemos pensar en estrategias que ya utilizamos, así como las estrategias que queremos probar.</w:t>
      </w:r>
    </w:p>
    <w:p w:rsidRPr="002D732D" w:rsidR="007E514D" w:rsidP="007E514D" w:rsidRDefault="007E514D" w14:paraId="1575317D" w14:textId="77777777">
      <w:pPr>
        <w:pStyle w:val="ListBullet2"/>
        <w:rPr>
          <w:rFonts w:eastAsiaTheme="minorEastAsia"/>
          <w:lang w:val="es-419"/>
        </w:rPr>
      </w:pPr>
      <w:r w:rsidRPr="002D732D">
        <w:rPr>
          <w:rFonts w:eastAsiaTheme="minorEastAsia"/>
          <w:lang w:val="es-419"/>
        </w:rPr>
        <w:t>Formaremos pequeños grupos que irán de un gráfico a otro. [Proporcionar instrucciones sobre cómo formar grupos. Las notas del facilitador ofrecen algunas sugerencias.]</w:t>
      </w:r>
    </w:p>
    <w:p w:rsidRPr="002D732D" w:rsidR="007E514D" w:rsidP="007E514D" w:rsidRDefault="007E514D" w14:paraId="4BF83584" w14:textId="77777777">
      <w:pPr>
        <w:pStyle w:val="ListBullet2"/>
        <w:rPr>
          <w:rFonts w:eastAsiaTheme="minorEastAsia"/>
          <w:lang w:val="es-419"/>
        </w:rPr>
      </w:pPr>
      <w:r w:rsidRPr="002D732D">
        <w:rPr>
          <w:rFonts w:eastAsiaTheme="minorEastAsia"/>
          <w:lang w:val="es-419"/>
        </w:rPr>
        <w:t>Cuando llegue al cuadro, identifique y escribe algo que le gustaría probar. Por ejemplo, en el cuadro de vocabulario matemático y discurso, puede invitar a los niños a crear definiciones para diferentes formas basadas en lo que saben sobre sus atributos.</w:t>
      </w:r>
    </w:p>
    <w:p w:rsidRPr="002D732D" w:rsidR="007E514D" w:rsidP="007E514D" w:rsidRDefault="007E514D" w14:paraId="0C29F022" w14:textId="77777777">
      <w:pPr>
        <w:pStyle w:val="ListBullet2"/>
        <w:rPr>
          <w:rFonts w:eastAsiaTheme="minorEastAsia"/>
          <w:lang w:val="es-419"/>
        </w:rPr>
      </w:pPr>
      <w:r w:rsidRPr="002D732D">
        <w:rPr>
          <w:rFonts w:eastAsiaTheme="minorEastAsia"/>
          <w:lang w:val="es-419"/>
        </w:rPr>
        <w:t>Avise los grupos cuando sea el momento de pasar al siguiente gráfico. Deje el marcador en el gráfico para que el próximo grupo lo use. Muévase en el sentido de las agujas del reloj hasta el siguiente cuadro. Cuando llegue, revise las ideas sugeridas por los grupos anteriores. Identifique y escriba otras ideas.</w:t>
      </w:r>
    </w:p>
    <w:p w:rsidRPr="002D732D" w:rsidR="007E514D" w:rsidP="007E514D" w:rsidRDefault="007E514D" w14:paraId="3FEE0066" w14:textId="77777777">
      <w:pPr>
        <w:pStyle w:val="ListBullet2"/>
        <w:rPr>
          <w:rFonts w:eastAsiaTheme="minorEastAsia"/>
          <w:lang w:val="es-419"/>
        </w:rPr>
      </w:pPr>
      <w:r w:rsidRPr="002D732D">
        <w:rPr>
          <w:rFonts w:eastAsiaTheme="minorEastAsia"/>
          <w:lang w:val="es-419"/>
        </w:rPr>
        <w:t>El grupo de cada gráfico compartirá con todo el grupo dos o tres ideas que hayan encontrado más interesantes o valiosas.</w:t>
      </w:r>
    </w:p>
    <w:p w:rsidRPr="002D732D" w:rsidR="007E514D" w:rsidP="007E514D" w:rsidRDefault="007E514D" w14:paraId="28921DCD" w14:textId="77777777">
      <w:pPr>
        <w:pStyle w:val="ListBullet2"/>
        <w:rPr>
          <w:rFonts w:eastAsiaTheme="minorEastAsia"/>
          <w:lang w:val="es-419"/>
        </w:rPr>
      </w:pPr>
      <w:r w:rsidRPr="002D732D">
        <w:rPr>
          <w:rFonts w:eastAsiaTheme="minorEastAsia"/>
          <w:lang w:val="es-419"/>
        </w:rPr>
        <w:t>Reflexione sobre la diversidad de los alumnos en su entorno. Considere los intereses de los niños, sus experiencias, culturas y habilidades y las nuevas habilidades que están surgiendo a medida que discuten.</w:t>
      </w:r>
    </w:p>
    <w:p w:rsidRPr="002D732D" w:rsidR="00361BE3" w:rsidP="007E514D" w:rsidRDefault="007E514D" w14:paraId="390712CA" w14:textId="088E05A9">
      <w:pPr>
        <w:pStyle w:val="ListBullet"/>
        <w:rPr>
          <w:rFonts w:eastAsiaTheme="minorEastAsia"/>
          <w:lang w:val="es-419" w:bidi="fa-IR"/>
        </w:rPr>
      </w:pPr>
      <w:r w:rsidRPr="002D732D">
        <w:rPr>
          <w:rFonts w:eastAsiaTheme="minorEastAsia"/>
          <w:lang w:val="es-419"/>
        </w:rPr>
        <w:t>[Después de que la actividad concluya:] Puede compartir las ideas que desea probar con su capacitador y volver a visitar este folleto con las experiencias de aprendizaje durante el año</w:t>
      </w:r>
      <w:r w:rsidRPr="002D732D" w:rsidR="00361BE3">
        <w:rPr>
          <w:rFonts w:eastAsiaTheme="minorEastAsia"/>
          <w:lang w:val="es-419" w:bidi="fa-IR"/>
        </w:rPr>
        <w:t>.</w:t>
      </w:r>
    </w:p>
    <w:p w:rsidRPr="002D732D" w:rsidR="00C4634B" w:rsidP="00FE0CB2" w:rsidRDefault="00F43CE8" w14:paraId="62F0F871" w14:textId="76F84711">
      <w:pPr>
        <w:pStyle w:val="Heading3"/>
        <w:rPr>
          <w:lang w:val="es-419" w:bidi="fa-IR"/>
        </w:rPr>
      </w:pPr>
      <w:r w:rsidRPr="002D732D">
        <w:rPr>
          <w:lang w:val="es-419" w:bidi="fa-IR"/>
        </w:rPr>
        <w:t>Notas del facilitador</w:t>
      </w:r>
    </w:p>
    <w:p w:rsidRPr="002D732D" w:rsidR="007E514D" w:rsidP="007E514D" w:rsidRDefault="007E514D" w14:paraId="0613EAAE" w14:textId="77777777">
      <w:pPr>
        <w:pStyle w:val="ListBullet"/>
        <w:rPr>
          <w:lang w:val="es-419"/>
        </w:rPr>
      </w:pPr>
      <w:r w:rsidRPr="002D732D">
        <w:rPr>
          <w:lang w:val="es-419"/>
        </w:rPr>
        <w:t>Seleccione una estrategia para formar grupos pequeños. Algunas ideas incluyen la clasificación por nivel, la numeración en las tablas, la numeración en todo el grupo o la circulación en grupos de mesas.</w:t>
      </w:r>
    </w:p>
    <w:p w:rsidRPr="002D732D" w:rsidR="007E514D" w:rsidP="007E514D" w:rsidRDefault="007E514D" w14:paraId="451EDBCB" w14:textId="77777777">
      <w:pPr>
        <w:pStyle w:val="ListBullet"/>
        <w:rPr>
          <w:lang w:val="es-419"/>
        </w:rPr>
      </w:pPr>
      <w:r w:rsidRPr="002D732D">
        <w:rPr>
          <w:lang w:val="es-419"/>
        </w:rPr>
        <w:t>Considere modelar qué hacer en los gráficos.</w:t>
      </w:r>
    </w:p>
    <w:p w:rsidRPr="002D732D" w:rsidR="007E514D" w:rsidP="007E514D" w:rsidRDefault="007E514D" w14:paraId="4BE2D8A1" w14:textId="77777777">
      <w:pPr>
        <w:pStyle w:val="ListBullet"/>
        <w:rPr>
          <w:lang w:val="es-419"/>
        </w:rPr>
      </w:pPr>
      <w:r w:rsidRPr="002D732D">
        <w:rPr>
          <w:lang w:val="es-419"/>
        </w:rPr>
        <w:t xml:space="preserve">Al considerar el tiempo asignado para esta actividad, deje al menos cinco minutos al final para que todo el grupo comparta. El tiempo restante debe dividirse en el número de gráficos. Por ejemplo, si tiene 25 minutos en total, dedique 20 minutos a la actividad principal y 5 minutos al informe. Si hay una mesa para cada </w:t>
      </w:r>
      <w:r w:rsidRPr="002D732D">
        <w:rPr>
          <w:rStyle w:val="texttranslation"/>
          <w:rFonts w:eastAsia="+mn-ea"/>
          <w:lang w:val="es-419"/>
        </w:rPr>
        <w:t>práctica</w:t>
      </w:r>
      <w:r w:rsidRPr="002D732D">
        <w:rPr>
          <w:lang w:val="es-419"/>
        </w:rPr>
        <w:t xml:space="preserve"> M</w:t>
      </w:r>
      <w:r w:rsidRPr="002D732D">
        <w:rPr>
          <w:vertAlign w:val="superscript"/>
          <w:lang w:val="es-419"/>
        </w:rPr>
        <w:t xml:space="preserve">5 </w:t>
      </w:r>
      <w:r w:rsidRPr="002D732D">
        <w:rPr>
          <w:lang w:val="es-419"/>
        </w:rPr>
        <w:t xml:space="preserve">de las matemáticas temprana, el tiempo asignado en cada mesa es de cuatro minutos (20/5 = 4) </w:t>
      </w:r>
    </w:p>
    <w:p w:rsidRPr="002D732D" w:rsidR="00C4634B" w:rsidP="007E514D" w:rsidRDefault="007E514D" w14:paraId="2443D799" w14:textId="589D892E">
      <w:pPr>
        <w:pStyle w:val="ListBullet"/>
        <w:rPr>
          <w:lang w:val="es-419" w:bidi="fa-IR"/>
        </w:rPr>
      </w:pPr>
      <w:r w:rsidRPr="002D732D">
        <w:rPr>
          <w:lang w:val="es-419"/>
        </w:rPr>
        <w:lastRenderedPageBreak/>
        <w:t>Una vez finalizada la actividad, invite a los participantes a regresar a sus asientos</w:t>
      </w:r>
      <w:r w:rsidRPr="002D732D" w:rsidR="00C4634B">
        <w:rPr>
          <w:lang w:val="es-419" w:bidi="fa-IR"/>
        </w:rPr>
        <w:t>.</w:t>
      </w:r>
    </w:p>
    <w:p w:rsidRPr="002D732D" w:rsidR="00D8669E" w:rsidP="00996338" w:rsidRDefault="00F43CE8" w14:paraId="74CCDC1A" w14:textId="12DF12DD">
      <w:pPr>
        <w:pStyle w:val="Heading2"/>
        <w:keepNext w:val="0"/>
        <w:rPr>
          <w:lang w:val="es-419" w:bidi="fa-IR"/>
        </w:rPr>
      </w:pPr>
      <w:r w:rsidRPr="002D732D">
        <w:rPr>
          <w:lang w:val="es-419" w:bidi="fa-IR"/>
        </w:rPr>
        <w:t>DIAPOSITIVA</w:t>
      </w:r>
      <w:r w:rsidRPr="002D732D" w:rsidR="00D8669E">
        <w:rPr>
          <w:lang w:val="es-419" w:bidi="fa-IR"/>
        </w:rPr>
        <w:t xml:space="preserve"> </w:t>
      </w:r>
      <w:r w:rsidRPr="002D732D" w:rsidR="00014A85">
        <w:rPr>
          <w:lang w:val="es-419" w:bidi="fa-IR"/>
        </w:rPr>
        <w:t>20</w:t>
      </w:r>
      <w:r w:rsidRPr="002D732D" w:rsidR="00D8669E">
        <w:rPr>
          <w:lang w:val="es-419" w:bidi="fa-IR"/>
        </w:rPr>
        <w:t xml:space="preserve">: </w:t>
      </w:r>
      <w:r w:rsidRPr="002D732D">
        <w:rPr>
          <w:lang w:val="es-419"/>
        </w:rPr>
        <w:t>Explorar: Actividades para aprender sobre las formas</w:t>
      </w:r>
    </w:p>
    <w:p w:rsidRPr="002D732D" w:rsidR="008258FA" w:rsidP="009C2C8A" w:rsidRDefault="00BE3176" w14:paraId="2F6CC094" w14:textId="42B1154D">
      <w:pPr>
        <w:jc w:val="center"/>
        <w:rPr>
          <w:b/>
          <w:bCs/>
          <w:lang w:val="es-419" w:bidi="fa-IR"/>
        </w:rPr>
      </w:pPr>
      <w:r w:rsidRPr="002D732D">
        <w:rPr>
          <w:b/>
          <w:bCs/>
          <w:noProof/>
          <w:lang w:val="es-419" w:bidi="fa-IR"/>
        </w:rPr>
        <w:drawing>
          <wp:inline distT="0" distB="0" distL="0" distR="0" wp14:anchorId="1E8B026B" wp14:editId="6BD99ACC">
            <wp:extent cx="3251200" cy="1828800"/>
            <wp:effectExtent l="19050" t="19050" r="25400" b="19050"/>
            <wp:docPr id="99081050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10505" name="Picture 1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00D8669E" w:rsidP="00996338" w:rsidRDefault="00F43CE8" w14:paraId="7224D218" w14:textId="3592E86D">
      <w:pPr>
        <w:pStyle w:val="BodyText"/>
        <w:rPr>
          <w:lang w:val="es-419" w:bidi="fa-IR"/>
        </w:rPr>
      </w:pPr>
      <w:r w:rsidRPr="002D732D">
        <w:rPr>
          <w:b/>
          <w:bCs/>
          <w:lang w:val="es-419" w:bidi="fa-IR"/>
        </w:rPr>
        <w:t>Tiempo:</w:t>
      </w:r>
      <w:r w:rsidRPr="002D732D" w:rsidR="00D8669E">
        <w:rPr>
          <w:b/>
          <w:bCs/>
          <w:lang w:val="es-419" w:bidi="fa-IR"/>
        </w:rPr>
        <w:t xml:space="preserve"> </w:t>
      </w:r>
      <w:r w:rsidRPr="002D732D" w:rsidR="007E514D">
        <w:rPr>
          <w:lang w:val="es-419"/>
        </w:rPr>
        <w:t>10–15 minutos</w:t>
      </w:r>
    </w:p>
    <w:p w:rsidRPr="002D732D" w:rsidR="00D8669E" w:rsidP="00996338" w:rsidRDefault="00F43CE8" w14:paraId="099CDE47" w14:textId="64ABF4F6">
      <w:pPr>
        <w:pStyle w:val="BodyText"/>
        <w:rPr>
          <w:rFonts w:eastAsiaTheme="minorEastAsia"/>
          <w:b/>
          <w:bCs/>
          <w:color w:val="222222"/>
          <w:lang w:val="es-419" w:bidi="fa-IR"/>
        </w:rPr>
      </w:pPr>
      <w:r w:rsidRPr="002D732D">
        <w:rPr>
          <w:rFonts w:eastAsiaTheme="minorEastAsia"/>
          <w:b/>
          <w:bCs/>
          <w:color w:val="222222"/>
          <w:lang w:val="es-419" w:bidi="fa-IR"/>
        </w:rPr>
        <w:t>Materiales:</w:t>
      </w:r>
      <w:r w:rsidRPr="002D732D" w:rsidR="00D8669E">
        <w:rPr>
          <w:rFonts w:eastAsiaTheme="minorEastAsia"/>
          <w:b/>
          <w:bCs/>
          <w:color w:val="222222"/>
          <w:lang w:val="es-419" w:bidi="fa-IR"/>
        </w:rPr>
        <w:t xml:space="preserve"> </w:t>
      </w:r>
      <w:r w:rsidRPr="002D732D" w:rsidR="007E514D">
        <w:rPr>
          <w:rFonts w:eastAsiaTheme="minorEastAsia"/>
          <w:color w:val="222222"/>
          <w:lang w:val="es-419"/>
        </w:rPr>
        <w:t xml:space="preserve">El </w:t>
      </w:r>
      <w:r w:rsidRPr="002D732D" w:rsidR="007E514D">
        <w:rPr>
          <w:lang w:val="es-419"/>
        </w:rPr>
        <w:t xml:space="preserve">folleto </w:t>
      </w:r>
      <w:r w:rsidRPr="002D732D" w:rsidR="007E514D">
        <w:rPr>
          <w:b/>
          <w:bCs/>
          <w:lang w:val="es-419"/>
        </w:rPr>
        <w:t>Visor para ver formas</w:t>
      </w:r>
      <w:r w:rsidRPr="002D732D" w:rsidR="007E514D">
        <w:rPr>
          <w:lang w:val="es-419"/>
        </w:rPr>
        <w:t xml:space="preserve">, el folleto </w:t>
      </w:r>
      <w:r w:rsidRPr="002D732D" w:rsidR="007E514D">
        <w:rPr>
          <w:b/>
          <w:bCs/>
          <w:lang w:val="es-419"/>
        </w:rPr>
        <w:t>Formas elásticas</w:t>
      </w:r>
    </w:p>
    <w:p w:rsidRPr="002D732D" w:rsidR="00D8669E" w:rsidP="00FE0CB2" w:rsidRDefault="00F43CE8" w14:paraId="6208117F" w14:textId="7AA279C6">
      <w:pPr>
        <w:pStyle w:val="Heading3"/>
        <w:rPr>
          <w:lang w:val="es-419" w:bidi="fa-IR"/>
        </w:rPr>
      </w:pPr>
      <w:r w:rsidRPr="002D732D">
        <w:rPr>
          <w:lang w:val="es-419" w:bidi="fa-IR"/>
        </w:rPr>
        <w:t>Temas de discusión</w:t>
      </w:r>
    </w:p>
    <w:p w:rsidRPr="002D732D" w:rsidR="007E514D" w:rsidP="007E514D" w:rsidRDefault="007E514D" w14:paraId="0B73A3FB" w14:textId="77777777">
      <w:pPr>
        <w:pStyle w:val="ListBullet"/>
        <w:rPr>
          <w:rFonts w:eastAsiaTheme="minorEastAsia"/>
          <w:lang w:val="es-419"/>
        </w:rPr>
      </w:pPr>
      <w:r w:rsidRPr="002D732D">
        <w:rPr>
          <w:rFonts w:eastAsiaTheme="minorEastAsia"/>
          <w:lang w:val="es-419"/>
        </w:rPr>
        <w:t>Hemos revisado una variedad de maneras en las que puede apoyar con</w:t>
      </w:r>
      <w:r w:rsidRPr="002D732D">
        <w:rPr>
          <w:lang w:val="es-419"/>
        </w:rPr>
        <w:t xml:space="preserve"> M</w:t>
      </w:r>
      <w:r w:rsidRPr="002D732D">
        <w:rPr>
          <w:vertAlign w:val="superscript"/>
          <w:lang w:val="es-419"/>
        </w:rPr>
        <w:t xml:space="preserve">5 </w:t>
      </w:r>
      <w:r w:rsidRPr="002D732D">
        <w:rPr>
          <w:rFonts w:eastAsiaTheme="minorEastAsia"/>
          <w:lang w:val="es-419"/>
        </w:rPr>
        <w:t>el aprendizaje de los niños de la forma. A continuación, leeremos y discutiremos dos actividades que permiten a los niños explorar y aprender sobre las formas de manera lúdica y práctica.</w:t>
      </w:r>
    </w:p>
    <w:p w:rsidRPr="002D732D" w:rsidR="007E514D" w:rsidP="007E514D" w:rsidRDefault="007E514D" w14:paraId="6E6694B2" w14:textId="77777777">
      <w:pPr>
        <w:pStyle w:val="ListBullet"/>
        <w:rPr>
          <w:rFonts w:eastAsiaTheme="minorEastAsia"/>
          <w:lang w:val="es-419"/>
        </w:rPr>
      </w:pPr>
      <w:r w:rsidRPr="002D732D">
        <w:rPr>
          <w:rFonts w:eastAsiaTheme="minorEastAsia"/>
          <w:lang w:val="es-419"/>
        </w:rPr>
        <w:t xml:space="preserve">Saquen los folletos de actividades del </w:t>
      </w:r>
      <w:r w:rsidRPr="002D732D">
        <w:rPr>
          <w:b/>
          <w:bCs/>
          <w:lang w:val="es-419"/>
        </w:rPr>
        <w:t>Visor para ver formas</w:t>
      </w:r>
      <w:r w:rsidRPr="002D732D">
        <w:rPr>
          <w:lang w:val="es-419"/>
        </w:rPr>
        <w:t xml:space="preserve"> y </w:t>
      </w:r>
      <w:r w:rsidRPr="002D732D">
        <w:rPr>
          <w:b/>
          <w:bCs/>
          <w:lang w:val="es-419"/>
        </w:rPr>
        <w:t>Formas elásticas</w:t>
      </w:r>
      <w:r w:rsidRPr="002D732D">
        <w:rPr>
          <w:rFonts w:eastAsiaTheme="minorEastAsia"/>
          <w:lang w:val="es-419"/>
        </w:rPr>
        <w:t>.</w:t>
      </w:r>
    </w:p>
    <w:p w:rsidRPr="002D732D" w:rsidR="007E514D" w:rsidP="007E514D" w:rsidRDefault="007E514D" w14:paraId="70635990" w14:textId="77777777">
      <w:pPr>
        <w:pStyle w:val="ListBullet"/>
        <w:rPr>
          <w:rFonts w:eastAsiaTheme="minorEastAsia"/>
          <w:lang w:val="es-419"/>
        </w:rPr>
      </w:pPr>
      <w:r w:rsidRPr="002D732D">
        <w:rPr>
          <w:rFonts w:eastAsiaTheme="minorEastAsia"/>
          <w:lang w:val="es-419"/>
        </w:rPr>
        <w:t xml:space="preserve">Estos folletos de actividades incluyen instrucciones para configurar las actividades. También incluyen ideas sobre cómo apoyar el aprendizaje de los niños utilizando el enfoque </w:t>
      </w:r>
      <w:r w:rsidRPr="002D732D">
        <w:rPr>
          <w:lang w:val="es-419"/>
        </w:rPr>
        <w:t>M</w:t>
      </w:r>
      <w:r w:rsidRPr="002D732D">
        <w:rPr>
          <w:vertAlign w:val="superscript"/>
          <w:lang w:val="es-419"/>
        </w:rPr>
        <w:t>5</w:t>
      </w:r>
      <w:r w:rsidRPr="002D732D">
        <w:rPr>
          <w:rFonts w:eastAsiaTheme="minorEastAsia"/>
          <w:lang w:val="es-419"/>
        </w:rPr>
        <w:t xml:space="preserve"> matemáticas temprana.</w:t>
      </w:r>
    </w:p>
    <w:p w:rsidRPr="002D732D" w:rsidR="007E514D" w:rsidP="007E514D" w:rsidRDefault="007E514D" w14:paraId="2E6FCE8B" w14:textId="77777777">
      <w:pPr>
        <w:pStyle w:val="ListBullet"/>
        <w:rPr>
          <w:rFonts w:eastAsiaTheme="minorEastAsia"/>
          <w:lang w:val="es-419"/>
        </w:rPr>
      </w:pPr>
      <w:r w:rsidRPr="002D732D">
        <w:rPr>
          <w:rFonts w:eastAsiaTheme="minorEastAsia"/>
          <w:lang w:val="es-419"/>
        </w:rPr>
        <w:t>Con un compañero, elija uno de los dos folletos. Lean el folleto juntos. Luego discutan cómo podrían usar esta actividad en sus salas de clase. Considere las siguientes preguntas:</w:t>
      </w:r>
    </w:p>
    <w:p w:rsidRPr="002D732D" w:rsidR="007E514D" w:rsidP="007E514D" w:rsidRDefault="007E514D" w14:paraId="12536D43" w14:textId="77777777">
      <w:pPr>
        <w:pStyle w:val="ListBullet2"/>
        <w:rPr>
          <w:rFonts w:eastAsiaTheme="minorEastAsia"/>
          <w:lang w:val="es-419"/>
        </w:rPr>
      </w:pPr>
      <w:r w:rsidRPr="002D732D">
        <w:rPr>
          <w:rFonts w:eastAsiaTheme="minorEastAsia"/>
          <w:lang w:val="es-419"/>
        </w:rPr>
        <w:t xml:space="preserve">Piense en los niños de su clase. </w:t>
      </w:r>
      <w:bookmarkStart w:name="_Hlk172904884" w:id="19"/>
      <w:r w:rsidRPr="002D732D">
        <w:rPr>
          <w:rFonts w:eastAsiaTheme="minorEastAsia"/>
          <w:lang w:val="es-419"/>
        </w:rPr>
        <w:t>¿</w:t>
      </w:r>
      <w:bookmarkEnd w:id="19"/>
      <w:r w:rsidRPr="002D732D">
        <w:rPr>
          <w:rFonts w:eastAsiaTheme="minorEastAsia"/>
          <w:lang w:val="es-419"/>
        </w:rPr>
        <w:t xml:space="preserve">De qué manera podría modificar esta actividad para responder a sus idiomas, culturas, fortalezas y necesidades? </w:t>
      </w:r>
    </w:p>
    <w:p w:rsidRPr="002D732D" w:rsidR="00D8669E" w:rsidP="007E514D" w:rsidRDefault="007E514D" w14:paraId="1D215D8F" w14:textId="259350C0">
      <w:pPr>
        <w:pStyle w:val="ListBullet2"/>
        <w:rPr>
          <w:rFonts w:eastAsiaTheme="minorEastAsia"/>
          <w:lang w:val="es-419" w:bidi="fa-IR"/>
        </w:rPr>
      </w:pPr>
      <w:r w:rsidRPr="002D732D">
        <w:rPr>
          <w:rFonts w:eastAsiaTheme="minorEastAsia"/>
          <w:lang w:val="es-419"/>
        </w:rPr>
        <w:t>¿Qué vocabulario podría introducir por medio de esta actividad</w:t>
      </w:r>
      <w:r w:rsidRPr="002D732D">
        <w:rPr>
          <w:rFonts w:eastAsiaTheme="minorEastAsia"/>
          <w:color w:val="000000" w:themeColor="text1"/>
          <w:lang w:val="es-419"/>
        </w:rPr>
        <w:t>?</w:t>
      </w:r>
    </w:p>
    <w:p w:rsidRPr="002D732D" w:rsidR="00D8669E" w:rsidP="00FE0CB2" w:rsidRDefault="00F43CE8" w14:paraId="240F0A33" w14:textId="69859CC8">
      <w:pPr>
        <w:pStyle w:val="Heading3"/>
        <w:rPr>
          <w:lang w:val="es-419" w:bidi="fa-IR"/>
        </w:rPr>
      </w:pPr>
      <w:r w:rsidRPr="002D732D">
        <w:rPr>
          <w:lang w:val="es-419" w:bidi="fa-IR"/>
        </w:rPr>
        <w:lastRenderedPageBreak/>
        <w:t>Notas del facilitador</w:t>
      </w:r>
    </w:p>
    <w:p w:rsidRPr="002D732D" w:rsidR="007E514D" w:rsidP="007E514D" w:rsidRDefault="007E514D" w14:paraId="5CCFF7D1" w14:textId="77777777">
      <w:pPr>
        <w:pStyle w:val="ListBullet"/>
        <w:rPr>
          <w:lang w:val="es-419"/>
        </w:rPr>
      </w:pPr>
      <w:r w:rsidRPr="002D732D">
        <w:rPr>
          <w:lang w:val="es-419"/>
        </w:rPr>
        <w:t>Proporcione de 5 a 10 minutos para que los participantes revisen y discutan un documento con un compañero.</w:t>
      </w:r>
    </w:p>
    <w:p w:rsidRPr="002D732D" w:rsidR="007E514D" w:rsidP="007E514D" w:rsidRDefault="007E514D" w14:paraId="3162E98A" w14:textId="77777777">
      <w:pPr>
        <w:pStyle w:val="ListBullet"/>
        <w:rPr>
          <w:lang w:val="es-419"/>
        </w:rPr>
      </w:pPr>
      <w:r w:rsidRPr="002D732D">
        <w:rPr>
          <w:lang w:val="es-419"/>
        </w:rPr>
        <w:t>Para sesiones más largas, ofrezca tiempo a los participantes para compartir, con sus mesas, cómo podrían usar la actividad que revisaron.</w:t>
      </w:r>
    </w:p>
    <w:p w:rsidRPr="002D732D" w:rsidR="00D8669E" w:rsidP="007E514D" w:rsidRDefault="007E514D" w14:paraId="47EC36DE" w14:textId="3AA61A17">
      <w:pPr>
        <w:pStyle w:val="ListBullet"/>
        <w:rPr>
          <w:rFonts w:ascii="Calibri" w:hAnsi="Calibri" w:eastAsia="Calibri" w:cs="Calibri"/>
          <w:color w:val="000000" w:themeColor="text1"/>
          <w:lang w:val="es-419" w:bidi="fa-IR"/>
        </w:rPr>
      </w:pPr>
      <w:r w:rsidRPr="002D732D">
        <w:rPr>
          <w:lang w:val="es-419"/>
        </w:rPr>
        <w:t>Para sesiones más largas, considere ofrecer tiempo a los participantes para que realicen la actividad. Asegúrese de preparar y traer el material necesario. Animar a los participantes a que comenten lo que notan cuando se involucran en la actividad</w:t>
      </w:r>
      <w:r w:rsidRPr="002D732D" w:rsidR="00D8669E">
        <w:rPr>
          <w:lang w:val="es-419" w:bidi="fa-IR"/>
        </w:rPr>
        <w:t>.</w:t>
      </w:r>
    </w:p>
    <w:bookmarkEnd w:id="1"/>
    <w:p w:rsidRPr="002D732D" w:rsidR="1C438DA8" w:rsidP="00996338" w:rsidRDefault="00F43CE8" w14:paraId="33E70AF2" w14:textId="0E9312C0">
      <w:pPr>
        <w:pStyle w:val="Heading2"/>
        <w:rPr>
          <w:lang w:val="es-419" w:bidi="fa-IR"/>
        </w:rPr>
      </w:pPr>
      <w:r w:rsidRPr="002D732D">
        <w:rPr>
          <w:lang w:val="es-419" w:bidi="fa-IR"/>
        </w:rPr>
        <w:t>DIAPOSITIVA</w:t>
      </w:r>
      <w:r w:rsidRPr="002D732D" w:rsidR="183DC6CF">
        <w:rPr>
          <w:lang w:val="es-419" w:bidi="fa-IR"/>
        </w:rPr>
        <w:t xml:space="preserve"> </w:t>
      </w:r>
      <w:r w:rsidRPr="002D732D" w:rsidR="00522927">
        <w:rPr>
          <w:lang w:val="es-419" w:bidi="fa-IR"/>
        </w:rPr>
        <w:t>2</w:t>
      </w:r>
      <w:r w:rsidRPr="002D732D" w:rsidR="00014A85">
        <w:rPr>
          <w:lang w:val="es-419" w:bidi="fa-IR"/>
        </w:rPr>
        <w:t>1</w:t>
      </w:r>
      <w:r w:rsidRPr="002D732D" w:rsidR="183DC6CF">
        <w:rPr>
          <w:lang w:val="es-419" w:bidi="fa-IR"/>
        </w:rPr>
        <w:t xml:space="preserve">: </w:t>
      </w:r>
      <w:r w:rsidRPr="002D732D">
        <w:rPr>
          <w:lang w:val="es-419"/>
        </w:rPr>
        <w:t>Reflexionar: Aprender, preguntar, hacer</w:t>
      </w:r>
    </w:p>
    <w:p w:rsidRPr="002D732D" w:rsidR="008258FA" w:rsidP="009C2C8A" w:rsidRDefault="00BE3176" w14:paraId="232C8CC6" w14:textId="278ECB43">
      <w:pPr>
        <w:keepNext/>
        <w:spacing w:line="259" w:lineRule="auto"/>
        <w:jc w:val="center"/>
        <w:rPr>
          <w:rFonts w:eastAsia="Arial"/>
          <w:b/>
          <w:bCs/>
          <w:color w:val="222222"/>
          <w:lang w:val="es-419" w:bidi="fa-IR"/>
        </w:rPr>
      </w:pPr>
      <w:r w:rsidRPr="002D732D">
        <w:rPr>
          <w:rFonts w:eastAsia="Arial"/>
          <w:b/>
          <w:bCs/>
          <w:noProof/>
          <w:color w:val="222222"/>
          <w:lang w:val="es-419" w:bidi="fa-IR"/>
        </w:rPr>
        <w:drawing>
          <wp:inline distT="0" distB="0" distL="0" distR="0" wp14:anchorId="2C189817" wp14:editId="27311BEB">
            <wp:extent cx="3251200" cy="1828800"/>
            <wp:effectExtent l="19050" t="19050" r="25400" b="19050"/>
            <wp:docPr id="49278553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85538" name="Picture 2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2D732D" w:rsidR="1C438DA8" w:rsidP="00996338" w:rsidRDefault="00F43CE8" w14:paraId="15C46332" w14:textId="07A70A74">
      <w:pPr>
        <w:pStyle w:val="BodyText"/>
        <w:keepNext/>
        <w:rPr>
          <w:lang w:val="es-419" w:bidi="fa-IR"/>
        </w:rPr>
      </w:pPr>
      <w:r w:rsidRPr="002D732D">
        <w:rPr>
          <w:b/>
          <w:bCs/>
          <w:lang w:val="es-419" w:bidi="fa-IR"/>
        </w:rPr>
        <w:t>Tiempo:</w:t>
      </w:r>
      <w:r w:rsidRPr="002D732D" w:rsidR="1C438DA8">
        <w:rPr>
          <w:lang w:val="es-419" w:bidi="fa-IR"/>
        </w:rPr>
        <w:t xml:space="preserve"> 5 </w:t>
      </w:r>
      <w:r w:rsidRPr="002D732D">
        <w:rPr>
          <w:lang w:val="es-419" w:bidi="fa-IR"/>
        </w:rPr>
        <w:t>minutos</w:t>
      </w:r>
    </w:p>
    <w:p w:rsidRPr="002D732D" w:rsidR="1C438DA8" w:rsidP="00FE0CB2" w:rsidRDefault="00F43CE8" w14:paraId="73284F65" w14:textId="7D308FDB">
      <w:pPr>
        <w:pStyle w:val="Heading3"/>
        <w:rPr>
          <w:lang w:val="es-419" w:bidi="fa-IR"/>
        </w:rPr>
      </w:pPr>
      <w:r w:rsidRPr="002D732D">
        <w:rPr>
          <w:lang w:val="es-419" w:bidi="fa-IR"/>
        </w:rPr>
        <w:t>Temas de discusión</w:t>
      </w:r>
    </w:p>
    <w:p w:rsidRPr="002D732D" w:rsidR="007E514D" w:rsidP="007E514D" w:rsidRDefault="007E514D" w14:paraId="4A320400" w14:textId="77777777">
      <w:pPr>
        <w:pStyle w:val="ListBullet"/>
        <w:rPr>
          <w:rFonts w:eastAsia="Arial"/>
          <w:lang w:val="es-419"/>
        </w:rPr>
      </w:pPr>
      <w:r w:rsidRPr="002D732D">
        <w:rPr>
          <w:rFonts w:eastAsia="Arial"/>
          <w:lang w:val="es-419"/>
        </w:rPr>
        <w:t xml:space="preserve">Tómese unos minutos para pensar en nuestra sesión. </w:t>
      </w:r>
    </w:p>
    <w:p w:rsidRPr="002D732D" w:rsidR="007E514D" w:rsidP="007E514D" w:rsidRDefault="007E514D" w14:paraId="7BD0613E" w14:textId="77777777">
      <w:pPr>
        <w:pStyle w:val="ListBullet"/>
        <w:rPr>
          <w:rFonts w:eastAsia="Arial"/>
          <w:lang w:val="es-419"/>
        </w:rPr>
      </w:pPr>
      <w:r w:rsidRPr="002D732D">
        <w:rPr>
          <w:rFonts w:eastAsia="Arial"/>
          <w:lang w:val="es-419"/>
        </w:rPr>
        <w:t xml:space="preserve">Considere las siguientes preguntas: </w:t>
      </w:r>
    </w:p>
    <w:p w:rsidRPr="002D732D" w:rsidR="007E514D" w:rsidP="007E514D" w:rsidRDefault="007E514D" w14:paraId="042F8149" w14:textId="03F9BD57">
      <w:pPr>
        <w:pStyle w:val="ListBullet2"/>
        <w:rPr>
          <w:rFonts w:eastAsia="Arial"/>
          <w:lang w:val="es-419"/>
        </w:rPr>
      </w:pPr>
      <w:r w:rsidRPr="002D732D">
        <w:rPr>
          <w:rFonts w:eastAsia="Arial"/>
          <w:lang w:val="es-419"/>
        </w:rPr>
        <w:t>¿Algo que aprendió?</w:t>
      </w:r>
    </w:p>
    <w:p w:rsidRPr="002D732D" w:rsidR="007E514D" w:rsidP="007E514D" w:rsidRDefault="007E514D" w14:paraId="2D7F8771" w14:textId="484CA2D8">
      <w:pPr>
        <w:pStyle w:val="ListBullet2"/>
        <w:rPr>
          <w:rFonts w:eastAsia="Arial"/>
          <w:lang w:val="es-419"/>
        </w:rPr>
      </w:pPr>
      <w:r w:rsidRPr="002D732D">
        <w:rPr>
          <w:rFonts w:eastAsia="Arial"/>
          <w:lang w:val="es-419"/>
        </w:rPr>
        <w:t>¿Una pregunta que todavía tiene?</w:t>
      </w:r>
    </w:p>
    <w:p w:rsidRPr="002D732D" w:rsidR="007E514D" w:rsidP="007E514D" w:rsidRDefault="007E514D" w14:paraId="107BBD31" w14:textId="664D95DC">
      <w:pPr>
        <w:pStyle w:val="ListBullet2"/>
        <w:rPr>
          <w:rFonts w:eastAsia="Arial"/>
          <w:lang w:val="es-419"/>
        </w:rPr>
      </w:pPr>
      <w:r w:rsidRPr="002D732D">
        <w:rPr>
          <w:rFonts w:eastAsia="Arial"/>
          <w:lang w:val="es-419"/>
        </w:rPr>
        <w:t>¿Qué quiere probar en su entorno de aprendizaje?</w:t>
      </w:r>
    </w:p>
    <w:p w:rsidRPr="002D732D" w:rsidR="007E514D" w:rsidP="007E514D" w:rsidRDefault="007E514D" w14:paraId="7615AAAF" w14:textId="77777777">
      <w:pPr>
        <w:pStyle w:val="ListBullet"/>
        <w:rPr>
          <w:rFonts w:eastAsia="Arial"/>
          <w:lang w:val="es-419"/>
        </w:rPr>
      </w:pPr>
      <w:r w:rsidRPr="002D732D">
        <w:rPr>
          <w:rFonts w:eastAsia="Arial"/>
          <w:lang w:val="es-419"/>
        </w:rPr>
        <w:t xml:space="preserve">[Permita dos o tres minutos para que los participantes piensen y anoten. Usted podría invitar a los participantes a compartir con un compañero.  </w:t>
      </w:r>
    </w:p>
    <w:p w:rsidRPr="002D732D" w:rsidR="00824157" w:rsidP="007E514D" w:rsidRDefault="007E514D" w14:paraId="7FABDB89" w14:textId="3841EA05">
      <w:pPr>
        <w:pStyle w:val="ListBullet"/>
        <w:rPr>
          <w:rFonts w:eastAsia="Arial"/>
          <w:lang w:val="es-419" w:bidi="fa-IR"/>
        </w:rPr>
      </w:pPr>
      <w:r w:rsidRPr="002D732D">
        <w:rPr>
          <w:rFonts w:eastAsia="Arial"/>
          <w:lang w:val="es-419"/>
        </w:rPr>
        <w:t>Gracias por su tiempo, atención y compromiso. Ha sido maravilloso trabajar con ustedes</w:t>
      </w:r>
      <w:r w:rsidRPr="002D732D" w:rsidR="00824157">
        <w:rPr>
          <w:rFonts w:eastAsia="Arial"/>
          <w:lang w:val="es-419" w:bidi="fa-IR"/>
        </w:rPr>
        <w:t>.</w:t>
      </w:r>
    </w:p>
    <w:p w:rsidRPr="002D732D" w:rsidR="008E7DA5" w:rsidP="00FE0CB2" w:rsidRDefault="00F43CE8" w14:paraId="0185E961" w14:textId="3BFDDE37">
      <w:pPr>
        <w:pStyle w:val="Heading3"/>
        <w:rPr>
          <w:lang w:val="es-419" w:bidi="fa-IR"/>
        </w:rPr>
      </w:pPr>
      <w:r w:rsidRPr="002D732D">
        <w:rPr>
          <w:lang w:val="es-419" w:bidi="fa-IR"/>
        </w:rPr>
        <w:t>Notas del facilitador</w:t>
      </w:r>
    </w:p>
    <w:p w:rsidRPr="002D732D" w:rsidR="007E514D" w:rsidP="007E514D" w:rsidRDefault="007E514D" w14:paraId="6264CBE2" w14:textId="77777777">
      <w:pPr>
        <w:pStyle w:val="ListBullet"/>
        <w:rPr>
          <w:rFonts w:eastAsia="Arial"/>
          <w:lang w:val="es-419"/>
        </w:rPr>
      </w:pPr>
      <w:r w:rsidRPr="002D732D">
        <w:rPr>
          <w:rFonts w:eastAsia="Arial"/>
          <w:lang w:val="es-419"/>
        </w:rPr>
        <w:t>Para sesiones más largas, considere pedir a los participantes que compartan con el grupo más grande.</w:t>
      </w:r>
    </w:p>
    <w:p w:rsidRPr="002D732D" w:rsidR="0A2F7254" w:rsidP="007E514D" w:rsidRDefault="007E514D" w14:paraId="1C8CC38C" w14:textId="4DCD7D93">
      <w:pPr>
        <w:pStyle w:val="ListBullet"/>
        <w:rPr>
          <w:lang w:val="es-419" w:bidi="fa-IR"/>
        </w:rPr>
      </w:pPr>
      <w:r w:rsidRPr="002D732D">
        <w:rPr>
          <w:rFonts w:eastAsia="Arial"/>
          <w:lang w:val="es-419"/>
        </w:rPr>
        <w:lastRenderedPageBreak/>
        <w:t>Al discutir sus reflexiones, los participantes deben tomar nota de las preguntas que todavía tienen y de lo que les gustaría probar. Estas reflexiones pueden informar los temas de futuras capacitaciones, asesoramientos o comunidades de práctica</w:t>
      </w:r>
      <w:r w:rsidRPr="002D732D" w:rsidR="008E7DA5">
        <w:rPr>
          <w:rFonts w:eastAsia="Arial"/>
          <w:lang w:val="es-419" w:bidi="fa-IR"/>
        </w:rPr>
        <w:t>.</w:t>
      </w:r>
    </w:p>
    <w:sectPr w:rsidRPr="002D732D" w:rsidR="0A2F7254" w:rsidSect="003337FD">
      <w:headerReference w:type="default" r:id="rId47"/>
      <w:pgSz w:w="12240" w:h="15840" w:orient="portrait"/>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752A6" w:rsidP="00A60CD2" w:rsidRDefault="00E752A6" w14:paraId="02338171" w14:textId="77777777">
      <w:r>
        <w:separator/>
      </w:r>
    </w:p>
  </w:endnote>
  <w:endnote w:type="continuationSeparator" w:id="0">
    <w:p w:rsidR="00E752A6" w:rsidP="00A60CD2" w:rsidRDefault="00E752A6" w14:paraId="5C7E3A1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0000000000000000000"/>
    <w:charset w:val="00"/>
    <w:family w:val="auto"/>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n-ea">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688491"/>
      <w:docPartObj>
        <w:docPartGallery w:val="Page Numbers (Bottom of Page)"/>
        <w:docPartUnique/>
      </w:docPartObj>
    </w:sdtPr>
    <w:sdtContent>
      <w:p w:rsidR="00A34B63" w:rsidP="00203881" w:rsidRDefault="00A34B63" w14:paraId="27A80241" w14:textId="765A49BC">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A34B63" w:rsidP="00D07D67" w:rsidRDefault="00A34B63" w14:paraId="223073A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rPr>
        <w:rStyle w:val="PageNumber"/>
        <w:b/>
        <w:bCs/>
      </w:rPr>
      <w:id w:val="-506902451"/>
      <w:docPartObj>
        <w:docPartGallery w:val="Page Numbers (Bottom of Page)"/>
        <w:docPartUnique/>
      </w:docPartObj>
    </w:sdtPr>
    <w:sdtContent>
      <w:p w:rsidRPr="003337FD" w:rsidR="00A34B63" w:rsidP="003337FD" w:rsidRDefault="00A34B63" w14:paraId="7626B7B3" w14:textId="59502A83">
        <w:pPr>
          <w:pStyle w:val="Footer"/>
          <w:framePr w:wrap="none" w:hAnchor="page" w:vAnchor="text" w:x="9961" w:y="293"/>
          <w:rPr>
            <w:rStyle w:val="PageNumber"/>
            <w:b/>
            <w:bCs/>
          </w:rPr>
        </w:pPr>
        <w:r w:rsidRPr="003337FD">
          <w:rPr>
            <w:rStyle w:val="PageNumber"/>
            <w:b/>
            <w:bCs/>
          </w:rPr>
          <w:fldChar w:fldCharType="begin"/>
        </w:r>
        <w:r w:rsidRPr="003337FD">
          <w:rPr>
            <w:rStyle w:val="PageNumber"/>
            <w:b/>
            <w:bCs/>
          </w:rPr>
          <w:instrText xml:space="preserve"> PAGE </w:instrText>
        </w:r>
        <w:r w:rsidRPr="003337FD">
          <w:rPr>
            <w:rStyle w:val="PageNumber"/>
            <w:b/>
            <w:bCs/>
          </w:rPr>
          <w:fldChar w:fldCharType="separate"/>
        </w:r>
        <w:r w:rsidRPr="003337FD">
          <w:rPr>
            <w:rStyle w:val="PageNumber"/>
            <w:b/>
            <w:bCs/>
            <w:noProof/>
          </w:rPr>
          <w:t>1</w:t>
        </w:r>
        <w:r w:rsidRPr="003337FD">
          <w:rPr>
            <w:rStyle w:val="PageNumber"/>
            <w:b/>
            <w:bCs/>
          </w:rPr>
          <w:fldChar w:fldCharType="end"/>
        </w:r>
        <w:r w:rsidRPr="003337FD" w:rsidR="003337FD">
          <w:rPr>
            <w:rStyle w:val="PageNumber"/>
            <w:b/>
            <w:bCs/>
          </w:rPr>
          <w:t xml:space="preserve"> de 22</w:t>
        </w:r>
      </w:p>
    </w:sdtContent>
    <w:sdtEndPr>
      <w:rPr>
        <w:rStyle w:val="PageNumber"/>
        <w:b w:val="1"/>
        <w:bCs w:val="1"/>
      </w:rPr>
    </w:sdtEndPr>
  </w:sdt>
  <w:p w:rsidR="00A34B63" w:rsidP="002C68CA" w:rsidRDefault="002C68CA" w14:paraId="0AFB45D6" w14:textId="519AC9BC">
    <w:pPr>
      <w:pStyle w:val="Footer"/>
      <w:ind w:left="-720" w:right="360"/>
    </w:pPr>
    <w:r>
      <w:rPr>
        <w:noProof/>
      </w:rPr>
      <w:drawing>
        <wp:inline distT="0" distB="0" distL="0" distR="0" wp14:anchorId="3A3A0D29" wp14:editId="722976DB">
          <wp:extent cx="2457450" cy="482826"/>
          <wp:effectExtent l="0" t="0" r="0" b="0"/>
          <wp:docPr id="741318518" name="Picture 8" descr="El logotipo de Count Play Explore. Contar, jugar y explorar en la educación temp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El logotipo de Count Play Explore. Contar, jugar y explorar en la educación temprana."/>
                  <pic:cNvPicPr/>
                </pic:nvPicPr>
                <pic:blipFill>
                  <a:blip r:embed="rId1">
                    <a:extLst>
                      <a:ext uri="{28A0092B-C50C-407E-A947-70E740481C1C}">
                        <a14:useLocalDpi xmlns:a14="http://schemas.microsoft.com/office/drawing/2010/main" val="0"/>
                      </a:ext>
                    </a:extLst>
                  </a:blip>
                  <a:stretch>
                    <a:fillRect/>
                  </a:stretch>
                </pic:blipFill>
                <pic:spPr>
                  <a:xfrm>
                    <a:off x="0" y="0"/>
                    <a:ext cx="2493222" cy="48985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752A6" w:rsidP="00A60CD2" w:rsidRDefault="00E752A6" w14:paraId="60AFCAFE" w14:textId="77777777">
      <w:r>
        <w:separator/>
      </w:r>
    </w:p>
  </w:footnote>
  <w:footnote w:type="continuationSeparator" w:id="0">
    <w:p w:rsidR="00E752A6" w:rsidP="00A60CD2" w:rsidRDefault="00E752A6" w14:paraId="762E46C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3337FD" w:rsidRDefault="00374982" w14:paraId="14BCBC15" w14:textId="58E8AC81">
    <w:pPr>
      <w:pStyle w:val="Header"/>
    </w:pPr>
    <w:r>
      <w:rPr>
        <w:noProof/>
      </w:rPr>
      <mc:AlternateContent>
        <mc:Choice Requires="wps">
          <w:drawing>
            <wp:anchor distT="45720" distB="45720" distL="114300" distR="114300" simplePos="0" relativeHeight="251664384" behindDoc="0" locked="0" layoutInCell="1" allowOverlap="1" wp14:anchorId="63B5D301" wp14:editId="3B69C330">
              <wp:simplePos x="0" y="0"/>
              <wp:positionH relativeFrom="column">
                <wp:posOffset>2619375</wp:posOffset>
              </wp:positionH>
              <wp:positionV relativeFrom="paragraph">
                <wp:posOffset>-200025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0D4883" w:rsidR="003337FD" w:rsidP="003337FD" w:rsidRDefault="003337FD" w14:paraId="1C3B1A47" w14:textId="77777777">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63B5D301">
              <v:stroke joinstyle="miter"/>
              <v:path gradientshapeok="t" o:connecttype="rect"/>
            </v:shapetype>
            <v:shape id="Text Box 2" style="position:absolute;margin-left:206.25pt;margin-top:-15.7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">
              <v:textbox style="mso-fit-shape-to-text:t">
                <w:txbxContent>
                  <w:p w:rsidRPr="000D4883" w:rsidR="003337FD" w:rsidP="003337FD" w:rsidRDefault="003337FD" w14:paraId="1C3B1A47" w14:textId="77777777">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0906CA94" wp14:editId="3F51AD15">
              <wp:simplePos x="0" y="0"/>
              <wp:positionH relativeFrom="column">
                <wp:posOffset>-335915</wp:posOffset>
              </wp:positionH>
              <wp:positionV relativeFrom="paragraph">
                <wp:posOffset>-199390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0D4883" w:rsidR="003337FD" w:rsidP="003337FD" w:rsidRDefault="003337FD" w14:paraId="781874FE" w14:textId="77777777">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Guía de</w:t>
                          </w:r>
                          <w:r>
                            <w:rPr>
                              <w:rFonts w:ascii="Poppins SemiBold" w:hAnsi="Poppins SemiBold" w:cs="Poppins SemiBold"/>
                              <w:color w:val="FFFFFF" w:themeColor="background1"/>
                              <w:lang w:val="es-ES"/>
                            </w:rPr>
                            <w:t>l</w:t>
                          </w:r>
                          <w:r w:rsidRPr="000D4883">
                            <w:rPr>
                              <w:rFonts w:ascii="Poppins SemiBold" w:hAnsi="Poppins SemiBold" w:cs="Poppins SemiBold"/>
                              <w:color w:val="FFFFFF" w:themeColor="background1"/>
                              <w:lang w:val="es-ES"/>
                            </w:rPr>
                            <w:t xml:space="preserve">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style="position:absolute;margin-left:-26.45pt;margin-top:-15.7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" w14:anchorId="0906CA94">
              <v:textbox style="mso-fit-shape-to-text:t">
                <w:txbxContent>
                  <w:p w:rsidRPr="000D4883" w:rsidR="003337FD" w:rsidP="003337FD" w:rsidRDefault="003337FD" w14:paraId="781874FE" w14:textId="77777777">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Guía de</w:t>
                    </w:r>
                    <w:r>
                      <w:rPr>
                        <w:rFonts w:ascii="Poppins SemiBold" w:hAnsi="Poppins SemiBold" w:cs="Poppins SemiBold"/>
                        <w:color w:val="FFFFFF" w:themeColor="background1"/>
                        <w:lang w:val="es-ES"/>
                      </w:rPr>
                      <w:t>l</w:t>
                    </w:r>
                    <w:r w:rsidRPr="000D4883">
                      <w:rPr>
                        <w:rFonts w:ascii="Poppins SemiBold" w:hAnsi="Poppins SemiBold" w:cs="Poppins SemiBold"/>
                        <w:color w:val="FFFFFF" w:themeColor="background1"/>
                        <w:lang w:val="es-ES"/>
                      </w:rPr>
                      <w:t xml:space="preserve"> facilitador</w:t>
                    </w:r>
                  </w:p>
                </w:txbxContent>
              </v:textbox>
              <w10:wrap type="square"/>
            </v:shape>
          </w:pict>
        </mc:Fallback>
      </mc:AlternateContent>
    </w:r>
    <w:r w:rsidR="003337FD">
      <w:rPr>
        <w:noProof/>
      </w:rPr>
      <w:drawing>
        <wp:anchor distT="0" distB="0" distL="114300" distR="114300" simplePos="0" relativeHeight="251660288" behindDoc="1" locked="0" layoutInCell="1" allowOverlap="1" wp14:anchorId="6569D307" wp14:editId="52F3BCFB">
          <wp:simplePos x="0" y="0"/>
          <wp:positionH relativeFrom="column">
            <wp:posOffset>-904875</wp:posOffset>
          </wp:positionH>
          <wp:positionV relativeFrom="paragraph">
            <wp:posOffset>-447675</wp:posOffset>
          </wp:positionV>
          <wp:extent cx="7810500" cy="689261"/>
          <wp:effectExtent l="0" t="0" r="0" b="0"/>
          <wp:wrapNone/>
          <wp:docPr id="5187076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769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0500" cy="68926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014A85" w:rsidRDefault="00374982" w14:paraId="2BF3BC31" w14:textId="12082117">
    <w:pPr>
      <w:pStyle w:val="Header"/>
    </w:pPr>
    <w:r>
      <w:rPr>
        <w:noProof/>
      </w:rPr>
      <mc:AlternateContent>
        <mc:Choice Requires="wps">
          <w:drawing>
            <wp:anchor distT="45720" distB="45720" distL="114300" distR="114300" simplePos="0" relativeHeight="251669504" behindDoc="0" locked="0" layoutInCell="1" allowOverlap="1" wp14:anchorId="2400C6E6" wp14:editId="7DA49497">
              <wp:simplePos x="0" y="0"/>
              <wp:positionH relativeFrom="column">
                <wp:posOffset>-337820</wp:posOffset>
              </wp:positionH>
              <wp:positionV relativeFrom="paragraph">
                <wp:posOffset>-212725</wp:posOffset>
              </wp:positionV>
              <wp:extent cx="1469390" cy="1404620"/>
              <wp:effectExtent l="0" t="0" r="0" b="0"/>
              <wp:wrapSquare wrapText="bothSides"/>
              <wp:docPr id="854043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404620"/>
                      </a:xfrm>
                      <a:prstGeom prst="rect">
                        <a:avLst/>
                      </a:prstGeom>
                      <a:noFill/>
                      <a:ln w="9525">
                        <a:noFill/>
                        <a:miter lim="800000"/>
                        <a:headEnd/>
                        <a:tailEnd/>
                      </a:ln>
                    </wps:spPr>
                    <wps:txbx>
                      <w:txbxContent>
                        <w:p w:rsidRPr="000D4883" w:rsidR="00014A85" w:rsidP="003337FD" w:rsidRDefault="00014A85" w14:paraId="36A2AF7F" w14:textId="77777777">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2400C6E6">
              <v:stroke joinstyle="miter"/>
              <v:path gradientshapeok="t" o:connecttype="rect"/>
            </v:shapetype>
            <v:shape id="_x0000_s1028" style="position:absolute;margin-left:-26.6pt;margin-top:-16.75pt;width:115.7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">
              <v:textbox style="mso-fit-shape-to-text:t">
                <w:txbxContent>
                  <w:p w:rsidRPr="000D4883" w:rsidR="00014A85" w:rsidP="003337FD" w:rsidRDefault="00014A85" w14:paraId="36A2AF7F" w14:textId="77777777">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v:textbox>
              <w10:wrap type="square"/>
            </v:shape>
          </w:pict>
        </mc:Fallback>
      </mc:AlternateContent>
    </w:r>
    <w:r w:rsidRPr="00014A85" w:rsidR="00014A85">
      <w:rPr>
        <w:noProof/>
      </w:rPr>
      <w:drawing>
        <wp:anchor distT="0" distB="0" distL="114300" distR="114300" simplePos="0" relativeHeight="251670528" behindDoc="1" locked="0" layoutInCell="1" allowOverlap="1" wp14:anchorId="50E63268" wp14:editId="50519932">
          <wp:simplePos x="0" y="0"/>
          <wp:positionH relativeFrom="column">
            <wp:posOffset>-914400</wp:posOffset>
          </wp:positionH>
          <wp:positionV relativeFrom="paragraph">
            <wp:posOffset>-457200</wp:posOffset>
          </wp:positionV>
          <wp:extent cx="7826450" cy="688159"/>
          <wp:effectExtent l="0" t="0" r="3175" b="0"/>
          <wp:wrapNone/>
          <wp:docPr id="873682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828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02826" cy="7036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hint="default" w:ascii="Symbol" w:hAnsi="Symbol"/>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hint="default" w:ascii="Symbol" w:hAnsi="Symbol"/>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hint="default" w:ascii="Symbol" w:hAnsi="Symbol"/>
      </w:rPr>
    </w:lvl>
  </w:abstractNum>
  <w:abstractNum w:abstractNumId="3" w15:restartNumberingAfterBreak="0">
    <w:nsid w:val="00002A66"/>
    <w:multiLevelType w:val="hybridMultilevel"/>
    <w:tmpl w:val="433CA2C0"/>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014A220F"/>
    <w:multiLevelType w:val="hybridMultilevel"/>
    <w:tmpl w:val="C1649E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45E383C"/>
    <w:multiLevelType w:val="hybridMultilevel"/>
    <w:tmpl w:val="225817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63314AF"/>
    <w:multiLevelType w:val="hybridMultilevel"/>
    <w:tmpl w:val="9A3C667C"/>
    <w:lvl w:ilvl="0" w:tplc="04090001">
      <w:start w:val="1"/>
      <w:numFmt w:val="bullet"/>
      <w:lvlText w:val=""/>
      <w:lvlJc w:val="left"/>
      <w:pPr>
        <w:ind w:left="720" w:hanging="360"/>
      </w:pPr>
      <w:rPr>
        <w:rFonts w:hint="default" w:ascii="Symbol" w:hAnsi="Symbol"/>
      </w:rPr>
    </w:lvl>
    <w:lvl w:ilvl="1" w:tplc="2CFC4FAE">
      <w:start w:val="1"/>
      <w:numFmt w:val="bullet"/>
      <w:pStyle w:val="ListBullet2"/>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7BE3900"/>
    <w:multiLevelType w:val="hybridMultilevel"/>
    <w:tmpl w:val="C39491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89E3AC4"/>
    <w:multiLevelType w:val="hybridMultilevel"/>
    <w:tmpl w:val="132023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980179B"/>
    <w:multiLevelType w:val="hybridMultilevel"/>
    <w:tmpl w:val="99F4B93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ACE33C3"/>
    <w:multiLevelType w:val="hybridMultilevel"/>
    <w:tmpl w:val="42ECC0A8"/>
    <w:lvl w:ilvl="0" w:tplc="55F40398">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BF01BF1"/>
    <w:multiLevelType w:val="hybridMultilevel"/>
    <w:tmpl w:val="3EEAEE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C6506C2"/>
    <w:multiLevelType w:val="hybridMultilevel"/>
    <w:tmpl w:val="4294B3BA"/>
    <w:lvl w:ilvl="0" w:tplc="7B5258B6">
      <w:start w:val="1"/>
      <w:numFmt w:val="bullet"/>
      <w:lvlText w:val=""/>
      <w:lvlJc w:val="left"/>
      <w:pPr>
        <w:ind w:left="720" w:hanging="360"/>
      </w:pPr>
      <w:rPr>
        <w:rFonts w:hint="default" w:ascii="Symbol" w:hAnsi="Symbol"/>
      </w:rPr>
    </w:lvl>
    <w:lvl w:ilvl="1" w:tplc="A34E5ADC">
      <w:start w:val="1"/>
      <w:numFmt w:val="bullet"/>
      <w:lvlText w:val="o"/>
      <w:lvlJc w:val="left"/>
      <w:pPr>
        <w:ind w:left="1440" w:hanging="360"/>
      </w:pPr>
      <w:rPr>
        <w:rFonts w:hint="default" w:ascii="Courier New" w:hAnsi="Courier New"/>
      </w:rPr>
    </w:lvl>
    <w:lvl w:ilvl="2" w:tplc="1C0A1A52">
      <w:start w:val="1"/>
      <w:numFmt w:val="bullet"/>
      <w:lvlText w:val=""/>
      <w:lvlJc w:val="left"/>
      <w:pPr>
        <w:ind w:left="2160" w:hanging="360"/>
      </w:pPr>
      <w:rPr>
        <w:rFonts w:hint="default" w:ascii="Wingdings" w:hAnsi="Wingdings"/>
      </w:rPr>
    </w:lvl>
    <w:lvl w:ilvl="3" w:tplc="FB02005C">
      <w:start w:val="1"/>
      <w:numFmt w:val="bullet"/>
      <w:lvlText w:val=""/>
      <w:lvlJc w:val="left"/>
      <w:pPr>
        <w:ind w:left="2880" w:hanging="360"/>
      </w:pPr>
      <w:rPr>
        <w:rFonts w:hint="default" w:ascii="Symbol" w:hAnsi="Symbol"/>
      </w:rPr>
    </w:lvl>
    <w:lvl w:ilvl="4" w:tplc="1188D7EC">
      <w:start w:val="1"/>
      <w:numFmt w:val="bullet"/>
      <w:lvlText w:val="o"/>
      <w:lvlJc w:val="left"/>
      <w:pPr>
        <w:ind w:left="3600" w:hanging="360"/>
      </w:pPr>
      <w:rPr>
        <w:rFonts w:hint="default" w:ascii="Courier New" w:hAnsi="Courier New"/>
      </w:rPr>
    </w:lvl>
    <w:lvl w:ilvl="5" w:tplc="FC12F7AE">
      <w:start w:val="1"/>
      <w:numFmt w:val="bullet"/>
      <w:lvlText w:val=""/>
      <w:lvlJc w:val="left"/>
      <w:pPr>
        <w:ind w:left="4320" w:hanging="360"/>
      </w:pPr>
      <w:rPr>
        <w:rFonts w:hint="default" w:ascii="Wingdings" w:hAnsi="Wingdings"/>
      </w:rPr>
    </w:lvl>
    <w:lvl w:ilvl="6" w:tplc="59F0ADD2">
      <w:start w:val="1"/>
      <w:numFmt w:val="bullet"/>
      <w:lvlText w:val=""/>
      <w:lvlJc w:val="left"/>
      <w:pPr>
        <w:ind w:left="5040" w:hanging="360"/>
      </w:pPr>
      <w:rPr>
        <w:rFonts w:hint="default" w:ascii="Symbol" w:hAnsi="Symbol"/>
      </w:rPr>
    </w:lvl>
    <w:lvl w:ilvl="7" w:tplc="E5602A14">
      <w:start w:val="1"/>
      <w:numFmt w:val="bullet"/>
      <w:lvlText w:val="o"/>
      <w:lvlJc w:val="left"/>
      <w:pPr>
        <w:ind w:left="5760" w:hanging="360"/>
      </w:pPr>
      <w:rPr>
        <w:rFonts w:hint="default" w:ascii="Courier New" w:hAnsi="Courier New"/>
      </w:rPr>
    </w:lvl>
    <w:lvl w:ilvl="8" w:tplc="92649F24">
      <w:start w:val="1"/>
      <w:numFmt w:val="bullet"/>
      <w:lvlText w:val=""/>
      <w:lvlJc w:val="left"/>
      <w:pPr>
        <w:ind w:left="6480" w:hanging="360"/>
      </w:pPr>
      <w:rPr>
        <w:rFonts w:hint="default" w:ascii="Wingdings" w:hAnsi="Wingdings"/>
      </w:rPr>
    </w:lvl>
  </w:abstractNum>
  <w:abstractNum w:abstractNumId="13" w15:restartNumberingAfterBreak="0">
    <w:nsid w:val="103A23B4"/>
    <w:multiLevelType w:val="hybridMultilevel"/>
    <w:tmpl w:val="DD709CA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46348E1"/>
    <w:multiLevelType w:val="hybridMultilevel"/>
    <w:tmpl w:val="62EED2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72177F5"/>
    <w:multiLevelType w:val="hybridMultilevel"/>
    <w:tmpl w:val="78B8A82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B19412E"/>
    <w:multiLevelType w:val="hybridMultilevel"/>
    <w:tmpl w:val="839A18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B2519FF"/>
    <w:multiLevelType w:val="hybridMultilevel"/>
    <w:tmpl w:val="0B6217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1CFC20BF"/>
    <w:multiLevelType w:val="hybridMultilevel"/>
    <w:tmpl w:val="7D8E24F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336E502C">
      <w:start w:val="4"/>
      <w:numFmt w:val="bullet"/>
      <w:lvlText w:val="•"/>
      <w:lvlJc w:val="left"/>
      <w:pPr>
        <w:ind w:left="2160" w:hanging="360"/>
      </w:pPr>
      <w:rPr>
        <w:rFonts w:hint="default" w:ascii="Calibri" w:hAnsi="Calibri" w:cs="Calibri" w:eastAsiaTheme="minorHAnsi"/>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1E222679"/>
    <w:multiLevelType w:val="multilevel"/>
    <w:tmpl w:val="687E15BE"/>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0" w15:restartNumberingAfterBreak="0">
    <w:nsid w:val="200F242F"/>
    <w:multiLevelType w:val="hybridMultilevel"/>
    <w:tmpl w:val="BCC41BA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0BB56F3"/>
    <w:multiLevelType w:val="hybridMultilevel"/>
    <w:tmpl w:val="DA86C6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13071D3"/>
    <w:multiLevelType w:val="hybridMultilevel"/>
    <w:tmpl w:val="3162FD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14643E2"/>
    <w:multiLevelType w:val="hybridMultilevel"/>
    <w:tmpl w:val="0324B5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2E844A1"/>
    <w:multiLevelType w:val="hybridMultilevel"/>
    <w:tmpl w:val="2A6E04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542114B"/>
    <w:multiLevelType w:val="hybridMultilevel"/>
    <w:tmpl w:val="18A605A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59B64CD"/>
    <w:multiLevelType w:val="hybridMultilevel"/>
    <w:tmpl w:val="C1DCCF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28271F07"/>
    <w:multiLevelType w:val="hybridMultilevel"/>
    <w:tmpl w:val="B6E4FE1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28615A4A"/>
    <w:multiLevelType w:val="hybridMultilevel"/>
    <w:tmpl w:val="34143B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28881E07"/>
    <w:multiLevelType w:val="hybridMultilevel"/>
    <w:tmpl w:val="5C8032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2A7D3B69"/>
    <w:multiLevelType w:val="hybridMultilevel"/>
    <w:tmpl w:val="CC7E7B46"/>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2C1720DB"/>
    <w:multiLevelType w:val="hybridMultilevel"/>
    <w:tmpl w:val="6630CA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2C51501A"/>
    <w:multiLevelType w:val="hybridMultilevel"/>
    <w:tmpl w:val="F3A0E2BA"/>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3" w15:restartNumberingAfterBreak="0">
    <w:nsid w:val="2D361FD6"/>
    <w:multiLevelType w:val="hybridMultilevel"/>
    <w:tmpl w:val="F51617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2D5604B4"/>
    <w:multiLevelType w:val="hybridMultilevel"/>
    <w:tmpl w:val="26747D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33045EC4"/>
    <w:multiLevelType w:val="hybridMultilevel"/>
    <w:tmpl w:val="5D1A311A"/>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6" w15:restartNumberingAfterBreak="0">
    <w:nsid w:val="34A14E29"/>
    <w:multiLevelType w:val="hybridMultilevel"/>
    <w:tmpl w:val="A2B803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35693982"/>
    <w:multiLevelType w:val="hybridMultilevel"/>
    <w:tmpl w:val="4F26DF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36EA6C6C"/>
    <w:multiLevelType w:val="hybridMultilevel"/>
    <w:tmpl w:val="69EC2264"/>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9" w15:restartNumberingAfterBreak="0">
    <w:nsid w:val="3CA53D3C"/>
    <w:multiLevelType w:val="hybridMultilevel"/>
    <w:tmpl w:val="C2E2EDBA"/>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0" w15:restartNumberingAfterBreak="0">
    <w:nsid w:val="3F26478A"/>
    <w:multiLevelType w:val="hybridMultilevel"/>
    <w:tmpl w:val="644A05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3FC47410"/>
    <w:multiLevelType w:val="hybridMultilevel"/>
    <w:tmpl w:val="9864B7A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2" w15:restartNumberingAfterBreak="0">
    <w:nsid w:val="406E75CC"/>
    <w:multiLevelType w:val="hybridMultilevel"/>
    <w:tmpl w:val="D48EDE6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E8D8422A">
      <w:start w:val="1"/>
      <w:numFmt w:val="bullet"/>
      <w:pStyle w:val="ListBullet3"/>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43FD0940"/>
    <w:multiLevelType w:val="hybridMultilevel"/>
    <w:tmpl w:val="B34A8DB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47DD281D"/>
    <w:multiLevelType w:val="hybridMultilevel"/>
    <w:tmpl w:val="5A2E0F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4D550213"/>
    <w:multiLevelType w:val="hybridMultilevel"/>
    <w:tmpl w:val="95B832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4EAE3282"/>
    <w:multiLevelType w:val="multilevel"/>
    <w:tmpl w:val="DB968DDE"/>
    <w:lvl w:ilvl="0">
      <w:numFmt w:val="bullet"/>
      <w:pStyle w:val="ListM5"/>
      <w:lvlText w:val="•"/>
      <w:lvlJc w:val="left"/>
      <w:pPr>
        <w:ind w:left="720" w:hanging="360"/>
      </w:pPr>
      <w:rPr>
        <w:rFonts w:ascii="Calibri" w:hAnsi="Calibri" w:eastAsia="Calibri" w:cs="Calibri"/>
        <w:strike w:val="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7" w15:restartNumberingAfterBreak="0">
    <w:nsid w:val="4FB81CF7"/>
    <w:multiLevelType w:val="hybridMultilevel"/>
    <w:tmpl w:val="B2FE6E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55241AA3"/>
    <w:multiLevelType w:val="hybridMultilevel"/>
    <w:tmpl w:val="5D4A38F0"/>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9" w15:restartNumberingAfterBreak="0">
    <w:nsid w:val="57E7777F"/>
    <w:multiLevelType w:val="hybridMultilevel"/>
    <w:tmpl w:val="36E2EF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5BA50872"/>
    <w:multiLevelType w:val="hybridMultilevel"/>
    <w:tmpl w:val="7AF8F22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5D845CE2"/>
    <w:multiLevelType w:val="hybridMultilevel"/>
    <w:tmpl w:val="92CC030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641E2673"/>
    <w:multiLevelType w:val="hybridMultilevel"/>
    <w:tmpl w:val="97B0E8C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64D62098"/>
    <w:multiLevelType w:val="hybridMultilevel"/>
    <w:tmpl w:val="2BC6D87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660649E0"/>
    <w:multiLevelType w:val="hybridMultilevel"/>
    <w:tmpl w:val="ED580506"/>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5" w15:restartNumberingAfterBreak="0">
    <w:nsid w:val="67737222"/>
    <w:multiLevelType w:val="hybridMultilevel"/>
    <w:tmpl w:val="BFC8E378"/>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6" w15:restartNumberingAfterBreak="0">
    <w:nsid w:val="68E6203E"/>
    <w:multiLevelType w:val="hybridMultilevel"/>
    <w:tmpl w:val="33ACB35C"/>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7" w15:restartNumberingAfterBreak="0">
    <w:nsid w:val="68ED1C22"/>
    <w:multiLevelType w:val="hybridMultilevel"/>
    <w:tmpl w:val="DA5469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6C1772FE"/>
    <w:multiLevelType w:val="hybridMultilevel"/>
    <w:tmpl w:val="B09AA5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6C844E3A"/>
    <w:multiLevelType w:val="hybridMultilevel"/>
    <w:tmpl w:val="D84EDEC0"/>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0" w15:restartNumberingAfterBreak="0">
    <w:nsid w:val="6CB2405D"/>
    <w:multiLevelType w:val="hybridMultilevel"/>
    <w:tmpl w:val="DE98103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6E6F55B8"/>
    <w:multiLevelType w:val="hybridMultilevel"/>
    <w:tmpl w:val="336C10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6F4A348A"/>
    <w:multiLevelType w:val="hybridMultilevel"/>
    <w:tmpl w:val="C69003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6FF5AC8A"/>
    <w:multiLevelType w:val="hybridMultilevel"/>
    <w:tmpl w:val="13FAE216"/>
    <w:lvl w:ilvl="0" w:tplc="1F3236FA">
      <w:start w:val="1"/>
      <w:numFmt w:val="bullet"/>
      <w:lvlText w:val=""/>
      <w:lvlJc w:val="left"/>
      <w:pPr>
        <w:ind w:left="720" w:hanging="360"/>
      </w:pPr>
      <w:rPr>
        <w:rFonts w:hint="default" w:ascii="Symbol" w:hAnsi="Symbol"/>
      </w:rPr>
    </w:lvl>
    <w:lvl w:ilvl="1" w:tplc="7B0A8E0C">
      <w:start w:val="1"/>
      <w:numFmt w:val="bullet"/>
      <w:lvlText w:val="o"/>
      <w:lvlJc w:val="left"/>
      <w:pPr>
        <w:ind w:left="1440" w:hanging="360"/>
      </w:pPr>
      <w:rPr>
        <w:rFonts w:hint="default" w:ascii="Courier New" w:hAnsi="Courier New"/>
      </w:rPr>
    </w:lvl>
    <w:lvl w:ilvl="2" w:tplc="041E45FC">
      <w:start w:val="1"/>
      <w:numFmt w:val="bullet"/>
      <w:lvlText w:val=""/>
      <w:lvlJc w:val="left"/>
      <w:pPr>
        <w:ind w:left="2160" w:hanging="360"/>
      </w:pPr>
      <w:rPr>
        <w:rFonts w:hint="default" w:ascii="Wingdings" w:hAnsi="Wingdings"/>
      </w:rPr>
    </w:lvl>
    <w:lvl w:ilvl="3" w:tplc="3A3C9A42">
      <w:start w:val="1"/>
      <w:numFmt w:val="bullet"/>
      <w:lvlText w:val=""/>
      <w:lvlJc w:val="left"/>
      <w:pPr>
        <w:ind w:left="2880" w:hanging="360"/>
      </w:pPr>
      <w:rPr>
        <w:rFonts w:hint="default" w:ascii="Symbol" w:hAnsi="Symbol"/>
      </w:rPr>
    </w:lvl>
    <w:lvl w:ilvl="4" w:tplc="76E6EE6A">
      <w:start w:val="1"/>
      <w:numFmt w:val="bullet"/>
      <w:lvlText w:val="o"/>
      <w:lvlJc w:val="left"/>
      <w:pPr>
        <w:ind w:left="3600" w:hanging="360"/>
      </w:pPr>
      <w:rPr>
        <w:rFonts w:hint="default" w:ascii="Courier New" w:hAnsi="Courier New"/>
      </w:rPr>
    </w:lvl>
    <w:lvl w:ilvl="5" w:tplc="F6BAC732">
      <w:start w:val="1"/>
      <w:numFmt w:val="bullet"/>
      <w:lvlText w:val=""/>
      <w:lvlJc w:val="left"/>
      <w:pPr>
        <w:ind w:left="4320" w:hanging="360"/>
      </w:pPr>
      <w:rPr>
        <w:rFonts w:hint="default" w:ascii="Wingdings" w:hAnsi="Wingdings"/>
      </w:rPr>
    </w:lvl>
    <w:lvl w:ilvl="6" w:tplc="7D6E60CC">
      <w:start w:val="1"/>
      <w:numFmt w:val="bullet"/>
      <w:lvlText w:val=""/>
      <w:lvlJc w:val="left"/>
      <w:pPr>
        <w:ind w:left="5040" w:hanging="360"/>
      </w:pPr>
      <w:rPr>
        <w:rFonts w:hint="default" w:ascii="Symbol" w:hAnsi="Symbol"/>
      </w:rPr>
    </w:lvl>
    <w:lvl w:ilvl="7" w:tplc="03F29F98">
      <w:start w:val="1"/>
      <w:numFmt w:val="bullet"/>
      <w:lvlText w:val="o"/>
      <w:lvlJc w:val="left"/>
      <w:pPr>
        <w:ind w:left="5760" w:hanging="360"/>
      </w:pPr>
      <w:rPr>
        <w:rFonts w:hint="default" w:ascii="Courier New" w:hAnsi="Courier New"/>
      </w:rPr>
    </w:lvl>
    <w:lvl w:ilvl="8" w:tplc="F20425EC">
      <w:start w:val="1"/>
      <w:numFmt w:val="bullet"/>
      <w:lvlText w:val=""/>
      <w:lvlJc w:val="left"/>
      <w:pPr>
        <w:ind w:left="6480" w:hanging="360"/>
      </w:pPr>
      <w:rPr>
        <w:rFonts w:hint="default" w:ascii="Wingdings" w:hAnsi="Wingdings"/>
      </w:rPr>
    </w:lvl>
  </w:abstractNum>
  <w:abstractNum w:abstractNumId="64" w15:restartNumberingAfterBreak="0">
    <w:nsid w:val="7069E43E"/>
    <w:multiLevelType w:val="hybridMultilevel"/>
    <w:tmpl w:val="A942B5D4"/>
    <w:lvl w:ilvl="0" w:tplc="FA645F78">
      <w:start w:val="1"/>
      <w:numFmt w:val="bullet"/>
      <w:lvlText w:val=""/>
      <w:lvlJc w:val="left"/>
      <w:pPr>
        <w:ind w:left="720" w:hanging="360"/>
      </w:pPr>
      <w:rPr>
        <w:rFonts w:hint="default" w:ascii="Symbol" w:hAnsi="Symbol"/>
      </w:rPr>
    </w:lvl>
    <w:lvl w:ilvl="1" w:tplc="03CE43BA">
      <w:start w:val="1"/>
      <w:numFmt w:val="bullet"/>
      <w:lvlText w:val="o"/>
      <w:lvlJc w:val="left"/>
      <w:pPr>
        <w:ind w:left="1440" w:hanging="360"/>
      </w:pPr>
      <w:rPr>
        <w:rFonts w:hint="default" w:ascii="Courier New" w:hAnsi="Courier New"/>
      </w:rPr>
    </w:lvl>
    <w:lvl w:ilvl="2" w:tplc="9E76BB20">
      <w:start w:val="1"/>
      <w:numFmt w:val="bullet"/>
      <w:lvlText w:val=""/>
      <w:lvlJc w:val="left"/>
      <w:pPr>
        <w:ind w:left="2160" w:hanging="360"/>
      </w:pPr>
      <w:rPr>
        <w:rFonts w:hint="default" w:ascii="Wingdings" w:hAnsi="Wingdings"/>
      </w:rPr>
    </w:lvl>
    <w:lvl w:ilvl="3" w:tplc="49D4DDAE">
      <w:start w:val="1"/>
      <w:numFmt w:val="bullet"/>
      <w:lvlText w:val=""/>
      <w:lvlJc w:val="left"/>
      <w:pPr>
        <w:ind w:left="2880" w:hanging="360"/>
      </w:pPr>
      <w:rPr>
        <w:rFonts w:hint="default" w:ascii="Symbol" w:hAnsi="Symbol"/>
      </w:rPr>
    </w:lvl>
    <w:lvl w:ilvl="4" w:tplc="EB060900">
      <w:start w:val="1"/>
      <w:numFmt w:val="bullet"/>
      <w:lvlText w:val="o"/>
      <w:lvlJc w:val="left"/>
      <w:pPr>
        <w:ind w:left="3600" w:hanging="360"/>
      </w:pPr>
      <w:rPr>
        <w:rFonts w:hint="default" w:ascii="Courier New" w:hAnsi="Courier New"/>
      </w:rPr>
    </w:lvl>
    <w:lvl w:ilvl="5" w:tplc="8488F2C2">
      <w:start w:val="1"/>
      <w:numFmt w:val="bullet"/>
      <w:lvlText w:val=""/>
      <w:lvlJc w:val="left"/>
      <w:pPr>
        <w:ind w:left="4320" w:hanging="360"/>
      </w:pPr>
      <w:rPr>
        <w:rFonts w:hint="default" w:ascii="Wingdings" w:hAnsi="Wingdings"/>
      </w:rPr>
    </w:lvl>
    <w:lvl w:ilvl="6" w:tplc="805A6B1E">
      <w:start w:val="1"/>
      <w:numFmt w:val="bullet"/>
      <w:lvlText w:val=""/>
      <w:lvlJc w:val="left"/>
      <w:pPr>
        <w:ind w:left="5040" w:hanging="360"/>
      </w:pPr>
      <w:rPr>
        <w:rFonts w:hint="default" w:ascii="Symbol" w:hAnsi="Symbol"/>
      </w:rPr>
    </w:lvl>
    <w:lvl w:ilvl="7" w:tplc="D2583718">
      <w:start w:val="1"/>
      <w:numFmt w:val="bullet"/>
      <w:lvlText w:val="o"/>
      <w:lvlJc w:val="left"/>
      <w:pPr>
        <w:ind w:left="5760" w:hanging="360"/>
      </w:pPr>
      <w:rPr>
        <w:rFonts w:hint="default" w:ascii="Courier New" w:hAnsi="Courier New"/>
      </w:rPr>
    </w:lvl>
    <w:lvl w:ilvl="8" w:tplc="1722CF8C">
      <w:start w:val="1"/>
      <w:numFmt w:val="bullet"/>
      <w:lvlText w:val=""/>
      <w:lvlJc w:val="left"/>
      <w:pPr>
        <w:ind w:left="6480" w:hanging="360"/>
      </w:pPr>
      <w:rPr>
        <w:rFonts w:hint="default" w:ascii="Wingdings" w:hAnsi="Wingdings"/>
      </w:rPr>
    </w:lvl>
  </w:abstractNum>
  <w:abstractNum w:abstractNumId="65" w15:restartNumberingAfterBreak="0">
    <w:nsid w:val="7120C8C2"/>
    <w:multiLevelType w:val="hybridMultilevel"/>
    <w:tmpl w:val="357C6542"/>
    <w:lvl w:ilvl="0" w:tplc="17AEB2A8">
      <w:start w:val="1"/>
      <w:numFmt w:val="bullet"/>
      <w:lvlText w:val=""/>
      <w:lvlJc w:val="left"/>
      <w:pPr>
        <w:ind w:left="720" w:hanging="360"/>
      </w:pPr>
      <w:rPr>
        <w:rFonts w:hint="default" w:ascii="Symbol" w:hAnsi="Symbol"/>
      </w:rPr>
    </w:lvl>
    <w:lvl w:ilvl="1" w:tplc="82962772">
      <w:start w:val="1"/>
      <w:numFmt w:val="bullet"/>
      <w:lvlText w:val="o"/>
      <w:lvlJc w:val="left"/>
      <w:pPr>
        <w:ind w:left="1440" w:hanging="360"/>
      </w:pPr>
      <w:rPr>
        <w:rFonts w:hint="default" w:ascii="Courier New" w:hAnsi="Courier New"/>
      </w:rPr>
    </w:lvl>
    <w:lvl w:ilvl="2" w:tplc="C3A2CEBA">
      <w:start w:val="1"/>
      <w:numFmt w:val="bullet"/>
      <w:lvlText w:val=""/>
      <w:lvlJc w:val="left"/>
      <w:pPr>
        <w:ind w:left="2160" w:hanging="360"/>
      </w:pPr>
      <w:rPr>
        <w:rFonts w:hint="default" w:ascii="Wingdings" w:hAnsi="Wingdings"/>
      </w:rPr>
    </w:lvl>
    <w:lvl w:ilvl="3" w:tplc="6C429F40">
      <w:start w:val="1"/>
      <w:numFmt w:val="bullet"/>
      <w:lvlText w:val=""/>
      <w:lvlJc w:val="left"/>
      <w:pPr>
        <w:ind w:left="2880" w:hanging="360"/>
      </w:pPr>
      <w:rPr>
        <w:rFonts w:hint="default" w:ascii="Symbol" w:hAnsi="Symbol"/>
      </w:rPr>
    </w:lvl>
    <w:lvl w:ilvl="4" w:tplc="C4E2CF22">
      <w:start w:val="1"/>
      <w:numFmt w:val="bullet"/>
      <w:lvlText w:val="o"/>
      <w:lvlJc w:val="left"/>
      <w:pPr>
        <w:ind w:left="3600" w:hanging="360"/>
      </w:pPr>
      <w:rPr>
        <w:rFonts w:hint="default" w:ascii="Courier New" w:hAnsi="Courier New"/>
      </w:rPr>
    </w:lvl>
    <w:lvl w:ilvl="5" w:tplc="FCF4E5FE">
      <w:start w:val="1"/>
      <w:numFmt w:val="bullet"/>
      <w:lvlText w:val=""/>
      <w:lvlJc w:val="left"/>
      <w:pPr>
        <w:ind w:left="4320" w:hanging="360"/>
      </w:pPr>
      <w:rPr>
        <w:rFonts w:hint="default" w:ascii="Wingdings" w:hAnsi="Wingdings"/>
      </w:rPr>
    </w:lvl>
    <w:lvl w:ilvl="6" w:tplc="CEEE3010">
      <w:start w:val="1"/>
      <w:numFmt w:val="bullet"/>
      <w:lvlText w:val=""/>
      <w:lvlJc w:val="left"/>
      <w:pPr>
        <w:ind w:left="5040" w:hanging="360"/>
      </w:pPr>
      <w:rPr>
        <w:rFonts w:hint="default" w:ascii="Symbol" w:hAnsi="Symbol"/>
      </w:rPr>
    </w:lvl>
    <w:lvl w:ilvl="7" w:tplc="3DD0A288">
      <w:start w:val="1"/>
      <w:numFmt w:val="bullet"/>
      <w:lvlText w:val="o"/>
      <w:lvlJc w:val="left"/>
      <w:pPr>
        <w:ind w:left="5760" w:hanging="360"/>
      </w:pPr>
      <w:rPr>
        <w:rFonts w:hint="default" w:ascii="Courier New" w:hAnsi="Courier New"/>
      </w:rPr>
    </w:lvl>
    <w:lvl w:ilvl="8" w:tplc="D2D618AE">
      <w:start w:val="1"/>
      <w:numFmt w:val="bullet"/>
      <w:lvlText w:val=""/>
      <w:lvlJc w:val="left"/>
      <w:pPr>
        <w:ind w:left="6480" w:hanging="360"/>
      </w:pPr>
      <w:rPr>
        <w:rFonts w:hint="default" w:ascii="Wingdings" w:hAnsi="Wingdings"/>
      </w:rPr>
    </w:lvl>
  </w:abstractNum>
  <w:abstractNum w:abstractNumId="66" w15:restartNumberingAfterBreak="0">
    <w:nsid w:val="732116CF"/>
    <w:multiLevelType w:val="hybridMultilevel"/>
    <w:tmpl w:val="8466BA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74B463C2"/>
    <w:multiLevelType w:val="hybridMultilevel"/>
    <w:tmpl w:val="1BCEFB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75311E0E"/>
    <w:multiLevelType w:val="hybridMultilevel"/>
    <w:tmpl w:val="214A7F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761A0434"/>
    <w:multiLevelType w:val="hybridMultilevel"/>
    <w:tmpl w:val="FEE408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0" w15:restartNumberingAfterBreak="0">
    <w:nsid w:val="764C0763"/>
    <w:multiLevelType w:val="hybridMultilevel"/>
    <w:tmpl w:val="36304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1" w15:restartNumberingAfterBreak="0">
    <w:nsid w:val="774722FD"/>
    <w:multiLevelType w:val="hybridMultilevel"/>
    <w:tmpl w:val="12D268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2" w15:restartNumberingAfterBreak="0">
    <w:nsid w:val="77A13FB2"/>
    <w:multiLevelType w:val="hybridMultilevel"/>
    <w:tmpl w:val="35B81B9C"/>
    <w:lvl w:ilvl="0" w:tplc="7B5258B6">
      <w:start w:val="1"/>
      <w:numFmt w:val="bullet"/>
      <w:lvlText w:val=""/>
      <w:lvlJc w:val="left"/>
      <w:pPr>
        <w:ind w:left="720" w:hanging="360"/>
      </w:pPr>
      <w:rPr>
        <w:rFonts w:hint="default" w:ascii="Symbol" w:hAnsi="Symbol"/>
      </w:rPr>
    </w:lvl>
    <w:lvl w:ilvl="1" w:tplc="580A0003" w:tentative="1">
      <w:start w:val="1"/>
      <w:numFmt w:val="bullet"/>
      <w:lvlText w:val="o"/>
      <w:lvlJc w:val="left"/>
      <w:pPr>
        <w:ind w:left="1440" w:hanging="360"/>
      </w:pPr>
      <w:rPr>
        <w:rFonts w:hint="default" w:ascii="Courier New" w:hAnsi="Courier New" w:cs="Courier New"/>
      </w:rPr>
    </w:lvl>
    <w:lvl w:ilvl="2" w:tplc="580A0005" w:tentative="1">
      <w:start w:val="1"/>
      <w:numFmt w:val="bullet"/>
      <w:lvlText w:val=""/>
      <w:lvlJc w:val="left"/>
      <w:pPr>
        <w:ind w:left="2160" w:hanging="360"/>
      </w:pPr>
      <w:rPr>
        <w:rFonts w:hint="default" w:ascii="Wingdings" w:hAnsi="Wingdings"/>
      </w:rPr>
    </w:lvl>
    <w:lvl w:ilvl="3" w:tplc="580A0001" w:tentative="1">
      <w:start w:val="1"/>
      <w:numFmt w:val="bullet"/>
      <w:lvlText w:val=""/>
      <w:lvlJc w:val="left"/>
      <w:pPr>
        <w:ind w:left="2880" w:hanging="360"/>
      </w:pPr>
      <w:rPr>
        <w:rFonts w:hint="default" w:ascii="Symbol" w:hAnsi="Symbol"/>
      </w:rPr>
    </w:lvl>
    <w:lvl w:ilvl="4" w:tplc="580A0003" w:tentative="1">
      <w:start w:val="1"/>
      <w:numFmt w:val="bullet"/>
      <w:lvlText w:val="o"/>
      <w:lvlJc w:val="left"/>
      <w:pPr>
        <w:ind w:left="3600" w:hanging="360"/>
      </w:pPr>
      <w:rPr>
        <w:rFonts w:hint="default" w:ascii="Courier New" w:hAnsi="Courier New" w:cs="Courier New"/>
      </w:rPr>
    </w:lvl>
    <w:lvl w:ilvl="5" w:tplc="580A0005" w:tentative="1">
      <w:start w:val="1"/>
      <w:numFmt w:val="bullet"/>
      <w:lvlText w:val=""/>
      <w:lvlJc w:val="left"/>
      <w:pPr>
        <w:ind w:left="4320" w:hanging="360"/>
      </w:pPr>
      <w:rPr>
        <w:rFonts w:hint="default" w:ascii="Wingdings" w:hAnsi="Wingdings"/>
      </w:rPr>
    </w:lvl>
    <w:lvl w:ilvl="6" w:tplc="580A0001" w:tentative="1">
      <w:start w:val="1"/>
      <w:numFmt w:val="bullet"/>
      <w:lvlText w:val=""/>
      <w:lvlJc w:val="left"/>
      <w:pPr>
        <w:ind w:left="5040" w:hanging="360"/>
      </w:pPr>
      <w:rPr>
        <w:rFonts w:hint="default" w:ascii="Symbol" w:hAnsi="Symbol"/>
      </w:rPr>
    </w:lvl>
    <w:lvl w:ilvl="7" w:tplc="580A0003" w:tentative="1">
      <w:start w:val="1"/>
      <w:numFmt w:val="bullet"/>
      <w:lvlText w:val="o"/>
      <w:lvlJc w:val="left"/>
      <w:pPr>
        <w:ind w:left="5760" w:hanging="360"/>
      </w:pPr>
      <w:rPr>
        <w:rFonts w:hint="default" w:ascii="Courier New" w:hAnsi="Courier New" w:cs="Courier New"/>
      </w:rPr>
    </w:lvl>
    <w:lvl w:ilvl="8" w:tplc="580A0005" w:tentative="1">
      <w:start w:val="1"/>
      <w:numFmt w:val="bullet"/>
      <w:lvlText w:val=""/>
      <w:lvlJc w:val="left"/>
      <w:pPr>
        <w:ind w:left="6480" w:hanging="360"/>
      </w:pPr>
      <w:rPr>
        <w:rFonts w:hint="default" w:ascii="Wingdings" w:hAnsi="Wingdings"/>
      </w:rPr>
    </w:lvl>
  </w:abstractNum>
  <w:abstractNum w:abstractNumId="73" w15:restartNumberingAfterBreak="0">
    <w:nsid w:val="79285238"/>
    <w:multiLevelType w:val="hybridMultilevel"/>
    <w:tmpl w:val="D5665D4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4" w15:restartNumberingAfterBreak="0">
    <w:nsid w:val="792A1ED6"/>
    <w:multiLevelType w:val="hybridMultilevel"/>
    <w:tmpl w:val="6698361A"/>
    <w:lvl w:ilvl="0" w:tplc="F1085AD6">
      <w:start w:val="1"/>
      <w:numFmt w:val="bullet"/>
      <w:pStyle w:val="ListBullet"/>
      <w:lvlText w:val=""/>
      <w:lvlJc w:val="left"/>
      <w:pPr>
        <w:ind w:left="720" w:hanging="360"/>
      </w:pPr>
      <w:rPr>
        <w:rFonts w:hint="default" w:ascii="Symbol" w:hAnsi="Symbol"/>
      </w:rPr>
    </w:lvl>
    <w:lvl w:ilvl="1" w:tplc="1A385858">
      <w:numFmt w:val="bullet"/>
      <w:lvlText w:val="•"/>
      <w:lvlJc w:val="left"/>
      <w:pPr>
        <w:ind w:left="1440" w:hanging="360"/>
      </w:pPr>
      <w:rPr>
        <w:rFonts w:hint="default" w:ascii="Calibri" w:hAnsi="Calibri" w:cs="Calibri"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5" w15:restartNumberingAfterBreak="0">
    <w:nsid w:val="7CC01E22"/>
    <w:multiLevelType w:val="hybridMultilevel"/>
    <w:tmpl w:val="3EACB4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6" w15:restartNumberingAfterBreak="0">
    <w:nsid w:val="7CDD7EBF"/>
    <w:multiLevelType w:val="hybridMultilevel"/>
    <w:tmpl w:val="9076A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7CFF1D7E"/>
    <w:multiLevelType w:val="hybridMultilevel"/>
    <w:tmpl w:val="2578ED76"/>
    <w:lvl w:ilvl="0" w:tplc="B4025D0E">
      <w:start w:val="1"/>
      <w:numFmt w:val="bullet"/>
      <w:lvlText w:val="•"/>
      <w:lvlJc w:val="left"/>
      <w:pPr>
        <w:tabs>
          <w:tab w:val="num" w:pos="720"/>
        </w:tabs>
        <w:ind w:left="720" w:hanging="360"/>
      </w:pPr>
      <w:rPr>
        <w:rFonts w:hint="default" w:ascii="Arial" w:hAnsi="Arial"/>
      </w:rPr>
    </w:lvl>
    <w:lvl w:ilvl="1" w:tplc="7C88EFB6">
      <w:start w:val="1"/>
      <w:numFmt w:val="bullet"/>
      <w:lvlText w:val="•"/>
      <w:lvlJc w:val="left"/>
      <w:pPr>
        <w:tabs>
          <w:tab w:val="num" w:pos="1440"/>
        </w:tabs>
        <w:ind w:left="1440" w:hanging="360"/>
      </w:pPr>
      <w:rPr>
        <w:rFonts w:hint="default" w:ascii="Arial" w:hAnsi="Arial"/>
      </w:rPr>
    </w:lvl>
    <w:lvl w:ilvl="2" w:tplc="BF9441C2" w:tentative="1">
      <w:start w:val="1"/>
      <w:numFmt w:val="bullet"/>
      <w:lvlText w:val="•"/>
      <w:lvlJc w:val="left"/>
      <w:pPr>
        <w:tabs>
          <w:tab w:val="num" w:pos="2160"/>
        </w:tabs>
        <w:ind w:left="2160" w:hanging="360"/>
      </w:pPr>
      <w:rPr>
        <w:rFonts w:hint="default" w:ascii="Arial" w:hAnsi="Arial"/>
      </w:rPr>
    </w:lvl>
    <w:lvl w:ilvl="3" w:tplc="12627EF0" w:tentative="1">
      <w:start w:val="1"/>
      <w:numFmt w:val="bullet"/>
      <w:lvlText w:val="•"/>
      <w:lvlJc w:val="left"/>
      <w:pPr>
        <w:tabs>
          <w:tab w:val="num" w:pos="2880"/>
        </w:tabs>
        <w:ind w:left="2880" w:hanging="360"/>
      </w:pPr>
      <w:rPr>
        <w:rFonts w:hint="default" w:ascii="Arial" w:hAnsi="Arial"/>
      </w:rPr>
    </w:lvl>
    <w:lvl w:ilvl="4" w:tplc="31946BFE" w:tentative="1">
      <w:start w:val="1"/>
      <w:numFmt w:val="bullet"/>
      <w:lvlText w:val="•"/>
      <w:lvlJc w:val="left"/>
      <w:pPr>
        <w:tabs>
          <w:tab w:val="num" w:pos="3600"/>
        </w:tabs>
        <w:ind w:left="3600" w:hanging="360"/>
      </w:pPr>
      <w:rPr>
        <w:rFonts w:hint="default" w:ascii="Arial" w:hAnsi="Arial"/>
      </w:rPr>
    </w:lvl>
    <w:lvl w:ilvl="5" w:tplc="62862A30" w:tentative="1">
      <w:start w:val="1"/>
      <w:numFmt w:val="bullet"/>
      <w:lvlText w:val="•"/>
      <w:lvlJc w:val="left"/>
      <w:pPr>
        <w:tabs>
          <w:tab w:val="num" w:pos="4320"/>
        </w:tabs>
        <w:ind w:left="4320" w:hanging="360"/>
      </w:pPr>
      <w:rPr>
        <w:rFonts w:hint="default" w:ascii="Arial" w:hAnsi="Arial"/>
      </w:rPr>
    </w:lvl>
    <w:lvl w:ilvl="6" w:tplc="C1683C00" w:tentative="1">
      <w:start w:val="1"/>
      <w:numFmt w:val="bullet"/>
      <w:lvlText w:val="•"/>
      <w:lvlJc w:val="left"/>
      <w:pPr>
        <w:tabs>
          <w:tab w:val="num" w:pos="5040"/>
        </w:tabs>
        <w:ind w:left="5040" w:hanging="360"/>
      </w:pPr>
      <w:rPr>
        <w:rFonts w:hint="default" w:ascii="Arial" w:hAnsi="Arial"/>
      </w:rPr>
    </w:lvl>
    <w:lvl w:ilvl="7" w:tplc="5E569964" w:tentative="1">
      <w:start w:val="1"/>
      <w:numFmt w:val="bullet"/>
      <w:lvlText w:val="•"/>
      <w:lvlJc w:val="left"/>
      <w:pPr>
        <w:tabs>
          <w:tab w:val="num" w:pos="5760"/>
        </w:tabs>
        <w:ind w:left="5760" w:hanging="360"/>
      </w:pPr>
      <w:rPr>
        <w:rFonts w:hint="default" w:ascii="Arial" w:hAnsi="Arial"/>
      </w:rPr>
    </w:lvl>
    <w:lvl w:ilvl="8" w:tplc="F656C2F4" w:tentative="1">
      <w:start w:val="1"/>
      <w:numFmt w:val="bullet"/>
      <w:lvlText w:val="•"/>
      <w:lvlJc w:val="left"/>
      <w:pPr>
        <w:tabs>
          <w:tab w:val="num" w:pos="6480"/>
        </w:tabs>
        <w:ind w:left="6480" w:hanging="360"/>
      </w:pPr>
      <w:rPr>
        <w:rFonts w:hint="default" w:ascii="Arial" w:hAnsi="Arial"/>
      </w:rPr>
    </w:lvl>
  </w:abstractNum>
  <w:abstractNum w:abstractNumId="78" w15:restartNumberingAfterBreak="0">
    <w:nsid w:val="7FB8174C"/>
    <w:multiLevelType w:val="hybridMultilevel"/>
    <w:tmpl w:val="DB68ABF2"/>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2054384344">
    <w:abstractNumId w:val="12"/>
  </w:num>
  <w:num w:numId="2" w16cid:durableId="1296061942">
    <w:abstractNumId w:val="64"/>
  </w:num>
  <w:num w:numId="3" w16cid:durableId="387152399">
    <w:abstractNumId w:val="63"/>
  </w:num>
  <w:num w:numId="4" w16cid:durableId="210699395">
    <w:abstractNumId w:val="65"/>
  </w:num>
  <w:num w:numId="5" w16cid:durableId="1181970956">
    <w:abstractNumId w:val="51"/>
  </w:num>
  <w:num w:numId="6" w16cid:durableId="637417826">
    <w:abstractNumId w:val="14"/>
  </w:num>
  <w:num w:numId="7" w16cid:durableId="1720592605">
    <w:abstractNumId w:val="60"/>
  </w:num>
  <w:num w:numId="8" w16cid:durableId="255334007">
    <w:abstractNumId w:val="37"/>
  </w:num>
  <w:num w:numId="9" w16cid:durableId="17704559">
    <w:abstractNumId w:val="13"/>
  </w:num>
  <w:num w:numId="10" w16cid:durableId="1341855378">
    <w:abstractNumId w:val="75"/>
  </w:num>
  <w:num w:numId="11" w16cid:durableId="549466228">
    <w:abstractNumId w:val="71"/>
  </w:num>
  <w:num w:numId="12" w16cid:durableId="1102650190">
    <w:abstractNumId w:val="27"/>
  </w:num>
  <w:num w:numId="13" w16cid:durableId="1722167438">
    <w:abstractNumId w:val="34"/>
  </w:num>
  <w:num w:numId="14" w16cid:durableId="1905291515">
    <w:abstractNumId w:val="73"/>
  </w:num>
  <w:num w:numId="15" w16cid:durableId="1196846512">
    <w:abstractNumId w:val="61"/>
  </w:num>
  <w:num w:numId="16" w16cid:durableId="1606037995">
    <w:abstractNumId w:val="76"/>
  </w:num>
  <w:num w:numId="17" w16cid:durableId="1430203077">
    <w:abstractNumId w:val="22"/>
  </w:num>
  <w:num w:numId="18" w16cid:durableId="1639916264">
    <w:abstractNumId w:val="62"/>
  </w:num>
  <w:num w:numId="19" w16cid:durableId="523174106">
    <w:abstractNumId w:val="50"/>
  </w:num>
  <w:num w:numId="20" w16cid:durableId="1620407091">
    <w:abstractNumId w:val="5"/>
  </w:num>
  <w:num w:numId="21" w16cid:durableId="252209183">
    <w:abstractNumId w:val="40"/>
  </w:num>
  <w:num w:numId="22" w16cid:durableId="1436095173">
    <w:abstractNumId w:val="46"/>
  </w:num>
  <w:num w:numId="23" w16cid:durableId="328169606">
    <w:abstractNumId w:val="44"/>
  </w:num>
  <w:num w:numId="24" w16cid:durableId="1183324079">
    <w:abstractNumId w:val="9"/>
  </w:num>
  <w:num w:numId="25" w16cid:durableId="552155133">
    <w:abstractNumId w:val="69"/>
  </w:num>
  <w:num w:numId="26" w16cid:durableId="1067649504">
    <w:abstractNumId w:val="48"/>
  </w:num>
  <w:num w:numId="27" w16cid:durableId="304049522">
    <w:abstractNumId w:val="32"/>
  </w:num>
  <w:num w:numId="28" w16cid:durableId="1376585831">
    <w:abstractNumId w:val="38"/>
  </w:num>
  <w:num w:numId="29" w16cid:durableId="626087266">
    <w:abstractNumId w:val="30"/>
  </w:num>
  <w:num w:numId="30" w16cid:durableId="253320556">
    <w:abstractNumId w:val="55"/>
  </w:num>
  <w:num w:numId="31" w16cid:durableId="631129837">
    <w:abstractNumId w:val="54"/>
  </w:num>
  <w:num w:numId="32" w16cid:durableId="386297203">
    <w:abstractNumId w:val="56"/>
  </w:num>
  <w:num w:numId="33" w16cid:durableId="448822477">
    <w:abstractNumId w:val="35"/>
  </w:num>
  <w:num w:numId="34" w16cid:durableId="1349718021">
    <w:abstractNumId w:val="3"/>
  </w:num>
  <w:num w:numId="35" w16cid:durableId="678655714">
    <w:abstractNumId w:val="59"/>
  </w:num>
  <w:num w:numId="36" w16cid:durableId="262497156">
    <w:abstractNumId w:val="28"/>
  </w:num>
  <w:num w:numId="37" w16cid:durableId="1813521794">
    <w:abstractNumId w:val="17"/>
  </w:num>
  <w:num w:numId="38" w16cid:durableId="1817603176">
    <w:abstractNumId w:val="23"/>
  </w:num>
  <w:num w:numId="39" w16cid:durableId="1151022921">
    <w:abstractNumId w:val="18"/>
  </w:num>
  <w:num w:numId="40" w16cid:durableId="818498449">
    <w:abstractNumId w:val="45"/>
  </w:num>
  <w:num w:numId="41" w16cid:durableId="1704670729">
    <w:abstractNumId w:val="77"/>
  </w:num>
  <w:num w:numId="42" w16cid:durableId="1943999400">
    <w:abstractNumId w:val="47"/>
  </w:num>
  <w:num w:numId="43" w16cid:durableId="174998498">
    <w:abstractNumId w:val="36"/>
  </w:num>
  <w:num w:numId="44" w16cid:durableId="936673001">
    <w:abstractNumId w:val="19"/>
  </w:num>
  <w:num w:numId="45" w16cid:durableId="2010718703">
    <w:abstractNumId w:val="78"/>
  </w:num>
  <w:num w:numId="46" w16cid:durableId="411660057">
    <w:abstractNumId w:val="6"/>
  </w:num>
  <w:num w:numId="47" w16cid:durableId="985813338">
    <w:abstractNumId w:val="68"/>
  </w:num>
  <w:num w:numId="48" w16cid:durableId="405347760">
    <w:abstractNumId w:val="74"/>
  </w:num>
  <w:num w:numId="49" w16cid:durableId="1809711888">
    <w:abstractNumId w:val="16"/>
  </w:num>
  <w:num w:numId="50" w16cid:durableId="1372028503">
    <w:abstractNumId w:val="24"/>
  </w:num>
  <w:num w:numId="51" w16cid:durableId="1412848725">
    <w:abstractNumId w:val="21"/>
  </w:num>
  <w:num w:numId="52" w16cid:durableId="760905625">
    <w:abstractNumId w:val="4"/>
  </w:num>
  <w:num w:numId="53" w16cid:durableId="627471521">
    <w:abstractNumId w:val="15"/>
  </w:num>
  <w:num w:numId="54" w16cid:durableId="830874798">
    <w:abstractNumId w:val="67"/>
  </w:num>
  <w:num w:numId="55" w16cid:durableId="981808931">
    <w:abstractNumId w:val="66"/>
  </w:num>
  <w:num w:numId="56" w16cid:durableId="551306928">
    <w:abstractNumId w:val="58"/>
  </w:num>
  <w:num w:numId="57" w16cid:durableId="471099473">
    <w:abstractNumId w:val="20"/>
  </w:num>
  <w:num w:numId="58" w16cid:durableId="7029569">
    <w:abstractNumId w:val="43"/>
  </w:num>
  <w:num w:numId="59" w16cid:durableId="799421271">
    <w:abstractNumId w:val="33"/>
  </w:num>
  <w:num w:numId="60" w16cid:durableId="1900096789">
    <w:abstractNumId w:val="53"/>
  </w:num>
  <w:num w:numId="61" w16cid:durableId="764496664">
    <w:abstractNumId w:val="26"/>
  </w:num>
  <w:num w:numId="62" w16cid:durableId="1447893323">
    <w:abstractNumId w:val="25"/>
  </w:num>
  <w:num w:numId="63" w16cid:durableId="2085028504">
    <w:abstractNumId w:val="70"/>
  </w:num>
  <w:num w:numId="64" w16cid:durableId="872813797">
    <w:abstractNumId w:val="42"/>
  </w:num>
  <w:num w:numId="65" w16cid:durableId="1121806293">
    <w:abstractNumId w:val="29"/>
  </w:num>
  <w:num w:numId="66" w16cid:durableId="1647129290">
    <w:abstractNumId w:val="10"/>
  </w:num>
  <w:num w:numId="67" w16cid:durableId="756748250">
    <w:abstractNumId w:val="41"/>
  </w:num>
  <w:num w:numId="68" w16cid:durableId="1263682118">
    <w:abstractNumId w:val="39"/>
  </w:num>
  <w:num w:numId="69" w16cid:durableId="216168323">
    <w:abstractNumId w:val="2"/>
  </w:num>
  <w:num w:numId="70" w16cid:durableId="96801634">
    <w:abstractNumId w:val="1"/>
  </w:num>
  <w:num w:numId="71" w16cid:durableId="1723402820">
    <w:abstractNumId w:val="0"/>
  </w:num>
  <w:num w:numId="72" w16cid:durableId="1441997714">
    <w:abstractNumId w:val="8"/>
  </w:num>
  <w:num w:numId="73" w16cid:durableId="1773352078">
    <w:abstractNumId w:val="57"/>
  </w:num>
  <w:num w:numId="74" w16cid:durableId="923688170">
    <w:abstractNumId w:val="49"/>
  </w:num>
  <w:num w:numId="75" w16cid:durableId="397095426">
    <w:abstractNumId w:val="31"/>
  </w:num>
  <w:num w:numId="76" w16cid:durableId="1943099447">
    <w:abstractNumId w:val="11"/>
  </w:num>
  <w:num w:numId="77" w16cid:durableId="178398980">
    <w:abstractNumId w:val="52"/>
  </w:num>
  <w:num w:numId="78" w16cid:durableId="1535538653">
    <w:abstractNumId w:val="72"/>
  </w:num>
  <w:num w:numId="79" w16cid:durableId="434984034">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linkStyles/>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DI3sjQ3tzAzNDBR0lEKTi0uzszPAykwrAUAaVLN/SwAAAA="/>
  </w:docVars>
  <w:rsids>
    <w:rsidRoot w:val="00C371F1"/>
    <w:rsid w:val="00001780"/>
    <w:rsid w:val="0000358D"/>
    <w:rsid w:val="00003854"/>
    <w:rsid w:val="0001028E"/>
    <w:rsid w:val="00010EDB"/>
    <w:rsid w:val="00014A85"/>
    <w:rsid w:val="00014FB4"/>
    <w:rsid w:val="00025503"/>
    <w:rsid w:val="00032114"/>
    <w:rsid w:val="00051113"/>
    <w:rsid w:val="00051610"/>
    <w:rsid w:val="0005203C"/>
    <w:rsid w:val="000527AE"/>
    <w:rsid w:val="00054F9C"/>
    <w:rsid w:val="0005640A"/>
    <w:rsid w:val="00057EEC"/>
    <w:rsid w:val="0007194E"/>
    <w:rsid w:val="00071DAF"/>
    <w:rsid w:val="000739E5"/>
    <w:rsid w:val="00073FAE"/>
    <w:rsid w:val="000843AB"/>
    <w:rsid w:val="00086CA0"/>
    <w:rsid w:val="00086FD7"/>
    <w:rsid w:val="00090AFF"/>
    <w:rsid w:val="00091636"/>
    <w:rsid w:val="00092DCA"/>
    <w:rsid w:val="000968B3"/>
    <w:rsid w:val="000A3E9E"/>
    <w:rsid w:val="000A6DF2"/>
    <w:rsid w:val="000A7DC7"/>
    <w:rsid w:val="000B1712"/>
    <w:rsid w:val="000B48B2"/>
    <w:rsid w:val="000B5DFF"/>
    <w:rsid w:val="000C18CF"/>
    <w:rsid w:val="000C1C15"/>
    <w:rsid w:val="000C3016"/>
    <w:rsid w:val="000C465A"/>
    <w:rsid w:val="000C5549"/>
    <w:rsid w:val="000D0067"/>
    <w:rsid w:val="000D74AD"/>
    <w:rsid w:val="000D77CE"/>
    <w:rsid w:val="000E1CD7"/>
    <w:rsid w:val="000E22A9"/>
    <w:rsid w:val="000F2D7E"/>
    <w:rsid w:val="000F402D"/>
    <w:rsid w:val="000F482C"/>
    <w:rsid w:val="000F515C"/>
    <w:rsid w:val="00100EDB"/>
    <w:rsid w:val="00106574"/>
    <w:rsid w:val="0011350B"/>
    <w:rsid w:val="00115FB1"/>
    <w:rsid w:val="00116F1C"/>
    <w:rsid w:val="00124700"/>
    <w:rsid w:val="00125731"/>
    <w:rsid w:val="00132419"/>
    <w:rsid w:val="001339D4"/>
    <w:rsid w:val="00133A3A"/>
    <w:rsid w:val="001342AC"/>
    <w:rsid w:val="00134C74"/>
    <w:rsid w:val="0014247B"/>
    <w:rsid w:val="00144D18"/>
    <w:rsid w:val="001457F1"/>
    <w:rsid w:val="001507E5"/>
    <w:rsid w:val="00156E63"/>
    <w:rsid w:val="00161F28"/>
    <w:rsid w:val="00175A86"/>
    <w:rsid w:val="00177BB8"/>
    <w:rsid w:val="00182AE9"/>
    <w:rsid w:val="00183CEE"/>
    <w:rsid w:val="0018743E"/>
    <w:rsid w:val="00195631"/>
    <w:rsid w:val="001B2FB3"/>
    <w:rsid w:val="001B34B6"/>
    <w:rsid w:val="001B6014"/>
    <w:rsid w:val="001C7EA3"/>
    <w:rsid w:val="001D3AAA"/>
    <w:rsid w:val="001D562F"/>
    <w:rsid w:val="001E3ABC"/>
    <w:rsid w:val="001E765B"/>
    <w:rsid w:val="001F0BA0"/>
    <w:rsid w:val="001F3195"/>
    <w:rsid w:val="001F40C9"/>
    <w:rsid w:val="001F5DAB"/>
    <w:rsid w:val="001F6F00"/>
    <w:rsid w:val="00203295"/>
    <w:rsid w:val="00203DDE"/>
    <w:rsid w:val="00204CA0"/>
    <w:rsid w:val="002077D1"/>
    <w:rsid w:val="00207814"/>
    <w:rsid w:val="00207E76"/>
    <w:rsid w:val="002101F5"/>
    <w:rsid w:val="00211EA7"/>
    <w:rsid w:val="00213327"/>
    <w:rsid w:val="00214CB3"/>
    <w:rsid w:val="0021719B"/>
    <w:rsid w:val="00217CA2"/>
    <w:rsid w:val="00226163"/>
    <w:rsid w:val="002272E9"/>
    <w:rsid w:val="0022761A"/>
    <w:rsid w:val="00232760"/>
    <w:rsid w:val="00232EE4"/>
    <w:rsid w:val="00243394"/>
    <w:rsid w:val="00244B33"/>
    <w:rsid w:val="00246835"/>
    <w:rsid w:val="00250AFC"/>
    <w:rsid w:val="0025140A"/>
    <w:rsid w:val="00261ED3"/>
    <w:rsid w:val="0026402A"/>
    <w:rsid w:val="00274672"/>
    <w:rsid w:val="002749C4"/>
    <w:rsid w:val="00275E39"/>
    <w:rsid w:val="0028290C"/>
    <w:rsid w:val="00282C21"/>
    <w:rsid w:val="002842FA"/>
    <w:rsid w:val="00284B72"/>
    <w:rsid w:val="002957EF"/>
    <w:rsid w:val="002972B1"/>
    <w:rsid w:val="002A4E3B"/>
    <w:rsid w:val="002A54EC"/>
    <w:rsid w:val="002A66DC"/>
    <w:rsid w:val="002B185B"/>
    <w:rsid w:val="002B26D7"/>
    <w:rsid w:val="002C68CA"/>
    <w:rsid w:val="002D246A"/>
    <w:rsid w:val="002D4ECA"/>
    <w:rsid w:val="002D5E2D"/>
    <w:rsid w:val="002D732D"/>
    <w:rsid w:val="002E5C06"/>
    <w:rsid w:val="002E6D72"/>
    <w:rsid w:val="002E772F"/>
    <w:rsid w:val="002E77A0"/>
    <w:rsid w:val="002F0196"/>
    <w:rsid w:val="002F0353"/>
    <w:rsid w:val="002F0CEC"/>
    <w:rsid w:val="002F4743"/>
    <w:rsid w:val="003011D1"/>
    <w:rsid w:val="003027B2"/>
    <w:rsid w:val="00310DAA"/>
    <w:rsid w:val="00310EBA"/>
    <w:rsid w:val="0032505F"/>
    <w:rsid w:val="003337FD"/>
    <w:rsid w:val="00335E40"/>
    <w:rsid w:val="00341F71"/>
    <w:rsid w:val="0034257F"/>
    <w:rsid w:val="003440F4"/>
    <w:rsid w:val="00345117"/>
    <w:rsid w:val="0034623A"/>
    <w:rsid w:val="00346F18"/>
    <w:rsid w:val="00347A29"/>
    <w:rsid w:val="003533EA"/>
    <w:rsid w:val="0035400F"/>
    <w:rsid w:val="003552A6"/>
    <w:rsid w:val="00357F2E"/>
    <w:rsid w:val="00361BE3"/>
    <w:rsid w:val="0036237B"/>
    <w:rsid w:val="00362D3C"/>
    <w:rsid w:val="00363411"/>
    <w:rsid w:val="00364850"/>
    <w:rsid w:val="00365BBB"/>
    <w:rsid w:val="0036738F"/>
    <w:rsid w:val="00371A88"/>
    <w:rsid w:val="00374982"/>
    <w:rsid w:val="003804C4"/>
    <w:rsid w:val="00380A5F"/>
    <w:rsid w:val="003844D4"/>
    <w:rsid w:val="00391BB5"/>
    <w:rsid w:val="00391CC0"/>
    <w:rsid w:val="0039298F"/>
    <w:rsid w:val="00397146"/>
    <w:rsid w:val="003976CE"/>
    <w:rsid w:val="003A0225"/>
    <w:rsid w:val="003A3480"/>
    <w:rsid w:val="003A4518"/>
    <w:rsid w:val="003B0687"/>
    <w:rsid w:val="003B596B"/>
    <w:rsid w:val="003B5FF3"/>
    <w:rsid w:val="003B669F"/>
    <w:rsid w:val="003B6C4B"/>
    <w:rsid w:val="003C4A96"/>
    <w:rsid w:val="003C75C9"/>
    <w:rsid w:val="003C7646"/>
    <w:rsid w:val="003D1A69"/>
    <w:rsid w:val="003D45BB"/>
    <w:rsid w:val="003D748B"/>
    <w:rsid w:val="003F5476"/>
    <w:rsid w:val="003F6E99"/>
    <w:rsid w:val="004027AA"/>
    <w:rsid w:val="004038F0"/>
    <w:rsid w:val="00405528"/>
    <w:rsid w:val="00407E71"/>
    <w:rsid w:val="00431B3B"/>
    <w:rsid w:val="00450E79"/>
    <w:rsid w:val="00451F5D"/>
    <w:rsid w:val="0046386E"/>
    <w:rsid w:val="00464A13"/>
    <w:rsid w:val="00466D52"/>
    <w:rsid w:val="00470541"/>
    <w:rsid w:val="00470E46"/>
    <w:rsid w:val="004719B3"/>
    <w:rsid w:val="00473C63"/>
    <w:rsid w:val="004752EB"/>
    <w:rsid w:val="004753C8"/>
    <w:rsid w:val="00477713"/>
    <w:rsid w:val="00477913"/>
    <w:rsid w:val="004801C8"/>
    <w:rsid w:val="00482598"/>
    <w:rsid w:val="00484658"/>
    <w:rsid w:val="00484DD0"/>
    <w:rsid w:val="00485D40"/>
    <w:rsid w:val="0048747D"/>
    <w:rsid w:val="0049218A"/>
    <w:rsid w:val="00492B09"/>
    <w:rsid w:val="00495DE1"/>
    <w:rsid w:val="0049755B"/>
    <w:rsid w:val="00497B21"/>
    <w:rsid w:val="004A0FAC"/>
    <w:rsid w:val="004A146E"/>
    <w:rsid w:val="004A1DD4"/>
    <w:rsid w:val="004A24E8"/>
    <w:rsid w:val="004A533B"/>
    <w:rsid w:val="004A7E88"/>
    <w:rsid w:val="004B052E"/>
    <w:rsid w:val="004B5190"/>
    <w:rsid w:val="004B5A69"/>
    <w:rsid w:val="004C5321"/>
    <w:rsid w:val="004C5F41"/>
    <w:rsid w:val="004C7126"/>
    <w:rsid w:val="004C7625"/>
    <w:rsid w:val="004D5FC7"/>
    <w:rsid w:val="004D681A"/>
    <w:rsid w:val="004D6D12"/>
    <w:rsid w:val="004E0F1A"/>
    <w:rsid w:val="004E3962"/>
    <w:rsid w:val="004E3D42"/>
    <w:rsid w:val="004F561A"/>
    <w:rsid w:val="004F6506"/>
    <w:rsid w:val="004F77A3"/>
    <w:rsid w:val="00510F02"/>
    <w:rsid w:val="005131E9"/>
    <w:rsid w:val="005149AE"/>
    <w:rsid w:val="00515C0E"/>
    <w:rsid w:val="00517B35"/>
    <w:rsid w:val="00522927"/>
    <w:rsid w:val="00522F9A"/>
    <w:rsid w:val="005238C9"/>
    <w:rsid w:val="00530793"/>
    <w:rsid w:val="00532FAA"/>
    <w:rsid w:val="005343A0"/>
    <w:rsid w:val="00537991"/>
    <w:rsid w:val="00541F08"/>
    <w:rsid w:val="00543A34"/>
    <w:rsid w:val="005465D2"/>
    <w:rsid w:val="005466CD"/>
    <w:rsid w:val="00546C30"/>
    <w:rsid w:val="00552DE0"/>
    <w:rsid w:val="00552E6E"/>
    <w:rsid w:val="00553675"/>
    <w:rsid w:val="005626D3"/>
    <w:rsid w:val="00572C90"/>
    <w:rsid w:val="00575120"/>
    <w:rsid w:val="00580CDA"/>
    <w:rsid w:val="00581FA5"/>
    <w:rsid w:val="005824B6"/>
    <w:rsid w:val="00591D52"/>
    <w:rsid w:val="00593B8C"/>
    <w:rsid w:val="005A28FA"/>
    <w:rsid w:val="005A37AE"/>
    <w:rsid w:val="005B02A0"/>
    <w:rsid w:val="005B357F"/>
    <w:rsid w:val="005C5AAB"/>
    <w:rsid w:val="005C5F0E"/>
    <w:rsid w:val="005C724D"/>
    <w:rsid w:val="005D2D7D"/>
    <w:rsid w:val="005D4207"/>
    <w:rsid w:val="005D781A"/>
    <w:rsid w:val="005E128B"/>
    <w:rsid w:val="005F0D1E"/>
    <w:rsid w:val="005F2A6D"/>
    <w:rsid w:val="005F2B4C"/>
    <w:rsid w:val="005F3B15"/>
    <w:rsid w:val="005F6B49"/>
    <w:rsid w:val="0060089D"/>
    <w:rsid w:val="00601826"/>
    <w:rsid w:val="00602EEC"/>
    <w:rsid w:val="00604A5E"/>
    <w:rsid w:val="00613473"/>
    <w:rsid w:val="00613F40"/>
    <w:rsid w:val="00615974"/>
    <w:rsid w:val="006171FC"/>
    <w:rsid w:val="00617767"/>
    <w:rsid w:val="00620B50"/>
    <w:rsid w:val="006368EA"/>
    <w:rsid w:val="00637230"/>
    <w:rsid w:val="006372FC"/>
    <w:rsid w:val="006424AD"/>
    <w:rsid w:val="006431A9"/>
    <w:rsid w:val="00645217"/>
    <w:rsid w:val="00663D3A"/>
    <w:rsid w:val="00664B6F"/>
    <w:rsid w:val="00664ED2"/>
    <w:rsid w:val="006725A0"/>
    <w:rsid w:val="00680719"/>
    <w:rsid w:val="006823EB"/>
    <w:rsid w:val="006A30D9"/>
    <w:rsid w:val="006B6626"/>
    <w:rsid w:val="006C5490"/>
    <w:rsid w:val="006C549A"/>
    <w:rsid w:val="006D088F"/>
    <w:rsid w:val="006D66D5"/>
    <w:rsid w:val="006E1594"/>
    <w:rsid w:val="006E40BE"/>
    <w:rsid w:val="006E512E"/>
    <w:rsid w:val="006F39C6"/>
    <w:rsid w:val="006F6B67"/>
    <w:rsid w:val="006F7257"/>
    <w:rsid w:val="00703840"/>
    <w:rsid w:val="00707F7C"/>
    <w:rsid w:val="00711854"/>
    <w:rsid w:val="00716785"/>
    <w:rsid w:val="00717266"/>
    <w:rsid w:val="00717B52"/>
    <w:rsid w:val="00721655"/>
    <w:rsid w:val="00722AB3"/>
    <w:rsid w:val="00725A40"/>
    <w:rsid w:val="007313EF"/>
    <w:rsid w:val="007337FA"/>
    <w:rsid w:val="00735A9E"/>
    <w:rsid w:val="0074079F"/>
    <w:rsid w:val="00740932"/>
    <w:rsid w:val="00740D9F"/>
    <w:rsid w:val="00741D7A"/>
    <w:rsid w:val="00742225"/>
    <w:rsid w:val="00744B60"/>
    <w:rsid w:val="00747C9A"/>
    <w:rsid w:val="00751303"/>
    <w:rsid w:val="00756CFF"/>
    <w:rsid w:val="00764EC4"/>
    <w:rsid w:val="00774E20"/>
    <w:rsid w:val="00782244"/>
    <w:rsid w:val="0078665B"/>
    <w:rsid w:val="0078778A"/>
    <w:rsid w:val="00790EF7"/>
    <w:rsid w:val="00796BBA"/>
    <w:rsid w:val="007A1EB3"/>
    <w:rsid w:val="007A3A86"/>
    <w:rsid w:val="007A57BF"/>
    <w:rsid w:val="007B5754"/>
    <w:rsid w:val="007C1C77"/>
    <w:rsid w:val="007C37CD"/>
    <w:rsid w:val="007D28F7"/>
    <w:rsid w:val="007D4085"/>
    <w:rsid w:val="007D4727"/>
    <w:rsid w:val="007D4A39"/>
    <w:rsid w:val="007D6686"/>
    <w:rsid w:val="007E514D"/>
    <w:rsid w:val="007E59B2"/>
    <w:rsid w:val="007F0640"/>
    <w:rsid w:val="007F73A9"/>
    <w:rsid w:val="0080189B"/>
    <w:rsid w:val="0080212A"/>
    <w:rsid w:val="00807F9D"/>
    <w:rsid w:val="00817E05"/>
    <w:rsid w:val="008201D2"/>
    <w:rsid w:val="00822159"/>
    <w:rsid w:val="00824157"/>
    <w:rsid w:val="008258FA"/>
    <w:rsid w:val="00832AC8"/>
    <w:rsid w:val="00832DCA"/>
    <w:rsid w:val="00834366"/>
    <w:rsid w:val="0083494A"/>
    <w:rsid w:val="00835633"/>
    <w:rsid w:val="0083614D"/>
    <w:rsid w:val="00851A13"/>
    <w:rsid w:val="008534F3"/>
    <w:rsid w:val="00871B95"/>
    <w:rsid w:val="0087275E"/>
    <w:rsid w:val="00873B3F"/>
    <w:rsid w:val="008777EC"/>
    <w:rsid w:val="00886270"/>
    <w:rsid w:val="008905CD"/>
    <w:rsid w:val="00894B40"/>
    <w:rsid w:val="00897EE6"/>
    <w:rsid w:val="008A1656"/>
    <w:rsid w:val="008A3A78"/>
    <w:rsid w:val="008A4D16"/>
    <w:rsid w:val="008A79C4"/>
    <w:rsid w:val="008B1260"/>
    <w:rsid w:val="008B21C5"/>
    <w:rsid w:val="008C01C9"/>
    <w:rsid w:val="008C069C"/>
    <w:rsid w:val="008D1F32"/>
    <w:rsid w:val="008D31F3"/>
    <w:rsid w:val="008D3FB6"/>
    <w:rsid w:val="008D42AA"/>
    <w:rsid w:val="008D53A4"/>
    <w:rsid w:val="008E0637"/>
    <w:rsid w:val="008E18A4"/>
    <w:rsid w:val="008E19E1"/>
    <w:rsid w:val="008E7321"/>
    <w:rsid w:val="008E738A"/>
    <w:rsid w:val="008E7DA5"/>
    <w:rsid w:val="008F1E21"/>
    <w:rsid w:val="008F7B4F"/>
    <w:rsid w:val="00904225"/>
    <w:rsid w:val="0090536B"/>
    <w:rsid w:val="00917B11"/>
    <w:rsid w:val="0092253C"/>
    <w:rsid w:val="00925005"/>
    <w:rsid w:val="00927A42"/>
    <w:rsid w:val="00933669"/>
    <w:rsid w:val="00933EFA"/>
    <w:rsid w:val="00934607"/>
    <w:rsid w:val="0094482F"/>
    <w:rsid w:val="00947D25"/>
    <w:rsid w:val="00951AED"/>
    <w:rsid w:val="0095447C"/>
    <w:rsid w:val="00954F39"/>
    <w:rsid w:val="00957C9F"/>
    <w:rsid w:val="00957E5E"/>
    <w:rsid w:val="00957E80"/>
    <w:rsid w:val="009725DC"/>
    <w:rsid w:val="00974B80"/>
    <w:rsid w:val="00975AEE"/>
    <w:rsid w:val="00977530"/>
    <w:rsid w:val="009823C0"/>
    <w:rsid w:val="00983D7A"/>
    <w:rsid w:val="00983DA9"/>
    <w:rsid w:val="00984E57"/>
    <w:rsid w:val="0098541B"/>
    <w:rsid w:val="0099510F"/>
    <w:rsid w:val="009956C6"/>
    <w:rsid w:val="00996338"/>
    <w:rsid w:val="009A01D5"/>
    <w:rsid w:val="009B7C1E"/>
    <w:rsid w:val="009C0E33"/>
    <w:rsid w:val="009C2C8A"/>
    <w:rsid w:val="009D00FD"/>
    <w:rsid w:val="009D4E07"/>
    <w:rsid w:val="009D6D7C"/>
    <w:rsid w:val="009E2969"/>
    <w:rsid w:val="009F495A"/>
    <w:rsid w:val="009F49D7"/>
    <w:rsid w:val="00A010F6"/>
    <w:rsid w:val="00A019D8"/>
    <w:rsid w:val="00A045BF"/>
    <w:rsid w:val="00A12A1D"/>
    <w:rsid w:val="00A1328D"/>
    <w:rsid w:val="00A1419C"/>
    <w:rsid w:val="00A141EB"/>
    <w:rsid w:val="00A27AF5"/>
    <w:rsid w:val="00A27D09"/>
    <w:rsid w:val="00A3166C"/>
    <w:rsid w:val="00A338C4"/>
    <w:rsid w:val="00A34B63"/>
    <w:rsid w:val="00A352C0"/>
    <w:rsid w:val="00A409F3"/>
    <w:rsid w:val="00A40C3E"/>
    <w:rsid w:val="00A42E2B"/>
    <w:rsid w:val="00A44DA4"/>
    <w:rsid w:val="00A505A4"/>
    <w:rsid w:val="00A50E6F"/>
    <w:rsid w:val="00A527A4"/>
    <w:rsid w:val="00A5561C"/>
    <w:rsid w:val="00A6058C"/>
    <w:rsid w:val="00A60CD2"/>
    <w:rsid w:val="00A66764"/>
    <w:rsid w:val="00A71E7B"/>
    <w:rsid w:val="00A735B3"/>
    <w:rsid w:val="00A763CA"/>
    <w:rsid w:val="00A804D9"/>
    <w:rsid w:val="00A80837"/>
    <w:rsid w:val="00A85B96"/>
    <w:rsid w:val="00A90FE0"/>
    <w:rsid w:val="00A92811"/>
    <w:rsid w:val="00A93212"/>
    <w:rsid w:val="00A960D1"/>
    <w:rsid w:val="00AA1098"/>
    <w:rsid w:val="00AA15C0"/>
    <w:rsid w:val="00AA4946"/>
    <w:rsid w:val="00AA7D2D"/>
    <w:rsid w:val="00AC4011"/>
    <w:rsid w:val="00AC4D62"/>
    <w:rsid w:val="00AC56FA"/>
    <w:rsid w:val="00AD589D"/>
    <w:rsid w:val="00AD62CA"/>
    <w:rsid w:val="00AD785E"/>
    <w:rsid w:val="00AE6138"/>
    <w:rsid w:val="00AF2A10"/>
    <w:rsid w:val="00AF50DB"/>
    <w:rsid w:val="00AF7E63"/>
    <w:rsid w:val="00B013F1"/>
    <w:rsid w:val="00B05251"/>
    <w:rsid w:val="00B06F3B"/>
    <w:rsid w:val="00B13467"/>
    <w:rsid w:val="00B23934"/>
    <w:rsid w:val="00B31369"/>
    <w:rsid w:val="00B32C8C"/>
    <w:rsid w:val="00B432B1"/>
    <w:rsid w:val="00B45FD0"/>
    <w:rsid w:val="00B45FD7"/>
    <w:rsid w:val="00B519C8"/>
    <w:rsid w:val="00B5528C"/>
    <w:rsid w:val="00B56A83"/>
    <w:rsid w:val="00B570F0"/>
    <w:rsid w:val="00B73E5F"/>
    <w:rsid w:val="00B7493C"/>
    <w:rsid w:val="00B75575"/>
    <w:rsid w:val="00B962E6"/>
    <w:rsid w:val="00B97776"/>
    <w:rsid w:val="00BA54F0"/>
    <w:rsid w:val="00BA57CC"/>
    <w:rsid w:val="00BA587E"/>
    <w:rsid w:val="00BA5F5A"/>
    <w:rsid w:val="00BA6C9E"/>
    <w:rsid w:val="00BA6F4F"/>
    <w:rsid w:val="00BB0276"/>
    <w:rsid w:val="00BB06AF"/>
    <w:rsid w:val="00BB2492"/>
    <w:rsid w:val="00BB3594"/>
    <w:rsid w:val="00BB4F6B"/>
    <w:rsid w:val="00BC0F4A"/>
    <w:rsid w:val="00BC1F3E"/>
    <w:rsid w:val="00BC1FA5"/>
    <w:rsid w:val="00BC3F51"/>
    <w:rsid w:val="00BD2C63"/>
    <w:rsid w:val="00BD33FB"/>
    <w:rsid w:val="00BD35DF"/>
    <w:rsid w:val="00BD6913"/>
    <w:rsid w:val="00BD7B30"/>
    <w:rsid w:val="00BE1022"/>
    <w:rsid w:val="00BE16F5"/>
    <w:rsid w:val="00BE3176"/>
    <w:rsid w:val="00BE3E73"/>
    <w:rsid w:val="00BE44E7"/>
    <w:rsid w:val="00BF1C2D"/>
    <w:rsid w:val="00BF23E2"/>
    <w:rsid w:val="00BF5C2B"/>
    <w:rsid w:val="00C00E84"/>
    <w:rsid w:val="00C01FF8"/>
    <w:rsid w:val="00C05662"/>
    <w:rsid w:val="00C14038"/>
    <w:rsid w:val="00C2086A"/>
    <w:rsid w:val="00C22316"/>
    <w:rsid w:val="00C274A4"/>
    <w:rsid w:val="00C27C86"/>
    <w:rsid w:val="00C30153"/>
    <w:rsid w:val="00C30E21"/>
    <w:rsid w:val="00C34B63"/>
    <w:rsid w:val="00C35888"/>
    <w:rsid w:val="00C35E38"/>
    <w:rsid w:val="00C371F1"/>
    <w:rsid w:val="00C37BD8"/>
    <w:rsid w:val="00C41CAF"/>
    <w:rsid w:val="00C421F8"/>
    <w:rsid w:val="00C4307A"/>
    <w:rsid w:val="00C4634B"/>
    <w:rsid w:val="00C64C67"/>
    <w:rsid w:val="00C70B2E"/>
    <w:rsid w:val="00C76BBA"/>
    <w:rsid w:val="00C80197"/>
    <w:rsid w:val="00C80A7C"/>
    <w:rsid w:val="00C81E82"/>
    <w:rsid w:val="00C878AC"/>
    <w:rsid w:val="00C87D32"/>
    <w:rsid w:val="00C918C2"/>
    <w:rsid w:val="00C971DB"/>
    <w:rsid w:val="00CA2174"/>
    <w:rsid w:val="00CA7457"/>
    <w:rsid w:val="00CB019D"/>
    <w:rsid w:val="00CB4622"/>
    <w:rsid w:val="00CB5030"/>
    <w:rsid w:val="00CB794B"/>
    <w:rsid w:val="00CC1645"/>
    <w:rsid w:val="00CC1E1D"/>
    <w:rsid w:val="00CC337D"/>
    <w:rsid w:val="00CC5358"/>
    <w:rsid w:val="00CD243D"/>
    <w:rsid w:val="00CD39BE"/>
    <w:rsid w:val="00CD51C5"/>
    <w:rsid w:val="00CE47ED"/>
    <w:rsid w:val="00CE58AD"/>
    <w:rsid w:val="00CE5BDC"/>
    <w:rsid w:val="00CE6A6D"/>
    <w:rsid w:val="00CF191A"/>
    <w:rsid w:val="00CF2B60"/>
    <w:rsid w:val="00CF3A61"/>
    <w:rsid w:val="00D07D67"/>
    <w:rsid w:val="00D10EF8"/>
    <w:rsid w:val="00D12537"/>
    <w:rsid w:val="00D126A5"/>
    <w:rsid w:val="00D15E14"/>
    <w:rsid w:val="00D223B5"/>
    <w:rsid w:val="00D2565D"/>
    <w:rsid w:val="00D25B79"/>
    <w:rsid w:val="00D3400E"/>
    <w:rsid w:val="00D400D8"/>
    <w:rsid w:val="00D4283E"/>
    <w:rsid w:val="00D44AB2"/>
    <w:rsid w:val="00D5293A"/>
    <w:rsid w:val="00D52E33"/>
    <w:rsid w:val="00D55DD6"/>
    <w:rsid w:val="00D63241"/>
    <w:rsid w:val="00D73352"/>
    <w:rsid w:val="00D747E1"/>
    <w:rsid w:val="00D8476E"/>
    <w:rsid w:val="00D84E89"/>
    <w:rsid w:val="00D8669E"/>
    <w:rsid w:val="00D8757C"/>
    <w:rsid w:val="00D92853"/>
    <w:rsid w:val="00D92A76"/>
    <w:rsid w:val="00DA1B7B"/>
    <w:rsid w:val="00DA470C"/>
    <w:rsid w:val="00DB418A"/>
    <w:rsid w:val="00DB43DE"/>
    <w:rsid w:val="00DD504C"/>
    <w:rsid w:val="00DE28CC"/>
    <w:rsid w:val="00DE6916"/>
    <w:rsid w:val="00DE7007"/>
    <w:rsid w:val="00DF5365"/>
    <w:rsid w:val="00DF7B70"/>
    <w:rsid w:val="00E03249"/>
    <w:rsid w:val="00E12274"/>
    <w:rsid w:val="00E20A7B"/>
    <w:rsid w:val="00E2198D"/>
    <w:rsid w:val="00E23C68"/>
    <w:rsid w:val="00E2403D"/>
    <w:rsid w:val="00E2585A"/>
    <w:rsid w:val="00E30CB3"/>
    <w:rsid w:val="00E3110C"/>
    <w:rsid w:val="00E31732"/>
    <w:rsid w:val="00E32B28"/>
    <w:rsid w:val="00E35548"/>
    <w:rsid w:val="00E4028D"/>
    <w:rsid w:val="00E42CED"/>
    <w:rsid w:val="00E512D0"/>
    <w:rsid w:val="00E540FF"/>
    <w:rsid w:val="00E61488"/>
    <w:rsid w:val="00E659A5"/>
    <w:rsid w:val="00E66832"/>
    <w:rsid w:val="00E71F0A"/>
    <w:rsid w:val="00E74EE6"/>
    <w:rsid w:val="00E752A6"/>
    <w:rsid w:val="00E75851"/>
    <w:rsid w:val="00E80F72"/>
    <w:rsid w:val="00E911F9"/>
    <w:rsid w:val="00E91281"/>
    <w:rsid w:val="00E91D21"/>
    <w:rsid w:val="00E95CEC"/>
    <w:rsid w:val="00E97C39"/>
    <w:rsid w:val="00EA4FDC"/>
    <w:rsid w:val="00EB1ECB"/>
    <w:rsid w:val="00EB4900"/>
    <w:rsid w:val="00EB4C93"/>
    <w:rsid w:val="00EB7641"/>
    <w:rsid w:val="00EC1199"/>
    <w:rsid w:val="00EC66DC"/>
    <w:rsid w:val="00ED1198"/>
    <w:rsid w:val="00ED11AE"/>
    <w:rsid w:val="00EF452B"/>
    <w:rsid w:val="00F07BDF"/>
    <w:rsid w:val="00F11E09"/>
    <w:rsid w:val="00F14149"/>
    <w:rsid w:val="00F176F7"/>
    <w:rsid w:val="00F17BF7"/>
    <w:rsid w:val="00F239E9"/>
    <w:rsid w:val="00F2610F"/>
    <w:rsid w:val="00F325B3"/>
    <w:rsid w:val="00F34465"/>
    <w:rsid w:val="00F37AB1"/>
    <w:rsid w:val="00F42FEA"/>
    <w:rsid w:val="00F43CE8"/>
    <w:rsid w:val="00F5085E"/>
    <w:rsid w:val="00F50BF2"/>
    <w:rsid w:val="00F52779"/>
    <w:rsid w:val="00F541DF"/>
    <w:rsid w:val="00F557D2"/>
    <w:rsid w:val="00F64B9D"/>
    <w:rsid w:val="00F70587"/>
    <w:rsid w:val="00F73C2B"/>
    <w:rsid w:val="00F74984"/>
    <w:rsid w:val="00F75927"/>
    <w:rsid w:val="00F775DF"/>
    <w:rsid w:val="00F82CB0"/>
    <w:rsid w:val="00F832F3"/>
    <w:rsid w:val="00F929FA"/>
    <w:rsid w:val="00F95735"/>
    <w:rsid w:val="00F95F18"/>
    <w:rsid w:val="00F97624"/>
    <w:rsid w:val="00FA38D4"/>
    <w:rsid w:val="00FA778A"/>
    <w:rsid w:val="00FB2A90"/>
    <w:rsid w:val="00FB68FB"/>
    <w:rsid w:val="00FB7A5E"/>
    <w:rsid w:val="00FC11CF"/>
    <w:rsid w:val="00FC50F6"/>
    <w:rsid w:val="00FC7A52"/>
    <w:rsid w:val="00FD3BD6"/>
    <w:rsid w:val="00FE0CB2"/>
    <w:rsid w:val="00FE132B"/>
    <w:rsid w:val="00FE1717"/>
    <w:rsid w:val="00FE68D1"/>
    <w:rsid w:val="00FF7028"/>
    <w:rsid w:val="00FF7436"/>
    <w:rsid w:val="01421A45"/>
    <w:rsid w:val="04765EB0"/>
    <w:rsid w:val="058BC11E"/>
    <w:rsid w:val="05D1CBA9"/>
    <w:rsid w:val="0A2F7254"/>
    <w:rsid w:val="0B19FE5C"/>
    <w:rsid w:val="1613B36D"/>
    <w:rsid w:val="1776063A"/>
    <w:rsid w:val="183DC6CF"/>
    <w:rsid w:val="1C438DA8"/>
    <w:rsid w:val="1E3DD517"/>
    <w:rsid w:val="2D4B86BF"/>
    <w:rsid w:val="3636930C"/>
    <w:rsid w:val="377C88B9"/>
    <w:rsid w:val="3E9983F7"/>
    <w:rsid w:val="437D49FD"/>
    <w:rsid w:val="4767DA10"/>
    <w:rsid w:val="4E7AFB1D"/>
    <w:rsid w:val="55CDCB74"/>
    <w:rsid w:val="5C37CA7C"/>
    <w:rsid w:val="61CD1396"/>
    <w:rsid w:val="6A7E3BE1"/>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A01D5"/>
    <w:pPr>
      <w:spacing w:line="480" w:lineRule="atLeast"/>
    </w:pPr>
    <w:rPr>
      <w:rFonts w:ascii="Poppins" w:hAnsi="Poppins"/>
    </w:rPr>
  </w:style>
  <w:style w:type="paragraph" w:styleId="Heading1">
    <w:name w:val="heading 1"/>
    <w:next w:val="Normal"/>
    <w:link w:val="Heading1Char"/>
    <w:uiPriority w:val="9"/>
    <w:qFormat/>
    <w:rsid w:val="009A01D5"/>
    <w:pPr>
      <w:spacing w:after="240" w:line="480" w:lineRule="exact"/>
      <w:outlineLvl w:val="0"/>
    </w:pPr>
    <w:rPr>
      <w:rFonts w:ascii="Baloo 2" w:hAnsi="Baloo 2" w:cs="Baloo 2"/>
      <w:b/>
      <w:bCs/>
      <w:color w:val="2078AE"/>
      <w:sz w:val="40"/>
      <w:szCs w:val="40"/>
    </w:rPr>
  </w:style>
  <w:style w:type="paragraph" w:styleId="Heading2">
    <w:name w:val="heading 2"/>
    <w:next w:val="Normal"/>
    <w:link w:val="Heading2Char"/>
    <w:uiPriority w:val="9"/>
    <w:unhideWhenUsed/>
    <w:qFormat/>
    <w:rsid w:val="009A01D5"/>
    <w:pPr>
      <w:keepNext/>
      <w:spacing w:before="360" w:after="240" w:line="480" w:lineRule="atLeast"/>
      <w:outlineLvl w:val="1"/>
    </w:pPr>
    <w:rPr>
      <w:rFonts w:ascii="Poppins Medium" w:hAnsi="Poppins Medium" w:cs="Poppins Medium" w:eastAsiaTheme="majorEastAsia"/>
      <w:color w:val="444F9D"/>
      <w:sz w:val="32"/>
      <w:szCs w:val="40"/>
    </w:rPr>
  </w:style>
  <w:style w:type="paragraph" w:styleId="Heading3">
    <w:name w:val="heading 3"/>
    <w:basedOn w:val="Normal"/>
    <w:next w:val="Normal"/>
    <w:link w:val="Heading3Char"/>
    <w:uiPriority w:val="9"/>
    <w:unhideWhenUsed/>
    <w:qFormat/>
    <w:rsid w:val="009A01D5"/>
    <w:pPr>
      <w:keepNext/>
      <w:spacing w:before="120"/>
      <w:outlineLvl w:val="2"/>
    </w:pPr>
    <w:rPr>
      <w:rFonts w:eastAsia="+mn-ea" w:cstheme="minorHAnsi"/>
      <w:b/>
      <w:bCs/>
      <w:color w:val="0F173D"/>
      <w:kern w:val="24"/>
      <w14:ligatures w14:val="none"/>
    </w:rPr>
  </w:style>
  <w:style w:type="character" w:styleId="DefaultParagraphFont" w:default="1">
    <w:name w:val="Default Paragraph Font"/>
    <w:uiPriority w:val="1"/>
    <w:semiHidden/>
    <w:unhideWhenUsed/>
    <w:rsid w:val="009A01D5"/>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9A01D5"/>
  </w:style>
  <w:style w:type="character" w:styleId="Heading2Char" w:customStyle="1">
    <w:name w:val="Heading 2 Char"/>
    <w:basedOn w:val="DefaultParagraphFont"/>
    <w:link w:val="Heading2"/>
    <w:uiPriority w:val="9"/>
    <w:rsid w:val="009A01D5"/>
    <w:rPr>
      <w:rFonts w:ascii="Poppins Medium" w:hAnsi="Poppins Medium" w:cs="Poppins Medium" w:eastAsiaTheme="majorEastAsia"/>
      <w:color w:val="444F9D"/>
      <w:sz w:val="32"/>
      <w:szCs w:val="40"/>
    </w:rPr>
  </w:style>
  <w:style w:type="character" w:styleId="Heading1Char" w:customStyle="1">
    <w:name w:val="Heading 1 Char"/>
    <w:basedOn w:val="DefaultParagraphFont"/>
    <w:link w:val="Heading1"/>
    <w:uiPriority w:val="9"/>
    <w:rsid w:val="009A01D5"/>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9A01D5"/>
    <w:rPr>
      <w:color w:val="0000FF"/>
      <w:u w:val="single"/>
    </w:rPr>
  </w:style>
  <w:style w:type="paragraph" w:styleId="CommentText">
    <w:name w:val="annotation text"/>
    <w:basedOn w:val="Normal"/>
    <w:link w:val="CommentTextChar"/>
    <w:uiPriority w:val="99"/>
    <w:unhideWhenUsed/>
    <w:rsid w:val="009A01D5"/>
    <w:rPr>
      <w:sz w:val="20"/>
      <w:szCs w:val="20"/>
    </w:rPr>
  </w:style>
  <w:style w:type="character" w:styleId="CommentTextChar" w:customStyle="1">
    <w:name w:val="Comment Text Char"/>
    <w:basedOn w:val="DefaultParagraphFont"/>
    <w:link w:val="CommentText"/>
    <w:uiPriority w:val="99"/>
    <w:rsid w:val="009A01D5"/>
    <w:rPr>
      <w:rFonts w:ascii="Poppins" w:hAnsi="Poppins"/>
      <w:sz w:val="20"/>
      <w:szCs w:val="20"/>
    </w:rPr>
  </w:style>
  <w:style w:type="character" w:styleId="CommentReference">
    <w:name w:val="annotation reference"/>
    <w:basedOn w:val="DefaultParagraphFont"/>
    <w:uiPriority w:val="99"/>
    <w:semiHidden/>
    <w:unhideWhenUsed/>
    <w:rsid w:val="009A01D5"/>
    <w:rPr>
      <w:sz w:val="16"/>
      <w:szCs w:val="16"/>
    </w:rPr>
  </w:style>
  <w:style w:type="character" w:styleId="FollowedHyperlink">
    <w:name w:val="FollowedHyperlink"/>
    <w:basedOn w:val="DefaultParagraphFont"/>
    <w:uiPriority w:val="99"/>
    <w:semiHidden/>
    <w:unhideWhenUsed/>
    <w:rsid w:val="009A01D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A01D5"/>
    <w:rPr>
      <w:b/>
      <w:bCs/>
    </w:rPr>
  </w:style>
  <w:style w:type="character" w:styleId="CommentSubjectChar" w:customStyle="1">
    <w:name w:val="Comment Subject Char"/>
    <w:basedOn w:val="CommentTextChar"/>
    <w:link w:val="CommentSubject"/>
    <w:uiPriority w:val="99"/>
    <w:semiHidden/>
    <w:rsid w:val="009A01D5"/>
    <w:rPr>
      <w:rFonts w:ascii="Poppins" w:hAnsi="Poppins"/>
      <w:b/>
      <w:bCs/>
      <w:sz w:val="20"/>
      <w:szCs w:val="20"/>
    </w:rPr>
  </w:style>
  <w:style w:type="paragraph" w:styleId="NormalWeb">
    <w:name w:val="Normal (Web)"/>
    <w:basedOn w:val="Normal"/>
    <w:uiPriority w:val="99"/>
    <w:unhideWhenUsed/>
    <w:rsid w:val="009A01D5"/>
    <w:pPr>
      <w:spacing w:before="100" w:beforeAutospacing="1" w:after="100" w:afterAutospacing="1"/>
    </w:pPr>
    <w:rPr>
      <w:rFonts w:ascii="Times New Roman" w:hAnsi="Times New Roman" w:eastAsia="Times New Roman" w:cs="Times New Roman"/>
      <w:kern w:val="0"/>
      <w14:ligatures w14:val="none"/>
    </w:rPr>
  </w:style>
  <w:style w:type="character" w:styleId="UnresolvedMention">
    <w:name w:val="Unresolved Mention"/>
    <w:basedOn w:val="DefaultParagraphFont"/>
    <w:uiPriority w:val="99"/>
    <w:semiHidden/>
    <w:unhideWhenUsed/>
    <w:rsid w:val="009A01D5"/>
    <w:rPr>
      <w:color w:val="605E5C"/>
      <w:shd w:val="clear" w:color="auto" w:fill="E1DFDD"/>
    </w:rPr>
  </w:style>
  <w:style w:type="paragraph" w:styleId="Revision">
    <w:name w:val="Revision"/>
    <w:hidden/>
    <w:uiPriority w:val="99"/>
    <w:semiHidden/>
    <w:rsid w:val="009A01D5"/>
    <w:pPr>
      <w:spacing w:line="480" w:lineRule="atLeast"/>
    </w:pPr>
  </w:style>
  <w:style w:type="paragraph" w:styleId="ListM5" w:customStyle="1">
    <w:name w:val="ListM5"/>
    <w:basedOn w:val="Normal"/>
    <w:qFormat/>
    <w:rsid w:val="009A01D5"/>
    <w:pPr>
      <w:numPr>
        <w:numId w:val="22"/>
      </w:numPr>
      <w:contextualSpacing/>
    </w:pPr>
    <w:rPr>
      <w:rFonts w:ascii="Calibri" w:hAnsi="Calibri" w:eastAsia="Calibri" w:cs="Calibri"/>
      <w:kern w:val="0"/>
      <w14:ligatures w14:val="none"/>
    </w:rPr>
  </w:style>
  <w:style w:type="paragraph" w:styleId="Header">
    <w:name w:val="header"/>
    <w:basedOn w:val="Normal"/>
    <w:link w:val="HeaderChar"/>
    <w:uiPriority w:val="99"/>
    <w:unhideWhenUsed/>
    <w:rsid w:val="009A01D5"/>
    <w:pPr>
      <w:tabs>
        <w:tab w:val="center" w:pos="4680"/>
        <w:tab w:val="right" w:pos="9360"/>
      </w:tabs>
    </w:pPr>
  </w:style>
  <w:style w:type="character" w:styleId="HeaderChar" w:customStyle="1">
    <w:name w:val="Header Char"/>
    <w:basedOn w:val="DefaultParagraphFont"/>
    <w:link w:val="Header"/>
    <w:uiPriority w:val="99"/>
    <w:rsid w:val="009A01D5"/>
    <w:rPr>
      <w:rFonts w:ascii="Poppins" w:hAnsi="Poppins"/>
    </w:rPr>
  </w:style>
  <w:style w:type="paragraph" w:styleId="Footer">
    <w:name w:val="footer"/>
    <w:basedOn w:val="Normal"/>
    <w:link w:val="FooterChar"/>
    <w:uiPriority w:val="99"/>
    <w:unhideWhenUsed/>
    <w:rsid w:val="009A01D5"/>
    <w:pPr>
      <w:tabs>
        <w:tab w:val="center" w:pos="4680"/>
        <w:tab w:val="right" w:pos="9360"/>
      </w:tabs>
    </w:pPr>
  </w:style>
  <w:style w:type="character" w:styleId="FooterChar" w:customStyle="1">
    <w:name w:val="Footer Char"/>
    <w:basedOn w:val="DefaultParagraphFont"/>
    <w:link w:val="Footer"/>
    <w:uiPriority w:val="99"/>
    <w:rsid w:val="009A01D5"/>
    <w:rPr>
      <w:rFonts w:ascii="Poppins" w:hAnsi="Poppins"/>
    </w:rPr>
  </w:style>
  <w:style w:type="character" w:styleId="Heading3Char" w:customStyle="1">
    <w:name w:val="Heading 3 Char"/>
    <w:basedOn w:val="DefaultParagraphFont"/>
    <w:link w:val="Heading3"/>
    <w:uiPriority w:val="9"/>
    <w:rsid w:val="009A01D5"/>
    <w:rPr>
      <w:rFonts w:ascii="Poppins" w:hAnsi="Poppins" w:eastAsia="+mn-ea" w:cstheme="minorHAnsi"/>
      <w:b/>
      <w:bCs/>
      <w:color w:val="0F173D"/>
      <w:kern w:val="24"/>
      <w14:ligatures w14:val="none"/>
    </w:rPr>
  </w:style>
  <w:style w:type="character" w:styleId="PageNumber">
    <w:name w:val="page number"/>
    <w:basedOn w:val="DefaultParagraphFont"/>
    <w:uiPriority w:val="99"/>
    <w:semiHidden/>
    <w:unhideWhenUsed/>
    <w:rsid w:val="009A01D5"/>
  </w:style>
  <w:style w:type="paragraph" w:styleId="Microtitle" w:customStyle="1">
    <w:name w:val="Microtitle"/>
    <w:qFormat/>
    <w:rsid w:val="009A01D5"/>
    <w:pPr>
      <w:spacing w:line="480" w:lineRule="atLeast"/>
    </w:pPr>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9A01D5"/>
    <w:pPr>
      <w:spacing w:before="120" w:after="120" w:line="240" w:lineRule="auto"/>
    </w:pPr>
    <w:rPr>
      <w:color w:val="0F173D"/>
      <w:sz w:val="22"/>
      <w:szCs w:val="22"/>
    </w:rPr>
  </w:style>
  <w:style w:type="character" w:styleId="BodyTextChar" w:customStyle="1">
    <w:name w:val="Body Text Char"/>
    <w:basedOn w:val="DefaultParagraphFont"/>
    <w:link w:val="BodyText"/>
    <w:uiPriority w:val="99"/>
    <w:rsid w:val="009A01D5"/>
    <w:rPr>
      <w:rFonts w:ascii="Poppins" w:hAnsi="Poppins"/>
      <w:color w:val="0F173D"/>
      <w:sz w:val="22"/>
      <w:szCs w:val="22"/>
    </w:rPr>
  </w:style>
  <w:style w:type="paragraph" w:styleId="ListBullet">
    <w:name w:val="List Bullet"/>
    <w:basedOn w:val="Normal"/>
    <w:autoRedefine/>
    <w:uiPriority w:val="99"/>
    <w:unhideWhenUsed/>
    <w:rsid w:val="009A01D5"/>
    <w:pPr>
      <w:numPr>
        <w:numId w:val="48"/>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9A01D5"/>
    <w:pPr>
      <w:ind w:left="1800" w:hanging="360"/>
      <w:contextualSpacing/>
    </w:pPr>
  </w:style>
  <w:style w:type="paragraph" w:styleId="ListBullet2">
    <w:name w:val="List Bullet 2"/>
    <w:basedOn w:val="Normal"/>
    <w:autoRedefine/>
    <w:uiPriority w:val="99"/>
    <w:unhideWhenUsed/>
    <w:rsid w:val="009A01D5"/>
    <w:pPr>
      <w:numPr>
        <w:ilvl w:val="1"/>
        <w:numId w:val="46"/>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9A01D5"/>
    <w:pPr>
      <w:numPr>
        <w:ilvl w:val="2"/>
        <w:numId w:val="64"/>
      </w:numPr>
      <w:contextualSpacing/>
    </w:pPr>
    <w:rPr>
      <w:color w:val="0F173D"/>
      <w:sz w:val="22"/>
    </w:rPr>
  </w:style>
  <w:style w:type="character" w:styleId="texttranslation" w:customStyle="1">
    <w:name w:val="text__translation"/>
    <w:basedOn w:val="DefaultParagraphFont"/>
    <w:rsid w:val="00F43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hyperlink" Target="https://youtu.be/qIBfx-fwTXM" TargetMode="External" Id="rId26" /><Relationship Type="http://schemas.openxmlformats.org/officeDocument/2006/relationships/hyperlink" Target="https://youtu.be/qIBfx-fwTXM" TargetMode="External" Id="rId39" /><Relationship Type="http://schemas.openxmlformats.org/officeDocument/2006/relationships/image" Target="media/image14.jpeg" Id="rId21" /><Relationship Type="http://schemas.openxmlformats.org/officeDocument/2006/relationships/image" Target="media/image18.jpeg" Id="rId34" /><Relationship Type="http://schemas.openxmlformats.org/officeDocument/2006/relationships/hyperlink" Target="https://youtu.be/0-gHKvKDP58" TargetMode="External" Id="rId42" /><Relationship Type="http://schemas.openxmlformats.org/officeDocument/2006/relationships/header" Target="header2.xml" Id="rId47" /><Relationship Type="http://schemas.openxmlformats.org/officeDocument/2006/relationships/image" Target="media/image1.jpg" Id="rId7"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hyperlink" Target="https://youtu.be/dfnWvTNgFaQ" TargetMode="External" Id="rId29" /><Relationship Type="http://schemas.openxmlformats.org/officeDocument/2006/relationships/image" Target="media/image4.png" Id="rId11" /><Relationship Type="http://schemas.openxmlformats.org/officeDocument/2006/relationships/hyperlink" Target="https://youtu.be/dfnWvTNgFaQ" TargetMode="External" Id="rId24" /><Relationship Type="http://schemas.openxmlformats.org/officeDocument/2006/relationships/image" Target="media/image16.jpeg" Id="rId32" /><Relationship Type="http://schemas.openxmlformats.org/officeDocument/2006/relationships/hyperlink" Target="https://youtu.be/dfnWvTNgFaQ" TargetMode="External" Id="rId37" /><Relationship Type="http://schemas.openxmlformats.org/officeDocument/2006/relationships/hyperlink" Target="https://youtu.be/0WzbQZEHHGE" TargetMode="External" Id="rId40" /><Relationship Type="http://schemas.openxmlformats.org/officeDocument/2006/relationships/image" Target="media/image22.jpeg" Id="rId45"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hyperlink" Target="https://youtu.be/B3XMwbDgEvw" TargetMode="External" Id="rId23" /><Relationship Type="http://schemas.openxmlformats.org/officeDocument/2006/relationships/image" Target="media/image15.jpeg" Id="rId28" /><Relationship Type="http://schemas.openxmlformats.org/officeDocument/2006/relationships/hyperlink" Target="https://youtu.be/B3XMwbDgEvw" TargetMode="External" Id="rId36" /><Relationship Type="http://schemas.openxmlformats.org/officeDocument/2006/relationships/theme" Target="theme/theme1.xml" Id="rId49" /><Relationship Type="http://schemas.openxmlformats.org/officeDocument/2006/relationships/footer" Target="footer2.xml" Id="rId10" /><Relationship Type="http://schemas.openxmlformats.org/officeDocument/2006/relationships/image" Target="media/image12.jpeg" Id="rId19" /><Relationship Type="http://schemas.openxmlformats.org/officeDocument/2006/relationships/hyperlink" Target="https://youtu.be/0-gHKvKDP58" TargetMode="External" Id="rId31" /><Relationship Type="http://schemas.openxmlformats.org/officeDocument/2006/relationships/image" Target="media/image21.jpeg" Id="rId44"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image" Target="media/image7.jpeg" Id="rId14" /><Relationship Type="http://schemas.openxmlformats.org/officeDocument/2006/relationships/hyperlink" Target="https://youtu.be/0-gHKvKDP58" TargetMode="External" Id="rId22" /><Relationship Type="http://schemas.openxmlformats.org/officeDocument/2006/relationships/hyperlink" Target="https://youtu.be/0WzbQZEHHGE" TargetMode="External" Id="rId27" /><Relationship Type="http://schemas.openxmlformats.org/officeDocument/2006/relationships/hyperlink" Target="https://youtu.be/qIBfx-fwTXM" TargetMode="External" Id="rId30" /><Relationship Type="http://schemas.openxmlformats.org/officeDocument/2006/relationships/hyperlink" Target="https://youtu.be/0-gHKvKDP58" TargetMode="External" Id="rId35" /><Relationship Type="http://schemas.openxmlformats.org/officeDocument/2006/relationships/image" Target="media/image20.jpeg" Id="rId43" /><Relationship Type="http://schemas.openxmlformats.org/officeDocument/2006/relationships/fontTable" Target="fontTable.xml" Id="rId48" /><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hyperlink" Target="https://youtu.be/gMYk9w7Nggw" TargetMode="External" Id="rId25" /><Relationship Type="http://schemas.openxmlformats.org/officeDocument/2006/relationships/image" Target="media/image17.jpeg" Id="rId33" /><Relationship Type="http://schemas.openxmlformats.org/officeDocument/2006/relationships/hyperlink" Target="https://youtu.be/gMYk9w7Nggw" TargetMode="External" Id="rId38" /><Relationship Type="http://schemas.openxmlformats.org/officeDocument/2006/relationships/image" Target="media/image23.jpeg" Id="rId46" /><Relationship Type="http://schemas.openxmlformats.org/officeDocument/2006/relationships/image" Target="media/image13.jpeg" Id="rId20" /><Relationship Type="http://schemas.openxmlformats.org/officeDocument/2006/relationships/image" Target="media/image19.jpeg" Id="rId41" /><Relationship Type="http://schemas.openxmlformats.org/officeDocument/2006/relationships/numbering" Target="numbering.xml" Id="rId1" /><Relationship Type="http://schemas.openxmlformats.org/officeDocument/2006/relationships/endnotes" Target="endnotes.xml" Id="rId6" /></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CPE Facilitator Notes Template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Sophie Savelkouls</dc:creator>
  <keywords/>
  <dc:description/>
  <lastModifiedBy>Grace Srinivasiah</lastModifiedBy>
  <revision>29</revision>
  <dcterms:created xsi:type="dcterms:W3CDTF">2024-09-26T14:14:00.0000000Z</dcterms:created>
  <dcterms:modified xsi:type="dcterms:W3CDTF">2025-01-30T18:20:00.0163148Z</dcterms:modified>
</coreProperties>
</file>